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BDA071" w14:textId="77777777" w:rsidR="00456756" w:rsidRDefault="00FF5274" w:rsidP="00303E21">
      <w:pPr>
        <w:autoSpaceDE w:val="0"/>
        <w:autoSpaceDN w:val="0"/>
        <w:adjustRightInd w:val="0"/>
        <w:spacing w:line="120" w:lineRule="exact"/>
        <w:rPr>
          <w:noProof/>
          <w:sz w:val="12"/>
          <w:lang w:eastAsia="de-DE"/>
        </w:rPr>
      </w:pPr>
      <w:bookmarkStart w:id="0" w:name="_GoBack"/>
      <w:bookmarkEnd w:id="0"/>
      <w:r w:rsidRPr="00FF5274">
        <w:rPr>
          <w:noProof/>
          <w:sz w:val="12"/>
          <w:lang w:eastAsia="de-DE"/>
        </w:rPr>
        <w:t xml:space="preserve">Universitätsklinikum Heidelberg | </w:t>
      </w:r>
      <w:r w:rsidR="00AC7CDA">
        <w:rPr>
          <w:noProof/>
          <w:sz w:val="12"/>
          <w:lang w:eastAsia="de-DE"/>
        </w:rPr>
        <w:t>Chirurgische K</w:t>
      </w:r>
      <w:r>
        <w:rPr>
          <w:noProof/>
          <w:sz w:val="12"/>
          <w:lang w:eastAsia="de-DE"/>
        </w:rPr>
        <w:t>linik</w:t>
      </w:r>
      <w:r>
        <w:rPr>
          <w:noProof/>
          <w:sz w:val="12"/>
          <w:lang w:eastAsia="de-DE"/>
        </w:rPr>
        <w:br/>
        <w:t>Im Neuenheimer Feld</w:t>
      </w:r>
      <w:r w:rsidR="00AC7CDA">
        <w:rPr>
          <w:noProof/>
          <w:sz w:val="12"/>
          <w:lang w:eastAsia="de-DE"/>
        </w:rPr>
        <w:t xml:space="preserve"> </w:t>
      </w:r>
      <w:r w:rsidR="005205E7">
        <w:rPr>
          <w:noProof/>
          <w:sz w:val="12"/>
          <w:lang w:eastAsia="de-DE"/>
        </w:rPr>
        <w:t>420</w:t>
      </w:r>
      <w:r w:rsidRPr="00FF5274">
        <w:rPr>
          <w:noProof/>
          <w:sz w:val="12"/>
          <w:lang w:eastAsia="de-DE"/>
        </w:rPr>
        <w:t>| 69120 Heidelberg</w:t>
      </w:r>
    </w:p>
    <w:p w14:paraId="4EC1067C" w14:textId="77777777" w:rsidR="00456756" w:rsidRDefault="00456756" w:rsidP="00303E21">
      <w:pPr>
        <w:autoSpaceDE w:val="0"/>
        <w:autoSpaceDN w:val="0"/>
        <w:adjustRightInd w:val="0"/>
        <w:spacing w:line="120" w:lineRule="exact"/>
        <w:rPr>
          <w:noProof/>
          <w:sz w:val="12"/>
          <w:lang w:eastAsia="de-DE"/>
        </w:rPr>
      </w:pPr>
    </w:p>
    <w:p w14:paraId="5E22B16A" w14:textId="77777777" w:rsidR="00DB5581" w:rsidRPr="00BC590B" w:rsidRDefault="006D1974" w:rsidP="00303E21">
      <w:pPr>
        <w:autoSpaceDE w:val="0"/>
        <w:autoSpaceDN w:val="0"/>
        <w:adjustRightInd w:val="0"/>
        <w:spacing w:line="120" w:lineRule="exact"/>
        <w:rPr>
          <w:sz w:val="12"/>
        </w:rPr>
        <w:sectPr w:rsidR="00DB5581" w:rsidRPr="00BC590B" w:rsidSect="00681A5E">
          <w:headerReference w:type="even" r:id="rId8"/>
          <w:headerReference w:type="default" r:id="rId9"/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2836" w:right="6685" w:bottom="1134" w:left="1418" w:header="680" w:footer="567" w:gutter="0"/>
          <w:cols w:space="708"/>
          <w:titlePg/>
          <w:docGrid w:linePitch="360"/>
        </w:sectPr>
      </w:pPr>
      <w:r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9DFF691" wp14:editId="0002F165">
                <wp:simplePos x="0" y="0"/>
                <wp:positionH relativeFrom="page">
                  <wp:posOffset>284480</wp:posOffset>
                </wp:positionH>
                <wp:positionV relativeFrom="page">
                  <wp:posOffset>5346700</wp:posOffset>
                </wp:positionV>
                <wp:extent cx="108585" cy="0"/>
                <wp:effectExtent l="8255" t="12700" r="6985" b="6350"/>
                <wp:wrapNone/>
                <wp:docPr id="58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6F832" id="Line 121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4pt,421pt" to="30.95pt,4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" strokeweight=".5pt">
                <w10:wrap anchorx="page" anchory="page"/>
                <w10:anchorlock/>
              </v:line>
            </w:pict>
          </mc:Fallback>
        </mc:AlternateContent>
      </w:r>
      <w:r>
        <w:rPr>
          <w:noProof/>
          <w:sz w:val="18"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 wp14:anchorId="0BF36591" wp14:editId="138C3629">
                <wp:simplePos x="0" y="0"/>
                <wp:positionH relativeFrom="page">
                  <wp:posOffset>288290</wp:posOffset>
                </wp:positionH>
                <wp:positionV relativeFrom="page">
                  <wp:posOffset>3762375</wp:posOffset>
                </wp:positionV>
                <wp:extent cx="107950" cy="0"/>
                <wp:effectExtent l="12065" t="9525" r="13335" b="9525"/>
                <wp:wrapNone/>
                <wp:docPr id="586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BFBDAB" id="Line 11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.7pt,296.25pt" to="31.2pt,29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" strokeweight=".5pt">
                <w10:wrap anchorx="page" anchory="page"/>
                <w10:anchorlock/>
              </v:line>
            </w:pict>
          </mc:Fallback>
        </mc:AlternateContent>
      </w:r>
    </w:p>
    <w:p w14:paraId="73FD1EB3" w14:textId="77777777" w:rsidR="00463879" w:rsidRPr="00CF05A9" w:rsidRDefault="00B45E72" w:rsidP="00463879">
      <w:pPr>
        <w:pStyle w:val="Kopfzeile"/>
        <w:tabs>
          <w:tab w:val="left" w:pos="708"/>
        </w:tabs>
        <w:spacing w:line="320" w:lineRule="exact"/>
        <w:rPr>
          <w:rFonts w:ascii="Times New Roman" w:hAnsi="Times New Roman"/>
          <w:b/>
          <w:sz w:val="28"/>
          <w:szCs w:val="32"/>
        </w:rPr>
      </w:pPr>
      <w:r w:rsidRPr="00CF05A9">
        <w:rPr>
          <w:rFonts w:ascii="Times New Roman" w:hAnsi="Times New Roman"/>
          <w:b/>
          <w:sz w:val="28"/>
          <w:szCs w:val="32"/>
        </w:rPr>
        <w:t xml:space="preserve">Anmeldung </w:t>
      </w:r>
    </w:p>
    <w:p w14:paraId="508FA825" w14:textId="77195FA5" w:rsidR="001D5972" w:rsidRPr="00463879" w:rsidRDefault="009602E2" w:rsidP="00463879">
      <w:pPr>
        <w:pStyle w:val="Kopfzeile"/>
        <w:tabs>
          <w:tab w:val="left" w:pos="708"/>
        </w:tabs>
        <w:spacing w:line="320" w:lineRule="exact"/>
        <w:rPr>
          <w:rFonts w:ascii="Times New Roman" w:hAnsi="Times New Roman"/>
          <w:b/>
          <w:sz w:val="32"/>
          <w:szCs w:val="32"/>
        </w:rPr>
      </w:pPr>
      <w:r w:rsidRPr="00CF05A9">
        <w:rPr>
          <w:rFonts w:ascii="Times New Roman" w:hAnsi="Times New Roman"/>
          <w:b/>
          <w:sz w:val="28"/>
          <w:szCs w:val="32"/>
        </w:rPr>
        <w:t xml:space="preserve">Freischaltung Zugang </w:t>
      </w:r>
      <w:r w:rsidR="001D5972" w:rsidRPr="00CF05A9">
        <w:rPr>
          <w:rFonts w:ascii="Times New Roman" w:hAnsi="Times New Roman"/>
          <w:b/>
          <w:sz w:val="28"/>
          <w:szCs w:val="32"/>
        </w:rPr>
        <w:t>Forschungstrakt</w:t>
      </w:r>
      <w:r w:rsidR="00456756" w:rsidRPr="00CF05A9">
        <w:rPr>
          <w:rFonts w:ascii="Times New Roman" w:hAnsi="Times New Roman"/>
          <w:b/>
          <w:sz w:val="28"/>
          <w:szCs w:val="32"/>
        </w:rPr>
        <w:t xml:space="preserve"> (S1</w:t>
      </w:r>
      <w:r w:rsidR="003248BB" w:rsidRPr="00CF05A9">
        <w:rPr>
          <w:rFonts w:ascii="Times New Roman" w:hAnsi="Times New Roman"/>
          <w:b/>
          <w:sz w:val="28"/>
          <w:szCs w:val="32"/>
        </w:rPr>
        <w:t>/S2</w:t>
      </w:r>
      <w:r w:rsidR="00456756" w:rsidRPr="00CF05A9">
        <w:rPr>
          <w:rFonts w:ascii="Times New Roman" w:hAnsi="Times New Roman"/>
          <w:b/>
          <w:sz w:val="28"/>
          <w:szCs w:val="32"/>
        </w:rPr>
        <w:t>-Anlage)</w:t>
      </w:r>
    </w:p>
    <w:p w14:paraId="32327BAB" w14:textId="77777777" w:rsidR="00D361DD" w:rsidRPr="0028193A" w:rsidRDefault="00D361DD" w:rsidP="00CF05A9">
      <w:pPr>
        <w:pStyle w:val="Kopfzeile"/>
        <w:tabs>
          <w:tab w:val="left" w:pos="708"/>
        </w:tabs>
        <w:spacing w:line="240" w:lineRule="exact"/>
        <w:jc w:val="both"/>
        <w:rPr>
          <w:rFonts w:ascii="Times New Roman" w:hAnsi="Times New Roman"/>
          <w:b/>
          <w:sz w:val="28"/>
          <w:szCs w:val="28"/>
        </w:rPr>
      </w:pPr>
    </w:p>
    <w:p w14:paraId="6F5949FC" w14:textId="1E7E0457" w:rsidR="00CF05A9" w:rsidRDefault="0029714D" w:rsidP="00CF05A9">
      <w:pPr>
        <w:pStyle w:val="Kopfzeile"/>
        <w:tabs>
          <w:tab w:val="left" w:pos="708"/>
        </w:tabs>
        <w:spacing w:line="240" w:lineRule="exact"/>
        <w:jc w:val="center"/>
        <w:rPr>
          <w:rFonts w:ascii="Times New Roman" w:hAnsi="Times New Roman"/>
          <w:b/>
          <w:i/>
          <w:color w:val="FF0000"/>
          <w:sz w:val="24"/>
          <w:szCs w:val="28"/>
        </w:rPr>
      </w:pPr>
      <w:r w:rsidRPr="00CF05A9">
        <w:rPr>
          <w:rFonts w:ascii="Times New Roman" w:hAnsi="Times New Roman"/>
          <w:b/>
          <w:i/>
          <w:color w:val="FF0000"/>
          <w:sz w:val="24"/>
          <w:szCs w:val="28"/>
        </w:rPr>
        <w:t>***</w:t>
      </w:r>
      <w:r w:rsidR="007B0512" w:rsidRPr="00CF05A9">
        <w:rPr>
          <w:rFonts w:ascii="Times New Roman" w:hAnsi="Times New Roman"/>
          <w:b/>
          <w:i/>
          <w:color w:val="FF0000"/>
          <w:sz w:val="24"/>
          <w:szCs w:val="28"/>
        </w:rPr>
        <w:t xml:space="preserve">Bitte </w:t>
      </w:r>
      <w:r w:rsidR="00E14228" w:rsidRPr="00CF05A9">
        <w:rPr>
          <w:rFonts w:ascii="Times New Roman" w:hAnsi="Times New Roman"/>
          <w:b/>
          <w:i/>
          <w:color w:val="FF0000"/>
          <w:sz w:val="24"/>
          <w:szCs w:val="28"/>
        </w:rPr>
        <w:t>“Voraussetzungen“</w:t>
      </w:r>
      <w:r w:rsidR="008830B3" w:rsidRPr="00CF05A9">
        <w:rPr>
          <w:rFonts w:ascii="Times New Roman" w:hAnsi="Times New Roman"/>
          <w:b/>
          <w:i/>
          <w:color w:val="FF0000"/>
          <w:sz w:val="24"/>
          <w:szCs w:val="28"/>
        </w:rPr>
        <w:t>-Teil</w:t>
      </w:r>
      <w:r w:rsidR="00E14228" w:rsidRPr="00CF05A9">
        <w:rPr>
          <w:rFonts w:ascii="Times New Roman" w:hAnsi="Times New Roman"/>
          <w:b/>
          <w:i/>
          <w:color w:val="FF0000"/>
          <w:sz w:val="24"/>
          <w:szCs w:val="28"/>
        </w:rPr>
        <w:t xml:space="preserve"> ausfüllen</w:t>
      </w:r>
      <w:r w:rsidR="001107DD" w:rsidRPr="00CF05A9">
        <w:rPr>
          <w:rFonts w:ascii="Times New Roman" w:hAnsi="Times New Roman"/>
          <w:b/>
          <w:i/>
          <w:color w:val="FF0000"/>
          <w:sz w:val="24"/>
          <w:szCs w:val="28"/>
        </w:rPr>
        <w:t>, unterschreiben lassen</w:t>
      </w:r>
      <w:r w:rsidR="00AB1D4E">
        <w:rPr>
          <w:rFonts w:ascii="Times New Roman" w:hAnsi="Times New Roman"/>
          <w:b/>
          <w:i/>
          <w:color w:val="FF0000"/>
          <w:sz w:val="24"/>
          <w:szCs w:val="28"/>
        </w:rPr>
        <w:t xml:space="preserve">, </w:t>
      </w:r>
      <w:r w:rsidR="007B0512" w:rsidRPr="00CF05A9">
        <w:rPr>
          <w:rFonts w:ascii="Times New Roman" w:hAnsi="Times New Roman"/>
          <w:b/>
          <w:i/>
          <w:color w:val="FF0000"/>
          <w:sz w:val="24"/>
          <w:szCs w:val="28"/>
        </w:rPr>
        <w:t xml:space="preserve">per </w:t>
      </w:r>
    </w:p>
    <w:p w14:paraId="1FA1ED6A" w14:textId="5D8C6DB3" w:rsidR="0097512E" w:rsidRPr="00CF05A9" w:rsidRDefault="008830B3" w:rsidP="00CF05A9">
      <w:pPr>
        <w:pStyle w:val="Kopfzeile"/>
        <w:tabs>
          <w:tab w:val="left" w:pos="708"/>
        </w:tabs>
        <w:spacing w:line="240" w:lineRule="exact"/>
        <w:jc w:val="center"/>
        <w:rPr>
          <w:rStyle w:val="Hyperlink"/>
          <w:rFonts w:ascii="Times New Roman" w:hAnsi="Times New Roman"/>
          <w:b/>
          <w:i/>
          <w:color w:val="FF0000"/>
          <w:sz w:val="24"/>
          <w:szCs w:val="28"/>
          <w:u w:val="none"/>
        </w:rPr>
      </w:pPr>
      <w:r w:rsidRPr="00CF05A9">
        <w:rPr>
          <w:rFonts w:ascii="Times New Roman" w:hAnsi="Times New Roman"/>
          <w:b/>
          <w:i/>
          <w:color w:val="FF0000"/>
          <w:sz w:val="24"/>
          <w:szCs w:val="28"/>
        </w:rPr>
        <w:t>E-</w:t>
      </w:r>
      <w:r w:rsidR="007B0512" w:rsidRPr="00CF05A9">
        <w:rPr>
          <w:rFonts w:ascii="Times New Roman" w:hAnsi="Times New Roman"/>
          <w:b/>
          <w:i/>
          <w:color w:val="FF0000"/>
          <w:sz w:val="24"/>
          <w:szCs w:val="28"/>
        </w:rPr>
        <w:t xml:space="preserve">mail </w:t>
      </w:r>
      <w:r w:rsidR="00E14228" w:rsidRPr="00CF05A9">
        <w:rPr>
          <w:rFonts w:ascii="Times New Roman" w:hAnsi="Times New Roman"/>
          <w:b/>
          <w:i/>
          <w:color w:val="FF0000"/>
          <w:sz w:val="24"/>
          <w:szCs w:val="28"/>
        </w:rPr>
        <w:t>an</w:t>
      </w:r>
      <w:r w:rsidR="00CF05A9" w:rsidRPr="00CF05A9">
        <w:rPr>
          <w:rFonts w:ascii="Times New Roman" w:hAnsi="Times New Roman"/>
          <w:b/>
          <w:i/>
          <w:color w:val="FF0000"/>
          <w:sz w:val="24"/>
          <w:szCs w:val="28"/>
        </w:rPr>
        <w:t xml:space="preserve"> </w:t>
      </w:r>
      <w:hyperlink r:id="rId13" w:history="1">
        <w:r w:rsidR="0029714D" w:rsidRPr="00CF05A9">
          <w:rPr>
            <w:rStyle w:val="Hyperlink"/>
            <w:rFonts w:ascii="Times New Roman" w:hAnsi="Times New Roman"/>
            <w:b/>
            <w:i/>
            <w:sz w:val="24"/>
            <w:szCs w:val="28"/>
          </w:rPr>
          <w:t>nathalia.giese@med.uni-heidelberg.de</w:t>
        </w:r>
      </w:hyperlink>
      <w:r w:rsidR="00CF05A9" w:rsidRPr="00CF05A9">
        <w:rPr>
          <w:rStyle w:val="Hyperlink"/>
          <w:rFonts w:ascii="Times New Roman" w:hAnsi="Times New Roman"/>
          <w:b/>
          <w:i/>
          <w:sz w:val="24"/>
          <w:szCs w:val="28"/>
        </w:rPr>
        <w:t xml:space="preserve"> </w:t>
      </w:r>
      <w:r w:rsidR="00E14228" w:rsidRPr="00CF05A9">
        <w:rPr>
          <w:rStyle w:val="Hyperlink"/>
          <w:rFonts w:ascii="Times New Roman" w:hAnsi="Times New Roman"/>
          <w:b/>
          <w:i/>
          <w:color w:val="FF0000"/>
          <w:sz w:val="24"/>
          <w:szCs w:val="28"/>
          <w:u w:val="none"/>
        </w:rPr>
        <w:t xml:space="preserve"> schicken</w:t>
      </w:r>
      <w:r w:rsidR="0029714D" w:rsidRPr="00CF05A9">
        <w:rPr>
          <w:rStyle w:val="Hyperlink"/>
          <w:rFonts w:ascii="Times New Roman" w:hAnsi="Times New Roman"/>
          <w:b/>
          <w:i/>
          <w:color w:val="FF0000"/>
          <w:sz w:val="24"/>
          <w:szCs w:val="28"/>
          <w:u w:val="none"/>
        </w:rPr>
        <w:t>***</w:t>
      </w:r>
    </w:p>
    <w:p w14:paraId="221DC4F1" w14:textId="77777777" w:rsidR="00870DC2" w:rsidRPr="00132C75" w:rsidRDefault="00870DC2" w:rsidP="00B45E72">
      <w:pPr>
        <w:pStyle w:val="Kopfzeile"/>
        <w:tabs>
          <w:tab w:val="left" w:pos="708"/>
        </w:tabs>
        <w:spacing w:line="240" w:lineRule="exact"/>
        <w:rPr>
          <w:rFonts w:ascii="Times New Roman" w:hAnsi="Times New Roman"/>
          <w:b/>
          <w:i/>
          <w:sz w:val="24"/>
          <w:szCs w:val="24"/>
        </w:rPr>
      </w:pPr>
    </w:p>
    <w:tbl>
      <w:tblPr>
        <w:tblStyle w:val="Tabellenraster"/>
        <w:tblW w:w="10257" w:type="dxa"/>
        <w:tblLook w:val="04A0" w:firstRow="1" w:lastRow="0" w:firstColumn="1" w:lastColumn="0" w:noHBand="0" w:noVBand="1"/>
      </w:tblPr>
      <w:tblGrid>
        <w:gridCol w:w="2547"/>
        <w:gridCol w:w="4536"/>
        <w:gridCol w:w="3174"/>
      </w:tblGrid>
      <w:tr w:rsidR="00892714" w14:paraId="01825216" w14:textId="77777777" w:rsidTr="00892714">
        <w:trPr>
          <w:trHeight w:val="341"/>
        </w:trPr>
        <w:tc>
          <w:tcPr>
            <w:tcW w:w="10257" w:type="dxa"/>
            <w:gridSpan w:val="3"/>
            <w:shd w:val="clear" w:color="auto" w:fill="FFFF00"/>
          </w:tcPr>
          <w:p w14:paraId="39EE2EB3" w14:textId="4E653121" w:rsidR="00892714" w:rsidRPr="00AC45B0" w:rsidRDefault="00892714" w:rsidP="008830B3">
            <w:pPr>
              <w:spacing w:line="320" w:lineRule="exact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8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</w:t>
            </w:r>
            <w:r w:rsidRPr="00AC45B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8"/>
              </w:rPr>
              <w:t>Voraussetzung # 1: gültiger Klinik-Arbeitsvertrag (inc</w:t>
            </w:r>
            <w:r w:rsidR="00121270" w:rsidRPr="00AC45B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8"/>
              </w:rPr>
              <w:t>l</w:t>
            </w:r>
            <w:r w:rsidRPr="00AC45B0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8"/>
              </w:rPr>
              <w:t>. Doktoranden)</w:t>
            </w:r>
            <w:r w:rsidRPr="00AC45B0">
              <w:rPr>
                <w:rFonts w:ascii="Times New Roman" w:hAnsi="Times New Roman"/>
                <w:b/>
                <w:bCs/>
                <w:sz w:val="22"/>
                <w:szCs w:val="28"/>
              </w:rPr>
              <w:t xml:space="preserve"> </w:t>
            </w:r>
          </w:p>
        </w:tc>
      </w:tr>
      <w:tr w:rsidR="00773450" w14:paraId="54457CC1" w14:textId="77777777" w:rsidTr="00A27449">
        <w:trPr>
          <w:trHeight w:val="396"/>
        </w:trPr>
        <w:tc>
          <w:tcPr>
            <w:tcW w:w="2547" w:type="dxa"/>
          </w:tcPr>
          <w:p w14:paraId="7F93CD49" w14:textId="77777777" w:rsidR="00773450" w:rsidRPr="00AC45B0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Mitarbeiterausweis #</w:t>
            </w:r>
          </w:p>
        </w:tc>
        <w:tc>
          <w:tcPr>
            <w:tcW w:w="4536" w:type="dxa"/>
          </w:tcPr>
          <w:p w14:paraId="64376BAB" w14:textId="39F567B5" w:rsidR="00773450" w:rsidRPr="00CF05A9" w:rsidRDefault="00773450" w:rsidP="0077345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40"/>
              </w:rPr>
            </w:pPr>
          </w:p>
        </w:tc>
        <w:tc>
          <w:tcPr>
            <w:tcW w:w="3174" w:type="dxa"/>
            <w:vMerge w:val="restart"/>
          </w:tcPr>
          <w:p w14:paraId="3D2A7821" w14:textId="55D603B0" w:rsidR="00773450" w:rsidRPr="00AC45B0" w:rsidRDefault="00773450" w:rsidP="0077345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</w:rPr>
              <w:t>AG Leiter*In Unterschrift</w:t>
            </w:r>
            <w:r w:rsidR="0087141C">
              <w:rPr>
                <w:rFonts w:ascii="Times New Roman" w:hAnsi="Times New Roman"/>
                <w:b/>
                <w:bCs/>
                <w:sz w:val="22"/>
              </w:rPr>
              <w:t>/</w:t>
            </w:r>
            <w:r w:rsidRPr="00AC45B0">
              <w:rPr>
                <w:rFonts w:ascii="Times New Roman" w:hAnsi="Times New Roman"/>
                <w:b/>
                <w:bCs/>
                <w:sz w:val="22"/>
              </w:rPr>
              <w:t xml:space="preserve"> Stempel</w:t>
            </w:r>
          </w:p>
          <w:p w14:paraId="214F713E" w14:textId="77777777" w:rsidR="008830B3" w:rsidRPr="00CF05A9" w:rsidRDefault="008830B3" w:rsidP="0077345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</w:rPr>
            </w:pPr>
          </w:p>
          <w:p w14:paraId="7FB81689" w14:textId="286BF326" w:rsidR="008830B3" w:rsidRPr="00CF05A9" w:rsidRDefault="008830B3" w:rsidP="00AC45B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</w:rPr>
            </w:pPr>
          </w:p>
        </w:tc>
      </w:tr>
      <w:tr w:rsidR="00773450" w14:paraId="4A566399" w14:textId="77777777" w:rsidTr="00A27449">
        <w:trPr>
          <w:trHeight w:val="231"/>
        </w:trPr>
        <w:tc>
          <w:tcPr>
            <w:tcW w:w="2547" w:type="dxa"/>
          </w:tcPr>
          <w:p w14:paraId="08CFE30A" w14:textId="3FA691DB" w:rsidR="00773450" w:rsidRPr="00AC45B0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Vertag </w:t>
            </w:r>
            <w:r w:rsidR="008830B3"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ist </w:t>
            </w: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gültig bis   </w:t>
            </w:r>
          </w:p>
        </w:tc>
        <w:tc>
          <w:tcPr>
            <w:tcW w:w="4536" w:type="dxa"/>
          </w:tcPr>
          <w:p w14:paraId="2A45B1D4" w14:textId="6EFB4E3D" w:rsidR="00773450" w:rsidRPr="00CF05A9" w:rsidRDefault="00773450" w:rsidP="00773450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40"/>
              </w:rPr>
            </w:pPr>
          </w:p>
        </w:tc>
        <w:tc>
          <w:tcPr>
            <w:tcW w:w="3174" w:type="dxa"/>
            <w:vMerge/>
          </w:tcPr>
          <w:p w14:paraId="4EC3D886" w14:textId="77777777" w:rsidR="00773450" w:rsidRPr="00CF05A9" w:rsidRDefault="00773450" w:rsidP="0077345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4"/>
                <w:szCs w:val="16"/>
              </w:rPr>
            </w:pPr>
          </w:p>
        </w:tc>
      </w:tr>
      <w:tr w:rsidR="00773450" w14:paraId="1CC274A2" w14:textId="77777777" w:rsidTr="0087141C">
        <w:trPr>
          <w:trHeight w:val="384"/>
        </w:trPr>
        <w:tc>
          <w:tcPr>
            <w:tcW w:w="2547" w:type="dxa"/>
          </w:tcPr>
          <w:p w14:paraId="6F37B308" w14:textId="77777777" w:rsidR="00773450" w:rsidRPr="00AC45B0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Name</w:t>
            </w:r>
          </w:p>
        </w:tc>
        <w:tc>
          <w:tcPr>
            <w:tcW w:w="4536" w:type="dxa"/>
          </w:tcPr>
          <w:p w14:paraId="46DC1A90" w14:textId="26498EE2" w:rsidR="00773450" w:rsidRPr="00CF05A9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74" w:type="dxa"/>
            <w:vMerge/>
          </w:tcPr>
          <w:p w14:paraId="04F3EC72" w14:textId="77777777" w:rsidR="00773450" w:rsidRPr="00CF05A9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73450" w14:paraId="2EC3F9C5" w14:textId="77777777" w:rsidTr="00A27449">
        <w:trPr>
          <w:trHeight w:val="256"/>
        </w:trPr>
        <w:tc>
          <w:tcPr>
            <w:tcW w:w="2547" w:type="dxa"/>
          </w:tcPr>
          <w:p w14:paraId="6B012C90" w14:textId="77777777" w:rsidR="00773450" w:rsidRPr="00AC45B0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Vorname</w:t>
            </w:r>
          </w:p>
        </w:tc>
        <w:tc>
          <w:tcPr>
            <w:tcW w:w="4536" w:type="dxa"/>
          </w:tcPr>
          <w:p w14:paraId="2717759E" w14:textId="71A0E519" w:rsidR="00773450" w:rsidRPr="00CF05A9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74" w:type="dxa"/>
            <w:vMerge/>
          </w:tcPr>
          <w:p w14:paraId="4A07F80D" w14:textId="77777777" w:rsidR="00773450" w:rsidRPr="00CF05A9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73450" w14:paraId="4D05EDC3" w14:textId="77777777" w:rsidTr="00A27449">
        <w:trPr>
          <w:trHeight w:val="277"/>
        </w:trPr>
        <w:tc>
          <w:tcPr>
            <w:tcW w:w="2547" w:type="dxa"/>
          </w:tcPr>
          <w:p w14:paraId="2F51B563" w14:textId="77777777" w:rsidR="00773450" w:rsidRPr="00AC45B0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AG</w:t>
            </w:r>
          </w:p>
        </w:tc>
        <w:tc>
          <w:tcPr>
            <w:tcW w:w="4536" w:type="dxa"/>
          </w:tcPr>
          <w:p w14:paraId="6CA860FE" w14:textId="3C2D427D" w:rsidR="00773450" w:rsidRPr="00CF05A9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174" w:type="dxa"/>
            <w:vMerge/>
          </w:tcPr>
          <w:p w14:paraId="129DDBCC" w14:textId="77777777" w:rsidR="00773450" w:rsidRPr="00CF05A9" w:rsidRDefault="00773450" w:rsidP="00B30E31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73450" w:rsidRPr="00463879" w14:paraId="63B02FE9" w14:textId="77777777" w:rsidTr="001107DD">
        <w:trPr>
          <w:trHeight w:val="332"/>
        </w:trPr>
        <w:tc>
          <w:tcPr>
            <w:tcW w:w="10257" w:type="dxa"/>
            <w:gridSpan w:val="3"/>
            <w:shd w:val="clear" w:color="auto" w:fill="FFFF00"/>
          </w:tcPr>
          <w:p w14:paraId="777F24B5" w14:textId="76ED75EF" w:rsidR="00773450" w:rsidRPr="00AC45B0" w:rsidRDefault="00773450" w:rsidP="001107DD">
            <w:pPr>
              <w:spacing w:before="100" w:beforeAutospacing="1" w:after="100" w:afterAutospacing="1"/>
              <w:rPr>
                <w:rStyle w:val="Hyperlink"/>
                <w:rFonts w:ascii="Times New Roman" w:hAnsi="Times New Roman"/>
                <w:b/>
                <w:color w:val="000000" w:themeColor="text1"/>
                <w:sz w:val="22"/>
                <w:szCs w:val="32"/>
                <w:u w:val="none"/>
                <w:shd w:val="clear" w:color="auto" w:fill="FFFFFF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32"/>
              </w:rPr>
              <w:t>Voraussetzung#2: Sicherheitsschulung</w:t>
            </w:r>
            <w:r w:rsidR="004B5679" w:rsidRPr="00AC45B0">
              <w:rPr>
                <w:rFonts w:ascii="Times New Roman" w:hAnsi="Times New Roman"/>
                <w:b/>
                <w:bCs/>
                <w:sz w:val="22"/>
                <w:szCs w:val="32"/>
              </w:rPr>
              <w:t xml:space="preserve"> </w:t>
            </w:r>
            <w:r w:rsidR="004B5679"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(nach persönlicher Absprache)</w:t>
            </w:r>
          </w:p>
        </w:tc>
      </w:tr>
      <w:tr w:rsidR="0085507E" w:rsidRPr="00463879" w14:paraId="543B9530" w14:textId="77777777" w:rsidTr="00415A92">
        <w:trPr>
          <w:trHeight w:val="811"/>
        </w:trPr>
        <w:tc>
          <w:tcPr>
            <w:tcW w:w="7083" w:type="dxa"/>
            <w:gridSpan w:val="2"/>
          </w:tcPr>
          <w:p w14:paraId="4CB9BA3C" w14:textId="635E75D9" w:rsidR="00AB1D4E" w:rsidRDefault="00AB1D4E" w:rsidP="00AB1D4E">
            <w:pPr>
              <w:pStyle w:val="Listenabsatz"/>
              <w:numPr>
                <w:ilvl w:val="0"/>
                <w:numId w:val="9"/>
              </w:numPr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VISZ-</w:t>
            </w:r>
            <w:proofErr w:type="spellStart"/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Chir</w:t>
            </w:r>
            <w:proofErr w:type="spellEnd"/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(EPZ, TCO):  Dr. </w:t>
            </w: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Biljana Gigic</w:t>
            </w: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                 56-3</w:t>
            </w: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4463</w:t>
            </w:r>
          </w:p>
          <w:p w14:paraId="0C2A6538" w14:textId="13539171" w:rsidR="00AB1D4E" w:rsidRDefault="00AB1D4E" w:rsidP="00AB1D4E">
            <w:pPr>
              <w:pStyle w:val="Listenabsatz"/>
              <w:numPr>
                <w:ilvl w:val="0"/>
                <w:numId w:val="9"/>
              </w:numPr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VISZ-</w:t>
            </w:r>
            <w:proofErr w:type="spellStart"/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Chir</w:t>
            </w:r>
            <w:proofErr w:type="spellEnd"/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(EPZ, TCO):  Dr. </w:t>
            </w: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Victoria Damerell</w:t>
            </w: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         56-3</w:t>
            </w: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6440</w:t>
            </w:r>
          </w:p>
          <w:p w14:paraId="7B7CC302" w14:textId="6601F340" w:rsidR="0085507E" w:rsidRPr="00AC45B0" w:rsidRDefault="0085507E" w:rsidP="001107DD">
            <w:pPr>
              <w:pStyle w:val="Listenabsatz"/>
              <w:numPr>
                <w:ilvl w:val="0"/>
                <w:numId w:val="9"/>
              </w:numPr>
              <w:rPr>
                <w:rFonts w:ascii="Times New Roman" w:hAnsi="Times New Roman"/>
                <w:bCs/>
                <w:sz w:val="22"/>
                <w:szCs w:val="24"/>
              </w:rPr>
            </w:pPr>
            <w:proofErr w:type="spellStart"/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G</w:t>
            </w:r>
            <w:r w:rsidR="00AC45B0"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e</w:t>
            </w:r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fäss-Chir</w:t>
            </w:r>
            <w:proofErr w:type="spellEnd"/>
            <w:r w:rsidRPr="00AC45B0">
              <w:rPr>
                <w:rFonts w:ascii="Times New Roman" w:hAnsi="Times New Roman"/>
                <w:b/>
                <w:bCs/>
                <w:sz w:val="22"/>
                <w:szCs w:val="24"/>
              </w:rPr>
              <w:t>:</w:t>
            </w:r>
            <w:r w:rsidRPr="00AC45B0">
              <w:rPr>
                <w:rFonts w:ascii="Times New Roman" w:hAnsi="Times New Roman"/>
                <w:b/>
                <w:sz w:val="22"/>
                <w:szCs w:val="24"/>
              </w:rPr>
              <w:t xml:space="preserve">                     Prof. Dr. Susanne Dihlmann   56-39908</w:t>
            </w:r>
          </w:p>
        </w:tc>
        <w:tc>
          <w:tcPr>
            <w:tcW w:w="3174" w:type="dxa"/>
          </w:tcPr>
          <w:p w14:paraId="7CCC1102" w14:textId="7344EE4D" w:rsidR="00AC45B0" w:rsidRPr="0087141C" w:rsidRDefault="0085507E" w:rsidP="008F6B3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</w:rPr>
            </w:pPr>
            <w:r w:rsidRPr="0087141C">
              <w:rPr>
                <w:rFonts w:ascii="Times New Roman" w:hAnsi="Times New Roman"/>
                <w:b/>
                <w:bCs/>
                <w:sz w:val="22"/>
              </w:rPr>
              <w:t>Erledigt: Datum &amp;</w:t>
            </w:r>
            <w:r w:rsidR="008F6B36">
              <w:rPr>
                <w:rFonts w:ascii="Times New Roman" w:hAnsi="Times New Roman"/>
                <w:b/>
                <w:bCs/>
                <w:sz w:val="22"/>
              </w:rPr>
              <w:t>U</w:t>
            </w:r>
            <w:r w:rsidRPr="0087141C">
              <w:rPr>
                <w:rFonts w:ascii="Times New Roman" w:hAnsi="Times New Roman"/>
                <w:b/>
                <w:bCs/>
                <w:sz w:val="22"/>
              </w:rPr>
              <w:t>nter</w:t>
            </w:r>
            <w:r w:rsidR="00415A92">
              <w:rPr>
                <w:rFonts w:ascii="Times New Roman" w:hAnsi="Times New Roman"/>
                <w:b/>
                <w:bCs/>
                <w:sz w:val="22"/>
              </w:rPr>
              <w:t>s</w:t>
            </w:r>
            <w:r w:rsidRPr="0087141C">
              <w:rPr>
                <w:rFonts w:ascii="Times New Roman" w:hAnsi="Times New Roman"/>
                <w:b/>
                <w:bCs/>
                <w:sz w:val="22"/>
              </w:rPr>
              <w:t>chrift</w:t>
            </w:r>
          </w:p>
          <w:p w14:paraId="76952F11" w14:textId="1725C991" w:rsidR="0087141C" w:rsidRPr="00CF05A9" w:rsidRDefault="0087141C" w:rsidP="00AC45B0">
            <w:pPr>
              <w:jc w:val="center"/>
              <w:rPr>
                <w:rStyle w:val="Hyperlink"/>
                <w:rFonts w:ascii="Times New Roman" w:hAnsi="Times New Roman"/>
                <w:b/>
                <w:sz w:val="24"/>
                <w:szCs w:val="24"/>
                <w:u w:val="none"/>
                <w:shd w:val="clear" w:color="auto" w:fill="FFFFFF"/>
              </w:rPr>
            </w:pPr>
          </w:p>
        </w:tc>
      </w:tr>
    </w:tbl>
    <w:p w14:paraId="149B59E9" w14:textId="77777777" w:rsidR="00B30D93" w:rsidRDefault="00B30D93" w:rsidP="00B30D93">
      <w:pPr>
        <w:spacing w:line="240" w:lineRule="exact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</w:p>
    <w:tbl>
      <w:tblPr>
        <w:tblStyle w:val="Tabellenraster"/>
        <w:tblW w:w="10201" w:type="dxa"/>
        <w:tblLook w:val="04A0" w:firstRow="1" w:lastRow="0" w:firstColumn="1" w:lastColumn="0" w:noHBand="0" w:noVBand="1"/>
      </w:tblPr>
      <w:tblGrid>
        <w:gridCol w:w="923"/>
        <w:gridCol w:w="4650"/>
        <w:gridCol w:w="4628"/>
      </w:tblGrid>
      <w:tr w:rsidR="00E14228" w:rsidRPr="0028193A" w14:paraId="7D4411F9" w14:textId="77777777" w:rsidTr="00773450">
        <w:trPr>
          <w:trHeight w:val="317"/>
        </w:trPr>
        <w:tc>
          <w:tcPr>
            <w:tcW w:w="10201" w:type="dxa"/>
            <w:gridSpan w:val="3"/>
            <w:shd w:val="clear" w:color="auto" w:fill="D9D9D9" w:themeFill="background1" w:themeFillShade="D9"/>
          </w:tcPr>
          <w:p w14:paraId="55E9969E" w14:textId="2F5938CE" w:rsidR="00E14228" w:rsidRPr="002B552E" w:rsidRDefault="006F0486" w:rsidP="00E14228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bCs/>
                <w:sz w:val="22"/>
              </w:rPr>
            </w:pPr>
            <w:r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>Ankreuzen</w:t>
            </w:r>
            <w:r w:rsidR="00121270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>:</w:t>
            </w:r>
            <w:r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 xml:space="preserve"> </w:t>
            </w:r>
            <w:r w:rsidR="00E14228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>Module</w:t>
            </w:r>
            <w:r w:rsidR="00400423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 xml:space="preserve"> zum Freischalten</w:t>
            </w:r>
            <w:r w:rsidR="00121270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 xml:space="preserve"> via </w:t>
            </w:r>
            <w:r w:rsidR="00E14228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>NA Giese</w:t>
            </w:r>
            <w:r w:rsidR="00E14228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sym w:font="Wingdings" w:char="F0E0"/>
            </w:r>
            <w:r w:rsidR="00E14228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 xml:space="preserve"> </w:t>
            </w:r>
            <w:r w:rsidR="00400423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>Freischaltung</w:t>
            </w:r>
            <w:r w:rsidR="00451CF3" w:rsidRPr="002B552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 xml:space="preserve">: </w:t>
            </w:r>
            <w:r w:rsidR="00AB1D4E">
              <w:rPr>
                <w:rFonts w:ascii="Times New Roman" w:hAnsi="Times New Roman"/>
                <w:b/>
                <w:bCs/>
                <w:color w:val="FF0000"/>
                <w:sz w:val="22"/>
                <w:szCs w:val="24"/>
              </w:rPr>
              <w:t>Michaela Magenreuter/ Domenic Hartmann (nach Genehmigung NA Giese)</w:t>
            </w:r>
          </w:p>
        </w:tc>
      </w:tr>
      <w:tr w:rsidR="00463879" w:rsidRPr="0028193A" w14:paraId="27E7253B" w14:textId="77777777" w:rsidTr="00A27449">
        <w:trPr>
          <w:trHeight w:val="183"/>
        </w:trPr>
        <w:tc>
          <w:tcPr>
            <w:tcW w:w="923" w:type="dxa"/>
            <w:shd w:val="clear" w:color="auto" w:fill="auto"/>
          </w:tcPr>
          <w:p w14:paraId="377270D9" w14:textId="77777777" w:rsidR="00463879" w:rsidRPr="000079A5" w:rsidRDefault="00463879" w:rsidP="00B53B94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079A5">
              <w:rPr>
                <w:rFonts w:ascii="Times New Roman" w:hAnsi="Times New Roman"/>
                <w:b/>
                <w:bCs/>
                <w:sz w:val="24"/>
                <w:szCs w:val="24"/>
              </w:rPr>
              <w:t>Zutritt</w:t>
            </w:r>
          </w:p>
        </w:tc>
        <w:tc>
          <w:tcPr>
            <w:tcW w:w="4650" w:type="dxa"/>
            <w:shd w:val="clear" w:color="auto" w:fill="auto"/>
          </w:tcPr>
          <w:p w14:paraId="3C60042E" w14:textId="5D98A9F8" w:rsidR="00463879" w:rsidRPr="002B552E" w:rsidRDefault="00CF05A9" w:rsidP="00B53B94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Zone</w:t>
            </w:r>
          </w:p>
        </w:tc>
        <w:tc>
          <w:tcPr>
            <w:tcW w:w="4628" w:type="dxa"/>
            <w:shd w:val="clear" w:color="auto" w:fill="auto"/>
          </w:tcPr>
          <w:p w14:paraId="4A8D4043" w14:textId="77777777" w:rsidR="00463879" w:rsidRPr="002B552E" w:rsidRDefault="00463879" w:rsidP="00B53B94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Raum#</w:t>
            </w:r>
          </w:p>
        </w:tc>
      </w:tr>
      <w:tr w:rsidR="007B4F3A" w:rsidRPr="0028193A" w14:paraId="7D23216A" w14:textId="77777777" w:rsidTr="00A27449">
        <w:trPr>
          <w:trHeight w:val="286"/>
        </w:trPr>
        <w:tc>
          <w:tcPr>
            <w:tcW w:w="923" w:type="dxa"/>
          </w:tcPr>
          <w:p w14:paraId="698C0892" w14:textId="169853D0" w:rsidR="007B4F3A" w:rsidRPr="0028193A" w:rsidRDefault="007B4F3A" w:rsidP="007C2146">
            <w:pPr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3C31B576" w14:textId="6C3AD775" w:rsidR="007B4F3A" w:rsidRPr="002B552E" w:rsidRDefault="007B4F3A" w:rsidP="007C2146">
            <w:pPr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Labor Master-Leser Flurtüren</w:t>
            </w:r>
          </w:p>
        </w:tc>
        <w:tc>
          <w:tcPr>
            <w:tcW w:w="4628" w:type="dxa"/>
          </w:tcPr>
          <w:p w14:paraId="5A0B4356" w14:textId="400A7517" w:rsidR="007B4F3A" w:rsidRPr="002B552E" w:rsidRDefault="007B4F3A" w:rsidP="007C2146">
            <w:pPr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2x Flurtüren</w:t>
            </w:r>
          </w:p>
        </w:tc>
      </w:tr>
      <w:tr w:rsidR="007B4F3A" w:rsidRPr="0028193A" w14:paraId="2ADE12FA" w14:textId="77777777" w:rsidTr="00A27449">
        <w:trPr>
          <w:trHeight w:val="262"/>
        </w:trPr>
        <w:tc>
          <w:tcPr>
            <w:tcW w:w="923" w:type="dxa"/>
          </w:tcPr>
          <w:p w14:paraId="53411FD5" w14:textId="6CD409DB" w:rsidR="007B4F3A" w:rsidRPr="0028193A" w:rsidRDefault="007B4F3A" w:rsidP="007C2146">
            <w:pPr>
              <w:spacing w:before="100" w:before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046F1735" w14:textId="6E656DF7" w:rsidR="007B4F3A" w:rsidRPr="005D4370" w:rsidRDefault="007B4F3A" w:rsidP="007C2146">
            <w:pPr>
              <w:spacing w:before="100" w:before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TH Forschungstrakt S1</w:t>
            </w:r>
          </w:p>
        </w:tc>
        <w:tc>
          <w:tcPr>
            <w:tcW w:w="4628" w:type="dxa"/>
          </w:tcPr>
          <w:p w14:paraId="34DA0427" w14:textId="0DB0D0DD" w:rsidR="007B4F3A" w:rsidRPr="002B552E" w:rsidRDefault="007B4F3A" w:rsidP="007C2146">
            <w:pPr>
              <w:spacing w:before="100" w:before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3x Treppenhaus</w:t>
            </w:r>
          </w:p>
        </w:tc>
      </w:tr>
      <w:tr w:rsidR="00B53B94" w:rsidRPr="0028193A" w14:paraId="0801E687" w14:textId="77777777" w:rsidTr="00A27449">
        <w:trPr>
          <w:trHeight w:val="317"/>
        </w:trPr>
        <w:tc>
          <w:tcPr>
            <w:tcW w:w="923" w:type="dxa"/>
          </w:tcPr>
          <w:p w14:paraId="47C5E448" w14:textId="1D8B18B6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0DD372E7" w14:textId="5926F7F3" w:rsidR="00B53B94" w:rsidRPr="002B552E" w:rsidRDefault="00AC45B0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FT-CORE alle</w:t>
            </w:r>
          </w:p>
        </w:tc>
        <w:tc>
          <w:tcPr>
            <w:tcW w:w="4628" w:type="dxa"/>
          </w:tcPr>
          <w:p w14:paraId="03EBCC1B" w14:textId="790B12B1" w:rsidR="00B53B94" w:rsidRPr="002B552E" w:rsidRDefault="00E8542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6420-02-</w:t>
            </w:r>
            <w:r w:rsidR="00CE479C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029, 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037,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43,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45,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47,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48,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5</w:t>
            </w:r>
            <w:r w:rsidR="00E069A8" w:rsidRPr="002B552E">
              <w:rPr>
                <w:rFonts w:ascii="Times New Roman" w:hAnsi="Times New Roman"/>
                <w:bCs/>
                <w:sz w:val="22"/>
                <w:szCs w:val="24"/>
              </w:rPr>
              <w:t>1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5</w:t>
            </w:r>
            <w:r w:rsidR="00E069A8" w:rsidRPr="002B552E">
              <w:rPr>
                <w:rFonts w:ascii="Times New Roman" w:hAnsi="Times New Roman"/>
                <w:bCs/>
                <w:sz w:val="22"/>
                <w:szCs w:val="24"/>
              </w:rPr>
              <w:t>7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72,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73</w:t>
            </w:r>
          </w:p>
        </w:tc>
      </w:tr>
      <w:tr w:rsidR="00B53B94" w:rsidRPr="0028193A" w14:paraId="30F0E5A5" w14:textId="77777777" w:rsidTr="00A27449">
        <w:trPr>
          <w:trHeight w:val="285"/>
        </w:trPr>
        <w:tc>
          <w:tcPr>
            <w:tcW w:w="923" w:type="dxa"/>
          </w:tcPr>
          <w:p w14:paraId="4BF57DCB" w14:textId="7C3FC539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23E7A9CB" w14:textId="6F48BC57" w:rsidR="00B53B94" w:rsidRPr="002B552E" w:rsidRDefault="000E0C2C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FT-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EPZ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Labor/Zellkultur</w:t>
            </w:r>
          </w:p>
        </w:tc>
        <w:tc>
          <w:tcPr>
            <w:tcW w:w="4628" w:type="dxa"/>
          </w:tcPr>
          <w:p w14:paraId="09698A72" w14:textId="02C8E391" w:rsidR="00B53B94" w:rsidRPr="002B552E" w:rsidRDefault="00E8542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6420-02-017,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19,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20,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22,</w:t>
            </w:r>
            <w:r w:rsidR="002C7B7B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25</w:t>
            </w:r>
          </w:p>
        </w:tc>
      </w:tr>
      <w:tr w:rsidR="00B53B94" w:rsidRPr="0028193A" w14:paraId="620AEB02" w14:textId="77777777" w:rsidTr="00A27449">
        <w:trPr>
          <w:trHeight w:val="317"/>
        </w:trPr>
        <w:tc>
          <w:tcPr>
            <w:tcW w:w="923" w:type="dxa"/>
          </w:tcPr>
          <w:p w14:paraId="24A6C78E" w14:textId="357E0402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2D42598B" w14:textId="7132BF2B" w:rsidR="00B53B94" w:rsidRPr="002B552E" w:rsidRDefault="000E0C2C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FT-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EPZ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D</w:t>
            </w:r>
            <w:r w:rsidR="00E87A7A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Z</w:t>
            </w:r>
          </w:p>
        </w:tc>
        <w:tc>
          <w:tcPr>
            <w:tcW w:w="4628" w:type="dxa"/>
          </w:tcPr>
          <w:p w14:paraId="657203DC" w14:textId="2BBCD410" w:rsidR="00B53B94" w:rsidRPr="002B552E" w:rsidRDefault="00E8542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6420-001,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025, 0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75</w:t>
            </w:r>
          </w:p>
        </w:tc>
      </w:tr>
      <w:tr w:rsidR="00B53B94" w:rsidRPr="0028193A" w14:paraId="179C07F8" w14:textId="77777777" w:rsidTr="00A27449">
        <w:trPr>
          <w:trHeight w:val="340"/>
        </w:trPr>
        <w:tc>
          <w:tcPr>
            <w:tcW w:w="923" w:type="dxa"/>
          </w:tcPr>
          <w:p w14:paraId="57E68EA1" w14:textId="3E6C9492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42FAADB3" w14:textId="2759CDFF" w:rsidR="00B53B94" w:rsidRPr="002B552E" w:rsidRDefault="000E0C2C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</w:t>
            </w:r>
            <w:r w:rsidR="005D4370">
              <w:rPr>
                <w:rFonts w:ascii="Times New Roman" w:hAnsi="Times New Roman"/>
                <w:bCs/>
                <w:sz w:val="22"/>
                <w:szCs w:val="24"/>
              </w:rPr>
              <w:t>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FT-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TCO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Labor/Zellkultur</w:t>
            </w:r>
          </w:p>
        </w:tc>
        <w:tc>
          <w:tcPr>
            <w:tcW w:w="4628" w:type="dxa"/>
          </w:tcPr>
          <w:p w14:paraId="25E6857E" w14:textId="1E1B673A" w:rsidR="00B53B94" w:rsidRPr="002B552E" w:rsidRDefault="00E8542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6420-02-007,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016,</w:t>
            </w:r>
            <w:r w:rsidR="000338E8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40,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060,</w:t>
            </w:r>
            <w:r w:rsidR="00463879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="001A46E3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66,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67,</w:t>
            </w:r>
            <w:r w:rsidR="00463879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69,</w:t>
            </w:r>
            <w:r w:rsidR="00463879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0E0C2C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70</w:t>
            </w:r>
          </w:p>
        </w:tc>
      </w:tr>
      <w:tr w:rsidR="00B53B94" w:rsidRPr="0028193A" w14:paraId="2EF99CFF" w14:textId="77777777" w:rsidTr="00A27449">
        <w:trPr>
          <w:trHeight w:val="317"/>
        </w:trPr>
        <w:tc>
          <w:tcPr>
            <w:tcW w:w="923" w:type="dxa"/>
          </w:tcPr>
          <w:p w14:paraId="57EA7CB9" w14:textId="2508C577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59BFB7EC" w14:textId="76B7A479" w:rsidR="00B53B94" w:rsidRPr="002B552E" w:rsidRDefault="00C629AE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FT-TCO 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D</w:t>
            </w:r>
            <w:r w:rsidR="00E87A7A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Z</w:t>
            </w:r>
          </w:p>
        </w:tc>
        <w:tc>
          <w:tcPr>
            <w:tcW w:w="4628" w:type="dxa"/>
          </w:tcPr>
          <w:p w14:paraId="2AFFB619" w14:textId="01D85CC0" w:rsidR="00B53B94" w:rsidRPr="002B552E" w:rsidRDefault="00E8542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6420-02-</w:t>
            </w:r>
            <w:r w:rsidR="00C629AE" w:rsidRPr="002B552E">
              <w:rPr>
                <w:rFonts w:ascii="Times New Roman" w:hAnsi="Times New Roman"/>
                <w:bCs/>
                <w:sz w:val="22"/>
                <w:szCs w:val="24"/>
              </w:rPr>
              <w:t>060, 0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61</w:t>
            </w:r>
          </w:p>
        </w:tc>
      </w:tr>
      <w:tr w:rsidR="00B53B94" w:rsidRPr="0028193A" w14:paraId="70E883B2" w14:textId="77777777" w:rsidTr="00A27449">
        <w:trPr>
          <w:trHeight w:val="317"/>
        </w:trPr>
        <w:tc>
          <w:tcPr>
            <w:tcW w:w="923" w:type="dxa"/>
          </w:tcPr>
          <w:p w14:paraId="3908BA27" w14:textId="77777777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1EDA4A01" w14:textId="184A5269" w:rsidR="00B53B94" w:rsidRPr="002B552E" w:rsidRDefault="00A8194D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FT-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MIC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</w:t>
            </w:r>
            <w:r w:rsidR="00B53B94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D</w:t>
            </w:r>
            <w:r w:rsidR="00E87A7A"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Z</w:t>
            </w:r>
          </w:p>
        </w:tc>
        <w:tc>
          <w:tcPr>
            <w:tcW w:w="4628" w:type="dxa"/>
          </w:tcPr>
          <w:p w14:paraId="3755C80E" w14:textId="2E06B303" w:rsidR="00B53B94" w:rsidRPr="002B552E" w:rsidRDefault="00E8542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6420-02-016, </w:t>
            </w:r>
            <w:r w:rsidR="00A8194D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58,</w:t>
            </w:r>
            <w:r w:rsidR="00463879"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="00A8194D" w:rsidRPr="002B552E"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59</w:t>
            </w:r>
          </w:p>
        </w:tc>
      </w:tr>
      <w:tr w:rsidR="00B53B94" w:rsidRPr="0028193A" w14:paraId="69EB58CC" w14:textId="77777777" w:rsidTr="00A27449">
        <w:trPr>
          <w:trHeight w:val="305"/>
        </w:trPr>
        <w:tc>
          <w:tcPr>
            <w:tcW w:w="923" w:type="dxa"/>
          </w:tcPr>
          <w:p w14:paraId="23112FDD" w14:textId="77777777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6565EFD9" w14:textId="3A2A632B" w:rsidR="00B53B94" w:rsidRPr="002B552E" w:rsidRDefault="002B552E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FT-Gefäß</w:t>
            </w:r>
          </w:p>
        </w:tc>
        <w:tc>
          <w:tcPr>
            <w:tcW w:w="4628" w:type="dxa"/>
          </w:tcPr>
          <w:p w14:paraId="12AF4B60" w14:textId="290E65B0" w:rsidR="00B53B94" w:rsidRPr="002B552E" w:rsidRDefault="002B552E" w:rsidP="007C2146">
            <w:pPr>
              <w:spacing w:before="100" w:beforeAutospacing="1" w:after="100" w:afterAutospacing="1"/>
              <w:jc w:val="both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6420-02-002, 008, 014</w:t>
            </w:r>
          </w:p>
        </w:tc>
      </w:tr>
      <w:tr w:rsidR="00B53B94" w:rsidRPr="0028193A" w14:paraId="41F2E64C" w14:textId="77777777" w:rsidTr="00A27449">
        <w:trPr>
          <w:trHeight w:val="317"/>
        </w:trPr>
        <w:tc>
          <w:tcPr>
            <w:tcW w:w="923" w:type="dxa"/>
          </w:tcPr>
          <w:p w14:paraId="04BA696C" w14:textId="5C8C20C0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7E6B0981" w14:textId="3AFC211D" w:rsidR="00B53B94" w:rsidRPr="005D4370" w:rsidRDefault="002B552E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Z-Off-6420-02-</w:t>
            </w:r>
            <w:r w:rsidRPr="005D4370">
              <w:rPr>
                <w:rFonts w:ascii="Times New Roman" w:hAnsi="Times New Roman"/>
                <w:b/>
                <w:bCs/>
                <w:sz w:val="22"/>
                <w:szCs w:val="24"/>
              </w:rPr>
              <w:t>FT-TLP Mehrabi</w:t>
            </w:r>
          </w:p>
        </w:tc>
        <w:tc>
          <w:tcPr>
            <w:tcW w:w="4628" w:type="dxa"/>
          </w:tcPr>
          <w:p w14:paraId="6B589FAF" w14:textId="7F6F407F" w:rsidR="00B53B94" w:rsidRPr="002B552E" w:rsidRDefault="002B552E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6420-02-027, 045, </w:t>
            </w:r>
            <w:r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 xml:space="preserve">47, </w:t>
            </w:r>
            <w:r>
              <w:rPr>
                <w:rFonts w:ascii="Times New Roman" w:hAnsi="Times New Roman"/>
                <w:bCs/>
                <w:sz w:val="22"/>
                <w:szCs w:val="24"/>
              </w:rPr>
              <w:t>0</w:t>
            </w: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48</w:t>
            </w:r>
          </w:p>
        </w:tc>
      </w:tr>
      <w:tr w:rsidR="00B53B94" w:rsidRPr="0028193A" w14:paraId="1E98ABAB" w14:textId="77777777" w:rsidTr="00A27449">
        <w:trPr>
          <w:trHeight w:val="317"/>
        </w:trPr>
        <w:tc>
          <w:tcPr>
            <w:tcW w:w="923" w:type="dxa"/>
          </w:tcPr>
          <w:p w14:paraId="1E79D6D7" w14:textId="668C88B1" w:rsidR="00B53B94" w:rsidRPr="0028193A" w:rsidRDefault="00B53B94" w:rsidP="00B53B94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4333B8CB" w14:textId="1519DBF5" w:rsidR="00B53B94" w:rsidRPr="006D6B48" w:rsidRDefault="002B552E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5D4370">
              <w:rPr>
                <w:rFonts w:ascii="Times New Roman" w:hAnsi="Times New Roman"/>
                <w:bCs/>
                <w:sz w:val="22"/>
                <w:szCs w:val="24"/>
              </w:rPr>
              <w:t>Z-6420-02-822-</w:t>
            </w:r>
            <w:r w:rsidRPr="006D6B48">
              <w:rPr>
                <w:rFonts w:ascii="Times New Roman" w:hAnsi="Times New Roman"/>
                <w:b/>
                <w:bCs/>
                <w:sz w:val="22"/>
                <w:szCs w:val="24"/>
              </w:rPr>
              <w:t>FT</w:t>
            </w:r>
            <w:r w:rsidR="006D6B48" w:rsidRPr="006D6B48">
              <w:rPr>
                <w:rFonts w:ascii="Times New Roman" w:hAnsi="Times New Roman"/>
                <w:b/>
                <w:bCs/>
                <w:sz w:val="22"/>
                <w:szCs w:val="24"/>
              </w:rPr>
              <w:t>-Brandschutztür Flur S2</w:t>
            </w:r>
            <w:r w:rsidR="00415A92">
              <w:rPr>
                <w:rFonts w:ascii="Times New Roman" w:hAnsi="Times New Roman"/>
                <w:b/>
                <w:bCs/>
                <w:sz w:val="22"/>
                <w:szCs w:val="24"/>
              </w:rPr>
              <w:br/>
            </w:r>
            <w:r w:rsidR="006D6B48" w:rsidRPr="005D4370">
              <w:rPr>
                <w:rFonts w:ascii="Times New Roman" w:hAnsi="Times New Roman"/>
                <w:bCs/>
                <w:sz w:val="22"/>
                <w:szCs w:val="24"/>
              </w:rPr>
              <w:t>Z-Off-6420-</w:t>
            </w:r>
            <w:r w:rsidR="006D6B48" w:rsidRPr="006D6B48">
              <w:rPr>
                <w:rFonts w:ascii="Times New Roman" w:hAnsi="Times New Roman"/>
                <w:b/>
                <w:bCs/>
                <w:sz w:val="22"/>
                <w:szCs w:val="24"/>
              </w:rPr>
              <w:t>TH Forschungstrakt S2 inkl</w:t>
            </w:r>
            <w:r w:rsidR="00851846">
              <w:rPr>
                <w:rFonts w:ascii="Times New Roman" w:hAnsi="Times New Roman"/>
                <w:b/>
                <w:bCs/>
                <w:sz w:val="22"/>
                <w:szCs w:val="24"/>
              </w:rPr>
              <w:t>.</w:t>
            </w:r>
            <w:r w:rsidR="006D6B48" w:rsidRPr="006D6B48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DZ</w:t>
            </w:r>
          </w:p>
        </w:tc>
        <w:tc>
          <w:tcPr>
            <w:tcW w:w="4628" w:type="dxa"/>
          </w:tcPr>
          <w:p w14:paraId="3245108C" w14:textId="606E6279" w:rsidR="00B53B94" w:rsidRPr="002B552E" w:rsidRDefault="006D6B48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sz w:val="22"/>
                <w:szCs w:val="24"/>
              </w:rPr>
              <w:t>Brandschutztür Flur 822</w:t>
            </w:r>
            <w:r w:rsidR="00415A92">
              <w:rPr>
                <w:rFonts w:ascii="Times New Roman" w:hAnsi="Times New Roman"/>
                <w:bCs/>
                <w:sz w:val="22"/>
                <w:szCs w:val="24"/>
              </w:rPr>
              <w:br/>
            </w:r>
            <w:r>
              <w:rPr>
                <w:rFonts w:ascii="Times New Roman" w:hAnsi="Times New Roman"/>
                <w:bCs/>
                <w:sz w:val="22"/>
                <w:szCs w:val="24"/>
              </w:rPr>
              <w:t>6420-02-022, 023, 025, 049</w:t>
            </w:r>
            <w:r w:rsidR="0087141C">
              <w:rPr>
                <w:rFonts w:ascii="Times New Roman" w:hAnsi="Times New Roman"/>
                <w:bCs/>
                <w:sz w:val="22"/>
                <w:szCs w:val="24"/>
              </w:rPr>
              <w:t>, 4x Treppenhaus</w:t>
            </w:r>
          </w:p>
        </w:tc>
      </w:tr>
      <w:tr w:rsidR="0043087C" w:rsidRPr="0028193A" w14:paraId="2585073A" w14:textId="77777777" w:rsidTr="00A27449">
        <w:trPr>
          <w:trHeight w:val="317"/>
        </w:trPr>
        <w:tc>
          <w:tcPr>
            <w:tcW w:w="923" w:type="dxa"/>
          </w:tcPr>
          <w:p w14:paraId="61FE8CAC" w14:textId="77777777" w:rsidR="0043087C" w:rsidRPr="0028193A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7D677C3F" w14:textId="0F3EEC02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Extra: </w:t>
            </w: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Z-6420 Personal Umkleiden OP_D</w:t>
            </w:r>
          </w:p>
        </w:tc>
        <w:tc>
          <w:tcPr>
            <w:tcW w:w="4628" w:type="dxa"/>
          </w:tcPr>
          <w:p w14:paraId="06166DF5" w14:textId="6ABE643C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B-99-332</w:t>
            </w: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OP umkleide Damen</w:t>
            </w:r>
          </w:p>
        </w:tc>
      </w:tr>
      <w:tr w:rsidR="0043087C" w:rsidRPr="0028193A" w14:paraId="469F9370" w14:textId="77777777" w:rsidTr="00A27449">
        <w:trPr>
          <w:trHeight w:val="317"/>
        </w:trPr>
        <w:tc>
          <w:tcPr>
            <w:tcW w:w="923" w:type="dxa"/>
          </w:tcPr>
          <w:p w14:paraId="7B7310E3" w14:textId="3864DE78" w:rsidR="0043087C" w:rsidRPr="0028193A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085BC5FC" w14:textId="7AE3D1FC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Extra: </w:t>
            </w: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Z-6420 Personal Umkleiden OP_H</w:t>
            </w:r>
          </w:p>
        </w:tc>
        <w:tc>
          <w:tcPr>
            <w:tcW w:w="4628" w:type="dxa"/>
          </w:tcPr>
          <w:p w14:paraId="43C70F37" w14:textId="142DF5B3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B-99-343</w:t>
            </w: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OP umkleide Herren</w:t>
            </w:r>
          </w:p>
        </w:tc>
      </w:tr>
      <w:tr w:rsidR="0043087C" w:rsidRPr="00B45E72" w14:paraId="66EFE193" w14:textId="77777777" w:rsidTr="00A27449">
        <w:trPr>
          <w:trHeight w:val="56"/>
        </w:trPr>
        <w:tc>
          <w:tcPr>
            <w:tcW w:w="923" w:type="dxa"/>
          </w:tcPr>
          <w:p w14:paraId="72E7FD16" w14:textId="77777777" w:rsidR="0043087C" w:rsidRPr="00B45E72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48E5272F" w14:textId="12DBBD1B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Z-Off-6420-02-033-Pausenraum Tür Ost</w:t>
            </w: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(LAB) </w:t>
            </w:r>
          </w:p>
        </w:tc>
        <w:tc>
          <w:tcPr>
            <w:tcW w:w="4628" w:type="dxa"/>
          </w:tcPr>
          <w:p w14:paraId="1A1D0906" w14:textId="79A63133" w:rsidR="0043087C" w:rsidRPr="002B552E" w:rsidRDefault="007C2146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6420-02-033 Ost</w:t>
            </w:r>
          </w:p>
        </w:tc>
      </w:tr>
      <w:tr w:rsidR="0043087C" w:rsidRPr="00B45E72" w14:paraId="183F7D53" w14:textId="77777777" w:rsidTr="00A27449">
        <w:trPr>
          <w:trHeight w:val="56"/>
        </w:trPr>
        <w:tc>
          <w:tcPr>
            <w:tcW w:w="923" w:type="dxa"/>
          </w:tcPr>
          <w:p w14:paraId="1BADBFA9" w14:textId="77777777" w:rsidR="0043087C" w:rsidRPr="00B45E72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739E8883" w14:textId="60C404B9" w:rsidR="0043087C" w:rsidRPr="0043087C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Z-Off-6420-02-033-Pausenraum Tür West</w:t>
            </w:r>
            <w:r w:rsidR="007C2146"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(LAB)</w:t>
            </w:r>
          </w:p>
        </w:tc>
        <w:tc>
          <w:tcPr>
            <w:tcW w:w="4628" w:type="dxa"/>
          </w:tcPr>
          <w:p w14:paraId="23E80CCB" w14:textId="46ACB728" w:rsidR="0043087C" w:rsidRPr="002B552E" w:rsidRDefault="007C2146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color w:val="FF0000"/>
                <w:sz w:val="22"/>
                <w:szCs w:val="24"/>
              </w:rPr>
            </w:pP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6420-02-033</w:t>
            </w: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 </w:t>
            </w:r>
            <w:r w:rsidRPr="0043087C">
              <w:rPr>
                <w:rFonts w:ascii="Times New Roman" w:hAnsi="Times New Roman"/>
                <w:bCs/>
                <w:sz w:val="22"/>
                <w:szCs w:val="24"/>
              </w:rPr>
              <w:t>West</w:t>
            </w:r>
          </w:p>
        </w:tc>
      </w:tr>
      <w:tr w:rsidR="0043087C" w:rsidRPr="00B45E72" w14:paraId="7F195F25" w14:textId="77777777" w:rsidTr="00A27449">
        <w:trPr>
          <w:trHeight w:val="70"/>
        </w:trPr>
        <w:tc>
          <w:tcPr>
            <w:tcW w:w="923" w:type="dxa"/>
          </w:tcPr>
          <w:p w14:paraId="62D190FB" w14:textId="77777777" w:rsidR="0043087C" w:rsidRPr="00B45E72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1CB3CC1F" w14:textId="27E8D47C" w:rsidR="0043087C" w:rsidRDefault="007C2146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7C2146">
              <w:rPr>
                <w:rFonts w:ascii="Times New Roman" w:hAnsi="Times New Roman"/>
                <w:bCs/>
                <w:sz w:val="22"/>
                <w:szCs w:val="24"/>
              </w:rPr>
              <w:t xml:space="preserve">ZG-6420 alle </w:t>
            </w:r>
            <w:proofErr w:type="gramStart"/>
            <w:r w:rsidRPr="007C2146">
              <w:rPr>
                <w:rFonts w:ascii="Times New Roman" w:hAnsi="Times New Roman"/>
                <w:bCs/>
                <w:sz w:val="22"/>
                <w:szCs w:val="24"/>
              </w:rPr>
              <w:t>Mitarbeiter(</w:t>
            </w:r>
            <w:proofErr w:type="spellStart"/>
            <w:proofErr w:type="gramEnd"/>
            <w:r w:rsidRPr="007C2146">
              <w:rPr>
                <w:rFonts w:ascii="Times New Roman" w:hAnsi="Times New Roman"/>
                <w:bCs/>
                <w:sz w:val="22"/>
                <w:szCs w:val="24"/>
              </w:rPr>
              <w:t>LM,TH,WC,Flur</w:t>
            </w:r>
            <w:proofErr w:type="spellEnd"/>
            <w:r w:rsidRPr="007C2146">
              <w:rPr>
                <w:rFonts w:ascii="Times New Roman" w:hAnsi="Times New Roman"/>
                <w:bCs/>
                <w:sz w:val="22"/>
                <w:szCs w:val="24"/>
              </w:rPr>
              <w:t>)</w:t>
            </w:r>
          </w:p>
        </w:tc>
        <w:tc>
          <w:tcPr>
            <w:tcW w:w="4628" w:type="dxa"/>
          </w:tcPr>
          <w:p w14:paraId="38AA7A0F" w14:textId="10FBA6DD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</w:p>
        </w:tc>
      </w:tr>
      <w:tr w:rsidR="0043087C" w:rsidRPr="00B45E72" w14:paraId="25CA9B67" w14:textId="77777777" w:rsidTr="00A27449">
        <w:trPr>
          <w:trHeight w:val="70"/>
        </w:trPr>
        <w:tc>
          <w:tcPr>
            <w:tcW w:w="923" w:type="dxa"/>
          </w:tcPr>
          <w:p w14:paraId="4E4EAD41" w14:textId="77777777" w:rsidR="0043087C" w:rsidRPr="00B45E72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3B59673D" w14:textId="6744F69B" w:rsidR="0043087C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Exp</w:t>
            </w: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erimental</w:t>
            </w: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 xml:space="preserve"> Tier-OP</w:t>
            </w:r>
          </w:p>
        </w:tc>
        <w:tc>
          <w:tcPr>
            <w:tcW w:w="4628" w:type="dxa"/>
          </w:tcPr>
          <w:p w14:paraId="6FDA53B8" w14:textId="5BB5931D" w:rsidR="0043087C" w:rsidRPr="002B552E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Cs/>
                <w:sz w:val="22"/>
                <w:szCs w:val="24"/>
              </w:rPr>
              <w:t>6420-02-063</w:t>
            </w:r>
          </w:p>
        </w:tc>
      </w:tr>
      <w:tr w:rsidR="0043087C" w:rsidRPr="00B45E72" w14:paraId="75A06E02" w14:textId="77777777" w:rsidTr="00A27449">
        <w:trPr>
          <w:trHeight w:val="70"/>
        </w:trPr>
        <w:tc>
          <w:tcPr>
            <w:tcW w:w="923" w:type="dxa"/>
          </w:tcPr>
          <w:p w14:paraId="0D5C89E2" w14:textId="77777777" w:rsidR="0043087C" w:rsidRPr="00B45E72" w:rsidRDefault="0043087C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32224F16" w14:textId="54FFE46F" w:rsidR="0043087C" w:rsidRDefault="0043087C" w:rsidP="007C2146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 w:rsidRPr="002B552E">
              <w:rPr>
                <w:rFonts w:ascii="Times New Roman" w:hAnsi="Times New Roman"/>
                <w:b/>
                <w:bCs/>
                <w:sz w:val="22"/>
                <w:szCs w:val="24"/>
              </w:rPr>
              <w:t>Extra Genehmigung</w:t>
            </w:r>
          </w:p>
        </w:tc>
        <w:tc>
          <w:tcPr>
            <w:tcW w:w="4628" w:type="dxa"/>
          </w:tcPr>
          <w:p w14:paraId="6940CA5E" w14:textId="49672E74" w:rsidR="0043087C" w:rsidRPr="002B552E" w:rsidRDefault="00A4147C" w:rsidP="007C2146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  <w:r>
              <w:rPr>
                <w:rFonts w:ascii="Times New Roman" w:hAnsi="Times New Roman"/>
                <w:bCs/>
                <w:sz w:val="22"/>
                <w:szCs w:val="24"/>
              </w:rPr>
              <w:t xml:space="preserve">ZG-6420-Aufzug Gruppe 2 Gasflaschen </w:t>
            </w:r>
          </w:p>
        </w:tc>
      </w:tr>
      <w:tr w:rsidR="007C2146" w:rsidRPr="00B45E72" w14:paraId="5F81EEC8" w14:textId="77777777" w:rsidTr="00A27449">
        <w:trPr>
          <w:trHeight w:val="70"/>
        </w:trPr>
        <w:tc>
          <w:tcPr>
            <w:tcW w:w="923" w:type="dxa"/>
          </w:tcPr>
          <w:p w14:paraId="18A0575B" w14:textId="77777777" w:rsidR="007C2146" w:rsidRPr="00B45E72" w:rsidRDefault="007C2146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</w:rPr>
            </w:pPr>
          </w:p>
        </w:tc>
        <w:tc>
          <w:tcPr>
            <w:tcW w:w="4650" w:type="dxa"/>
          </w:tcPr>
          <w:p w14:paraId="5A440E15" w14:textId="44AE5D6F" w:rsidR="007C2146" w:rsidRDefault="007C2146" w:rsidP="0043087C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  <w:sz w:val="22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4"/>
              </w:rPr>
              <w:t>Anderes:</w:t>
            </w:r>
          </w:p>
        </w:tc>
        <w:tc>
          <w:tcPr>
            <w:tcW w:w="4628" w:type="dxa"/>
          </w:tcPr>
          <w:p w14:paraId="7FDD152A" w14:textId="77777777" w:rsidR="007C2146" w:rsidRPr="002B552E" w:rsidRDefault="007C2146" w:rsidP="0043087C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2"/>
                <w:szCs w:val="24"/>
              </w:rPr>
            </w:pPr>
          </w:p>
        </w:tc>
      </w:tr>
    </w:tbl>
    <w:p w14:paraId="56B787C2" w14:textId="77777777" w:rsidR="00B45E72" w:rsidRDefault="00B45E72" w:rsidP="001107DD">
      <w:pPr>
        <w:spacing w:line="240" w:lineRule="exact"/>
        <w:rPr>
          <w:rFonts w:ascii="Times New Roman" w:hAnsi="Times New Roman"/>
          <w:bCs/>
          <w:sz w:val="28"/>
          <w:szCs w:val="28"/>
        </w:rPr>
      </w:pPr>
    </w:p>
    <w:sectPr w:rsidR="00B45E72" w:rsidSect="0040653E">
      <w:headerReference w:type="even" r:id="rId14"/>
      <w:headerReference w:type="default" r:id="rId15"/>
      <w:footerReference w:type="default" r:id="rId16"/>
      <w:headerReference w:type="first" r:id="rId17"/>
      <w:footerReference w:type="first" r:id="rId18"/>
      <w:type w:val="continuous"/>
      <w:pgSz w:w="11906" w:h="16838" w:code="9"/>
      <w:pgMar w:top="2836" w:right="2692" w:bottom="539" w:left="1418" w:header="680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8CE808" w14:textId="77777777" w:rsidR="00A27449" w:rsidRDefault="00A27449">
      <w:r>
        <w:separator/>
      </w:r>
    </w:p>
  </w:endnote>
  <w:endnote w:type="continuationSeparator" w:id="0">
    <w:p w14:paraId="3E3BCB81" w14:textId="77777777" w:rsidR="00A27449" w:rsidRDefault="00A274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altName w:val="Yu Gothic"/>
    <w:charset w:val="8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etaNormal-Roman">
    <w:panose1 w:val="020B0502030000020004"/>
    <w:charset w:val="00"/>
    <w:family w:val="swiss"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taBold-Roman">
    <w:panose1 w:val="020B0502030000020004"/>
    <w:charset w:val="00"/>
    <w:family w:val="swiss"/>
    <w:pitch w:val="variable"/>
    <w:sig w:usb0="800000AF" w:usb1="4000004A" w:usb2="00000000" w:usb3="00000000" w:csb0="00000001" w:csb1="00000000"/>
  </w:font>
  <w:font w:name="MetaBoldLF-Roman">
    <w:panose1 w:val="020B0502030000020004"/>
    <w:charset w:val="00"/>
    <w:family w:val="swiss"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B6775" w14:textId="77777777" w:rsidR="00A27449" w:rsidRDefault="00A27449">
    <w:pPr>
      <w:pStyle w:val="Fuzeile"/>
      <w:rPr>
        <w:sz w:val="16"/>
        <w:lang w:val="fr-FR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F44395A" wp14:editId="1758FBBA">
              <wp:simplePos x="0" y="0"/>
              <wp:positionH relativeFrom="column">
                <wp:posOffset>4669155</wp:posOffset>
              </wp:positionH>
              <wp:positionV relativeFrom="paragraph">
                <wp:posOffset>-344805</wp:posOffset>
              </wp:positionV>
              <wp:extent cx="1434465" cy="253365"/>
              <wp:effectExtent l="1905" t="0" r="1905" b="0"/>
              <wp:wrapNone/>
              <wp:docPr id="581" name="Text Box 6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4465" cy="2533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6D457C" w14:textId="77777777" w:rsidR="00A27449" w:rsidRDefault="00A27449">
                          <w:pPr>
                            <w:rPr>
                              <w:sz w:val="2"/>
                            </w:rPr>
                          </w:pPr>
                          <w:r>
                            <w:rPr>
                              <w:noProof/>
                              <w:sz w:val="16"/>
                              <w:lang w:val="en-US"/>
                            </w:rPr>
                            <w:drawing>
                              <wp:inline distT="0" distB="0" distL="0" distR="0" wp14:anchorId="3B811D58" wp14:editId="634F8F6F">
                                <wp:extent cx="895350" cy="69850"/>
                                <wp:effectExtent l="0" t="0" r="0" b="6350"/>
                                <wp:docPr id="585" name="Bild 6" descr="Balk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 descr="Balk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69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7C0F9D08" w14:textId="77777777" w:rsidR="00A27449" w:rsidRDefault="00A27449">
                          <w:pPr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>www.med.uni-heidelberg.de/</w:t>
                          </w:r>
                          <w:r>
                            <w:rPr>
                              <w:sz w:val="16"/>
                              <w:lang w:val="fr-FR"/>
                            </w:rPr>
                            <w:br/>
                          </w:r>
                          <w:proofErr w:type="spellStart"/>
                          <w:r>
                            <w:rPr>
                              <w:sz w:val="16"/>
                              <w:lang w:val="fr-FR"/>
                            </w:rPr>
                            <w:t>musterklinik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4395A" id="_x0000_t202" coordsize="21600,21600" o:spt="202" path="m,l,21600r21600,l21600,xe">
              <v:stroke joinstyle="miter"/>
              <v:path gradientshapeok="t" o:connecttype="rect"/>
            </v:shapetype>
            <v:shape id="Text Box 619" o:spid="_x0000_s1027" type="#_x0000_t202" style="position:absolute;margin-left:367.65pt;margin-top:-27.15pt;width:112.95pt;height:19.9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" stroked="f">
              <v:textbox inset="0,0,0,0">
                <w:txbxContent>
                  <w:p w14:paraId="756D457C" w14:textId="77777777" w:rsidR="00A27449" w:rsidRDefault="00A27449">
                    <w:pPr>
                      <w:rPr>
                        <w:sz w:val="2"/>
                      </w:rPr>
                    </w:pPr>
                    <w:r>
                      <w:rPr>
                        <w:noProof/>
                        <w:sz w:val="16"/>
                        <w:lang w:val="en-US"/>
                      </w:rPr>
                      <w:drawing>
                        <wp:inline distT="0" distB="0" distL="0" distR="0" wp14:anchorId="3B811D58" wp14:editId="634F8F6F">
                          <wp:extent cx="895350" cy="69850"/>
                          <wp:effectExtent l="0" t="0" r="0" b="6350"/>
                          <wp:docPr id="585" name="Bild 6" descr="Balk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 descr="Balk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6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7C0F9D08" w14:textId="77777777" w:rsidR="00A27449" w:rsidRDefault="00A27449">
                    <w:pPr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>www.med.uni-heidelberg.de/</w:t>
                    </w:r>
                    <w:r>
                      <w:rPr>
                        <w:sz w:val="16"/>
                        <w:lang w:val="fr-FR"/>
                      </w:rPr>
                      <w:br/>
                    </w:r>
                    <w:proofErr w:type="spellStart"/>
                    <w:r>
                      <w:rPr>
                        <w:sz w:val="16"/>
                        <w:lang w:val="fr-FR"/>
                      </w:rPr>
                      <w:t>musterklinik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4BBDD3BB" wp14:editId="4C707983">
              <wp:simplePos x="0" y="0"/>
              <wp:positionH relativeFrom="column">
                <wp:posOffset>4667250</wp:posOffset>
              </wp:positionH>
              <wp:positionV relativeFrom="paragraph">
                <wp:posOffset>43815</wp:posOffset>
              </wp:positionV>
              <wp:extent cx="904875" cy="62865"/>
              <wp:effectExtent l="0" t="0" r="0" b="0"/>
              <wp:wrapNone/>
              <wp:docPr id="580" name="Text Box 6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62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C674A6" w14:textId="77777777" w:rsidR="00A27449" w:rsidRDefault="00A27449">
                          <w:pPr>
                            <w:rPr>
                              <w:sz w:val="2"/>
                            </w:rPr>
                          </w:pPr>
                          <w:r>
                            <w:rPr>
                              <w:noProof/>
                              <w:sz w:val="16"/>
                              <w:lang w:val="en-US"/>
                            </w:rPr>
                            <w:drawing>
                              <wp:inline distT="0" distB="0" distL="0" distR="0" wp14:anchorId="7E3E86B0" wp14:editId="3FC20752">
                                <wp:extent cx="895350" cy="69850"/>
                                <wp:effectExtent l="0" t="0" r="0" b="6350"/>
                                <wp:docPr id="584" name="Bild 6" descr="Balk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ild 6" descr="Balk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5350" cy="69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6D75D1DA" w14:textId="77777777" w:rsidR="00A27449" w:rsidRDefault="00A27449">
                          <w:pPr>
                            <w:rPr>
                              <w:sz w:val="16"/>
                              <w:lang w:val="fr-FR"/>
                            </w:rPr>
                          </w:pPr>
                          <w:r>
                            <w:rPr>
                              <w:sz w:val="16"/>
                              <w:lang w:val="fr-FR"/>
                            </w:rPr>
                            <w:t>www.med.uni-heidelberg.de/</w:t>
                          </w:r>
                          <w:r>
                            <w:rPr>
                              <w:sz w:val="16"/>
                              <w:lang w:val="fr-FR"/>
                            </w:rPr>
                            <w:br/>
                          </w:r>
                          <w:proofErr w:type="spellStart"/>
                          <w:r>
                            <w:rPr>
                              <w:sz w:val="16"/>
                              <w:lang w:val="fr-FR"/>
                            </w:rPr>
                            <w:t>musterklinik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BBDD3BB" id="Text Box 621" o:spid="_x0000_s1028" type="#_x0000_t202" style="position:absolute;margin-left:367.5pt;margin-top:3.45pt;width:71.25pt;height:4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" filled="f" stroked="f">
              <v:textbox inset="0,0,0,0">
                <w:txbxContent>
                  <w:p w14:paraId="19C674A6" w14:textId="77777777" w:rsidR="00A27449" w:rsidRDefault="00A27449">
                    <w:pPr>
                      <w:rPr>
                        <w:sz w:val="2"/>
                      </w:rPr>
                    </w:pPr>
                    <w:r>
                      <w:rPr>
                        <w:noProof/>
                        <w:sz w:val="16"/>
                        <w:lang w:val="en-US"/>
                      </w:rPr>
                      <w:drawing>
                        <wp:inline distT="0" distB="0" distL="0" distR="0" wp14:anchorId="7E3E86B0" wp14:editId="3FC20752">
                          <wp:extent cx="895350" cy="69850"/>
                          <wp:effectExtent l="0" t="0" r="0" b="6350"/>
                          <wp:docPr id="584" name="Bild 6" descr="Balk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Bild 6" descr="Balk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95350" cy="6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6D75D1DA" w14:textId="77777777" w:rsidR="00A27449" w:rsidRDefault="00A27449">
                    <w:pPr>
                      <w:rPr>
                        <w:sz w:val="16"/>
                        <w:lang w:val="fr-FR"/>
                      </w:rPr>
                    </w:pPr>
                    <w:r>
                      <w:rPr>
                        <w:sz w:val="16"/>
                        <w:lang w:val="fr-FR"/>
                      </w:rPr>
                      <w:t>www.med.uni-heidelberg.de/</w:t>
                    </w:r>
                    <w:r>
                      <w:rPr>
                        <w:sz w:val="16"/>
                        <w:lang w:val="fr-FR"/>
                      </w:rPr>
                      <w:br/>
                    </w:r>
                    <w:proofErr w:type="spellStart"/>
                    <w:r>
                      <w:rPr>
                        <w:sz w:val="16"/>
                        <w:lang w:val="fr-FR"/>
                      </w:rPr>
                      <w:t>musterklinik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>
      <w:rPr>
        <w:sz w:val="16"/>
        <w:lang w:val="fr-FR"/>
      </w:rPr>
      <w:t xml:space="preserve">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A85E20" w14:textId="77777777" w:rsidR="00A27449" w:rsidRPr="00BC590B" w:rsidRDefault="00A27449">
    <w:pPr>
      <w:pStyle w:val="Fuzeile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B1F5334" wp14:editId="7BC7FA08">
              <wp:simplePos x="0" y="0"/>
              <wp:positionH relativeFrom="page">
                <wp:posOffset>5555615</wp:posOffset>
              </wp:positionH>
              <wp:positionV relativeFrom="page">
                <wp:posOffset>10250805</wp:posOffset>
              </wp:positionV>
              <wp:extent cx="904240" cy="71120"/>
              <wp:effectExtent l="2540" t="1905" r="0" b="3175"/>
              <wp:wrapNone/>
              <wp:docPr id="576" name="Rectangle 11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4240" cy="71120"/>
                      </a:xfrm>
                      <a:prstGeom prst="rect">
                        <a:avLst/>
                      </a:prstGeom>
                      <a:solidFill>
                        <a:srgbClr val="0041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 cap="rnd">
                            <a:solidFill>
                              <a:srgbClr val="99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CE09F35" id="Rectangle 1177" o:spid="_x0000_s1026" style="position:absolute;margin-left:437.45pt;margin-top:807.15pt;width:71.2pt;height:5.6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" fillcolor="#004171" stroked="f" strokecolor="#900">
              <v:stroke endcap="round"/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187F4A" w14:textId="77777777" w:rsidR="00A27449" w:rsidRPr="00577CA5" w:rsidRDefault="00A27449">
    <w:pPr>
      <w:pStyle w:val="Fuzeile"/>
      <w:rPr>
        <w:sz w:val="16"/>
        <w:lang w:val="fr-FR"/>
      </w:rPr>
    </w:pPr>
    <w:r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4C687D9" wp14:editId="4F563C1D">
              <wp:simplePos x="0" y="0"/>
              <wp:positionH relativeFrom="column">
                <wp:posOffset>4667250</wp:posOffset>
              </wp:positionH>
              <wp:positionV relativeFrom="paragraph">
                <wp:posOffset>45720</wp:posOffset>
              </wp:positionV>
              <wp:extent cx="904875" cy="62865"/>
              <wp:effectExtent l="0" t="0" r="0" b="0"/>
              <wp:wrapNone/>
              <wp:docPr id="567" name="Text Box 13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62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2CBE3EA8" w14:textId="77777777" w:rsidR="00A27449" w:rsidRDefault="00A27449" w:rsidP="009C4078">
                          <w:pPr>
                            <w:rPr>
                              <w:sz w:val="2"/>
                            </w:rPr>
                          </w:pPr>
                          <w:r>
                            <w:rPr>
                              <w:noProof/>
                              <w:sz w:val="16"/>
                              <w:lang w:val="en-US"/>
                            </w:rPr>
                            <w:drawing>
                              <wp:inline distT="0" distB="0" distL="0" distR="0" wp14:anchorId="119FB886" wp14:editId="37769717">
                                <wp:extent cx="901700" cy="69850"/>
                                <wp:effectExtent l="0" t="0" r="0" b="6350"/>
                                <wp:docPr id="568" name="Bild 8" descr="Balk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 descr="Balk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1700" cy="698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4C687D9" id="_x0000_t202" coordsize="21600,21600" o:spt="202" path="m,l,21600r21600,l21600,xe">
              <v:stroke joinstyle="miter"/>
              <v:path gradientshapeok="t" o:connecttype="rect"/>
            </v:shapetype>
            <v:shape id="Text Box 1325" o:spid="_x0000_s1031" type="#_x0000_t202" style="position:absolute;margin-left:367.5pt;margin-top:3.6pt;width:71.25pt;height: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" filled="f" stroked="f">
              <v:textbox inset="0,0,0,0">
                <w:txbxContent>
                  <w:p w14:paraId="2CBE3EA8" w14:textId="77777777" w:rsidR="00A27449" w:rsidRDefault="00A27449" w:rsidP="009C4078">
                    <w:pPr>
                      <w:rPr>
                        <w:sz w:val="2"/>
                      </w:rPr>
                    </w:pPr>
                    <w:r>
                      <w:rPr>
                        <w:noProof/>
                        <w:sz w:val="16"/>
                        <w:lang w:val="en-US"/>
                      </w:rPr>
                      <w:drawing>
                        <wp:inline distT="0" distB="0" distL="0" distR="0" wp14:anchorId="119FB886" wp14:editId="37769717">
                          <wp:extent cx="901700" cy="69850"/>
                          <wp:effectExtent l="0" t="0" r="0" b="6350"/>
                          <wp:docPr id="568" name="Bild 8" descr="Balken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 descr="Balk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1700" cy="69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3FA3C2" w14:textId="77777777" w:rsidR="00A27449" w:rsidRPr="00F10FF6" w:rsidRDefault="00A27449">
    <w:pPr>
      <w:pStyle w:val="Fuzeile"/>
      <w:rPr>
        <w:sz w:val="16"/>
        <w:lang w:val="fr-FR"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51072" behindDoc="0" locked="0" layoutInCell="1" allowOverlap="1" wp14:anchorId="276C6C9D" wp14:editId="058F82CE">
              <wp:simplePos x="0" y="0"/>
              <wp:positionH relativeFrom="column">
                <wp:posOffset>4655185</wp:posOffset>
              </wp:positionH>
              <wp:positionV relativeFrom="paragraph">
                <wp:posOffset>37465</wp:posOffset>
              </wp:positionV>
              <wp:extent cx="914400" cy="81915"/>
              <wp:effectExtent l="0" t="0" r="2540" b="71120"/>
              <wp:wrapNone/>
              <wp:docPr id="5" name="Group 6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914400" cy="81915"/>
                        <a:chOff x="8749" y="16143"/>
                        <a:chExt cx="1440" cy="129"/>
                      </a:xfrm>
                    </wpg:grpSpPr>
                    <wps:wsp>
                      <wps:cNvPr id="7" name="AutoShape 612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8749" y="16143"/>
                          <a:ext cx="1440" cy="129"/>
                        </a:xfrm>
                        <a:prstGeom prst="rect">
                          <a:avLst/>
                        </a:prstGeom>
                        <a:solidFill>
                          <a:srgbClr val="004171"/>
                        </a:solidFill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Rectangle 614"/>
                      <wps:cNvSpPr>
                        <a:spLocks noChangeArrowheads="1"/>
                      </wps:cNvSpPr>
                      <wps:spPr bwMode="auto">
                        <a:xfrm>
                          <a:off x="8749" y="16145"/>
                          <a:ext cx="56" cy="2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8C2C48" w14:textId="77777777" w:rsidR="00A27449" w:rsidRDefault="00A27449"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none" lIns="0" tIns="0" rIns="0" bIns="0" anchor="t" anchorCtr="0" upright="1">
                        <a:spAutoFit/>
                      </wps:bodyPr>
                    </wps:wsp>
                    <wpg:grpSp>
                      <wpg:cNvPr id="9" name="Group 617"/>
                      <wpg:cNvGrpSpPr>
                        <a:grpSpLocks/>
                      </wpg:cNvGrpSpPr>
                      <wpg:grpSpPr bwMode="auto">
                        <a:xfrm>
                          <a:off x="8756" y="16151"/>
                          <a:ext cx="1424" cy="112"/>
                          <a:chOff x="8756" y="16151"/>
                          <a:chExt cx="1424" cy="112"/>
                        </a:xfrm>
                      </wpg:grpSpPr>
                      <wps:wsp>
                        <wps:cNvPr id="10" name="Rectangle 615"/>
                        <wps:cNvSpPr>
                          <a:spLocks noChangeArrowheads="1"/>
                        </wps:cNvSpPr>
                        <wps:spPr bwMode="auto">
                          <a:xfrm>
                            <a:off x="8756" y="16151"/>
                            <a:ext cx="1424" cy="112"/>
                          </a:xfrm>
                          <a:prstGeom prst="rect">
                            <a:avLst/>
                          </a:prstGeom>
                          <a:solidFill>
                            <a:srgbClr val="004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616"/>
                        <wps:cNvSpPr>
                          <a:spLocks noChangeArrowheads="1"/>
                        </wps:cNvSpPr>
                        <wps:spPr bwMode="auto">
                          <a:xfrm>
                            <a:off x="8756" y="16151"/>
                            <a:ext cx="1424" cy="112"/>
                          </a:xfrm>
                          <a:prstGeom prst="rect">
                            <a:avLst/>
                          </a:prstGeom>
                          <a:solidFill>
                            <a:srgbClr val="004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cap="rnd">
                                <a:solidFill>
                                  <a:srgbClr val="99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6C6C9D" id="Group 613" o:spid="_x0000_s1032" style="position:absolute;margin-left:366.55pt;margin-top:2.95pt;width:1in;height:6.45pt;z-index:251651072" coordorigin="8749,16143" coordsize="1440,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">
              <o:lock v:ext="edit" aspectratio="t"/>
              <v:rect id="AutoShape 612" o:spid="_x0000_s1033" style="position:absolute;left:8749;top:16143;width:1440;height: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" fillcolor="#004171" stroked="f">
                <o:lock v:ext="edit" aspectratio="t" text="t"/>
              </v:rect>
              <v:rect id="Rectangle 614" o:spid="_x0000_s1034" style="position:absolute;left:8749;top:16145;width:56;height:23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" filled="f" stroked="f">
                <v:textbox style="mso-fit-shape-to-text:t" inset="0,0,0,0">
                  <w:txbxContent>
                    <w:p w14:paraId="6F8C2C48" w14:textId="77777777" w:rsidR="00A27449" w:rsidRDefault="00A27449">
                      <w:r>
                        <w:rPr>
                          <w:color w:val="000000"/>
                          <w:sz w:val="24"/>
                          <w:szCs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</v:rect>
              <v:group id="Group 617" o:spid="_x0000_s1035" style="position:absolute;left:8756;top:16151;width:1424;height:112" coordorigin="8756,16151" coordsize="1424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Rectangle 615" o:spid="_x0000_s1036" style="position:absolute;left:8756;top:16151;width:142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" fillcolor="#004171" stroked="f"/>
                <v:rect id="Rectangle 616" o:spid="_x0000_s1037" style="position:absolute;left:8756;top:16151;width:1424;height:1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" fillcolor="#004171" stroked="f" strokecolor="#900">
                  <v:stroke endcap="round"/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B6C5E8" w14:textId="77777777" w:rsidR="00A27449" w:rsidRDefault="00A27449">
      <w:r>
        <w:separator/>
      </w:r>
    </w:p>
  </w:footnote>
  <w:footnote w:type="continuationSeparator" w:id="0">
    <w:p w14:paraId="57CAF90D" w14:textId="77777777" w:rsidR="00A27449" w:rsidRDefault="00A274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B735F8" w14:textId="77777777" w:rsidR="00A27449" w:rsidRDefault="00A27449">
    <w:pPr>
      <w:pStyle w:val="Kopfzeile"/>
    </w:pPr>
  </w:p>
  <w:p w14:paraId="739E2948" w14:textId="77777777" w:rsidR="00A27449" w:rsidRDefault="00A27449">
    <w:pPr>
      <w:pStyle w:val="Kopfzeile"/>
    </w:pPr>
  </w:p>
  <w:p w14:paraId="15A2A638" w14:textId="77777777" w:rsidR="00A27449" w:rsidRDefault="00A27449">
    <w:pPr>
      <w:pStyle w:val="Kopfzeile"/>
    </w:pPr>
  </w:p>
  <w:p w14:paraId="1BCF7DF3" w14:textId="77777777" w:rsidR="00A27449" w:rsidRDefault="00A27449">
    <w:pPr>
      <w:pStyle w:val="Kopfzeile"/>
    </w:pPr>
  </w:p>
  <w:p w14:paraId="021F9152" w14:textId="77777777" w:rsidR="00A27449" w:rsidRDefault="00A27449">
    <w:pPr>
      <w:pStyle w:val="Kopfzeile"/>
    </w:pPr>
  </w:p>
  <w:p w14:paraId="1016B98E" w14:textId="77777777" w:rsidR="00A27449" w:rsidRDefault="00A27449">
    <w:pPr>
      <w:pStyle w:val="Kopfzeile"/>
    </w:pPr>
    <w:r>
      <w:rPr>
        <w:noProof/>
        <w:lang w:val="en-US"/>
      </w:rPr>
      <w:drawing>
        <wp:inline distT="0" distB="0" distL="0" distR="0" wp14:anchorId="19BCE731" wp14:editId="7EFE113F">
          <wp:extent cx="7207250" cy="736600"/>
          <wp:effectExtent l="0" t="0" r="0" b="6350"/>
          <wp:docPr id="4" name="Bild 2" descr="kopf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2" descr="kopfbil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2D929FE" w14:textId="77777777" w:rsidR="00A27449" w:rsidRDefault="00A27449">
    <w:pPr>
      <w:pStyle w:val="Kopfzeile"/>
    </w:pPr>
  </w:p>
  <w:p w14:paraId="702CE8F6" w14:textId="77777777" w:rsidR="00A27449" w:rsidRDefault="00A27449">
    <w:pPr>
      <w:pStyle w:val="Kopfzeile"/>
    </w:pPr>
    <w:r>
      <w:rPr>
        <w:rFonts w:ascii="Arial" w:hAnsi="Arial"/>
        <w:noProof/>
        <w:sz w:val="18"/>
      </w:rPr>
      <w:fldChar w:fldCharType="begin">
        <w:ffData>
          <w:name w:val=""/>
          <w:enabled/>
          <w:calcOnExit w:val="0"/>
          <w:statusText w:type="autoText" w:val="Folgeseite ..."/>
          <w:textInput>
            <w:default w:val="Datum"/>
            <w:maxLength w:val="37"/>
          </w:textInput>
        </w:ffData>
      </w:fldChar>
    </w:r>
    <w:r>
      <w:rPr>
        <w:rFonts w:ascii="Arial" w:hAnsi="Arial"/>
        <w:noProof/>
        <w:sz w:val="18"/>
      </w:rPr>
      <w:instrText xml:space="preserve"> FORMTEXT </w:instrText>
    </w:r>
    <w:r>
      <w:rPr>
        <w:rFonts w:ascii="Arial" w:hAnsi="Arial"/>
        <w:noProof/>
        <w:sz w:val="18"/>
      </w:rPr>
    </w:r>
    <w:r>
      <w:rPr>
        <w:rFonts w:ascii="Arial" w:hAnsi="Arial"/>
        <w:noProof/>
        <w:sz w:val="18"/>
      </w:rPr>
      <w:fldChar w:fldCharType="separate"/>
    </w:r>
    <w:r>
      <w:rPr>
        <w:rFonts w:ascii="Arial" w:hAnsi="Arial"/>
        <w:noProof/>
        <w:sz w:val="18"/>
      </w:rPr>
      <w:t>Datum</w:t>
    </w:r>
    <w:r>
      <w:rPr>
        <w:rFonts w:ascii="Arial" w:hAnsi="Arial"/>
        <w:noProof/>
        <w:sz w:val="18"/>
      </w:rPr>
      <w:fldChar w:fldCharType="end"/>
    </w:r>
  </w:p>
  <w:p w14:paraId="05F21098" w14:textId="77777777" w:rsidR="00A27449" w:rsidRDefault="00A27449">
    <w:pPr>
      <w:pStyle w:val="Kopfzeile"/>
      <w:rPr>
        <w:rStyle w:val="Seitenzahl"/>
        <w:rFonts w:ascii="Arial" w:hAnsi="Arial"/>
      </w:rPr>
    </w:pPr>
    <w:r>
      <w:rPr>
        <w:rFonts w:ascii="Arial" w:hAnsi="Arial"/>
      </w:rPr>
      <w:t xml:space="preserve">Seite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PAGE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</w:t>
    </w:r>
    <w:r>
      <w:rPr>
        <w:rStyle w:val="Seitenzahl"/>
        <w:rFonts w:ascii="Arial" w:hAnsi="Arial"/>
      </w:rPr>
      <w:fldChar w:fldCharType="end"/>
    </w:r>
    <w:r>
      <w:rPr>
        <w:rStyle w:val="Seitenzahl"/>
        <w:rFonts w:ascii="Arial" w:hAnsi="Arial"/>
      </w:rPr>
      <w:t xml:space="preserve"> /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NUMPAGES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1</w:t>
    </w:r>
    <w:r>
      <w:rPr>
        <w:rStyle w:val="Seitenzahl"/>
        <w:rFonts w:ascii="Arial" w:hAnsi="Arial"/>
      </w:rPr>
      <w:fldChar w:fldCharType="end"/>
    </w:r>
  </w:p>
  <w:p w14:paraId="32734800" w14:textId="77777777" w:rsidR="00A27449" w:rsidRDefault="00A27449">
    <w:pPr>
      <w:pStyle w:val="Kopfzeile"/>
      <w:rPr>
        <w:rStyle w:val="Seitenzahl"/>
      </w:rPr>
    </w:pPr>
  </w:p>
  <w:p w14:paraId="0B9DE4FF" w14:textId="77777777" w:rsidR="00A27449" w:rsidRDefault="00A2744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C379C7" w14:textId="77777777" w:rsidR="00A27449" w:rsidRDefault="00A27449">
    <w:pPr>
      <w:pStyle w:val="Kopfzeile"/>
      <w:rPr>
        <w:rFonts w:ascii="Arial" w:hAnsi="Arial"/>
        <w:sz w:val="18"/>
      </w:rPr>
    </w:pPr>
  </w:p>
  <w:p w14:paraId="24239EBC" w14:textId="77777777" w:rsidR="00A27449" w:rsidRDefault="00A27449">
    <w:pPr>
      <w:pStyle w:val="Kopfzeile"/>
      <w:rPr>
        <w:rFonts w:ascii="Arial" w:hAnsi="Arial"/>
        <w:sz w:val="18"/>
      </w:rPr>
    </w:pPr>
  </w:p>
  <w:p w14:paraId="058D6B2A" w14:textId="77777777" w:rsidR="00A27449" w:rsidRDefault="00A27449">
    <w:pPr>
      <w:pStyle w:val="Kopfzeile"/>
      <w:rPr>
        <w:rFonts w:ascii="Arial" w:hAnsi="Arial"/>
        <w:sz w:val="24"/>
      </w:rPr>
    </w:pPr>
  </w:p>
  <w:p w14:paraId="1D54EE12" w14:textId="77777777" w:rsidR="00A27449" w:rsidRDefault="00A27449">
    <w:pPr>
      <w:pStyle w:val="Kopfzeile"/>
      <w:rPr>
        <w:rFonts w:ascii="Arial" w:hAnsi="Arial"/>
        <w:sz w:val="18"/>
      </w:rPr>
    </w:pPr>
    <w:r>
      <w:rPr>
        <w:rFonts w:ascii="Arial" w:hAnsi="Arial"/>
        <w:noProof/>
        <w:sz w:val="18"/>
        <w:lang w:val="en-US"/>
      </w:rPr>
      <w:drawing>
        <wp:inline distT="0" distB="0" distL="0" distR="0" wp14:anchorId="73E8A4E8" wp14:editId="3F0B3E69">
          <wp:extent cx="6362700" cy="647700"/>
          <wp:effectExtent l="0" t="0" r="0" b="0"/>
          <wp:docPr id="3" name="Bild 3" descr="Folgeseite_Krei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Folgeseite_Kreise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36"/>
                  <a:stretch>
                    <a:fillRect/>
                  </a:stretch>
                </pic:blipFill>
                <pic:spPr bwMode="auto">
                  <a:xfrm>
                    <a:off x="0" y="0"/>
                    <a:ext cx="63627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3DEAC6" w14:textId="77777777" w:rsidR="00A27449" w:rsidRDefault="00A27449">
    <w:pPr>
      <w:pStyle w:val="Kopfzeile"/>
      <w:rPr>
        <w:rFonts w:ascii="Arial" w:hAnsi="Arial"/>
        <w:sz w:val="18"/>
      </w:rPr>
    </w:pPr>
    <w:r>
      <w:rPr>
        <w:rFonts w:ascii="Arial" w:hAnsi="Arial"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2D660BCD" wp14:editId="3EDF8027">
              <wp:simplePos x="0" y="0"/>
              <wp:positionH relativeFrom="column">
                <wp:posOffset>4662805</wp:posOffset>
              </wp:positionH>
              <wp:positionV relativeFrom="paragraph">
                <wp:posOffset>99060</wp:posOffset>
              </wp:positionV>
              <wp:extent cx="342900" cy="135890"/>
              <wp:effectExtent l="0" t="3810" r="4445" b="3175"/>
              <wp:wrapNone/>
              <wp:docPr id="582" name="Text Box 6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35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D99BC0D" w14:textId="77777777" w:rsidR="00A27449" w:rsidRDefault="00A27449">
                          <w:pPr>
                            <w:rPr>
                              <w:rFonts w:ascii="MetaBold-Roman" w:hAnsi="MetaBold-Roman"/>
                              <w:sz w:val="16"/>
                            </w:rPr>
                          </w:pP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t xml:space="preserve">Seite </w:t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MetaBold-Roman" w:hAnsi="MetaBold-Roman"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660BCD" id="_x0000_t202" coordsize="21600,21600" o:spt="202" path="m,l,21600r21600,l21600,xe">
              <v:stroke joinstyle="miter"/>
              <v:path gradientshapeok="t" o:connecttype="rect"/>
            </v:shapetype>
            <v:shape id="Text Box 618" o:spid="_x0000_s1026" type="#_x0000_t202" style="position:absolute;margin-left:367.15pt;margin-top:7.8pt;width:27pt;height:10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" stroked="f">
              <v:textbox inset="0,0,0,0">
                <w:txbxContent>
                  <w:p w14:paraId="6D99BC0D" w14:textId="77777777" w:rsidR="00A27449" w:rsidRDefault="00A27449">
                    <w:pPr>
                      <w:rPr>
                        <w:rFonts w:ascii="MetaBold-Roman" w:hAnsi="MetaBold-Roman"/>
                        <w:sz w:val="16"/>
                      </w:rPr>
                    </w:pPr>
                    <w:r>
                      <w:rPr>
                        <w:rFonts w:ascii="MetaBold-Roman" w:hAnsi="MetaBold-Roman"/>
                        <w:sz w:val="16"/>
                      </w:rPr>
                      <w:t xml:space="preserve">Seite </w:t>
                    </w:r>
                    <w:r>
                      <w:rPr>
                        <w:rFonts w:ascii="MetaBold-Roman" w:hAnsi="MetaBold-Roman"/>
                        <w:sz w:val="16"/>
                      </w:rPr>
                      <w:fldChar w:fldCharType="begin"/>
                    </w:r>
                    <w:r>
                      <w:rPr>
                        <w:rFonts w:ascii="MetaBold-Roman" w:hAnsi="MetaBold-Roman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MetaBold-Roman" w:hAnsi="MetaBold-Roman"/>
                        <w:sz w:val="16"/>
                      </w:rPr>
                      <w:fldChar w:fldCharType="separate"/>
                    </w:r>
                    <w:r>
                      <w:rPr>
                        <w:rFonts w:ascii="MetaBold-Roman" w:hAnsi="MetaBold-Roman"/>
                        <w:noProof/>
                        <w:sz w:val="16"/>
                      </w:rPr>
                      <w:t>2</w:t>
                    </w:r>
                    <w:r>
                      <w:rPr>
                        <w:rFonts w:ascii="MetaBold-Roman" w:hAnsi="MetaBold-Roman"/>
                        <w:sz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 w14:paraId="08649DA7" w14:textId="77777777" w:rsidR="00A27449" w:rsidRDefault="00A27449">
    <w:pPr>
      <w:pStyle w:val="Kopfzeile"/>
      <w:rPr>
        <w:rFonts w:ascii="Arial" w:hAnsi="Arial"/>
        <w:sz w:val="18"/>
      </w:rPr>
    </w:pPr>
  </w:p>
  <w:p w14:paraId="1700BC7A" w14:textId="77777777" w:rsidR="00A27449" w:rsidRDefault="00A27449">
    <w:pPr>
      <w:pStyle w:val="Kopfzeile"/>
      <w:rPr>
        <w:rFonts w:ascii="Arial" w:hAnsi="Arial"/>
        <w:sz w:val="18"/>
      </w:rPr>
    </w:pPr>
  </w:p>
  <w:p w14:paraId="124B5FA0" w14:textId="77777777" w:rsidR="00A27449" w:rsidRDefault="00A27449">
    <w:pPr>
      <w:pStyle w:val="Kopfzeile"/>
      <w:rPr>
        <w:rFonts w:ascii="Arial" w:hAnsi="Arial"/>
        <w:sz w:val="18"/>
      </w:rPr>
    </w:pPr>
  </w:p>
  <w:p w14:paraId="70A045A7" w14:textId="77777777" w:rsidR="00A27449" w:rsidRDefault="00A27449">
    <w:pPr>
      <w:pStyle w:val="Kopfzeile"/>
      <w:rPr>
        <w:rFonts w:ascii="Arial" w:hAnsi="Arial"/>
      </w:rPr>
    </w:pPr>
  </w:p>
  <w:p w14:paraId="4F9D1147" w14:textId="77777777" w:rsidR="00A27449" w:rsidRDefault="00A27449">
    <w:pPr>
      <w:pStyle w:val="Kopfzeile"/>
      <w:rPr>
        <w:rFonts w:ascii="Arial" w:hAnsi="Aria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91CC7C" w14:textId="77777777" w:rsidR="00A27449" w:rsidRPr="00BC590B" w:rsidRDefault="00A27449" w:rsidP="00DB5581">
    <w:pPr>
      <w:pStyle w:val="Kopfzeile"/>
      <w:rPr>
        <w:color w:val="004171"/>
      </w:rPr>
    </w:pPr>
    <w:r w:rsidRPr="00BC590B">
      <w:fldChar w:fldCharType="begin" w:fldLock="1"/>
    </w:r>
    <w:r w:rsidRPr="00BC590B">
      <w:instrText xml:space="preserve"> </w:instrText>
    </w:r>
    <w:r>
      <w:instrText>USERPROPERTY</w:instrText>
    </w:r>
    <w:r w:rsidRPr="00BC590B">
      <w:instrText xml:space="preserve">  \* MERGEFORMAT </w:instrText>
    </w:r>
    <w:r w:rsidRPr="00BC590B">
      <w:fldChar w:fldCharType="separate"/>
    </w:r>
    <w:r>
      <w:rPr>
        <w:noProof/>
        <w:lang w:val="en-US"/>
      </w:rPr>
      <w:drawing>
        <wp:inline distT="0" distB="0" distL="0" distR="0" wp14:anchorId="11F2627F" wp14:editId="1AB955B1">
          <wp:extent cx="1733550" cy="952500"/>
          <wp:effectExtent l="0" t="0" r="0" b="0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952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C590B">
      <w:fldChar w:fldCharType="end"/>
    </w:r>
  </w:p>
  <w:p w14:paraId="6B5EAA0E" w14:textId="77777777" w:rsidR="00A27449" w:rsidRPr="00BC590B" w:rsidRDefault="00A27449" w:rsidP="00DB5581">
    <w:pPr>
      <w:pStyle w:val="Kopfzeile"/>
      <w:rPr>
        <w:color w:val="004171"/>
        <w:sz w:val="8"/>
      </w:rPr>
    </w:pPr>
    <w:r>
      <w:rPr>
        <w:noProof/>
        <w:color w:val="004171"/>
        <w:sz w:val="8"/>
        <w:lang w:val="en-US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53191994" wp14:editId="04F7180A">
              <wp:simplePos x="0" y="0"/>
              <wp:positionH relativeFrom="column">
                <wp:posOffset>4957445</wp:posOffset>
              </wp:positionH>
              <wp:positionV relativeFrom="margin">
                <wp:posOffset>-229235</wp:posOffset>
              </wp:positionV>
              <wp:extent cx="1619250" cy="1600200"/>
              <wp:effectExtent l="0" t="0" r="0" b="0"/>
              <wp:wrapNone/>
              <wp:docPr id="579" name="Text Box 11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19250" cy="1600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E07302" w14:textId="77777777" w:rsidR="00A27449" w:rsidRDefault="00A27449" w:rsidP="00526F0D">
                          <w:pPr>
                            <w:spacing w:line="200" w:lineRule="exact"/>
                            <w:rPr>
                              <w:rFonts w:ascii="MetaBold-Roman" w:hAnsi="MetaBold-Roman"/>
                              <w:sz w:val="16"/>
                            </w:rPr>
                          </w:pP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t>Chirurgische Klinik</w:t>
                          </w:r>
                        </w:p>
                        <w:p w14:paraId="46A8D8CF" w14:textId="77777777" w:rsidR="00A27449" w:rsidRDefault="00A27449" w:rsidP="00526F0D">
                          <w:pPr>
                            <w:spacing w:line="200" w:lineRule="exact"/>
                            <w:rPr>
                              <w:rFonts w:ascii="MetaBoldLF-Roman" w:hAnsi="MetaBoldLF-Roman"/>
                              <w:sz w:val="16"/>
                            </w:rPr>
                          </w:pPr>
                        </w:p>
                        <w:p w14:paraId="5692692B" w14:textId="77777777" w:rsidR="00A27449" w:rsidRPr="001D5972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>Klinik für Allgemeine-, Viszeral-, und Transplantationschirurgie</w:t>
                          </w:r>
                        </w:p>
                        <w:p w14:paraId="49D98D02" w14:textId="792F4F32" w:rsidR="00A27449" w:rsidRPr="001D5972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>Prof. Dr.</w:t>
                          </w:r>
                          <w:r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 xml:space="preserve"> med. C. Michalski</w:t>
                          </w:r>
                        </w:p>
                        <w:p w14:paraId="3A035F44" w14:textId="77777777" w:rsidR="00A27449" w:rsidRPr="001D5972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 xml:space="preserve">Ärztlicher Direktor </w:t>
                          </w: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br/>
                          </w:r>
                        </w:p>
                        <w:p w14:paraId="2E6A8FDE" w14:textId="77777777" w:rsidR="00A27449" w:rsidRPr="001D5972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>Forschungs</w:t>
                          </w:r>
                          <w:r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>labor NBCHI-</w:t>
                          </w:r>
                          <w:proofErr w:type="spellStart"/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>VCh</w:t>
                          </w:r>
                          <w:proofErr w:type="spellEnd"/>
                        </w:p>
                        <w:p w14:paraId="491DFB29" w14:textId="77777777" w:rsidR="00A27449" w:rsidRPr="001D5972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>PD Dr. Nathalia A. Giese</w:t>
                          </w:r>
                        </w:p>
                        <w:p w14:paraId="1E3920A0" w14:textId="77777777" w:rsidR="00A27449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  <w:r w:rsidRPr="001D5972"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  <w:t xml:space="preserve">Leiterin </w:t>
                          </w:r>
                        </w:p>
                        <w:p w14:paraId="10A54D9B" w14:textId="77777777" w:rsidR="00A27449" w:rsidRPr="004C5F1C" w:rsidRDefault="00A27449" w:rsidP="00E85428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 w:rsidRPr="004C5F1C">
                            <w:rPr>
                              <w:b/>
                              <w:sz w:val="16"/>
                            </w:rPr>
                            <w:t>INF 6420-02-029</w:t>
                          </w:r>
                        </w:p>
                        <w:p w14:paraId="309EDE9E" w14:textId="77777777" w:rsidR="00A27449" w:rsidRPr="004C5F1C" w:rsidRDefault="00A27449" w:rsidP="00E85428">
                          <w:pPr>
                            <w:spacing w:line="200" w:lineRule="exact"/>
                            <w:rPr>
                              <w:b/>
                              <w:sz w:val="16"/>
                            </w:rPr>
                          </w:pPr>
                          <w:r w:rsidRPr="004C5F1C">
                            <w:rPr>
                              <w:b/>
                              <w:sz w:val="16"/>
                            </w:rPr>
                            <w:t>Tel.: 56-39489</w:t>
                          </w:r>
                        </w:p>
                        <w:p w14:paraId="59CF2CC9" w14:textId="77777777" w:rsidR="00A27449" w:rsidRDefault="00A27449" w:rsidP="00E85428">
                          <w:pPr>
                            <w:spacing w:line="200" w:lineRule="exact"/>
                            <w:rPr>
                              <w:sz w:val="22"/>
                              <w:lang w:val="fr-FR"/>
                            </w:rPr>
                          </w:pPr>
                        </w:p>
                        <w:p w14:paraId="7BF60F9B" w14:textId="77777777" w:rsidR="00A27449" w:rsidRPr="001D5972" w:rsidRDefault="00A27449" w:rsidP="00526F0D">
                          <w:pPr>
                            <w:spacing w:line="200" w:lineRule="exact"/>
                            <w:rPr>
                              <w:rFonts w:asciiTheme="majorHAnsi" w:hAnsiTheme="majorHAnsi"/>
                              <w:b/>
                              <w:sz w:val="16"/>
                            </w:rPr>
                          </w:pPr>
                        </w:p>
                        <w:p w14:paraId="29C19F6D" w14:textId="77777777" w:rsidR="00A27449" w:rsidRDefault="00A27449" w:rsidP="00526F0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040DE4A7" w14:textId="77777777" w:rsidR="00A27449" w:rsidRDefault="00A27449" w:rsidP="00526F0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24099C28" w14:textId="77777777" w:rsidR="00A27449" w:rsidRDefault="00A27449" w:rsidP="00526F0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1FB87AEE" w14:textId="77777777" w:rsidR="00A27449" w:rsidRDefault="00A27449" w:rsidP="00526F0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0350D27C" w14:textId="77777777" w:rsidR="00A27449" w:rsidRDefault="00A27449" w:rsidP="00526F0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4EA7803D" w14:textId="77777777" w:rsidR="00A27449" w:rsidRDefault="00A27449" w:rsidP="00526F0D">
                          <w:pPr>
                            <w:spacing w:line="200" w:lineRule="exact"/>
                            <w:rPr>
                              <w:sz w:val="16"/>
                            </w:rPr>
                          </w:pPr>
                        </w:p>
                        <w:p w14:paraId="0AEF8FEA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2370AFC5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3513CF0A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53FA8E7E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4E396C23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BF657EE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497F771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54FC6372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717FEB7F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537A543B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16FE4742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34007110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FFE5499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2B0026A2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3FD6DF68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3145685B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4EC14127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66ED43B1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374AC4ED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4A7199F4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32C0807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4B3C949D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6E1E1AFC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13FE1F20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16FCBF8E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794D7583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2BA21502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40CAF4B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75AD813F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1C444626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243E7D1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220DF66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4226EE73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6A968A8F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2C4E91E0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5D3F16DD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585D09FB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0454B908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414B0906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  <w:p w14:paraId="76A60FF5" w14:textId="77777777" w:rsidR="00A27449" w:rsidRDefault="00A27449" w:rsidP="00526F0D">
                          <w:pPr>
                            <w:spacing w:line="200" w:lineRule="exact"/>
                            <w:rPr>
                              <w:sz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3191994" id="_x0000_t202" coordsize="21600,21600" o:spt="202" path="m,l,21600r21600,l21600,xe">
              <v:stroke joinstyle="miter"/>
              <v:path gradientshapeok="t" o:connecttype="rect"/>
            </v:shapetype>
            <v:shape id="Text Box 1179" o:spid="_x0000_s1029" type="#_x0000_t202" style="position:absolute;margin-left:390.35pt;margin-top:-18.05pt;width:127.5pt;height:12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lM/swIAALY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" filled="f" stroked="f">
              <v:textbox inset="0,0,0,0">
                <w:txbxContent>
                  <w:p w14:paraId="1DE07302" w14:textId="77777777" w:rsidR="00A27449" w:rsidRDefault="00A27449" w:rsidP="00526F0D">
                    <w:pPr>
                      <w:spacing w:line="200" w:lineRule="exact"/>
                      <w:rPr>
                        <w:rFonts w:ascii="MetaBold-Roman" w:hAnsi="MetaBold-Roman"/>
                        <w:sz w:val="16"/>
                      </w:rPr>
                    </w:pPr>
                    <w:r>
                      <w:rPr>
                        <w:rFonts w:ascii="MetaBold-Roman" w:hAnsi="MetaBold-Roman"/>
                        <w:sz w:val="16"/>
                      </w:rPr>
                      <w:t>Chirurgische Klinik</w:t>
                    </w:r>
                  </w:p>
                  <w:p w14:paraId="46A8D8CF" w14:textId="77777777" w:rsidR="00A27449" w:rsidRDefault="00A27449" w:rsidP="00526F0D">
                    <w:pPr>
                      <w:spacing w:line="200" w:lineRule="exact"/>
                      <w:rPr>
                        <w:rFonts w:ascii="MetaBoldLF-Roman" w:hAnsi="MetaBoldLF-Roman"/>
                        <w:sz w:val="16"/>
                      </w:rPr>
                    </w:pPr>
                  </w:p>
                  <w:p w14:paraId="5692692B" w14:textId="77777777" w:rsidR="00A27449" w:rsidRPr="001D5972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>Klinik für Allgemeine-, Viszeral-, und Transplantationschirurgie</w:t>
                    </w:r>
                  </w:p>
                  <w:p w14:paraId="49D98D02" w14:textId="792F4F32" w:rsidR="00A27449" w:rsidRPr="001D5972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>Prof. Dr.</w:t>
                    </w:r>
                    <w:r>
                      <w:rPr>
                        <w:rFonts w:asciiTheme="majorHAnsi" w:hAnsiTheme="majorHAnsi"/>
                        <w:b/>
                        <w:sz w:val="16"/>
                      </w:rPr>
                      <w:t xml:space="preserve"> med. C. Michalski</w:t>
                    </w:r>
                  </w:p>
                  <w:p w14:paraId="3A035F44" w14:textId="77777777" w:rsidR="00A27449" w:rsidRPr="001D5972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 xml:space="preserve">Ärztlicher Direktor </w:t>
                    </w: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br/>
                    </w:r>
                  </w:p>
                  <w:p w14:paraId="2E6A8FDE" w14:textId="77777777" w:rsidR="00A27449" w:rsidRPr="001D5972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>Forschungs</w:t>
                    </w:r>
                    <w:r>
                      <w:rPr>
                        <w:rFonts w:asciiTheme="majorHAnsi" w:hAnsiTheme="majorHAnsi"/>
                        <w:b/>
                        <w:sz w:val="16"/>
                      </w:rPr>
                      <w:t>labor NBCHI-</w:t>
                    </w:r>
                    <w:proofErr w:type="spellStart"/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>VCh</w:t>
                    </w:r>
                    <w:proofErr w:type="spellEnd"/>
                  </w:p>
                  <w:p w14:paraId="491DFB29" w14:textId="77777777" w:rsidR="00A27449" w:rsidRPr="001D5972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>PD Dr. Nathalia A. Giese</w:t>
                    </w:r>
                  </w:p>
                  <w:p w14:paraId="1E3920A0" w14:textId="77777777" w:rsidR="00A27449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  <w:r w:rsidRPr="001D5972">
                      <w:rPr>
                        <w:rFonts w:asciiTheme="majorHAnsi" w:hAnsiTheme="majorHAnsi"/>
                        <w:b/>
                        <w:sz w:val="16"/>
                      </w:rPr>
                      <w:t xml:space="preserve">Leiterin </w:t>
                    </w:r>
                  </w:p>
                  <w:p w14:paraId="10A54D9B" w14:textId="77777777" w:rsidR="00A27449" w:rsidRPr="004C5F1C" w:rsidRDefault="00A27449" w:rsidP="00E85428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 w:rsidRPr="004C5F1C">
                      <w:rPr>
                        <w:b/>
                        <w:sz w:val="16"/>
                      </w:rPr>
                      <w:t>INF 6420-02-029</w:t>
                    </w:r>
                  </w:p>
                  <w:p w14:paraId="309EDE9E" w14:textId="77777777" w:rsidR="00A27449" w:rsidRPr="004C5F1C" w:rsidRDefault="00A27449" w:rsidP="00E85428">
                    <w:pPr>
                      <w:spacing w:line="200" w:lineRule="exact"/>
                      <w:rPr>
                        <w:b/>
                        <w:sz w:val="16"/>
                      </w:rPr>
                    </w:pPr>
                    <w:r w:rsidRPr="004C5F1C">
                      <w:rPr>
                        <w:b/>
                        <w:sz w:val="16"/>
                      </w:rPr>
                      <w:t>Tel.: 56-39489</w:t>
                    </w:r>
                  </w:p>
                  <w:p w14:paraId="59CF2CC9" w14:textId="77777777" w:rsidR="00A27449" w:rsidRDefault="00A27449" w:rsidP="00E85428">
                    <w:pPr>
                      <w:spacing w:line="200" w:lineRule="exact"/>
                      <w:rPr>
                        <w:sz w:val="22"/>
                        <w:lang w:val="fr-FR"/>
                      </w:rPr>
                    </w:pPr>
                  </w:p>
                  <w:p w14:paraId="7BF60F9B" w14:textId="77777777" w:rsidR="00A27449" w:rsidRPr="001D5972" w:rsidRDefault="00A27449" w:rsidP="00526F0D">
                    <w:pPr>
                      <w:spacing w:line="200" w:lineRule="exact"/>
                      <w:rPr>
                        <w:rFonts w:asciiTheme="majorHAnsi" w:hAnsiTheme="majorHAnsi"/>
                        <w:b/>
                        <w:sz w:val="16"/>
                      </w:rPr>
                    </w:pPr>
                  </w:p>
                  <w:p w14:paraId="29C19F6D" w14:textId="77777777" w:rsidR="00A27449" w:rsidRDefault="00A27449" w:rsidP="00526F0D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040DE4A7" w14:textId="77777777" w:rsidR="00A27449" w:rsidRDefault="00A27449" w:rsidP="00526F0D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24099C28" w14:textId="77777777" w:rsidR="00A27449" w:rsidRDefault="00A27449" w:rsidP="00526F0D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1FB87AEE" w14:textId="77777777" w:rsidR="00A27449" w:rsidRDefault="00A27449" w:rsidP="00526F0D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0350D27C" w14:textId="77777777" w:rsidR="00A27449" w:rsidRDefault="00A27449" w:rsidP="00526F0D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4EA7803D" w14:textId="77777777" w:rsidR="00A27449" w:rsidRDefault="00A27449" w:rsidP="00526F0D">
                    <w:pPr>
                      <w:spacing w:line="200" w:lineRule="exact"/>
                      <w:rPr>
                        <w:sz w:val="16"/>
                      </w:rPr>
                    </w:pPr>
                  </w:p>
                  <w:p w14:paraId="0AEF8FEA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2370AFC5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3513CF0A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53FA8E7E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4E396C23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BF657EE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497F771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54FC6372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717FEB7F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537A543B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16FE4742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34007110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FFE5499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2B0026A2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3FD6DF68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3145685B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4EC14127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66ED43B1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374AC4ED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4A7199F4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32C0807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4B3C949D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6E1E1AFC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13FE1F20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16FCBF8E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794D7583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2BA21502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40CAF4B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75AD813F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1C444626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243E7D1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220DF66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4226EE73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6A968A8F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2C4E91E0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5D3F16DD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585D09FB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0454B908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414B0906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  <w:p w14:paraId="76A60FF5" w14:textId="77777777" w:rsidR="00A27449" w:rsidRDefault="00A27449" w:rsidP="00526F0D">
                    <w:pPr>
                      <w:spacing w:line="200" w:lineRule="exact"/>
                      <w:rPr>
                        <w:sz w:val="14"/>
                      </w:rPr>
                    </w:pPr>
                  </w:p>
                </w:txbxContent>
              </v:textbox>
              <w10:wrap anchory="margin"/>
              <w10:anchorlock/>
            </v:shape>
          </w:pict>
        </mc:Fallback>
      </mc:AlternateContent>
    </w:r>
  </w:p>
  <w:p w14:paraId="29AEC257" w14:textId="77777777" w:rsidR="00A27449" w:rsidRPr="00BC590B" w:rsidRDefault="00A27449" w:rsidP="00DB5581">
    <w:pPr>
      <w:pStyle w:val="Kopfzeile"/>
      <w:spacing w:before="40"/>
      <w:rPr>
        <w:color w:val="004171"/>
        <w:sz w:val="24"/>
        <w:szCs w:val="24"/>
      </w:rPr>
    </w:pPr>
    <w:r>
      <w:rPr>
        <w:noProof/>
        <w:color w:val="004171"/>
        <w:spacing w:val="6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661DFDF" wp14:editId="43D6363E">
              <wp:simplePos x="0" y="0"/>
              <wp:positionH relativeFrom="page">
                <wp:posOffset>5554980</wp:posOffset>
              </wp:positionH>
              <wp:positionV relativeFrom="page">
                <wp:posOffset>1440180</wp:posOffset>
              </wp:positionV>
              <wp:extent cx="899795" cy="71755"/>
              <wp:effectExtent l="1905" t="1905" r="3175" b="2540"/>
              <wp:wrapNone/>
              <wp:docPr id="578" name="Rectangle 6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71755"/>
                      </a:xfrm>
                      <a:prstGeom prst="rect">
                        <a:avLst/>
                      </a:prstGeom>
                      <a:solidFill>
                        <a:srgbClr val="004171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4A6B184" id="Rectangle 624" o:spid="_x0000_s1026" style="position:absolute;margin-left:437.4pt;margin-top:113.4pt;width:70.85pt;height:5.6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" fillcolor="#004171" stroked="f">
              <v:textbox inset="0,0,0,0"/>
              <w10:wrap anchorx="page" anchory="page"/>
            </v:rect>
          </w:pict>
        </mc:Fallback>
      </mc:AlternateContent>
    </w:r>
    <w:r>
      <w:rPr>
        <w:noProof/>
        <w:color w:val="004171"/>
        <w:spacing w:val="6"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BEBC643" wp14:editId="6F21B4BB">
              <wp:simplePos x="0" y="0"/>
              <wp:positionH relativeFrom="page">
                <wp:posOffset>892810</wp:posOffset>
              </wp:positionH>
              <wp:positionV relativeFrom="page">
                <wp:posOffset>1441450</wp:posOffset>
              </wp:positionV>
              <wp:extent cx="6732270" cy="0"/>
              <wp:effectExtent l="6985" t="12700" r="13970" b="6350"/>
              <wp:wrapNone/>
              <wp:docPr id="577" name="Line 6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22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1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5DAE06" id="Line 623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.3pt,113.5pt" to="600.4pt,1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" strokecolor="#004171" strokeweight=".5pt">
              <w10:wrap anchorx="page" anchory="page"/>
            </v:line>
          </w:pict>
        </mc:Fallback>
      </mc:AlternateContent>
    </w:r>
    <w:proofErr w:type="spellStart"/>
    <w:r w:rsidRPr="00BC590B">
      <w:rPr>
        <w:color w:val="004171"/>
        <w:spacing w:val="6"/>
        <w:sz w:val="24"/>
        <w:szCs w:val="24"/>
      </w:rPr>
      <w:t>Universitäts</w:t>
    </w:r>
    <w:r w:rsidRPr="00BC590B">
      <w:rPr>
        <w:color w:val="004171"/>
        <w:sz w:val="24"/>
        <w:szCs w:val="24"/>
      </w:rPr>
      <w:t>Klinikum</w:t>
    </w:r>
    <w:proofErr w:type="spellEnd"/>
    <w:r w:rsidRPr="00BC590B">
      <w:rPr>
        <w:color w:val="004171"/>
        <w:sz w:val="24"/>
        <w:szCs w:val="24"/>
      </w:rPr>
      <w:t xml:space="preserve"> </w:t>
    </w:r>
    <w:r w:rsidRPr="00BC590B">
      <w:rPr>
        <w:color w:val="5F7AA2"/>
        <w:sz w:val="24"/>
        <w:szCs w:val="24"/>
      </w:rPr>
      <w:t>Heidelberg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F096A4" w14:textId="77777777" w:rsidR="00A27449" w:rsidRDefault="00A27449">
    <w:pPr>
      <w:pStyle w:val="Kopfzeile"/>
    </w:pPr>
  </w:p>
  <w:p w14:paraId="13CFF769" w14:textId="77777777" w:rsidR="00A27449" w:rsidRDefault="00A27449">
    <w:pPr>
      <w:pStyle w:val="Kopfzeile"/>
    </w:pPr>
  </w:p>
  <w:p w14:paraId="2C5324DA" w14:textId="77777777" w:rsidR="00A27449" w:rsidRDefault="00A27449">
    <w:pPr>
      <w:pStyle w:val="Kopfzeile"/>
    </w:pPr>
  </w:p>
  <w:p w14:paraId="0CB99165" w14:textId="77777777" w:rsidR="00A27449" w:rsidRDefault="00A27449">
    <w:pPr>
      <w:pStyle w:val="Kopfzeile"/>
    </w:pPr>
  </w:p>
  <w:p w14:paraId="460B8D22" w14:textId="77777777" w:rsidR="00A27449" w:rsidRDefault="00A27449">
    <w:pPr>
      <w:pStyle w:val="Kopfzeile"/>
    </w:pPr>
  </w:p>
  <w:p w14:paraId="44322918" w14:textId="77777777" w:rsidR="00A27449" w:rsidRDefault="00A27449">
    <w:pPr>
      <w:pStyle w:val="Kopfzeile"/>
    </w:pPr>
    <w:r>
      <w:rPr>
        <w:noProof/>
        <w:lang w:val="en-US"/>
      </w:rPr>
      <w:drawing>
        <wp:inline distT="0" distB="0" distL="0" distR="0" wp14:anchorId="41D006C2" wp14:editId="64A01212">
          <wp:extent cx="7207250" cy="736600"/>
          <wp:effectExtent l="0" t="0" r="0" b="6350"/>
          <wp:docPr id="217" name="Bild 4" descr="kopfbild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kopfbild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7250" cy="736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5F4C18" w14:textId="77777777" w:rsidR="00A27449" w:rsidRDefault="00A27449">
    <w:pPr>
      <w:pStyle w:val="Kopfzeile"/>
    </w:pPr>
  </w:p>
  <w:p w14:paraId="09F70E69" w14:textId="77777777" w:rsidR="00A27449" w:rsidRDefault="00A27449">
    <w:pPr>
      <w:pStyle w:val="Kopfzeile"/>
    </w:pPr>
    <w:r>
      <w:rPr>
        <w:rFonts w:ascii="Arial" w:hAnsi="Arial"/>
        <w:noProof/>
        <w:sz w:val="18"/>
      </w:rPr>
      <w:fldChar w:fldCharType="begin">
        <w:ffData>
          <w:name w:val=""/>
          <w:enabled/>
          <w:calcOnExit w:val="0"/>
          <w:statusText w:type="autoText" w:val="Folgeseite ..."/>
          <w:textInput>
            <w:default w:val="Datum"/>
            <w:maxLength w:val="37"/>
          </w:textInput>
        </w:ffData>
      </w:fldChar>
    </w:r>
    <w:r>
      <w:rPr>
        <w:rFonts w:ascii="Arial" w:hAnsi="Arial"/>
        <w:noProof/>
        <w:sz w:val="18"/>
      </w:rPr>
      <w:instrText xml:space="preserve"> FORMTEXT </w:instrText>
    </w:r>
    <w:r>
      <w:rPr>
        <w:rFonts w:ascii="Arial" w:hAnsi="Arial"/>
        <w:noProof/>
        <w:sz w:val="18"/>
      </w:rPr>
    </w:r>
    <w:r>
      <w:rPr>
        <w:rFonts w:ascii="Arial" w:hAnsi="Arial"/>
        <w:noProof/>
        <w:sz w:val="18"/>
      </w:rPr>
      <w:fldChar w:fldCharType="separate"/>
    </w:r>
    <w:r>
      <w:rPr>
        <w:rFonts w:ascii="Arial" w:hAnsi="Arial"/>
        <w:noProof/>
        <w:sz w:val="18"/>
      </w:rPr>
      <w:t>Datum</w:t>
    </w:r>
    <w:r>
      <w:rPr>
        <w:rFonts w:ascii="Arial" w:hAnsi="Arial"/>
        <w:noProof/>
        <w:sz w:val="18"/>
      </w:rPr>
      <w:fldChar w:fldCharType="end"/>
    </w:r>
  </w:p>
  <w:p w14:paraId="65F095E1" w14:textId="77777777" w:rsidR="00A27449" w:rsidRDefault="00A27449">
    <w:pPr>
      <w:pStyle w:val="Kopfzeile"/>
      <w:rPr>
        <w:rStyle w:val="Seitenzahl"/>
        <w:rFonts w:ascii="Arial" w:hAnsi="Arial"/>
      </w:rPr>
    </w:pPr>
    <w:r>
      <w:rPr>
        <w:rFonts w:ascii="Arial" w:hAnsi="Arial"/>
      </w:rPr>
      <w:t xml:space="preserve">Seite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PAGE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2</w:t>
    </w:r>
    <w:r>
      <w:rPr>
        <w:rStyle w:val="Seitenzahl"/>
        <w:rFonts w:ascii="Arial" w:hAnsi="Arial"/>
      </w:rPr>
      <w:fldChar w:fldCharType="end"/>
    </w:r>
    <w:r>
      <w:rPr>
        <w:rStyle w:val="Seitenzahl"/>
        <w:rFonts w:ascii="Arial" w:hAnsi="Arial"/>
      </w:rPr>
      <w:t xml:space="preserve"> / </w:t>
    </w:r>
    <w:r>
      <w:rPr>
        <w:rStyle w:val="Seitenzahl"/>
        <w:rFonts w:ascii="Arial" w:hAnsi="Arial"/>
      </w:rPr>
      <w:fldChar w:fldCharType="begin"/>
    </w:r>
    <w:r>
      <w:rPr>
        <w:rStyle w:val="Seitenzahl"/>
        <w:rFonts w:ascii="Arial" w:hAnsi="Arial"/>
      </w:rPr>
      <w:instrText xml:space="preserve"> NUMPAGES </w:instrText>
    </w:r>
    <w:r>
      <w:rPr>
        <w:rStyle w:val="Seitenzahl"/>
        <w:rFonts w:ascii="Arial" w:hAnsi="Arial"/>
      </w:rPr>
      <w:fldChar w:fldCharType="separate"/>
    </w:r>
    <w:r>
      <w:rPr>
        <w:rStyle w:val="Seitenzahl"/>
        <w:rFonts w:ascii="Arial" w:hAnsi="Arial"/>
        <w:noProof/>
      </w:rPr>
      <w:t>1</w:t>
    </w:r>
    <w:r>
      <w:rPr>
        <w:rStyle w:val="Seitenzahl"/>
        <w:rFonts w:ascii="Arial" w:hAnsi="Arial"/>
      </w:rPr>
      <w:fldChar w:fldCharType="end"/>
    </w:r>
  </w:p>
  <w:p w14:paraId="59B2BA5E" w14:textId="77777777" w:rsidR="00A27449" w:rsidRDefault="00A27449">
    <w:pPr>
      <w:pStyle w:val="Kopfzeile"/>
      <w:rPr>
        <w:rStyle w:val="Seitenzahl"/>
      </w:rPr>
    </w:pPr>
  </w:p>
  <w:p w14:paraId="38A49BFD" w14:textId="77777777" w:rsidR="00A27449" w:rsidRDefault="00A27449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AED95" w14:textId="77777777" w:rsidR="00A27449" w:rsidRDefault="00A27449" w:rsidP="009C4078">
    <w:pPr>
      <w:pStyle w:val="Kopfzeile"/>
      <w:rPr>
        <w:rFonts w:ascii="Arial" w:hAnsi="Arial"/>
        <w:sz w:val="18"/>
      </w:rPr>
    </w:pPr>
    <w:r>
      <w:rPr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6BE23552" wp14:editId="6024837F">
              <wp:simplePos x="0" y="0"/>
              <wp:positionH relativeFrom="column">
                <wp:posOffset>4685665</wp:posOffset>
              </wp:positionH>
              <wp:positionV relativeFrom="page">
                <wp:posOffset>1623695</wp:posOffset>
              </wp:positionV>
              <wp:extent cx="342900" cy="135890"/>
              <wp:effectExtent l="0" t="4445" r="635" b="2540"/>
              <wp:wrapNone/>
              <wp:docPr id="57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900" cy="1358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C692D6" w14:textId="77777777" w:rsidR="00A27449" w:rsidRDefault="00A27449">
                          <w:pPr>
                            <w:rPr>
                              <w:rFonts w:ascii="MetaBold-Roman" w:hAnsi="MetaBold-Roman"/>
                              <w:sz w:val="16"/>
                            </w:rPr>
                          </w:pP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t xml:space="preserve">Seite </w:t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fldChar w:fldCharType="begin"/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instrText xml:space="preserve"> PAGE </w:instrText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fldChar w:fldCharType="separate"/>
                          </w:r>
                          <w:r>
                            <w:rPr>
                              <w:rFonts w:ascii="MetaBold-Roman" w:hAnsi="MetaBold-Roman"/>
                              <w:noProof/>
                              <w:sz w:val="16"/>
                            </w:rPr>
                            <w:t>2</w:t>
                          </w:r>
                          <w:r>
                            <w:rPr>
                              <w:rFonts w:ascii="MetaBold-Roman" w:hAnsi="MetaBold-Roman"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BE2355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68.95pt;margin-top:127.85pt;width:27pt;height:10.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" stroked="f">
              <v:textbox inset="0,0,0,0">
                <w:txbxContent>
                  <w:p w14:paraId="4BC692D6" w14:textId="77777777" w:rsidR="00A27449" w:rsidRDefault="00A27449">
                    <w:pPr>
                      <w:rPr>
                        <w:rFonts w:ascii="MetaBold-Roman" w:hAnsi="MetaBold-Roman"/>
                        <w:sz w:val="16"/>
                      </w:rPr>
                    </w:pPr>
                    <w:r>
                      <w:rPr>
                        <w:rFonts w:ascii="MetaBold-Roman" w:hAnsi="MetaBold-Roman"/>
                        <w:sz w:val="16"/>
                      </w:rPr>
                      <w:t xml:space="preserve">Seite </w:t>
                    </w:r>
                    <w:r>
                      <w:rPr>
                        <w:rFonts w:ascii="MetaBold-Roman" w:hAnsi="MetaBold-Roman"/>
                        <w:sz w:val="16"/>
                      </w:rPr>
                      <w:fldChar w:fldCharType="begin"/>
                    </w:r>
                    <w:r>
                      <w:rPr>
                        <w:rFonts w:ascii="MetaBold-Roman" w:hAnsi="MetaBold-Roman"/>
                        <w:sz w:val="16"/>
                      </w:rPr>
                      <w:instrText xml:space="preserve"> PAGE </w:instrText>
                    </w:r>
                    <w:r>
                      <w:rPr>
                        <w:rFonts w:ascii="MetaBold-Roman" w:hAnsi="MetaBold-Roman"/>
                        <w:sz w:val="16"/>
                      </w:rPr>
                      <w:fldChar w:fldCharType="separate"/>
                    </w:r>
                    <w:r>
                      <w:rPr>
                        <w:rFonts w:ascii="MetaBold-Roman" w:hAnsi="MetaBold-Roman"/>
                        <w:noProof/>
                        <w:sz w:val="16"/>
                      </w:rPr>
                      <w:t>2</w:t>
                    </w:r>
                    <w:r>
                      <w:rPr>
                        <w:rFonts w:ascii="MetaBold-Roman" w:hAnsi="MetaBold-Roman"/>
                        <w:sz w:val="16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  <w:r>
      <w:rPr>
        <w:rFonts w:ascii="Arial" w:hAnsi="Arial"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64384" behindDoc="0" locked="1" layoutInCell="1" allowOverlap="1" wp14:anchorId="73D590F3" wp14:editId="6326B71B">
              <wp:simplePos x="0" y="0"/>
              <wp:positionH relativeFrom="column">
                <wp:posOffset>4665345</wp:posOffset>
              </wp:positionH>
              <wp:positionV relativeFrom="paragraph">
                <wp:posOffset>982345</wp:posOffset>
              </wp:positionV>
              <wp:extent cx="904875" cy="68580"/>
              <wp:effectExtent l="0" t="1270" r="1905" b="0"/>
              <wp:wrapNone/>
              <wp:docPr id="574" name="Rectangle 13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04875" cy="68580"/>
                      </a:xfrm>
                      <a:prstGeom prst="rect">
                        <a:avLst/>
                      </a:prstGeom>
                      <a:solidFill>
                        <a:srgbClr val="00336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C064F6B" id="Rectangle 1322" o:spid="_x0000_s1026" style="position:absolute;margin-left:367.35pt;margin-top:77.35pt;width:71.25pt;height: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" fillcolor="#036" stroked="f">
              <v:textbox inset="0,0,0,0"/>
              <w10:anchorlock/>
            </v:rect>
          </w:pict>
        </mc:Fallback>
      </mc:AlternateContent>
    </w:r>
    <w:r>
      <w:rPr>
        <w:rFonts w:ascii="Arial" w:hAnsi="Arial"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63360" behindDoc="0" locked="1" layoutInCell="1" allowOverlap="1" wp14:anchorId="5F4B7853" wp14:editId="6D53E91B">
              <wp:simplePos x="0" y="0"/>
              <wp:positionH relativeFrom="column">
                <wp:posOffset>1384935</wp:posOffset>
              </wp:positionH>
              <wp:positionV relativeFrom="paragraph">
                <wp:posOffset>976630</wp:posOffset>
              </wp:positionV>
              <wp:extent cx="4994910" cy="0"/>
              <wp:effectExtent l="13335" t="5080" r="11430" b="13970"/>
              <wp:wrapNone/>
              <wp:docPr id="573" name="Line 13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99491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A2DA324" id="Line 132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9.05pt,76.9pt" to="502.35pt,7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" strokecolor="#036">
              <w10:anchorlock/>
            </v:line>
          </w:pict>
        </mc:Fallback>
      </mc:AlternateContent>
    </w:r>
    <w:r>
      <w:rPr>
        <w:rFonts w:ascii="Arial" w:hAnsi="Arial"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62336" behindDoc="0" locked="1" layoutInCell="1" allowOverlap="1" wp14:anchorId="4722B2A9" wp14:editId="192CCEFE">
              <wp:simplePos x="0" y="0"/>
              <wp:positionH relativeFrom="column">
                <wp:posOffset>882015</wp:posOffset>
              </wp:positionH>
              <wp:positionV relativeFrom="paragraph">
                <wp:posOffset>578485</wp:posOffset>
              </wp:positionV>
              <wp:extent cx="504825" cy="504825"/>
              <wp:effectExtent l="15240" t="6985" r="13335" b="12065"/>
              <wp:wrapNone/>
              <wp:docPr id="572" name="Oval 13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4825" cy="504825"/>
                      </a:xfrm>
                      <a:prstGeom prst="ellipse">
                        <a:avLst/>
                      </a:prstGeom>
                      <a:noFill/>
                      <a:ln w="12700" algn="ctr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8529A07" id="Oval 1320" o:spid="_x0000_s1026" style="position:absolute;margin-left:69.45pt;margin-top:45.55pt;width:39.7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" filled="f" strokecolor="#036" strokeweight="1pt">
              <v:textbox inset="0,0,0,0"/>
              <w10:anchorlock/>
            </v:oval>
          </w:pict>
        </mc:Fallback>
      </mc:AlternateContent>
    </w:r>
    <w:r>
      <w:rPr>
        <w:rFonts w:ascii="Arial" w:hAnsi="Arial"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61312" behindDoc="0" locked="1" layoutInCell="1" allowOverlap="1" wp14:anchorId="670DB8B1" wp14:editId="14735703">
              <wp:simplePos x="0" y="0"/>
              <wp:positionH relativeFrom="column">
                <wp:posOffset>182880</wp:posOffset>
              </wp:positionH>
              <wp:positionV relativeFrom="paragraph">
                <wp:posOffset>431800</wp:posOffset>
              </wp:positionV>
              <wp:extent cx="651510" cy="651510"/>
              <wp:effectExtent l="11430" t="12700" r="13335" b="12065"/>
              <wp:wrapNone/>
              <wp:docPr id="571" name="Oval 1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" cy="651510"/>
                      </a:xfrm>
                      <a:prstGeom prst="ellipse">
                        <a:avLst/>
                      </a:prstGeom>
                      <a:noFill/>
                      <a:ln w="12700" algn="ctr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825F954" id="Oval 1319" o:spid="_x0000_s1026" style="position:absolute;margin-left:14.4pt;margin-top:34pt;width:51.3pt;height:5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" filled="f" strokecolor="#036" strokeweight="1pt">
              <v:textbox inset="0,0,0,0"/>
              <w10:anchorlock/>
            </v:oval>
          </w:pict>
        </mc:Fallback>
      </mc:AlternateContent>
    </w:r>
    <w:r>
      <w:rPr>
        <w:rFonts w:ascii="Arial" w:hAnsi="Arial"/>
        <w:noProof/>
        <w:sz w:val="18"/>
        <w:lang w:val="en-US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27DDD978" wp14:editId="04ECA019">
              <wp:simplePos x="0" y="0"/>
              <wp:positionH relativeFrom="column">
                <wp:posOffset>0</wp:posOffset>
              </wp:positionH>
              <wp:positionV relativeFrom="paragraph">
                <wp:posOffset>980440</wp:posOffset>
              </wp:positionV>
              <wp:extent cx="217170" cy="0"/>
              <wp:effectExtent l="9525" t="8890" r="11430" b="10160"/>
              <wp:wrapNone/>
              <wp:docPr id="570" name="Line 13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1717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B83FC9" id="Line 132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7.2pt" to="17.1pt,7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" strokecolor="#036">
              <w10:anchorlock/>
            </v:line>
          </w:pict>
        </mc:Fallback>
      </mc:AlternateContent>
    </w:r>
  </w:p>
  <w:p w14:paraId="6EE923E6" w14:textId="77777777" w:rsidR="00A27449" w:rsidRDefault="00A27449" w:rsidP="00417032">
    <w:pPr>
      <w:pStyle w:val="Kopfzeile"/>
      <w:tabs>
        <w:tab w:val="clear" w:pos="4536"/>
        <w:tab w:val="clear" w:pos="9072"/>
        <w:tab w:val="left" w:pos="2569"/>
      </w:tabs>
      <w:rPr>
        <w:rFonts w:ascii="Arial" w:hAnsi="Arial"/>
        <w:sz w:val="18"/>
      </w:rPr>
    </w:pPr>
    <w:r>
      <w:rPr>
        <w:rFonts w:ascii="Arial" w:hAnsi="Arial"/>
        <w:sz w:val="18"/>
      </w:rPr>
      <w:tab/>
    </w:r>
  </w:p>
  <w:p w14:paraId="0113264B" w14:textId="77777777" w:rsidR="00A27449" w:rsidRPr="00577CA5" w:rsidRDefault="00A27449">
    <w:pPr>
      <w:pStyle w:val="Kopfzeil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5EE501" w14:textId="77777777" w:rsidR="00A27449" w:rsidRPr="002371FA" w:rsidRDefault="00A27449" w:rsidP="00DB5581">
    <w:pPr>
      <w:pStyle w:val="Kopfzeile"/>
      <w:rPr>
        <w:color w:val="004171"/>
      </w:rPr>
    </w:pPr>
    <w:r w:rsidRPr="002371FA">
      <w:rPr>
        <w:color w:val="004171"/>
      </w:rPr>
      <w:fldChar w:fldCharType="begin" w:fldLock="1"/>
    </w:r>
    <w:r w:rsidRPr="002371FA">
      <w:rPr>
        <w:color w:val="004171"/>
      </w:rPr>
      <w:instrText xml:space="preserve"> </w:instrText>
    </w:r>
    <w:r>
      <w:rPr>
        <w:color w:val="004171"/>
      </w:rPr>
      <w:instrText>USERPROPERTY</w:instrText>
    </w:r>
    <w:r w:rsidRPr="002371FA">
      <w:rPr>
        <w:color w:val="004171"/>
      </w:rPr>
      <w:instrText xml:space="preserve">  \* MERGEFORMAT </w:instrText>
    </w:r>
    <w:r w:rsidRPr="002371FA">
      <w:rPr>
        <w:color w:val="004171"/>
      </w:rPr>
      <w:fldChar w:fldCharType="separate"/>
    </w:r>
    <w:r>
      <w:rPr>
        <w:noProof/>
        <w:color w:val="004171"/>
        <w:lang w:val="en-US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3A4D0BC9" wp14:editId="38CA0366">
              <wp:simplePos x="0" y="0"/>
              <wp:positionH relativeFrom="character">
                <wp:posOffset>0</wp:posOffset>
              </wp:positionH>
              <wp:positionV relativeFrom="line">
                <wp:posOffset>0</wp:posOffset>
              </wp:positionV>
              <wp:extent cx="1741805" cy="932815"/>
              <wp:effectExtent l="0" t="9525" r="1270" b="635"/>
              <wp:wrapNone/>
              <wp:docPr id="14" name="Group 4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>
                        <a:off x="0" y="0"/>
                        <a:ext cx="1741805" cy="932815"/>
                        <a:chOff x="0" y="0"/>
                        <a:chExt cx="2743" cy="1469"/>
                      </a:xfrm>
                    </wpg:grpSpPr>
                    <wps:wsp>
                      <wps:cNvPr id="15" name="AutoShape 47"/>
                      <wps:cNvSpPr>
                        <a:spLocks noChangeAspect="1" noChangeArrowheads="1" noTextEdit="1"/>
                      </wps:cNvSpPr>
                      <wps:spPr bwMode="auto">
                        <a:xfrm>
                          <a:off x="0" y="0"/>
                          <a:ext cx="2743" cy="14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6" name="Group 599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6" cy="1469"/>
                          <a:chOff x="0" y="0"/>
                          <a:chExt cx="1476" cy="1469"/>
                        </a:xfrm>
                      </wpg:grpSpPr>
                      <wps:wsp>
                        <wps:cNvPr id="17" name="Freeform 4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76" cy="1469"/>
                          </a:xfrm>
                          <a:custGeom>
                            <a:avLst/>
                            <a:gdLst>
                              <a:gd name="T0" fmla="*/ 3228 w 5903"/>
                              <a:gd name="T1" fmla="*/ 5863 h 5876"/>
                              <a:gd name="T2" fmla="*/ 3536 w 5903"/>
                              <a:gd name="T3" fmla="*/ 5818 h 5876"/>
                              <a:gd name="T4" fmla="*/ 3832 w 5903"/>
                              <a:gd name="T5" fmla="*/ 5742 h 5876"/>
                              <a:gd name="T6" fmla="*/ 4116 w 5903"/>
                              <a:gd name="T7" fmla="*/ 5637 h 5876"/>
                              <a:gd name="T8" fmla="*/ 4385 w 5903"/>
                              <a:gd name="T9" fmla="*/ 5504 h 5876"/>
                              <a:gd name="T10" fmla="*/ 4639 w 5903"/>
                              <a:gd name="T11" fmla="*/ 5346 h 5876"/>
                              <a:gd name="T12" fmla="*/ 4874 w 5903"/>
                              <a:gd name="T13" fmla="*/ 5164 h 5876"/>
                              <a:gd name="T14" fmla="*/ 5089 w 5903"/>
                              <a:gd name="T15" fmla="*/ 4960 h 5876"/>
                              <a:gd name="T16" fmla="*/ 5284 w 5903"/>
                              <a:gd name="T17" fmla="*/ 4737 h 5876"/>
                              <a:gd name="T18" fmla="*/ 5454 w 5903"/>
                              <a:gd name="T19" fmla="*/ 4493 h 5876"/>
                              <a:gd name="T20" fmla="*/ 5599 w 5903"/>
                              <a:gd name="T21" fmla="*/ 4232 h 5876"/>
                              <a:gd name="T22" fmla="*/ 5719 w 5903"/>
                              <a:gd name="T23" fmla="*/ 3957 h 5876"/>
                              <a:gd name="T24" fmla="*/ 5810 w 5903"/>
                              <a:gd name="T25" fmla="*/ 3668 h 5876"/>
                              <a:gd name="T26" fmla="*/ 5871 w 5903"/>
                              <a:gd name="T27" fmla="*/ 3367 h 5876"/>
                              <a:gd name="T28" fmla="*/ 5901 w 5903"/>
                              <a:gd name="T29" fmla="*/ 3056 h 5876"/>
                              <a:gd name="T30" fmla="*/ 5898 w 5903"/>
                              <a:gd name="T31" fmla="*/ 2780 h 5876"/>
                              <a:gd name="T32" fmla="*/ 5865 w 5903"/>
                              <a:gd name="T33" fmla="*/ 2471 h 5876"/>
                              <a:gd name="T34" fmla="*/ 5800 w 5903"/>
                              <a:gd name="T35" fmla="*/ 2171 h 5876"/>
                              <a:gd name="T36" fmla="*/ 5706 w 5903"/>
                              <a:gd name="T37" fmla="*/ 1884 h 5876"/>
                              <a:gd name="T38" fmla="*/ 5583 w 5903"/>
                              <a:gd name="T39" fmla="*/ 1610 h 5876"/>
                              <a:gd name="T40" fmla="*/ 5434 w 5903"/>
                              <a:gd name="T41" fmla="*/ 1352 h 5876"/>
                              <a:gd name="T42" fmla="*/ 5261 w 5903"/>
                              <a:gd name="T43" fmla="*/ 1111 h 5876"/>
                              <a:gd name="T44" fmla="*/ 5064 w 5903"/>
                              <a:gd name="T45" fmla="*/ 888 h 5876"/>
                              <a:gd name="T46" fmla="*/ 4846 w 5903"/>
                              <a:gd name="T47" fmla="*/ 688 h 5876"/>
                              <a:gd name="T48" fmla="*/ 4609 w 5903"/>
                              <a:gd name="T49" fmla="*/ 509 h 5876"/>
                              <a:gd name="T50" fmla="*/ 4353 w 5903"/>
                              <a:gd name="T51" fmla="*/ 353 h 5876"/>
                              <a:gd name="T52" fmla="*/ 4082 w 5903"/>
                              <a:gd name="T53" fmla="*/ 225 h 5876"/>
                              <a:gd name="T54" fmla="*/ 3796 w 5903"/>
                              <a:gd name="T55" fmla="*/ 123 h 5876"/>
                              <a:gd name="T56" fmla="*/ 3498 w 5903"/>
                              <a:gd name="T57" fmla="*/ 50 h 5876"/>
                              <a:gd name="T58" fmla="*/ 3190 w 5903"/>
                              <a:gd name="T59" fmla="*/ 10 h 5876"/>
                              <a:gd name="T60" fmla="*/ 2912 w 5903"/>
                              <a:gd name="T61" fmla="*/ 0 h 5876"/>
                              <a:gd name="T62" fmla="*/ 2597 w 5903"/>
                              <a:gd name="T63" fmla="*/ 21 h 5876"/>
                              <a:gd name="T64" fmla="*/ 2293 w 5903"/>
                              <a:gd name="T65" fmla="*/ 75 h 5876"/>
                              <a:gd name="T66" fmla="*/ 1999 w 5903"/>
                              <a:gd name="T67" fmla="*/ 158 h 5876"/>
                              <a:gd name="T68" fmla="*/ 1719 w 5903"/>
                              <a:gd name="T69" fmla="*/ 270 h 5876"/>
                              <a:gd name="T70" fmla="*/ 1454 w 5903"/>
                              <a:gd name="T71" fmla="*/ 409 h 5876"/>
                              <a:gd name="T72" fmla="*/ 1204 w 5903"/>
                              <a:gd name="T73" fmla="*/ 572 h 5876"/>
                              <a:gd name="T74" fmla="*/ 974 w 5903"/>
                              <a:gd name="T75" fmla="*/ 760 h 5876"/>
                              <a:gd name="T76" fmla="*/ 764 w 5903"/>
                              <a:gd name="T77" fmla="*/ 969 h 5876"/>
                              <a:gd name="T78" fmla="*/ 575 w 5903"/>
                              <a:gd name="T79" fmla="*/ 1199 h 5876"/>
                              <a:gd name="T80" fmla="*/ 410 w 5903"/>
                              <a:gd name="T81" fmla="*/ 1447 h 5876"/>
                              <a:gd name="T82" fmla="*/ 271 w 5903"/>
                              <a:gd name="T83" fmla="*/ 1711 h 5876"/>
                              <a:gd name="T84" fmla="*/ 158 w 5903"/>
                              <a:gd name="T85" fmla="*/ 1990 h 5876"/>
                              <a:gd name="T86" fmla="*/ 75 w 5903"/>
                              <a:gd name="T87" fmla="*/ 2282 h 5876"/>
                              <a:gd name="T88" fmla="*/ 21 w 5903"/>
                              <a:gd name="T89" fmla="*/ 2586 h 5876"/>
                              <a:gd name="T90" fmla="*/ 0 w 5903"/>
                              <a:gd name="T91" fmla="*/ 2899 h 5876"/>
                              <a:gd name="T92" fmla="*/ 10 w 5903"/>
                              <a:gd name="T93" fmla="*/ 3174 h 5876"/>
                              <a:gd name="T94" fmla="*/ 51 w 5903"/>
                              <a:gd name="T95" fmla="*/ 3481 h 5876"/>
                              <a:gd name="T96" fmla="*/ 123 w 5903"/>
                              <a:gd name="T97" fmla="*/ 3778 h 5876"/>
                              <a:gd name="T98" fmla="*/ 225 w 5903"/>
                              <a:gd name="T99" fmla="*/ 4062 h 5876"/>
                              <a:gd name="T100" fmla="*/ 355 w 5903"/>
                              <a:gd name="T101" fmla="*/ 4332 h 5876"/>
                              <a:gd name="T102" fmla="*/ 510 w 5903"/>
                              <a:gd name="T103" fmla="*/ 4586 h 5876"/>
                              <a:gd name="T104" fmla="*/ 691 w 5903"/>
                              <a:gd name="T105" fmla="*/ 4822 h 5876"/>
                              <a:gd name="T106" fmla="*/ 893 w 5903"/>
                              <a:gd name="T107" fmla="*/ 5039 h 5876"/>
                              <a:gd name="T108" fmla="*/ 1116 w 5903"/>
                              <a:gd name="T109" fmla="*/ 5236 h 5876"/>
                              <a:gd name="T110" fmla="*/ 1358 w 5903"/>
                              <a:gd name="T111" fmla="*/ 5409 h 5876"/>
                              <a:gd name="T112" fmla="*/ 1618 w 5903"/>
                              <a:gd name="T113" fmla="*/ 5557 h 5876"/>
                              <a:gd name="T114" fmla="*/ 1892 w 5903"/>
                              <a:gd name="T115" fmla="*/ 5680 h 5876"/>
                              <a:gd name="T116" fmla="*/ 2181 w 5903"/>
                              <a:gd name="T117" fmla="*/ 5774 h 5876"/>
                              <a:gd name="T118" fmla="*/ 2482 w 5903"/>
                              <a:gd name="T119" fmla="*/ 5839 h 5876"/>
                              <a:gd name="T120" fmla="*/ 2793 w 5903"/>
                              <a:gd name="T121" fmla="*/ 5872 h 58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5903" h="5876">
                                <a:moveTo>
                                  <a:pt x="2952" y="5876"/>
                                </a:moveTo>
                                <a:lnTo>
                                  <a:pt x="2992" y="5876"/>
                                </a:lnTo>
                                <a:lnTo>
                                  <a:pt x="3032" y="5875"/>
                                </a:lnTo>
                                <a:lnTo>
                                  <a:pt x="3071" y="5874"/>
                                </a:lnTo>
                                <a:lnTo>
                                  <a:pt x="3111" y="5872"/>
                                </a:lnTo>
                                <a:lnTo>
                                  <a:pt x="3150" y="5869"/>
                                </a:lnTo>
                                <a:lnTo>
                                  <a:pt x="3190" y="5866"/>
                                </a:lnTo>
                                <a:lnTo>
                                  <a:pt x="3228" y="5863"/>
                                </a:lnTo>
                                <a:lnTo>
                                  <a:pt x="3268" y="5860"/>
                                </a:lnTo>
                                <a:lnTo>
                                  <a:pt x="3307" y="5855"/>
                                </a:lnTo>
                                <a:lnTo>
                                  <a:pt x="3345" y="5850"/>
                                </a:lnTo>
                                <a:lnTo>
                                  <a:pt x="3384" y="5844"/>
                                </a:lnTo>
                                <a:lnTo>
                                  <a:pt x="3422" y="5839"/>
                                </a:lnTo>
                                <a:lnTo>
                                  <a:pt x="3461" y="5832"/>
                                </a:lnTo>
                                <a:lnTo>
                                  <a:pt x="3498" y="5826"/>
                                </a:lnTo>
                                <a:lnTo>
                                  <a:pt x="3536" y="5818"/>
                                </a:lnTo>
                                <a:lnTo>
                                  <a:pt x="3574" y="5810"/>
                                </a:lnTo>
                                <a:lnTo>
                                  <a:pt x="3611" y="5801"/>
                                </a:lnTo>
                                <a:lnTo>
                                  <a:pt x="3649" y="5793"/>
                                </a:lnTo>
                                <a:lnTo>
                                  <a:pt x="3686" y="5784"/>
                                </a:lnTo>
                                <a:lnTo>
                                  <a:pt x="3723" y="5774"/>
                                </a:lnTo>
                                <a:lnTo>
                                  <a:pt x="3760" y="5764"/>
                                </a:lnTo>
                                <a:lnTo>
                                  <a:pt x="3796" y="5753"/>
                                </a:lnTo>
                                <a:lnTo>
                                  <a:pt x="3832" y="5742"/>
                                </a:lnTo>
                                <a:lnTo>
                                  <a:pt x="3868" y="5730"/>
                                </a:lnTo>
                                <a:lnTo>
                                  <a:pt x="3905" y="5718"/>
                                </a:lnTo>
                                <a:lnTo>
                                  <a:pt x="3941" y="5706"/>
                                </a:lnTo>
                                <a:lnTo>
                                  <a:pt x="3976" y="5693"/>
                                </a:lnTo>
                                <a:lnTo>
                                  <a:pt x="4011" y="5680"/>
                                </a:lnTo>
                                <a:lnTo>
                                  <a:pt x="4047" y="5665"/>
                                </a:lnTo>
                                <a:lnTo>
                                  <a:pt x="4082" y="5651"/>
                                </a:lnTo>
                                <a:lnTo>
                                  <a:pt x="4116" y="5637"/>
                                </a:lnTo>
                                <a:lnTo>
                                  <a:pt x="4151" y="5622"/>
                                </a:lnTo>
                                <a:lnTo>
                                  <a:pt x="4185" y="5606"/>
                                </a:lnTo>
                                <a:lnTo>
                                  <a:pt x="4219" y="5591"/>
                                </a:lnTo>
                                <a:lnTo>
                                  <a:pt x="4253" y="5574"/>
                                </a:lnTo>
                                <a:lnTo>
                                  <a:pt x="4286" y="5557"/>
                                </a:lnTo>
                                <a:lnTo>
                                  <a:pt x="4319" y="5540"/>
                                </a:lnTo>
                                <a:lnTo>
                                  <a:pt x="4353" y="5523"/>
                                </a:lnTo>
                                <a:lnTo>
                                  <a:pt x="4385" y="5504"/>
                                </a:lnTo>
                                <a:lnTo>
                                  <a:pt x="4418" y="5487"/>
                                </a:lnTo>
                                <a:lnTo>
                                  <a:pt x="4450" y="5467"/>
                                </a:lnTo>
                                <a:lnTo>
                                  <a:pt x="4483" y="5448"/>
                                </a:lnTo>
                                <a:lnTo>
                                  <a:pt x="4514" y="5429"/>
                                </a:lnTo>
                                <a:lnTo>
                                  <a:pt x="4546" y="5409"/>
                                </a:lnTo>
                                <a:lnTo>
                                  <a:pt x="4578" y="5388"/>
                                </a:lnTo>
                                <a:lnTo>
                                  <a:pt x="4609" y="5367"/>
                                </a:lnTo>
                                <a:lnTo>
                                  <a:pt x="4639" y="5346"/>
                                </a:lnTo>
                                <a:lnTo>
                                  <a:pt x="4669" y="5325"/>
                                </a:lnTo>
                                <a:lnTo>
                                  <a:pt x="4700" y="5304"/>
                                </a:lnTo>
                                <a:lnTo>
                                  <a:pt x="4729" y="5282"/>
                                </a:lnTo>
                                <a:lnTo>
                                  <a:pt x="4759" y="5259"/>
                                </a:lnTo>
                                <a:lnTo>
                                  <a:pt x="4788" y="5236"/>
                                </a:lnTo>
                                <a:lnTo>
                                  <a:pt x="4817" y="5213"/>
                                </a:lnTo>
                                <a:lnTo>
                                  <a:pt x="4846" y="5188"/>
                                </a:lnTo>
                                <a:lnTo>
                                  <a:pt x="4874" y="5164"/>
                                </a:lnTo>
                                <a:lnTo>
                                  <a:pt x="4902" y="5140"/>
                                </a:lnTo>
                                <a:lnTo>
                                  <a:pt x="4930" y="5116"/>
                                </a:lnTo>
                                <a:lnTo>
                                  <a:pt x="4957" y="5091"/>
                                </a:lnTo>
                                <a:lnTo>
                                  <a:pt x="4985" y="5066"/>
                                </a:lnTo>
                                <a:lnTo>
                                  <a:pt x="5011" y="5039"/>
                                </a:lnTo>
                                <a:lnTo>
                                  <a:pt x="5037" y="5014"/>
                                </a:lnTo>
                                <a:lnTo>
                                  <a:pt x="5064" y="4988"/>
                                </a:lnTo>
                                <a:lnTo>
                                  <a:pt x="5089" y="4960"/>
                                </a:lnTo>
                                <a:lnTo>
                                  <a:pt x="5115" y="4934"/>
                                </a:lnTo>
                                <a:lnTo>
                                  <a:pt x="5140" y="4907"/>
                                </a:lnTo>
                                <a:lnTo>
                                  <a:pt x="5165" y="4879"/>
                                </a:lnTo>
                                <a:lnTo>
                                  <a:pt x="5189" y="4851"/>
                                </a:lnTo>
                                <a:lnTo>
                                  <a:pt x="5213" y="4822"/>
                                </a:lnTo>
                                <a:lnTo>
                                  <a:pt x="5237" y="4794"/>
                                </a:lnTo>
                                <a:lnTo>
                                  <a:pt x="5261" y="4765"/>
                                </a:lnTo>
                                <a:lnTo>
                                  <a:pt x="5284" y="4737"/>
                                </a:lnTo>
                                <a:lnTo>
                                  <a:pt x="5307" y="4707"/>
                                </a:lnTo>
                                <a:lnTo>
                                  <a:pt x="5329" y="4677"/>
                                </a:lnTo>
                                <a:lnTo>
                                  <a:pt x="5351" y="4647"/>
                                </a:lnTo>
                                <a:lnTo>
                                  <a:pt x="5372" y="4617"/>
                                </a:lnTo>
                                <a:lnTo>
                                  <a:pt x="5394" y="4586"/>
                                </a:lnTo>
                                <a:lnTo>
                                  <a:pt x="5415" y="4556"/>
                                </a:lnTo>
                                <a:lnTo>
                                  <a:pt x="5434" y="4524"/>
                                </a:lnTo>
                                <a:lnTo>
                                  <a:pt x="5454" y="4493"/>
                                </a:lnTo>
                                <a:lnTo>
                                  <a:pt x="5474" y="4461"/>
                                </a:lnTo>
                                <a:lnTo>
                                  <a:pt x="5493" y="4429"/>
                                </a:lnTo>
                                <a:lnTo>
                                  <a:pt x="5511" y="4397"/>
                                </a:lnTo>
                                <a:lnTo>
                                  <a:pt x="5530" y="4365"/>
                                </a:lnTo>
                                <a:lnTo>
                                  <a:pt x="5548" y="4332"/>
                                </a:lnTo>
                                <a:lnTo>
                                  <a:pt x="5565" y="4299"/>
                                </a:lnTo>
                                <a:lnTo>
                                  <a:pt x="5583" y="4266"/>
                                </a:lnTo>
                                <a:lnTo>
                                  <a:pt x="5599" y="4232"/>
                                </a:lnTo>
                                <a:lnTo>
                                  <a:pt x="5616" y="4199"/>
                                </a:lnTo>
                                <a:lnTo>
                                  <a:pt x="5632" y="4165"/>
                                </a:lnTo>
                                <a:lnTo>
                                  <a:pt x="5648" y="4131"/>
                                </a:lnTo>
                                <a:lnTo>
                                  <a:pt x="5663" y="4096"/>
                                </a:lnTo>
                                <a:lnTo>
                                  <a:pt x="5677" y="4062"/>
                                </a:lnTo>
                                <a:lnTo>
                                  <a:pt x="5692" y="4027"/>
                                </a:lnTo>
                                <a:lnTo>
                                  <a:pt x="5706" y="3992"/>
                                </a:lnTo>
                                <a:lnTo>
                                  <a:pt x="5719" y="3957"/>
                                </a:lnTo>
                                <a:lnTo>
                                  <a:pt x="5732" y="3922"/>
                                </a:lnTo>
                                <a:lnTo>
                                  <a:pt x="5744" y="3886"/>
                                </a:lnTo>
                                <a:lnTo>
                                  <a:pt x="5757" y="3850"/>
                                </a:lnTo>
                                <a:lnTo>
                                  <a:pt x="5769" y="3814"/>
                                </a:lnTo>
                                <a:lnTo>
                                  <a:pt x="5780" y="3778"/>
                                </a:lnTo>
                                <a:lnTo>
                                  <a:pt x="5791" y="3742"/>
                                </a:lnTo>
                                <a:lnTo>
                                  <a:pt x="5800" y="3705"/>
                                </a:lnTo>
                                <a:lnTo>
                                  <a:pt x="5810" y="3668"/>
                                </a:lnTo>
                                <a:lnTo>
                                  <a:pt x="5819" y="3631"/>
                                </a:lnTo>
                                <a:lnTo>
                                  <a:pt x="5828" y="3594"/>
                                </a:lnTo>
                                <a:lnTo>
                                  <a:pt x="5837" y="3557"/>
                                </a:lnTo>
                                <a:lnTo>
                                  <a:pt x="5844" y="3519"/>
                                </a:lnTo>
                                <a:lnTo>
                                  <a:pt x="5852" y="3481"/>
                                </a:lnTo>
                                <a:lnTo>
                                  <a:pt x="5859" y="3444"/>
                                </a:lnTo>
                                <a:lnTo>
                                  <a:pt x="5865" y="3405"/>
                                </a:lnTo>
                                <a:lnTo>
                                  <a:pt x="5871" y="3367"/>
                                </a:lnTo>
                                <a:lnTo>
                                  <a:pt x="5876" y="3328"/>
                                </a:lnTo>
                                <a:lnTo>
                                  <a:pt x="5882" y="3290"/>
                                </a:lnTo>
                                <a:lnTo>
                                  <a:pt x="5886" y="3252"/>
                                </a:lnTo>
                                <a:lnTo>
                                  <a:pt x="5890" y="3213"/>
                                </a:lnTo>
                                <a:lnTo>
                                  <a:pt x="5893" y="3174"/>
                                </a:lnTo>
                                <a:lnTo>
                                  <a:pt x="5896" y="3135"/>
                                </a:lnTo>
                                <a:lnTo>
                                  <a:pt x="5898" y="3096"/>
                                </a:lnTo>
                                <a:lnTo>
                                  <a:pt x="5901" y="3056"/>
                                </a:lnTo>
                                <a:lnTo>
                                  <a:pt x="5902" y="3017"/>
                                </a:lnTo>
                                <a:lnTo>
                                  <a:pt x="5903" y="2977"/>
                                </a:lnTo>
                                <a:lnTo>
                                  <a:pt x="5903" y="2938"/>
                                </a:lnTo>
                                <a:lnTo>
                                  <a:pt x="5903" y="2899"/>
                                </a:lnTo>
                                <a:lnTo>
                                  <a:pt x="5902" y="2859"/>
                                </a:lnTo>
                                <a:lnTo>
                                  <a:pt x="5901" y="2820"/>
                                </a:lnTo>
                                <a:lnTo>
                                  <a:pt x="5898" y="2780"/>
                                </a:lnTo>
                                <a:lnTo>
                                  <a:pt x="5896" y="2741"/>
                                </a:lnTo>
                                <a:lnTo>
                                  <a:pt x="5893" y="2702"/>
                                </a:lnTo>
                                <a:lnTo>
                                  <a:pt x="5890" y="2663"/>
                                </a:lnTo>
                                <a:lnTo>
                                  <a:pt x="5886" y="2624"/>
                                </a:lnTo>
                                <a:lnTo>
                                  <a:pt x="5882" y="2586"/>
                                </a:lnTo>
                                <a:lnTo>
                                  <a:pt x="5876" y="2548"/>
                                </a:lnTo>
                                <a:lnTo>
                                  <a:pt x="5871" y="2509"/>
                                </a:lnTo>
                                <a:lnTo>
                                  <a:pt x="5865" y="2471"/>
                                </a:lnTo>
                                <a:lnTo>
                                  <a:pt x="5859" y="2432"/>
                                </a:lnTo>
                                <a:lnTo>
                                  <a:pt x="5852" y="2395"/>
                                </a:lnTo>
                                <a:lnTo>
                                  <a:pt x="5844" y="2357"/>
                                </a:lnTo>
                                <a:lnTo>
                                  <a:pt x="5837" y="2319"/>
                                </a:lnTo>
                                <a:lnTo>
                                  <a:pt x="5828" y="2282"/>
                                </a:lnTo>
                                <a:lnTo>
                                  <a:pt x="5819" y="2245"/>
                                </a:lnTo>
                                <a:lnTo>
                                  <a:pt x="5810" y="2208"/>
                                </a:lnTo>
                                <a:lnTo>
                                  <a:pt x="5800" y="2171"/>
                                </a:lnTo>
                                <a:lnTo>
                                  <a:pt x="5791" y="2134"/>
                                </a:lnTo>
                                <a:lnTo>
                                  <a:pt x="5780" y="2098"/>
                                </a:lnTo>
                                <a:lnTo>
                                  <a:pt x="5769" y="2062"/>
                                </a:lnTo>
                                <a:lnTo>
                                  <a:pt x="5757" y="2026"/>
                                </a:lnTo>
                                <a:lnTo>
                                  <a:pt x="5744" y="1990"/>
                                </a:lnTo>
                                <a:lnTo>
                                  <a:pt x="5732" y="1954"/>
                                </a:lnTo>
                                <a:lnTo>
                                  <a:pt x="5719" y="1919"/>
                                </a:lnTo>
                                <a:lnTo>
                                  <a:pt x="5706" y="1884"/>
                                </a:lnTo>
                                <a:lnTo>
                                  <a:pt x="5692" y="1849"/>
                                </a:lnTo>
                                <a:lnTo>
                                  <a:pt x="5677" y="1814"/>
                                </a:lnTo>
                                <a:lnTo>
                                  <a:pt x="5663" y="1780"/>
                                </a:lnTo>
                                <a:lnTo>
                                  <a:pt x="5648" y="1745"/>
                                </a:lnTo>
                                <a:lnTo>
                                  <a:pt x="5632" y="1711"/>
                                </a:lnTo>
                                <a:lnTo>
                                  <a:pt x="5616" y="1677"/>
                                </a:lnTo>
                                <a:lnTo>
                                  <a:pt x="5599" y="1644"/>
                                </a:lnTo>
                                <a:lnTo>
                                  <a:pt x="5583" y="1610"/>
                                </a:lnTo>
                                <a:lnTo>
                                  <a:pt x="5565" y="1577"/>
                                </a:lnTo>
                                <a:lnTo>
                                  <a:pt x="5548" y="1544"/>
                                </a:lnTo>
                                <a:lnTo>
                                  <a:pt x="5530" y="1511"/>
                                </a:lnTo>
                                <a:lnTo>
                                  <a:pt x="5511" y="1479"/>
                                </a:lnTo>
                                <a:lnTo>
                                  <a:pt x="5493" y="1447"/>
                                </a:lnTo>
                                <a:lnTo>
                                  <a:pt x="5474" y="1415"/>
                                </a:lnTo>
                                <a:lnTo>
                                  <a:pt x="5454" y="1383"/>
                                </a:lnTo>
                                <a:lnTo>
                                  <a:pt x="5434" y="1352"/>
                                </a:lnTo>
                                <a:lnTo>
                                  <a:pt x="5415" y="1320"/>
                                </a:lnTo>
                                <a:lnTo>
                                  <a:pt x="5394" y="1290"/>
                                </a:lnTo>
                                <a:lnTo>
                                  <a:pt x="5372" y="1259"/>
                                </a:lnTo>
                                <a:lnTo>
                                  <a:pt x="5351" y="1229"/>
                                </a:lnTo>
                                <a:lnTo>
                                  <a:pt x="5329" y="1199"/>
                                </a:lnTo>
                                <a:lnTo>
                                  <a:pt x="5307" y="1169"/>
                                </a:lnTo>
                                <a:lnTo>
                                  <a:pt x="5284" y="1139"/>
                                </a:lnTo>
                                <a:lnTo>
                                  <a:pt x="5261" y="1111"/>
                                </a:lnTo>
                                <a:lnTo>
                                  <a:pt x="5237" y="1082"/>
                                </a:lnTo>
                                <a:lnTo>
                                  <a:pt x="5213" y="1054"/>
                                </a:lnTo>
                                <a:lnTo>
                                  <a:pt x="5189" y="1025"/>
                                </a:lnTo>
                                <a:lnTo>
                                  <a:pt x="5165" y="997"/>
                                </a:lnTo>
                                <a:lnTo>
                                  <a:pt x="5140" y="969"/>
                                </a:lnTo>
                                <a:lnTo>
                                  <a:pt x="5115" y="942"/>
                                </a:lnTo>
                                <a:lnTo>
                                  <a:pt x="5089" y="916"/>
                                </a:lnTo>
                                <a:lnTo>
                                  <a:pt x="5064" y="888"/>
                                </a:lnTo>
                                <a:lnTo>
                                  <a:pt x="5037" y="862"/>
                                </a:lnTo>
                                <a:lnTo>
                                  <a:pt x="5011" y="837"/>
                                </a:lnTo>
                                <a:lnTo>
                                  <a:pt x="4985" y="810"/>
                                </a:lnTo>
                                <a:lnTo>
                                  <a:pt x="4957" y="785"/>
                                </a:lnTo>
                                <a:lnTo>
                                  <a:pt x="4930" y="760"/>
                                </a:lnTo>
                                <a:lnTo>
                                  <a:pt x="4902" y="736"/>
                                </a:lnTo>
                                <a:lnTo>
                                  <a:pt x="4874" y="712"/>
                                </a:lnTo>
                                <a:lnTo>
                                  <a:pt x="4846" y="688"/>
                                </a:lnTo>
                                <a:lnTo>
                                  <a:pt x="4817" y="663"/>
                                </a:lnTo>
                                <a:lnTo>
                                  <a:pt x="4788" y="640"/>
                                </a:lnTo>
                                <a:lnTo>
                                  <a:pt x="4759" y="617"/>
                                </a:lnTo>
                                <a:lnTo>
                                  <a:pt x="4729" y="594"/>
                                </a:lnTo>
                                <a:lnTo>
                                  <a:pt x="4700" y="572"/>
                                </a:lnTo>
                                <a:lnTo>
                                  <a:pt x="4669" y="551"/>
                                </a:lnTo>
                                <a:lnTo>
                                  <a:pt x="4639" y="530"/>
                                </a:lnTo>
                                <a:lnTo>
                                  <a:pt x="4609" y="509"/>
                                </a:lnTo>
                                <a:lnTo>
                                  <a:pt x="4578" y="488"/>
                                </a:lnTo>
                                <a:lnTo>
                                  <a:pt x="4546" y="467"/>
                                </a:lnTo>
                                <a:lnTo>
                                  <a:pt x="4514" y="447"/>
                                </a:lnTo>
                                <a:lnTo>
                                  <a:pt x="4483" y="428"/>
                                </a:lnTo>
                                <a:lnTo>
                                  <a:pt x="4450" y="409"/>
                                </a:lnTo>
                                <a:lnTo>
                                  <a:pt x="4418" y="389"/>
                                </a:lnTo>
                                <a:lnTo>
                                  <a:pt x="4385" y="372"/>
                                </a:lnTo>
                                <a:lnTo>
                                  <a:pt x="4353" y="353"/>
                                </a:lnTo>
                                <a:lnTo>
                                  <a:pt x="4319" y="336"/>
                                </a:lnTo>
                                <a:lnTo>
                                  <a:pt x="4286" y="319"/>
                                </a:lnTo>
                                <a:lnTo>
                                  <a:pt x="4253" y="302"/>
                                </a:lnTo>
                                <a:lnTo>
                                  <a:pt x="4219" y="285"/>
                                </a:lnTo>
                                <a:lnTo>
                                  <a:pt x="4185" y="270"/>
                                </a:lnTo>
                                <a:lnTo>
                                  <a:pt x="4151" y="254"/>
                                </a:lnTo>
                                <a:lnTo>
                                  <a:pt x="4116" y="239"/>
                                </a:lnTo>
                                <a:lnTo>
                                  <a:pt x="4082" y="225"/>
                                </a:lnTo>
                                <a:lnTo>
                                  <a:pt x="4047" y="211"/>
                                </a:lnTo>
                                <a:lnTo>
                                  <a:pt x="4011" y="196"/>
                                </a:lnTo>
                                <a:lnTo>
                                  <a:pt x="3976" y="183"/>
                                </a:lnTo>
                                <a:lnTo>
                                  <a:pt x="3941" y="170"/>
                                </a:lnTo>
                                <a:lnTo>
                                  <a:pt x="3905" y="158"/>
                                </a:lnTo>
                                <a:lnTo>
                                  <a:pt x="3868" y="146"/>
                                </a:lnTo>
                                <a:lnTo>
                                  <a:pt x="3832" y="134"/>
                                </a:lnTo>
                                <a:lnTo>
                                  <a:pt x="3796" y="123"/>
                                </a:lnTo>
                                <a:lnTo>
                                  <a:pt x="3760" y="112"/>
                                </a:lnTo>
                                <a:lnTo>
                                  <a:pt x="3723" y="102"/>
                                </a:lnTo>
                                <a:lnTo>
                                  <a:pt x="3686" y="92"/>
                                </a:lnTo>
                                <a:lnTo>
                                  <a:pt x="3649" y="83"/>
                                </a:lnTo>
                                <a:lnTo>
                                  <a:pt x="3611" y="75"/>
                                </a:lnTo>
                                <a:lnTo>
                                  <a:pt x="3574" y="66"/>
                                </a:lnTo>
                                <a:lnTo>
                                  <a:pt x="3536" y="58"/>
                                </a:lnTo>
                                <a:lnTo>
                                  <a:pt x="3498" y="50"/>
                                </a:lnTo>
                                <a:lnTo>
                                  <a:pt x="3461" y="44"/>
                                </a:lnTo>
                                <a:lnTo>
                                  <a:pt x="3422" y="37"/>
                                </a:lnTo>
                                <a:lnTo>
                                  <a:pt x="3384" y="32"/>
                                </a:lnTo>
                                <a:lnTo>
                                  <a:pt x="3345" y="26"/>
                                </a:lnTo>
                                <a:lnTo>
                                  <a:pt x="3307" y="21"/>
                                </a:lnTo>
                                <a:lnTo>
                                  <a:pt x="3268" y="16"/>
                                </a:lnTo>
                                <a:lnTo>
                                  <a:pt x="3228" y="13"/>
                                </a:lnTo>
                                <a:lnTo>
                                  <a:pt x="3190" y="10"/>
                                </a:lnTo>
                                <a:lnTo>
                                  <a:pt x="3150" y="7"/>
                                </a:lnTo>
                                <a:lnTo>
                                  <a:pt x="3111" y="4"/>
                                </a:lnTo>
                                <a:lnTo>
                                  <a:pt x="3071" y="2"/>
                                </a:lnTo>
                                <a:lnTo>
                                  <a:pt x="3032" y="1"/>
                                </a:lnTo>
                                <a:lnTo>
                                  <a:pt x="2992" y="0"/>
                                </a:lnTo>
                                <a:lnTo>
                                  <a:pt x="2952" y="0"/>
                                </a:lnTo>
                                <a:lnTo>
                                  <a:pt x="2912" y="0"/>
                                </a:lnTo>
                                <a:lnTo>
                                  <a:pt x="2872" y="1"/>
                                </a:lnTo>
                                <a:lnTo>
                                  <a:pt x="2833" y="2"/>
                                </a:lnTo>
                                <a:lnTo>
                                  <a:pt x="2793" y="4"/>
                                </a:lnTo>
                                <a:lnTo>
                                  <a:pt x="2753" y="7"/>
                                </a:lnTo>
                                <a:lnTo>
                                  <a:pt x="2714" y="10"/>
                                </a:lnTo>
                                <a:lnTo>
                                  <a:pt x="2675" y="13"/>
                                </a:lnTo>
                                <a:lnTo>
                                  <a:pt x="2636" y="16"/>
                                </a:lnTo>
                                <a:lnTo>
                                  <a:pt x="2597" y="21"/>
                                </a:lnTo>
                                <a:lnTo>
                                  <a:pt x="2559" y="26"/>
                                </a:lnTo>
                                <a:lnTo>
                                  <a:pt x="2520" y="32"/>
                                </a:lnTo>
                                <a:lnTo>
                                  <a:pt x="2482" y="37"/>
                                </a:lnTo>
                                <a:lnTo>
                                  <a:pt x="2443" y="44"/>
                                </a:lnTo>
                                <a:lnTo>
                                  <a:pt x="2406" y="50"/>
                                </a:lnTo>
                                <a:lnTo>
                                  <a:pt x="2367" y="58"/>
                                </a:lnTo>
                                <a:lnTo>
                                  <a:pt x="2330" y="66"/>
                                </a:lnTo>
                                <a:lnTo>
                                  <a:pt x="2293" y="75"/>
                                </a:lnTo>
                                <a:lnTo>
                                  <a:pt x="2255" y="83"/>
                                </a:lnTo>
                                <a:lnTo>
                                  <a:pt x="2218" y="92"/>
                                </a:lnTo>
                                <a:lnTo>
                                  <a:pt x="2181" y="102"/>
                                </a:lnTo>
                                <a:lnTo>
                                  <a:pt x="2144" y="112"/>
                                </a:lnTo>
                                <a:lnTo>
                                  <a:pt x="2108" y="123"/>
                                </a:lnTo>
                                <a:lnTo>
                                  <a:pt x="2072" y="134"/>
                                </a:lnTo>
                                <a:lnTo>
                                  <a:pt x="2035" y="146"/>
                                </a:lnTo>
                                <a:lnTo>
                                  <a:pt x="1999" y="158"/>
                                </a:lnTo>
                                <a:lnTo>
                                  <a:pt x="1963" y="170"/>
                                </a:lnTo>
                                <a:lnTo>
                                  <a:pt x="1928" y="183"/>
                                </a:lnTo>
                                <a:lnTo>
                                  <a:pt x="1892" y="196"/>
                                </a:lnTo>
                                <a:lnTo>
                                  <a:pt x="1857" y="211"/>
                                </a:lnTo>
                                <a:lnTo>
                                  <a:pt x="1822" y="225"/>
                                </a:lnTo>
                                <a:lnTo>
                                  <a:pt x="1788" y="239"/>
                                </a:lnTo>
                                <a:lnTo>
                                  <a:pt x="1753" y="254"/>
                                </a:lnTo>
                                <a:lnTo>
                                  <a:pt x="1719" y="270"/>
                                </a:lnTo>
                                <a:lnTo>
                                  <a:pt x="1685" y="285"/>
                                </a:lnTo>
                                <a:lnTo>
                                  <a:pt x="1651" y="302"/>
                                </a:lnTo>
                                <a:lnTo>
                                  <a:pt x="1618" y="319"/>
                                </a:lnTo>
                                <a:lnTo>
                                  <a:pt x="1585" y="336"/>
                                </a:lnTo>
                                <a:lnTo>
                                  <a:pt x="1550" y="353"/>
                                </a:lnTo>
                                <a:lnTo>
                                  <a:pt x="1519" y="372"/>
                                </a:lnTo>
                                <a:lnTo>
                                  <a:pt x="1486" y="389"/>
                                </a:lnTo>
                                <a:lnTo>
                                  <a:pt x="1454" y="409"/>
                                </a:lnTo>
                                <a:lnTo>
                                  <a:pt x="1421" y="428"/>
                                </a:lnTo>
                                <a:lnTo>
                                  <a:pt x="1390" y="447"/>
                                </a:lnTo>
                                <a:lnTo>
                                  <a:pt x="1358" y="467"/>
                                </a:lnTo>
                                <a:lnTo>
                                  <a:pt x="1327" y="488"/>
                                </a:lnTo>
                                <a:lnTo>
                                  <a:pt x="1295" y="509"/>
                                </a:lnTo>
                                <a:lnTo>
                                  <a:pt x="1265" y="530"/>
                                </a:lnTo>
                                <a:lnTo>
                                  <a:pt x="1235" y="551"/>
                                </a:lnTo>
                                <a:lnTo>
                                  <a:pt x="1204" y="572"/>
                                </a:lnTo>
                                <a:lnTo>
                                  <a:pt x="1174" y="594"/>
                                </a:lnTo>
                                <a:lnTo>
                                  <a:pt x="1145" y="617"/>
                                </a:lnTo>
                                <a:lnTo>
                                  <a:pt x="1116" y="640"/>
                                </a:lnTo>
                                <a:lnTo>
                                  <a:pt x="1086" y="663"/>
                                </a:lnTo>
                                <a:lnTo>
                                  <a:pt x="1058" y="688"/>
                                </a:lnTo>
                                <a:lnTo>
                                  <a:pt x="1030" y="712"/>
                                </a:lnTo>
                                <a:lnTo>
                                  <a:pt x="1002" y="736"/>
                                </a:lnTo>
                                <a:lnTo>
                                  <a:pt x="974" y="760"/>
                                </a:lnTo>
                                <a:lnTo>
                                  <a:pt x="947" y="785"/>
                                </a:lnTo>
                                <a:lnTo>
                                  <a:pt x="919" y="810"/>
                                </a:lnTo>
                                <a:lnTo>
                                  <a:pt x="893" y="837"/>
                                </a:lnTo>
                                <a:lnTo>
                                  <a:pt x="866" y="862"/>
                                </a:lnTo>
                                <a:lnTo>
                                  <a:pt x="840" y="888"/>
                                </a:lnTo>
                                <a:lnTo>
                                  <a:pt x="815" y="916"/>
                                </a:lnTo>
                                <a:lnTo>
                                  <a:pt x="788" y="942"/>
                                </a:lnTo>
                                <a:lnTo>
                                  <a:pt x="764" y="969"/>
                                </a:lnTo>
                                <a:lnTo>
                                  <a:pt x="739" y="997"/>
                                </a:lnTo>
                                <a:lnTo>
                                  <a:pt x="715" y="1025"/>
                                </a:lnTo>
                                <a:lnTo>
                                  <a:pt x="691" y="1054"/>
                                </a:lnTo>
                                <a:lnTo>
                                  <a:pt x="666" y="1082"/>
                                </a:lnTo>
                                <a:lnTo>
                                  <a:pt x="643" y="1111"/>
                                </a:lnTo>
                                <a:lnTo>
                                  <a:pt x="620" y="1139"/>
                                </a:lnTo>
                                <a:lnTo>
                                  <a:pt x="597" y="1169"/>
                                </a:lnTo>
                                <a:lnTo>
                                  <a:pt x="575" y="1199"/>
                                </a:lnTo>
                                <a:lnTo>
                                  <a:pt x="553" y="1229"/>
                                </a:lnTo>
                                <a:lnTo>
                                  <a:pt x="532" y="1259"/>
                                </a:lnTo>
                                <a:lnTo>
                                  <a:pt x="510" y="1290"/>
                                </a:lnTo>
                                <a:lnTo>
                                  <a:pt x="489" y="1320"/>
                                </a:lnTo>
                                <a:lnTo>
                                  <a:pt x="470" y="1352"/>
                                </a:lnTo>
                                <a:lnTo>
                                  <a:pt x="450" y="1383"/>
                                </a:lnTo>
                                <a:lnTo>
                                  <a:pt x="430" y="1415"/>
                                </a:lnTo>
                                <a:lnTo>
                                  <a:pt x="410" y="1447"/>
                                </a:lnTo>
                                <a:lnTo>
                                  <a:pt x="391" y="1479"/>
                                </a:lnTo>
                                <a:lnTo>
                                  <a:pt x="373" y="1511"/>
                                </a:lnTo>
                                <a:lnTo>
                                  <a:pt x="355" y="1544"/>
                                </a:lnTo>
                                <a:lnTo>
                                  <a:pt x="338" y="1577"/>
                                </a:lnTo>
                                <a:lnTo>
                                  <a:pt x="320" y="1610"/>
                                </a:lnTo>
                                <a:lnTo>
                                  <a:pt x="303" y="1644"/>
                                </a:lnTo>
                                <a:lnTo>
                                  <a:pt x="287" y="1677"/>
                                </a:lnTo>
                                <a:lnTo>
                                  <a:pt x="271" y="1711"/>
                                </a:lnTo>
                                <a:lnTo>
                                  <a:pt x="255" y="1745"/>
                                </a:lnTo>
                                <a:lnTo>
                                  <a:pt x="240" y="1780"/>
                                </a:lnTo>
                                <a:lnTo>
                                  <a:pt x="225" y="1814"/>
                                </a:lnTo>
                                <a:lnTo>
                                  <a:pt x="211" y="1849"/>
                                </a:lnTo>
                                <a:lnTo>
                                  <a:pt x="197" y="1884"/>
                                </a:lnTo>
                                <a:lnTo>
                                  <a:pt x="184" y="1919"/>
                                </a:lnTo>
                                <a:lnTo>
                                  <a:pt x="170" y="1954"/>
                                </a:lnTo>
                                <a:lnTo>
                                  <a:pt x="158" y="1990"/>
                                </a:lnTo>
                                <a:lnTo>
                                  <a:pt x="146" y="2026"/>
                                </a:lnTo>
                                <a:lnTo>
                                  <a:pt x="134" y="2062"/>
                                </a:lnTo>
                                <a:lnTo>
                                  <a:pt x="123" y="2098"/>
                                </a:lnTo>
                                <a:lnTo>
                                  <a:pt x="112" y="2134"/>
                                </a:lnTo>
                                <a:lnTo>
                                  <a:pt x="102" y="2171"/>
                                </a:lnTo>
                                <a:lnTo>
                                  <a:pt x="92" y="2208"/>
                                </a:lnTo>
                                <a:lnTo>
                                  <a:pt x="84" y="2245"/>
                                </a:lnTo>
                                <a:lnTo>
                                  <a:pt x="75" y="2282"/>
                                </a:lnTo>
                                <a:lnTo>
                                  <a:pt x="66" y="2319"/>
                                </a:lnTo>
                                <a:lnTo>
                                  <a:pt x="58" y="2357"/>
                                </a:lnTo>
                                <a:lnTo>
                                  <a:pt x="51" y="2395"/>
                                </a:lnTo>
                                <a:lnTo>
                                  <a:pt x="44" y="2432"/>
                                </a:lnTo>
                                <a:lnTo>
                                  <a:pt x="37" y="2471"/>
                                </a:lnTo>
                                <a:lnTo>
                                  <a:pt x="32" y="2509"/>
                                </a:lnTo>
                                <a:lnTo>
                                  <a:pt x="26" y="2548"/>
                                </a:lnTo>
                                <a:lnTo>
                                  <a:pt x="21" y="2586"/>
                                </a:lnTo>
                                <a:lnTo>
                                  <a:pt x="16" y="2624"/>
                                </a:lnTo>
                                <a:lnTo>
                                  <a:pt x="13" y="2663"/>
                                </a:lnTo>
                                <a:lnTo>
                                  <a:pt x="10" y="2702"/>
                                </a:lnTo>
                                <a:lnTo>
                                  <a:pt x="7" y="2741"/>
                                </a:lnTo>
                                <a:lnTo>
                                  <a:pt x="4" y="2780"/>
                                </a:lnTo>
                                <a:lnTo>
                                  <a:pt x="2" y="2820"/>
                                </a:lnTo>
                                <a:lnTo>
                                  <a:pt x="1" y="2859"/>
                                </a:lnTo>
                                <a:lnTo>
                                  <a:pt x="0" y="2899"/>
                                </a:lnTo>
                                <a:lnTo>
                                  <a:pt x="0" y="2938"/>
                                </a:lnTo>
                                <a:lnTo>
                                  <a:pt x="0" y="2977"/>
                                </a:lnTo>
                                <a:lnTo>
                                  <a:pt x="1" y="3017"/>
                                </a:lnTo>
                                <a:lnTo>
                                  <a:pt x="2" y="3056"/>
                                </a:lnTo>
                                <a:lnTo>
                                  <a:pt x="4" y="3096"/>
                                </a:lnTo>
                                <a:lnTo>
                                  <a:pt x="7" y="3135"/>
                                </a:lnTo>
                                <a:lnTo>
                                  <a:pt x="10" y="3174"/>
                                </a:lnTo>
                                <a:lnTo>
                                  <a:pt x="13" y="3213"/>
                                </a:lnTo>
                                <a:lnTo>
                                  <a:pt x="16" y="3252"/>
                                </a:lnTo>
                                <a:lnTo>
                                  <a:pt x="21" y="3290"/>
                                </a:lnTo>
                                <a:lnTo>
                                  <a:pt x="26" y="3328"/>
                                </a:lnTo>
                                <a:lnTo>
                                  <a:pt x="32" y="3367"/>
                                </a:lnTo>
                                <a:lnTo>
                                  <a:pt x="37" y="3405"/>
                                </a:lnTo>
                                <a:lnTo>
                                  <a:pt x="44" y="3444"/>
                                </a:lnTo>
                                <a:lnTo>
                                  <a:pt x="51" y="3481"/>
                                </a:lnTo>
                                <a:lnTo>
                                  <a:pt x="58" y="3519"/>
                                </a:lnTo>
                                <a:lnTo>
                                  <a:pt x="66" y="3557"/>
                                </a:lnTo>
                                <a:lnTo>
                                  <a:pt x="75" y="3594"/>
                                </a:lnTo>
                                <a:lnTo>
                                  <a:pt x="84" y="3631"/>
                                </a:lnTo>
                                <a:lnTo>
                                  <a:pt x="92" y="3668"/>
                                </a:lnTo>
                                <a:lnTo>
                                  <a:pt x="102" y="3705"/>
                                </a:lnTo>
                                <a:lnTo>
                                  <a:pt x="112" y="3742"/>
                                </a:lnTo>
                                <a:lnTo>
                                  <a:pt x="123" y="3778"/>
                                </a:lnTo>
                                <a:lnTo>
                                  <a:pt x="134" y="3814"/>
                                </a:lnTo>
                                <a:lnTo>
                                  <a:pt x="146" y="3850"/>
                                </a:lnTo>
                                <a:lnTo>
                                  <a:pt x="158" y="3886"/>
                                </a:lnTo>
                                <a:lnTo>
                                  <a:pt x="170" y="3922"/>
                                </a:lnTo>
                                <a:lnTo>
                                  <a:pt x="184" y="3957"/>
                                </a:lnTo>
                                <a:lnTo>
                                  <a:pt x="197" y="3992"/>
                                </a:lnTo>
                                <a:lnTo>
                                  <a:pt x="211" y="4027"/>
                                </a:lnTo>
                                <a:lnTo>
                                  <a:pt x="225" y="4062"/>
                                </a:lnTo>
                                <a:lnTo>
                                  <a:pt x="240" y="4096"/>
                                </a:lnTo>
                                <a:lnTo>
                                  <a:pt x="255" y="4131"/>
                                </a:lnTo>
                                <a:lnTo>
                                  <a:pt x="271" y="4165"/>
                                </a:lnTo>
                                <a:lnTo>
                                  <a:pt x="287" y="4199"/>
                                </a:lnTo>
                                <a:lnTo>
                                  <a:pt x="303" y="4232"/>
                                </a:lnTo>
                                <a:lnTo>
                                  <a:pt x="320" y="4266"/>
                                </a:lnTo>
                                <a:lnTo>
                                  <a:pt x="338" y="4299"/>
                                </a:lnTo>
                                <a:lnTo>
                                  <a:pt x="355" y="4332"/>
                                </a:lnTo>
                                <a:lnTo>
                                  <a:pt x="373" y="4365"/>
                                </a:lnTo>
                                <a:lnTo>
                                  <a:pt x="391" y="4397"/>
                                </a:lnTo>
                                <a:lnTo>
                                  <a:pt x="410" y="4429"/>
                                </a:lnTo>
                                <a:lnTo>
                                  <a:pt x="430" y="4461"/>
                                </a:lnTo>
                                <a:lnTo>
                                  <a:pt x="450" y="4493"/>
                                </a:lnTo>
                                <a:lnTo>
                                  <a:pt x="470" y="4524"/>
                                </a:lnTo>
                                <a:lnTo>
                                  <a:pt x="489" y="4556"/>
                                </a:lnTo>
                                <a:lnTo>
                                  <a:pt x="510" y="4586"/>
                                </a:lnTo>
                                <a:lnTo>
                                  <a:pt x="532" y="4617"/>
                                </a:lnTo>
                                <a:lnTo>
                                  <a:pt x="553" y="4647"/>
                                </a:lnTo>
                                <a:lnTo>
                                  <a:pt x="575" y="4677"/>
                                </a:lnTo>
                                <a:lnTo>
                                  <a:pt x="597" y="4707"/>
                                </a:lnTo>
                                <a:lnTo>
                                  <a:pt x="620" y="4737"/>
                                </a:lnTo>
                                <a:lnTo>
                                  <a:pt x="643" y="4765"/>
                                </a:lnTo>
                                <a:lnTo>
                                  <a:pt x="666" y="4794"/>
                                </a:lnTo>
                                <a:lnTo>
                                  <a:pt x="691" y="4822"/>
                                </a:lnTo>
                                <a:lnTo>
                                  <a:pt x="715" y="4851"/>
                                </a:lnTo>
                                <a:lnTo>
                                  <a:pt x="739" y="4879"/>
                                </a:lnTo>
                                <a:lnTo>
                                  <a:pt x="764" y="4907"/>
                                </a:lnTo>
                                <a:lnTo>
                                  <a:pt x="788" y="4934"/>
                                </a:lnTo>
                                <a:lnTo>
                                  <a:pt x="815" y="4960"/>
                                </a:lnTo>
                                <a:lnTo>
                                  <a:pt x="840" y="4988"/>
                                </a:lnTo>
                                <a:lnTo>
                                  <a:pt x="866" y="5014"/>
                                </a:lnTo>
                                <a:lnTo>
                                  <a:pt x="893" y="5039"/>
                                </a:lnTo>
                                <a:lnTo>
                                  <a:pt x="919" y="5066"/>
                                </a:lnTo>
                                <a:lnTo>
                                  <a:pt x="947" y="5091"/>
                                </a:lnTo>
                                <a:lnTo>
                                  <a:pt x="974" y="5116"/>
                                </a:lnTo>
                                <a:lnTo>
                                  <a:pt x="1002" y="5140"/>
                                </a:lnTo>
                                <a:lnTo>
                                  <a:pt x="1030" y="5164"/>
                                </a:lnTo>
                                <a:lnTo>
                                  <a:pt x="1058" y="5188"/>
                                </a:lnTo>
                                <a:lnTo>
                                  <a:pt x="1086" y="5213"/>
                                </a:lnTo>
                                <a:lnTo>
                                  <a:pt x="1116" y="5236"/>
                                </a:lnTo>
                                <a:lnTo>
                                  <a:pt x="1145" y="5259"/>
                                </a:lnTo>
                                <a:lnTo>
                                  <a:pt x="1174" y="5282"/>
                                </a:lnTo>
                                <a:lnTo>
                                  <a:pt x="1204" y="5304"/>
                                </a:lnTo>
                                <a:lnTo>
                                  <a:pt x="1235" y="5325"/>
                                </a:lnTo>
                                <a:lnTo>
                                  <a:pt x="1265" y="5346"/>
                                </a:lnTo>
                                <a:lnTo>
                                  <a:pt x="1295" y="5367"/>
                                </a:lnTo>
                                <a:lnTo>
                                  <a:pt x="1327" y="5388"/>
                                </a:lnTo>
                                <a:lnTo>
                                  <a:pt x="1358" y="5409"/>
                                </a:lnTo>
                                <a:lnTo>
                                  <a:pt x="1390" y="5429"/>
                                </a:lnTo>
                                <a:lnTo>
                                  <a:pt x="1421" y="5448"/>
                                </a:lnTo>
                                <a:lnTo>
                                  <a:pt x="1454" y="5467"/>
                                </a:lnTo>
                                <a:lnTo>
                                  <a:pt x="1486" y="5487"/>
                                </a:lnTo>
                                <a:lnTo>
                                  <a:pt x="1519" y="5504"/>
                                </a:lnTo>
                                <a:lnTo>
                                  <a:pt x="1550" y="5523"/>
                                </a:lnTo>
                                <a:lnTo>
                                  <a:pt x="1585" y="5540"/>
                                </a:lnTo>
                                <a:lnTo>
                                  <a:pt x="1618" y="5557"/>
                                </a:lnTo>
                                <a:lnTo>
                                  <a:pt x="1651" y="5574"/>
                                </a:lnTo>
                                <a:lnTo>
                                  <a:pt x="1685" y="5591"/>
                                </a:lnTo>
                                <a:lnTo>
                                  <a:pt x="1719" y="5606"/>
                                </a:lnTo>
                                <a:lnTo>
                                  <a:pt x="1753" y="5622"/>
                                </a:lnTo>
                                <a:lnTo>
                                  <a:pt x="1788" y="5637"/>
                                </a:lnTo>
                                <a:lnTo>
                                  <a:pt x="1822" y="5651"/>
                                </a:lnTo>
                                <a:lnTo>
                                  <a:pt x="1857" y="5665"/>
                                </a:lnTo>
                                <a:lnTo>
                                  <a:pt x="1892" y="5680"/>
                                </a:lnTo>
                                <a:lnTo>
                                  <a:pt x="1928" y="5693"/>
                                </a:lnTo>
                                <a:lnTo>
                                  <a:pt x="1963" y="5706"/>
                                </a:lnTo>
                                <a:lnTo>
                                  <a:pt x="1999" y="5718"/>
                                </a:lnTo>
                                <a:lnTo>
                                  <a:pt x="2035" y="5730"/>
                                </a:lnTo>
                                <a:lnTo>
                                  <a:pt x="2072" y="5742"/>
                                </a:lnTo>
                                <a:lnTo>
                                  <a:pt x="2108" y="5753"/>
                                </a:lnTo>
                                <a:lnTo>
                                  <a:pt x="2144" y="5764"/>
                                </a:lnTo>
                                <a:lnTo>
                                  <a:pt x="2181" y="5774"/>
                                </a:lnTo>
                                <a:lnTo>
                                  <a:pt x="2218" y="5784"/>
                                </a:lnTo>
                                <a:lnTo>
                                  <a:pt x="2255" y="5793"/>
                                </a:lnTo>
                                <a:lnTo>
                                  <a:pt x="2293" y="5801"/>
                                </a:lnTo>
                                <a:lnTo>
                                  <a:pt x="2330" y="5810"/>
                                </a:lnTo>
                                <a:lnTo>
                                  <a:pt x="2367" y="5818"/>
                                </a:lnTo>
                                <a:lnTo>
                                  <a:pt x="2406" y="5826"/>
                                </a:lnTo>
                                <a:lnTo>
                                  <a:pt x="2443" y="5832"/>
                                </a:lnTo>
                                <a:lnTo>
                                  <a:pt x="2482" y="5839"/>
                                </a:lnTo>
                                <a:lnTo>
                                  <a:pt x="2520" y="5844"/>
                                </a:lnTo>
                                <a:lnTo>
                                  <a:pt x="2559" y="5850"/>
                                </a:lnTo>
                                <a:lnTo>
                                  <a:pt x="2597" y="5855"/>
                                </a:lnTo>
                                <a:lnTo>
                                  <a:pt x="2636" y="5860"/>
                                </a:lnTo>
                                <a:lnTo>
                                  <a:pt x="2675" y="5863"/>
                                </a:lnTo>
                                <a:lnTo>
                                  <a:pt x="2714" y="5866"/>
                                </a:lnTo>
                                <a:lnTo>
                                  <a:pt x="2753" y="5869"/>
                                </a:lnTo>
                                <a:lnTo>
                                  <a:pt x="2793" y="5872"/>
                                </a:lnTo>
                                <a:lnTo>
                                  <a:pt x="2833" y="5874"/>
                                </a:lnTo>
                                <a:lnTo>
                                  <a:pt x="2872" y="5875"/>
                                </a:lnTo>
                                <a:lnTo>
                                  <a:pt x="2912" y="5876"/>
                                </a:lnTo>
                                <a:lnTo>
                                  <a:pt x="2952" y="58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1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50"/>
                        <wps:cNvSpPr>
                          <a:spLocks noEditPoints="1"/>
                        </wps:cNvSpPr>
                        <wps:spPr bwMode="auto">
                          <a:xfrm>
                            <a:off x="347" y="18"/>
                            <a:ext cx="1109" cy="1230"/>
                          </a:xfrm>
                          <a:custGeom>
                            <a:avLst/>
                            <a:gdLst>
                              <a:gd name="T0" fmla="*/ 4374 w 4435"/>
                              <a:gd name="T1" fmla="*/ 2528 h 4920"/>
                              <a:gd name="T2" fmla="*/ 4241 w 4435"/>
                              <a:gd name="T3" fmla="*/ 2150 h 4920"/>
                              <a:gd name="T4" fmla="*/ 2494 w 4435"/>
                              <a:gd name="T5" fmla="*/ 433 h 4920"/>
                              <a:gd name="T6" fmla="*/ 2566 w 4435"/>
                              <a:gd name="T7" fmla="*/ 281 h 4920"/>
                              <a:gd name="T8" fmla="*/ 2523 w 4435"/>
                              <a:gd name="T9" fmla="*/ 325 h 4920"/>
                              <a:gd name="T10" fmla="*/ 2271 w 4435"/>
                              <a:gd name="T11" fmla="*/ 245 h 4920"/>
                              <a:gd name="T12" fmla="*/ 4102 w 4435"/>
                              <a:gd name="T13" fmla="*/ 2401 h 4920"/>
                              <a:gd name="T14" fmla="*/ 3999 w 4435"/>
                              <a:gd name="T15" fmla="*/ 2250 h 4920"/>
                              <a:gd name="T16" fmla="*/ 4359 w 4435"/>
                              <a:gd name="T17" fmla="*/ 2186 h 4920"/>
                              <a:gd name="T18" fmla="*/ 3982 w 4435"/>
                              <a:gd name="T19" fmla="*/ 1945 h 4920"/>
                              <a:gd name="T20" fmla="*/ 3960 w 4435"/>
                              <a:gd name="T21" fmla="*/ 1781 h 4920"/>
                              <a:gd name="T22" fmla="*/ 3968 w 4435"/>
                              <a:gd name="T23" fmla="*/ 1292 h 4920"/>
                              <a:gd name="T24" fmla="*/ 2901 w 4435"/>
                              <a:gd name="T25" fmla="*/ 323 h 4920"/>
                              <a:gd name="T26" fmla="*/ 1494 w 4435"/>
                              <a:gd name="T27" fmla="*/ 2 h 4920"/>
                              <a:gd name="T28" fmla="*/ 119 w 4435"/>
                              <a:gd name="T29" fmla="*/ 393 h 4920"/>
                              <a:gd name="T30" fmla="*/ 224 w 4435"/>
                              <a:gd name="T31" fmla="*/ 460 h 4920"/>
                              <a:gd name="T32" fmla="*/ 147 w 4435"/>
                              <a:gd name="T33" fmla="*/ 701 h 4920"/>
                              <a:gd name="T34" fmla="*/ 336 w 4435"/>
                              <a:gd name="T35" fmla="*/ 576 h 4920"/>
                              <a:gd name="T36" fmla="*/ 352 w 4435"/>
                              <a:gd name="T37" fmla="*/ 358 h 4920"/>
                              <a:gd name="T38" fmla="*/ 686 w 4435"/>
                              <a:gd name="T39" fmla="*/ 311 h 4920"/>
                              <a:gd name="T40" fmla="*/ 943 w 4435"/>
                              <a:gd name="T41" fmla="*/ 141 h 4920"/>
                              <a:gd name="T42" fmla="*/ 863 w 4435"/>
                              <a:gd name="T43" fmla="*/ 405 h 4920"/>
                              <a:gd name="T44" fmla="*/ 602 w 4435"/>
                              <a:gd name="T45" fmla="*/ 598 h 4920"/>
                              <a:gd name="T46" fmla="*/ 1161 w 4435"/>
                              <a:gd name="T47" fmla="*/ 277 h 4920"/>
                              <a:gd name="T48" fmla="*/ 1472 w 4435"/>
                              <a:gd name="T49" fmla="*/ 78 h 4920"/>
                              <a:gd name="T50" fmla="*/ 1891 w 4435"/>
                              <a:gd name="T51" fmla="*/ 255 h 4920"/>
                              <a:gd name="T52" fmla="*/ 2076 w 4435"/>
                              <a:gd name="T53" fmla="*/ 430 h 4920"/>
                              <a:gd name="T54" fmla="*/ 3008 w 4435"/>
                              <a:gd name="T55" fmla="*/ 856 h 4920"/>
                              <a:gd name="T56" fmla="*/ 3869 w 4435"/>
                              <a:gd name="T57" fmla="*/ 1947 h 4920"/>
                              <a:gd name="T58" fmla="*/ 3991 w 4435"/>
                              <a:gd name="T59" fmla="*/ 3343 h 4920"/>
                              <a:gd name="T60" fmla="*/ 3563 w 4435"/>
                              <a:gd name="T61" fmla="*/ 4650 h 4920"/>
                              <a:gd name="T62" fmla="*/ 4232 w 4435"/>
                              <a:gd name="T63" fmla="*/ 3936 h 4920"/>
                              <a:gd name="T64" fmla="*/ 4418 w 4435"/>
                              <a:gd name="T65" fmla="*/ 2529 h 4920"/>
                              <a:gd name="T66" fmla="*/ 4162 w 4435"/>
                              <a:gd name="T67" fmla="*/ 2684 h 4920"/>
                              <a:gd name="T68" fmla="*/ 4311 w 4435"/>
                              <a:gd name="T69" fmla="*/ 2792 h 4920"/>
                              <a:gd name="T70" fmla="*/ 2651 w 4435"/>
                              <a:gd name="T71" fmla="*/ 435 h 4920"/>
                              <a:gd name="T72" fmla="*/ 2774 w 4435"/>
                              <a:gd name="T73" fmla="*/ 538 h 4920"/>
                              <a:gd name="T74" fmla="*/ 2870 w 4435"/>
                              <a:gd name="T75" fmla="*/ 675 h 4920"/>
                              <a:gd name="T76" fmla="*/ 2911 w 4435"/>
                              <a:gd name="T77" fmla="*/ 629 h 4920"/>
                              <a:gd name="T78" fmla="*/ 2982 w 4435"/>
                              <a:gd name="T79" fmla="*/ 483 h 4920"/>
                              <a:gd name="T80" fmla="*/ 3199 w 4435"/>
                              <a:gd name="T81" fmla="*/ 950 h 4920"/>
                              <a:gd name="T82" fmla="*/ 3229 w 4435"/>
                              <a:gd name="T83" fmla="*/ 653 h 4920"/>
                              <a:gd name="T84" fmla="*/ 3071 w 4435"/>
                              <a:gd name="T85" fmla="*/ 709 h 4920"/>
                              <a:gd name="T86" fmla="*/ 3289 w 4435"/>
                              <a:gd name="T87" fmla="*/ 961 h 4920"/>
                              <a:gd name="T88" fmla="*/ 3542 w 4435"/>
                              <a:gd name="T89" fmla="*/ 1264 h 4920"/>
                              <a:gd name="T90" fmla="*/ 3493 w 4435"/>
                              <a:gd name="T91" fmla="*/ 1126 h 4920"/>
                              <a:gd name="T92" fmla="*/ 3647 w 4435"/>
                              <a:gd name="T93" fmla="*/ 1374 h 4920"/>
                              <a:gd name="T94" fmla="*/ 3884 w 4435"/>
                              <a:gd name="T95" fmla="*/ 1459 h 4920"/>
                              <a:gd name="T96" fmla="*/ 3785 w 4435"/>
                              <a:gd name="T97" fmla="*/ 1707 h 4920"/>
                              <a:gd name="T98" fmla="*/ 3978 w 4435"/>
                              <a:gd name="T99" fmla="*/ 1619 h 4920"/>
                              <a:gd name="T100" fmla="*/ 4011 w 4435"/>
                              <a:gd name="T101" fmla="*/ 1595 h 4920"/>
                              <a:gd name="T102" fmla="*/ 4035 w 4435"/>
                              <a:gd name="T103" fmla="*/ 3508 h 4920"/>
                              <a:gd name="T104" fmla="*/ 4111 w 4435"/>
                              <a:gd name="T105" fmla="*/ 3212 h 4920"/>
                              <a:gd name="T106" fmla="*/ 4197 w 4435"/>
                              <a:gd name="T107" fmla="*/ 3062 h 4920"/>
                              <a:gd name="T108" fmla="*/ 4295 w 4435"/>
                              <a:gd name="T109" fmla="*/ 3060 h 4920"/>
                              <a:gd name="T110" fmla="*/ 4359 w 4435"/>
                              <a:gd name="T111" fmla="*/ 3401 h 4920"/>
                              <a:gd name="T112" fmla="*/ 4269 w 4435"/>
                              <a:gd name="T113" fmla="*/ 3508 h 4920"/>
                              <a:gd name="T114" fmla="*/ 4076 w 4435"/>
                              <a:gd name="T115" fmla="*/ 4174 h 4920"/>
                              <a:gd name="T116" fmla="*/ 3794 w 4435"/>
                              <a:gd name="T117" fmla="*/ 4354 h 4920"/>
                              <a:gd name="T118" fmla="*/ 3619 w 4435"/>
                              <a:gd name="T119" fmla="*/ 4442 h 4920"/>
                              <a:gd name="T120" fmla="*/ 3756 w 4435"/>
                              <a:gd name="T121" fmla="*/ 4152 h 4920"/>
                              <a:gd name="T122" fmla="*/ 4012 w 4435"/>
                              <a:gd name="T123" fmla="*/ 3988 h 4920"/>
                              <a:gd name="T124" fmla="*/ 4168 w 4435"/>
                              <a:gd name="T125" fmla="*/ 3927 h 4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435" h="4920">
                                <a:moveTo>
                                  <a:pt x="3710" y="1224"/>
                                </a:moveTo>
                                <a:lnTo>
                                  <a:pt x="3735" y="1230"/>
                                </a:lnTo>
                                <a:lnTo>
                                  <a:pt x="3766" y="1231"/>
                                </a:lnTo>
                                <a:lnTo>
                                  <a:pt x="3781" y="1231"/>
                                </a:lnTo>
                                <a:lnTo>
                                  <a:pt x="3787" y="1225"/>
                                </a:lnTo>
                                <a:lnTo>
                                  <a:pt x="3797" y="1213"/>
                                </a:lnTo>
                                <a:lnTo>
                                  <a:pt x="3798" y="1201"/>
                                </a:lnTo>
                                <a:lnTo>
                                  <a:pt x="3778" y="1193"/>
                                </a:lnTo>
                                <a:lnTo>
                                  <a:pt x="3750" y="1186"/>
                                </a:lnTo>
                                <a:lnTo>
                                  <a:pt x="3734" y="1183"/>
                                </a:lnTo>
                                <a:lnTo>
                                  <a:pt x="3725" y="1189"/>
                                </a:lnTo>
                                <a:lnTo>
                                  <a:pt x="3709" y="1201"/>
                                </a:lnTo>
                                <a:lnTo>
                                  <a:pt x="3700" y="1207"/>
                                </a:lnTo>
                                <a:lnTo>
                                  <a:pt x="3699" y="1210"/>
                                </a:lnTo>
                                <a:lnTo>
                                  <a:pt x="3701" y="1217"/>
                                </a:lnTo>
                                <a:lnTo>
                                  <a:pt x="3710" y="1224"/>
                                </a:lnTo>
                                <a:close/>
                                <a:moveTo>
                                  <a:pt x="4085" y="2488"/>
                                </a:moveTo>
                                <a:lnTo>
                                  <a:pt x="4135" y="2502"/>
                                </a:lnTo>
                                <a:lnTo>
                                  <a:pt x="4190" y="2504"/>
                                </a:lnTo>
                                <a:lnTo>
                                  <a:pt x="4245" y="2500"/>
                                </a:lnTo>
                                <a:lnTo>
                                  <a:pt x="4300" y="2494"/>
                                </a:lnTo>
                                <a:lnTo>
                                  <a:pt x="4308" y="2486"/>
                                </a:lnTo>
                                <a:lnTo>
                                  <a:pt x="4322" y="2471"/>
                                </a:lnTo>
                                <a:lnTo>
                                  <a:pt x="4330" y="2464"/>
                                </a:lnTo>
                                <a:lnTo>
                                  <a:pt x="4353" y="2480"/>
                                </a:lnTo>
                                <a:lnTo>
                                  <a:pt x="4372" y="2498"/>
                                </a:lnTo>
                                <a:lnTo>
                                  <a:pt x="4374" y="2528"/>
                                </a:lnTo>
                                <a:lnTo>
                                  <a:pt x="4364" y="2546"/>
                                </a:lnTo>
                                <a:lnTo>
                                  <a:pt x="4355" y="2565"/>
                                </a:lnTo>
                                <a:lnTo>
                                  <a:pt x="4347" y="2582"/>
                                </a:lnTo>
                                <a:lnTo>
                                  <a:pt x="4313" y="2560"/>
                                </a:lnTo>
                                <a:lnTo>
                                  <a:pt x="4253" y="2554"/>
                                </a:lnTo>
                                <a:lnTo>
                                  <a:pt x="4186" y="2557"/>
                                </a:lnTo>
                                <a:lnTo>
                                  <a:pt x="4128" y="2561"/>
                                </a:lnTo>
                                <a:lnTo>
                                  <a:pt x="4122" y="2571"/>
                                </a:lnTo>
                                <a:lnTo>
                                  <a:pt x="4112" y="2590"/>
                                </a:lnTo>
                                <a:lnTo>
                                  <a:pt x="4107" y="2600"/>
                                </a:lnTo>
                                <a:lnTo>
                                  <a:pt x="4087" y="2592"/>
                                </a:lnTo>
                                <a:lnTo>
                                  <a:pt x="4075" y="2581"/>
                                </a:lnTo>
                                <a:lnTo>
                                  <a:pt x="4061" y="2566"/>
                                </a:lnTo>
                                <a:lnTo>
                                  <a:pt x="4063" y="2537"/>
                                </a:lnTo>
                                <a:lnTo>
                                  <a:pt x="4071" y="2510"/>
                                </a:lnTo>
                                <a:lnTo>
                                  <a:pt x="4085" y="2488"/>
                                </a:lnTo>
                                <a:close/>
                                <a:moveTo>
                                  <a:pt x="4150" y="2173"/>
                                </a:moveTo>
                                <a:lnTo>
                                  <a:pt x="4110" y="2185"/>
                                </a:lnTo>
                                <a:lnTo>
                                  <a:pt x="4073" y="2196"/>
                                </a:lnTo>
                                <a:lnTo>
                                  <a:pt x="4037" y="2193"/>
                                </a:lnTo>
                                <a:lnTo>
                                  <a:pt x="4035" y="2144"/>
                                </a:lnTo>
                                <a:lnTo>
                                  <a:pt x="4067" y="2128"/>
                                </a:lnTo>
                                <a:lnTo>
                                  <a:pt x="4101" y="2117"/>
                                </a:lnTo>
                                <a:lnTo>
                                  <a:pt x="4115" y="2132"/>
                                </a:lnTo>
                                <a:lnTo>
                                  <a:pt x="4137" y="2159"/>
                                </a:lnTo>
                                <a:lnTo>
                                  <a:pt x="4150" y="2173"/>
                                </a:lnTo>
                                <a:close/>
                                <a:moveTo>
                                  <a:pt x="4241" y="2150"/>
                                </a:moveTo>
                                <a:lnTo>
                                  <a:pt x="4225" y="2155"/>
                                </a:lnTo>
                                <a:lnTo>
                                  <a:pt x="4207" y="2158"/>
                                </a:lnTo>
                                <a:lnTo>
                                  <a:pt x="4193" y="2163"/>
                                </a:lnTo>
                                <a:lnTo>
                                  <a:pt x="4196" y="2138"/>
                                </a:lnTo>
                                <a:lnTo>
                                  <a:pt x="4203" y="2110"/>
                                </a:lnTo>
                                <a:lnTo>
                                  <a:pt x="4222" y="2094"/>
                                </a:lnTo>
                                <a:lnTo>
                                  <a:pt x="4242" y="2103"/>
                                </a:lnTo>
                                <a:lnTo>
                                  <a:pt x="4242" y="2127"/>
                                </a:lnTo>
                                <a:lnTo>
                                  <a:pt x="4241" y="2150"/>
                                </a:lnTo>
                                <a:close/>
                                <a:moveTo>
                                  <a:pt x="2521" y="467"/>
                                </a:moveTo>
                                <a:lnTo>
                                  <a:pt x="2519" y="476"/>
                                </a:lnTo>
                                <a:lnTo>
                                  <a:pt x="2517" y="494"/>
                                </a:lnTo>
                                <a:lnTo>
                                  <a:pt x="2516" y="504"/>
                                </a:lnTo>
                                <a:lnTo>
                                  <a:pt x="2506" y="499"/>
                                </a:lnTo>
                                <a:lnTo>
                                  <a:pt x="2487" y="492"/>
                                </a:lnTo>
                                <a:lnTo>
                                  <a:pt x="2477" y="488"/>
                                </a:lnTo>
                                <a:lnTo>
                                  <a:pt x="2483" y="481"/>
                                </a:lnTo>
                                <a:lnTo>
                                  <a:pt x="2494" y="469"/>
                                </a:lnTo>
                                <a:lnTo>
                                  <a:pt x="2500" y="462"/>
                                </a:lnTo>
                                <a:lnTo>
                                  <a:pt x="2492" y="459"/>
                                </a:lnTo>
                                <a:lnTo>
                                  <a:pt x="2475" y="452"/>
                                </a:lnTo>
                                <a:lnTo>
                                  <a:pt x="2466" y="449"/>
                                </a:lnTo>
                                <a:lnTo>
                                  <a:pt x="2470" y="440"/>
                                </a:lnTo>
                                <a:lnTo>
                                  <a:pt x="2476" y="424"/>
                                </a:lnTo>
                                <a:lnTo>
                                  <a:pt x="2479" y="415"/>
                                </a:lnTo>
                                <a:lnTo>
                                  <a:pt x="2486" y="425"/>
                                </a:lnTo>
                                <a:lnTo>
                                  <a:pt x="2494" y="433"/>
                                </a:lnTo>
                                <a:lnTo>
                                  <a:pt x="2507" y="436"/>
                                </a:lnTo>
                                <a:lnTo>
                                  <a:pt x="2508" y="427"/>
                                </a:lnTo>
                                <a:lnTo>
                                  <a:pt x="2509" y="413"/>
                                </a:lnTo>
                                <a:lnTo>
                                  <a:pt x="2510" y="404"/>
                                </a:lnTo>
                                <a:lnTo>
                                  <a:pt x="2520" y="408"/>
                                </a:lnTo>
                                <a:lnTo>
                                  <a:pt x="2539" y="416"/>
                                </a:lnTo>
                                <a:lnTo>
                                  <a:pt x="2549" y="419"/>
                                </a:lnTo>
                                <a:lnTo>
                                  <a:pt x="2543" y="425"/>
                                </a:lnTo>
                                <a:lnTo>
                                  <a:pt x="2533" y="435"/>
                                </a:lnTo>
                                <a:lnTo>
                                  <a:pt x="2528" y="440"/>
                                </a:lnTo>
                                <a:lnTo>
                                  <a:pt x="2537" y="444"/>
                                </a:lnTo>
                                <a:lnTo>
                                  <a:pt x="2553" y="450"/>
                                </a:lnTo>
                                <a:lnTo>
                                  <a:pt x="2562" y="453"/>
                                </a:lnTo>
                                <a:lnTo>
                                  <a:pt x="2559" y="462"/>
                                </a:lnTo>
                                <a:lnTo>
                                  <a:pt x="2552" y="479"/>
                                </a:lnTo>
                                <a:lnTo>
                                  <a:pt x="2549" y="487"/>
                                </a:lnTo>
                                <a:lnTo>
                                  <a:pt x="2539" y="480"/>
                                </a:lnTo>
                                <a:lnTo>
                                  <a:pt x="2530" y="473"/>
                                </a:lnTo>
                                <a:lnTo>
                                  <a:pt x="2521" y="467"/>
                                </a:lnTo>
                                <a:close/>
                                <a:moveTo>
                                  <a:pt x="2537" y="292"/>
                                </a:moveTo>
                                <a:lnTo>
                                  <a:pt x="2543" y="301"/>
                                </a:lnTo>
                                <a:lnTo>
                                  <a:pt x="2551" y="309"/>
                                </a:lnTo>
                                <a:lnTo>
                                  <a:pt x="2564" y="312"/>
                                </a:lnTo>
                                <a:lnTo>
                                  <a:pt x="2564" y="304"/>
                                </a:lnTo>
                                <a:lnTo>
                                  <a:pt x="2565" y="289"/>
                                </a:lnTo>
                                <a:lnTo>
                                  <a:pt x="2566" y="281"/>
                                </a:lnTo>
                                <a:lnTo>
                                  <a:pt x="2576" y="286"/>
                                </a:lnTo>
                                <a:lnTo>
                                  <a:pt x="2595" y="292"/>
                                </a:lnTo>
                                <a:lnTo>
                                  <a:pt x="2605" y="297"/>
                                </a:lnTo>
                                <a:lnTo>
                                  <a:pt x="2599" y="302"/>
                                </a:lnTo>
                                <a:lnTo>
                                  <a:pt x="2589" y="312"/>
                                </a:lnTo>
                                <a:lnTo>
                                  <a:pt x="2584" y="316"/>
                                </a:lnTo>
                                <a:lnTo>
                                  <a:pt x="2593" y="321"/>
                                </a:lnTo>
                                <a:lnTo>
                                  <a:pt x="2609" y="326"/>
                                </a:lnTo>
                                <a:lnTo>
                                  <a:pt x="2618" y="329"/>
                                </a:lnTo>
                                <a:lnTo>
                                  <a:pt x="2615" y="338"/>
                                </a:lnTo>
                                <a:lnTo>
                                  <a:pt x="2608" y="355"/>
                                </a:lnTo>
                                <a:lnTo>
                                  <a:pt x="2605" y="362"/>
                                </a:lnTo>
                                <a:lnTo>
                                  <a:pt x="2595" y="356"/>
                                </a:lnTo>
                                <a:lnTo>
                                  <a:pt x="2587" y="349"/>
                                </a:lnTo>
                                <a:lnTo>
                                  <a:pt x="2577" y="343"/>
                                </a:lnTo>
                                <a:lnTo>
                                  <a:pt x="2576" y="353"/>
                                </a:lnTo>
                                <a:lnTo>
                                  <a:pt x="2574" y="370"/>
                                </a:lnTo>
                                <a:lnTo>
                                  <a:pt x="2573" y="379"/>
                                </a:lnTo>
                                <a:lnTo>
                                  <a:pt x="2563" y="376"/>
                                </a:lnTo>
                                <a:lnTo>
                                  <a:pt x="2544" y="368"/>
                                </a:lnTo>
                                <a:lnTo>
                                  <a:pt x="2534" y="365"/>
                                </a:lnTo>
                                <a:lnTo>
                                  <a:pt x="2540" y="357"/>
                                </a:lnTo>
                                <a:lnTo>
                                  <a:pt x="2551" y="345"/>
                                </a:lnTo>
                                <a:lnTo>
                                  <a:pt x="2556" y="338"/>
                                </a:lnTo>
                                <a:lnTo>
                                  <a:pt x="2548" y="335"/>
                                </a:lnTo>
                                <a:lnTo>
                                  <a:pt x="2532" y="328"/>
                                </a:lnTo>
                                <a:lnTo>
                                  <a:pt x="2523" y="325"/>
                                </a:lnTo>
                                <a:lnTo>
                                  <a:pt x="2527" y="316"/>
                                </a:lnTo>
                                <a:lnTo>
                                  <a:pt x="2533" y="301"/>
                                </a:lnTo>
                                <a:lnTo>
                                  <a:pt x="2537" y="292"/>
                                </a:lnTo>
                                <a:close/>
                                <a:moveTo>
                                  <a:pt x="2378" y="391"/>
                                </a:moveTo>
                                <a:lnTo>
                                  <a:pt x="2353" y="384"/>
                                </a:lnTo>
                                <a:lnTo>
                                  <a:pt x="2328" y="369"/>
                                </a:lnTo>
                                <a:lnTo>
                                  <a:pt x="2304" y="357"/>
                                </a:lnTo>
                                <a:lnTo>
                                  <a:pt x="2287" y="387"/>
                                </a:lnTo>
                                <a:lnTo>
                                  <a:pt x="2283" y="423"/>
                                </a:lnTo>
                                <a:lnTo>
                                  <a:pt x="2278" y="460"/>
                                </a:lnTo>
                                <a:lnTo>
                                  <a:pt x="2257" y="453"/>
                                </a:lnTo>
                                <a:lnTo>
                                  <a:pt x="2220" y="442"/>
                                </a:lnTo>
                                <a:lnTo>
                                  <a:pt x="2199" y="436"/>
                                </a:lnTo>
                                <a:lnTo>
                                  <a:pt x="2210" y="410"/>
                                </a:lnTo>
                                <a:lnTo>
                                  <a:pt x="2228" y="380"/>
                                </a:lnTo>
                                <a:lnTo>
                                  <a:pt x="2242" y="340"/>
                                </a:lnTo>
                                <a:lnTo>
                                  <a:pt x="2209" y="335"/>
                                </a:lnTo>
                                <a:lnTo>
                                  <a:pt x="2175" y="331"/>
                                </a:lnTo>
                                <a:lnTo>
                                  <a:pt x="2145" y="320"/>
                                </a:lnTo>
                                <a:lnTo>
                                  <a:pt x="2152" y="300"/>
                                </a:lnTo>
                                <a:lnTo>
                                  <a:pt x="2165" y="265"/>
                                </a:lnTo>
                                <a:lnTo>
                                  <a:pt x="2173" y="245"/>
                                </a:lnTo>
                                <a:lnTo>
                                  <a:pt x="2196" y="255"/>
                                </a:lnTo>
                                <a:lnTo>
                                  <a:pt x="2239" y="272"/>
                                </a:lnTo>
                                <a:lnTo>
                                  <a:pt x="2262" y="281"/>
                                </a:lnTo>
                                <a:lnTo>
                                  <a:pt x="2271" y="245"/>
                                </a:lnTo>
                                <a:lnTo>
                                  <a:pt x="2274" y="206"/>
                                </a:lnTo>
                                <a:lnTo>
                                  <a:pt x="2282" y="168"/>
                                </a:lnTo>
                                <a:lnTo>
                                  <a:pt x="2301" y="174"/>
                                </a:lnTo>
                                <a:lnTo>
                                  <a:pt x="2338" y="184"/>
                                </a:lnTo>
                                <a:lnTo>
                                  <a:pt x="2357" y="189"/>
                                </a:lnTo>
                                <a:lnTo>
                                  <a:pt x="2343" y="225"/>
                                </a:lnTo>
                                <a:lnTo>
                                  <a:pt x="2328" y="260"/>
                                </a:lnTo>
                                <a:lnTo>
                                  <a:pt x="2318" y="295"/>
                                </a:lnTo>
                                <a:lnTo>
                                  <a:pt x="2340" y="300"/>
                                </a:lnTo>
                                <a:lnTo>
                                  <a:pt x="2383" y="308"/>
                                </a:lnTo>
                                <a:lnTo>
                                  <a:pt x="2405" y="312"/>
                                </a:lnTo>
                                <a:lnTo>
                                  <a:pt x="2398" y="339"/>
                                </a:lnTo>
                                <a:lnTo>
                                  <a:pt x="2390" y="363"/>
                                </a:lnTo>
                                <a:lnTo>
                                  <a:pt x="2378" y="391"/>
                                </a:lnTo>
                                <a:close/>
                                <a:moveTo>
                                  <a:pt x="4391" y="2357"/>
                                </a:moveTo>
                                <a:lnTo>
                                  <a:pt x="4376" y="2363"/>
                                </a:lnTo>
                                <a:lnTo>
                                  <a:pt x="4359" y="2363"/>
                                </a:lnTo>
                                <a:lnTo>
                                  <a:pt x="4342" y="2363"/>
                                </a:lnTo>
                                <a:lnTo>
                                  <a:pt x="4344" y="2387"/>
                                </a:lnTo>
                                <a:lnTo>
                                  <a:pt x="4349" y="2412"/>
                                </a:lnTo>
                                <a:lnTo>
                                  <a:pt x="4344" y="2437"/>
                                </a:lnTo>
                                <a:lnTo>
                                  <a:pt x="4316" y="2424"/>
                                </a:lnTo>
                                <a:lnTo>
                                  <a:pt x="4298" y="2404"/>
                                </a:lnTo>
                                <a:lnTo>
                                  <a:pt x="4293" y="2373"/>
                                </a:lnTo>
                                <a:lnTo>
                                  <a:pt x="4243" y="2380"/>
                                </a:lnTo>
                                <a:lnTo>
                                  <a:pt x="4152" y="2393"/>
                                </a:lnTo>
                                <a:lnTo>
                                  <a:pt x="4102" y="2401"/>
                                </a:lnTo>
                                <a:lnTo>
                                  <a:pt x="4100" y="2410"/>
                                </a:lnTo>
                                <a:lnTo>
                                  <a:pt x="4097" y="2426"/>
                                </a:lnTo>
                                <a:lnTo>
                                  <a:pt x="4094" y="2435"/>
                                </a:lnTo>
                                <a:lnTo>
                                  <a:pt x="4078" y="2439"/>
                                </a:lnTo>
                                <a:lnTo>
                                  <a:pt x="4063" y="2430"/>
                                </a:lnTo>
                                <a:lnTo>
                                  <a:pt x="4044" y="2418"/>
                                </a:lnTo>
                                <a:lnTo>
                                  <a:pt x="4028" y="2382"/>
                                </a:lnTo>
                                <a:lnTo>
                                  <a:pt x="4039" y="2345"/>
                                </a:lnTo>
                                <a:lnTo>
                                  <a:pt x="4055" y="2309"/>
                                </a:lnTo>
                                <a:lnTo>
                                  <a:pt x="4071" y="2334"/>
                                </a:lnTo>
                                <a:lnTo>
                                  <a:pt x="4102" y="2341"/>
                                </a:lnTo>
                                <a:lnTo>
                                  <a:pt x="4149" y="2336"/>
                                </a:lnTo>
                                <a:lnTo>
                                  <a:pt x="4199" y="2325"/>
                                </a:lnTo>
                                <a:lnTo>
                                  <a:pt x="4248" y="2313"/>
                                </a:lnTo>
                                <a:lnTo>
                                  <a:pt x="4288" y="2307"/>
                                </a:lnTo>
                                <a:lnTo>
                                  <a:pt x="4283" y="2279"/>
                                </a:lnTo>
                                <a:lnTo>
                                  <a:pt x="4272" y="2244"/>
                                </a:lnTo>
                                <a:lnTo>
                                  <a:pt x="4259" y="2218"/>
                                </a:lnTo>
                                <a:lnTo>
                                  <a:pt x="4222" y="2217"/>
                                </a:lnTo>
                                <a:lnTo>
                                  <a:pt x="4187" y="2222"/>
                                </a:lnTo>
                                <a:lnTo>
                                  <a:pt x="4154" y="2232"/>
                                </a:lnTo>
                                <a:lnTo>
                                  <a:pt x="4116" y="2245"/>
                                </a:lnTo>
                                <a:lnTo>
                                  <a:pt x="4079" y="2263"/>
                                </a:lnTo>
                                <a:lnTo>
                                  <a:pt x="4055" y="2299"/>
                                </a:lnTo>
                                <a:lnTo>
                                  <a:pt x="4031" y="2288"/>
                                </a:lnTo>
                                <a:lnTo>
                                  <a:pt x="4010" y="2275"/>
                                </a:lnTo>
                                <a:lnTo>
                                  <a:pt x="3999" y="2250"/>
                                </a:lnTo>
                                <a:lnTo>
                                  <a:pt x="4007" y="2221"/>
                                </a:lnTo>
                                <a:lnTo>
                                  <a:pt x="3999" y="2194"/>
                                </a:lnTo>
                                <a:lnTo>
                                  <a:pt x="3976" y="2172"/>
                                </a:lnTo>
                                <a:lnTo>
                                  <a:pt x="3974" y="2141"/>
                                </a:lnTo>
                                <a:lnTo>
                                  <a:pt x="3982" y="2114"/>
                                </a:lnTo>
                                <a:lnTo>
                                  <a:pt x="3987" y="2084"/>
                                </a:lnTo>
                                <a:lnTo>
                                  <a:pt x="4033" y="2085"/>
                                </a:lnTo>
                                <a:lnTo>
                                  <a:pt x="4076" y="2075"/>
                                </a:lnTo>
                                <a:lnTo>
                                  <a:pt x="4121" y="2056"/>
                                </a:lnTo>
                                <a:lnTo>
                                  <a:pt x="4130" y="2071"/>
                                </a:lnTo>
                                <a:lnTo>
                                  <a:pt x="4148" y="2101"/>
                                </a:lnTo>
                                <a:lnTo>
                                  <a:pt x="4156" y="2117"/>
                                </a:lnTo>
                                <a:lnTo>
                                  <a:pt x="4173" y="2078"/>
                                </a:lnTo>
                                <a:lnTo>
                                  <a:pt x="4200" y="2045"/>
                                </a:lnTo>
                                <a:lnTo>
                                  <a:pt x="4231" y="2036"/>
                                </a:lnTo>
                                <a:lnTo>
                                  <a:pt x="4272" y="2051"/>
                                </a:lnTo>
                                <a:lnTo>
                                  <a:pt x="4291" y="2076"/>
                                </a:lnTo>
                                <a:lnTo>
                                  <a:pt x="4295" y="2110"/>
                                </a:lnTo>
                                <a:lnTo>
                                  <a:pt x="4291" y="2149"/>
                                </a:lnTo>
                                <a:lnTo>
                                  <a:pt x="4286" y="2188"/>
                                </a:lnTo>
                                <a:lnTo>
                                  <a:pt x="4288" y="2226"/>
                                </a:lnTo>
                                <a:lnTo>
                                  <a:pt x="4314" y="2253"/>
                                </a:lnTo>
                                <a:lnTo>
                                  <a:pt x="4362" y="2304"/>
                                </a:lnTo>
                                <a:lnTo>
                                  <a:pt x="4388" y="2331"/>
                                </a:lnTo>
                                <a:lnTo>
                                  <a:pt x="4380" y="2282"/>
                                </a:lnTo>
                                <a:lnTo>
                                  <a:pt x="4370" y="2233"/>
                                </a:lnTo>
                                <a:lnTo>
                                  <a:pt x="4359" y="2186"/>
                                </a:lnTo>
                                <a:lnTo>
                                  <a:pt x="4347" y="2139"/>
                                </a:lnTo>
                                <a:lnTo>
                                  <a:pt x="4333" y="2092"/>
                                </a:lnTo>
                                <a:lnTo>
                                  <a:pt x="4320" y="2046"/>
                                </a:lnTo>
                                <a:lnTo>
                                  <a:pt x="4306" y="2001"/>
                                </a:lnTo>
                                <a:lnTo>
                                  <a:pt x="4291" y="1956"/>
                                </a:lnTo>
                                <a:lnTo>
                                  <a:pt x="4275" y="1912"/>
                                </a:lnTo>
                                <a:lnTo>
                                  <a:pt x="4243" y="1920"/>
                                </a:lnTo>
                                <a:lnTo>
                                  <a:pt x="4250" y="1946"/>
                                </a:lnTo>
                                <a:lnTo>
                                  <a:pt x="4250" y="1976"/>
                                </a:lnTo>
                                <a:lnTo>
                                  <a:pt x="4227" y="1966"/>
                                </a:lnTo>
                                <a:lnTo>
                                  <a:pt x="4207" y="1954"/>
                                </a:lnTo>
                                <a:lnTo>
                                  <a:pt x="4196" y="1926"/>
                                </a:lnTo>
                                <a:lnTo>
                                  <a:pt x="4149" y="1941"/>
                                </a:lnTo>
                                <a:lnTo>
                                  <a:pt x="4097" y="1962"/>
                                </a:lnTo>
                                <a:lnTo>
                                  <a:pt x="4045" y="1983"/>
                                </a:lnTo>
                                <a:lnTo>
                                  <a:pt x="4000" y="1999"/>
                                </a:lnTo>
                                <a:lnTo>
                                  <a:pt x="3991" y="2013"/>
                                </a:lnTo>
                                <a:lnTo>
                                  <a:pt x="3990" y="2029"/>
                                </a:lnTo>
                                <a:lnTo>
                                  <a:pt x="3978" y="2039"/>
                                </a:lnTo>
                                <a:lnTo>
                                  <a:pt x="3960" y="2034"/>
                                </a:lnTo>
                                <a:lnTo>
                                  <a:pt x="3946" y="2032"/>
                                </a:lnTo>
                                <a:lnTo>
                                  <a:pt x="3931" y="2018"/>
                                </a:lnTo>
                                <a:lnTo>
                                  <a:pt x="3925" y="1991"/>
                                </a:lnTo>
                                <a:lnTo>
                                  <a:pt x="3928" y="1965"/>
                                </a:lnTo>
                                <a:lnTo>
                                  <a:pt x="3925" y="1936"/>
                                </a:lnTo>
                                <a:lnTo>
                                  <a:pt x="3941" y="1930"/>
                                </a:lnTo>
                                <a:lnTo>
                                  <a:pt x="3962" y="1938"/>
                                </a:lnTo>
                                <a:lnTo>
                                  <a:pt x="3982" y="1945"/>
                                </a:lnTo>
                                <a:lnTo>
                                  <a:pt x="4028" y="1927"/>
                                </a:lnTo>
                                <a:lnTo>
                                  <a:pt x="4113" y="1893"/>
                                </a:lnTo>
                                <a:lnTo>
                                  <a:pt x="4160" y="1876"/>
                                </a:lnTo>
                                <a:lnTo>
                                  <a:pt x="4152" y="1863"/>
                                </a:lnTo>
                                <a:lnTo>
                                  <a:pt x="4139" y="1837"/>
                                </a:lnTo>
                                <a:lnTo>
                                  <a:pt x="4131" y="1824"/>
                                </a:lnTo>
                                <a:lnTo>
                                  <a:pt x="4135" y="1821"/>
                                </a:lnTo>
                                <a:lnTo>
                                  <a:pt x="4142" y="1815"/>
                                </a:lnTo>
                                <a:lnTo>
                                  <a:pt x="4145" y="1812"/>
                                </a:lnTo>
                                <a:lnTo>
                                  <a:pt x="4138" y="1803"/>
                                </a:lnTo>
                                <a:lnTo>
                                  <a:pt x="4122" y="1786"/>
                                </a:lnTo>
                                <a:lnTo>
                                  <a:pt x="4115" y="1776"/>
                                </a:lnTo>
                                <a:lnTo>
                                  <a:pt x="4068" y="1788"/>
                                </a:lnTo>
                                <a:lnTo>
                                  <a:pt x="4018" y="1810"/>
                                </a:lnTo>
                                <a:lnTo>
                                  <a:pt x="3968" y="1835"/>
                                </a:lnTo>
                                <a:lnTo>
                                  <a:pt x="3924" y="1858"/>
                                </a:lnTo>
                                <a:lnTo>
                                  <a:pt x="3928" y="1876"/>
                                </a:lnTo>
                                <a:lnTo>
                                  <a:pt x="3935" y="1893"/>
                                </a:lnTo>
                                <a:lnTo>
                                  <a:pt x="3931" y="1908"/>
                                </a:lnTo>
                                <a:lnTo>
                                  <a:pt x="3907" y="1902"/>
                                </a:lnTo>
                                <a:lnTo>
                                  <a:pt x="3889" y="1900"/>
                                </a:lnTo>
                                <a:lnTo>
                                  <a:pt x="3873" y="1882"/>
                                </a:lnTo>
                                <a:lnTo>
                                  <a:pt x="3868" y="1855"/>
                                </a:lnTo>
                                <a:lnTo>
                                  <a:pt x="3874" y="1823"/>
                                </a:lnTo>
                                <a:lnTo>
                                  <a:pt x="3884" y="1792"/>
                                </a:lnTo>
                                <a:lnTo>
                                  <a:pt x="3960" y="1781"/>
                                </a:lnTo>
                                <a:lnTo>
                                  <a:pt x="4029" y="1749"/>
                                </a:lnTo>
                                <a:lnTo>
                                  <a:pt x="4060" y="1729"/>
                                </a:lnTo>
                                <a:lnTo>
                                  <a:pt x="4067" y="1718"/>
                                </a:lnTo>
                                <a:lnTo>
                                  <a:pt x="4065" y="1704"/>
                                </a:lnTo>
                                <a:lnTo>
                                  <a:pt x="4065" y="1689"/>
                                </a:lnTo>
                                <a:lnTo>
                                  <a:pt x="4092" y="1683"/>
                                </a:lnTo>
                                <a:lnTo>
                                  <a:pt x="4111" y="1696"/>
                                </a:lnTo>
                                <a:lnTo>
                                  <a:pt x="4133" y="1705"/>
                                </a:lnTo>
                                <a:lnTo>
                                  <a:pt x="4157" y="1730"/>
                                </a:lnTo>
                                <a:lnTo>
                                  <a:pt x="4154" y="1767"/>
                                </a:lnTo>
                                <a:lnTo>
                                  <a:pt x="4155" y="1802"/>
                                </a:lnTo>
                                <a:lnTo>
                                  <a:pt x="4196" y="1828"/>
                                </a:lnTo>
                                <a:lnTo>
                                  <a:pt x="4234" y="1857"/>
                                </a:lnTo>
                                <a:lnTo>
                                  <a:pt x="4265" y="1889"/>
                                </a:lnTo>
                                <a:lnTo>
                                  <a:pt x="4251" y="1851"/>
                                </a:lnTo>
                                <a:lnTo>
                                  <a:pt x="4236" y="1811"/>
                                </a:lnTo>
                                <a:lnTo>
                                  <a:pt x="4220" y="1772"/>
                                </a:lnTo>
                                <a:lnTo>
                                  <a:pt x="4204" y="1733"/>
                                </a:lnTo>
                                <a:lnTo>
                                  <a:pt x="4187" y="1695"/>
                                </a:lnTo>
                                <a:lnTo>
                                  <a:pt x="4170" y="1658"/>
                                </a:lnTo>
                                <a:lnTo>
                                  <a:pt x="4152" y="1619"/>
                                </a:lnTo>
                                <a:lnTo>
                                  <a:pt x="4133" y="1582"/>
                                </a:lnTo>
                                <a:lnTo>
                                  <a:pt x="4115" y="1545"/>
                                </a:lnTo>
                                <a:lnTo>
                                  <a:pt x="4096" y="1507"/>
                                </a:lnTo>
                                <a:lnTo>
                                  <a:pt x="4076" y="1471"/>
                                </a:lnTo>
                                <a:lnTo>
                                  <a:pt x="4055" y="1435"/>
                                </a:lnTo>
                                <a:lnTo>
                                  <a:pt x="4034" y="1399"/>
                                </a:lnTo>
                                <a:lnTo>
                                  <a:pt x="4012" y="1363"/>
                                </a:lnTo>
                                <a:lnTo>
                                  <a:pt x="3990" y="1327"/>
                                </a:lnTo>
                                <a:lnTo>
                                  <a:pt x="3968" y="1292"/>
                                </a:lnTo>
                                <a:lnTo>
                                  <a:pt x="3945" y="1257"/>
                                </a:lnTo>
                                <a:lnTo>
                                  <a:pt x="3921" y="1223"/>
                                </a:lnTo>
                                <a:lnTo>
                                  <a:pt x="3898" y="1188"/>
                                </a:lnTo>
                                <a:lnTo>
                                  <a:pt x="3873" y="1155"/>
                                </a:lnTo>
                                <a:lnTo>
                                  <a:pt x="3847" y="1121"/>
                                </a:lnTo>
                                <a:lnTo>
                                  <a:pt x="3822" y="1088"/>
                                </a:lnTo>
                                <a:lnTo>
                                  <a:pt x="3796" y="1055"/>
                                </a:lnTo>
                                <a:lnTo>
                                  <a:pt x="3769" y="1024"/>
                                </a:lnTo>
                                <a:lnTo>
                                  <a:pt x="3743" y="991"/>
                                </a:lnTo>
                                <a:lnTo>
                                  <a:pt x="3715" y="960"/>
                                </a:lnTo>
                                <a:lnTo>
                                  <a:pt x="3687" y="928"/>
                                </a:lnTo>
                                <a:lnTo>
                                  <a:pt x="3658" y="898"/>
                                </a:lnTo>
                                <a:lnTo>
                                  <a:pt x="3630" y="867"/>
                                </a:lnTo>
                                <a:lnTo>
                                  <a:pt x="3600" y="837"/>
                                </a:lnTo>
                                <a:lnTo>
                                  <a:pt x="3570" y="808"/>
                                </a:lnTo>
                                <a:lnTo>
                                  <a:pt x="3539" y="778"/>
                                </a:lnTo>
                                <a:lnTo>
                                  <a:pt x="3509" y="750"/>
                                </a:lnTo>
                                <a:lnTo>
                                  <a:pt x="3478" y="721"/>
                                </a:lnTo>
                                <a:lnTo>
                                  <a:pt x="3446" y="692"/>
                                </a:lnTo>
                                <a:lnTo>
                                  <a:pt x="3413" y="665"/>
                                </a:lnTo>
                                <a:lnTo>
                                  <a:pt x="3381" y="638"/>
                                </a:lnTo>
                                <a:lnTo>
                                  <a:pt x="3347" y="611"/>
                                </a:lnTo>
                                <a:lnTo>
                                  <a:pt x="3314" y="585"/>
                                </a:lnTo>
                                <a:lnTo>
                                  <a:pt x="3280" y="560"/>
                                </a:lnTo>
                                <a:lnTo>
                                  <a:pt x="3245" y="535"/>
                                </a:lnTo>
                                <a:lnTo>
                                  <a:pt x="3210" y="509"/>
                                </a:lnTo>
                                <a:lnTo>
                                  <a:pt x="3174" y="485"/>
                                </a:lnTo>
                                <a:lnTo>
                                  <a:pt x="3139" y="461"/>
                                </a:lnTo>
                                <a:lnTo>
                                  <a:pt x="3102" y="437"/>
                                </a:lnTo>
                                <a:lnTo>
                                  <a:pt x="3066" y="414"/>
                                </a:lnTo>
                                <a:lnTo>
                                  <a:pt x="3028" y="392"/>
                                </a:lnTo>
                                <a:lnTo>
                                  <a:pt x="2985" y="368"/>
                                </a:lnTo>
                                <a:lnTo>
                                  <a:pt x="2943" y="345"/>
                                </a:lnTo>
                                <a:lnTo>
                                  <a:pt x="2901" y="323"/>
                                </a:lnTo>
                                <a:lnTo>
                                  <a:pt x="2859" y="301"/>
                                </a:lnTo>
                                <a:lnTo>
                                  <a:pt x="2817" y="281"/>
                                </a:lnTo>
                                <a:lnTo>
                                  <a:pt x="2774" y="261"/>
                                </a:lnTo>
                                <a:lnTo>
                                  <a:pt x="2731" y="243"/>
                                </a:lnTo>
                                <a:lnTo>
                                  <a:pt x="2688" y="224"/>
                                </a:lnTo>
                                <a:lnTo>
                                  <a:pt x="2646" y="207"/>
                                </a:lnTo>
                                <a:lnTo>
                                  <a:pt x="2602" y="190"/>
                                </a:lnTo>
                                <a:lnTo>
                                  <a:pt x="2558" y="174"/>
                                </a:lnTo>
                                <a:lnTo>
                                  <a:pt x="2511" y="158"/>
                                </a:lnTo>
                                <a:lnTo>
                                  <a:pt x="2473" y="144"/>
                                </a:lnTo>
                                <a:lnTo>
                                  <a:pt x="2434" y="131"/>
                                </a:lnTo>
                                <a:lnTo>
                                  <a:pt x="2396" y="119"/>
                                </a:lnTo>
                                <a:lnTo>
                                  <a:pt x="2356" y="107"/>
                                </a:lnTo>
                                <a:lnTo>
                                  <a:pt x="2317" y="96"/>
                                </a:lnTo>
                                <a:lnTo>
                                  <a:pt x="2277" y="85"/>
                                </a:lnTo>
                                <a:lnTo>
                                  <a:pt x="2236" y="75"/>
                                </a:lnTo>
                                <a:lnTo>
                                  <a:pt x="2197" y="66"/>
                                </a:lnTo>
                                <a:lnTo>
                                  <a:pt x="2156" y="58"/>
                                </a:lnTo>
                                <a:lnTo>
                                  <a:pt x="2115" y="50"/>
                                </a:lnTo>
                                <a:lnTo>
                                  <a:pt x="2075" y="42"/>
                                </a:lnTo>
                                <a:lnTo>
                                  <a:pt x="2034" y="36"/>
                                </a:lnTo>
                                <a:lnTo>
                                  <a:pt x="1993" y="29"/>
                                </a:lnTo>
                                <a:lnTo>
                                  <a:pt x="1952" y="24"/>
                                </a:lnTo>
                                <a:lnTo>
                                  <a:pt x="1911" y="18"/>
                                </a:lnTo>
                                <a:lnTo>
                                  <a:pt x="1869" y="14"/>
                                </a:lnTo>
                                <a:lnTo>
                                  <a:pt x="1827" y="10"/>
                                </a:lnTo>
                                <a:lnTo>
                                  <a:pt x="1787" y="7"/>
                                </a:lnTo>
                                <a:lnTo>
                                  <a:pt x="1745" y="5"/>
                                </a:lnTo>
                                <a:lnTo>
                                  <a:pt x="1703" y="3"/>
                                </a:lnTo>
                                <a:lnTo>
                                  <a:pt x="1661" y="0"/>
                                </a:lnTo>
                                <a:lnTo>
                                  <a:pt x="1620" y="0"/>
                                </a:lnTo>
                                <a:lnTo>
                                  <a:pt x="1578" y="0"/>
                                </a:lnTo>
                                <a:lnTo>
                                  <a:pt x="1536" y="0"/>
                                </a:lnTo>
                                <a:lnTo>
                                  <a:pt x="1494" y="2"/>
                                </a:lnTo>
                                <a:lnTo>
                                  <a:pt x="1452" y="3"/>
                                </a:lnTo>
                                <a:lnTo>
                                  <a:pt x="1411" y="5"/>
                                </a:lnTo>
                                <a:lnTo>
                                  <a:pt x="1369" y="8"/>
                                </a:lnTo>
                                <a:lnTo>
                                  <a:pt x="1327" y="11"/>
                                </a:lnTo>
                                <a:lnTo>
                                  <a:pt x="1285" y="15"/>
                                </a:lnTo>
                                <a:lnTo>
                                  <a:pt x="1243" y="19"/>
                                </a:lnTo>
                                <a:lnTo>
                                  <a:pt x="1202" y="25"/>
                                </a:lnTo>
                                <a:lnTo>
                                  <a:pt x="1161" y="30"/>
                                </a:lnTo>
                                <a:lnTo>
                                  <a:pt x="1119" y="37"/>
                                </a:lnTo>
                                <a:lnTo>
                                  <a:pt x="1079" y="43"/>
                                </a:lnTo>
                                <a:lnTo>
                                  <a:pt x="1037" y="51"/>
                                </a:lnTo>
                                <a:lnTo>
                                  <a:pt x="996" y="59"/>
                                </a:lnTo>
                                <a:lnTo>
                                  <a:pt x="955" y="67"/>
                                </a:lnTo>
                                <a:lnTo>
                                  <a:pt x="915" y="76"/>
                                </a:lnTo>
                                <a:lnTo>
                                  <a:pt x="874" y="86"/>
                                </a:lnTo>
                                <a:lnTo>
                                  <a:pt x="834" y="96"/>
                                </a:lnTo>
                                <a:lnTo>
                                  <a:pt x="794" y="107"/>
                                </a:lnTo>
                                <a:lnTo>
                                  <a:pt x="754" y="118"/>
                                </a:lnTo>
                                <a:lnTo>
                                  <a:pt x="715" y="130"/>
                                </a:lnTo>
                                <a:lnTo>
                                  <a:pt x="675" y="142"/>
                                </a:lnTo>
                                <a:lnTo>
                                  <a:pt x="635" y="155"/>
                                </a:lnTo>
                                <a:lnTo>
                                  <a:pt x="597" y="168"/>
                                </a:lnTo>
                                <a:lnTo>
                                  <a:pt x="558" y="183"/>
                                </a:lnTo>
                                <a:lnTo>
                                  <a:pt x="520" y="198"/>
                                </a:lnTo>
                                <a:lnTo>
                                  <a:pt x="481" y="212"/>
                                </a:lnTo>
                                <a:lnTo>
                                  <a:pt x="444" y="229"/>
                                </a:lnTo>
                                <a:lnTo>
                                  <a:pt x="406" y="244"/>
                                </a:lnTo>
                                <a:lnTo>
                                  <a:pt x="369" y="261"/>
                                </a:lnTo>
                                <a:lnTo>
                                  <a:pt x="332" y="278"/>
                                </a:lnTo>
                                <a:lnTo>
                                  <a:pt x="296" y="297"/>
                                </a:lnTo>
                                <a:lnTo>
                                  <a:pt x="259" y="314"/>
                                </a:lnTo>
                                <a:lnTo>
                                  <a:pt x="223" y="334"/>
                                </a:lnTo>
                                <a:lnTo>
                                  <a:pt x="188" y="353"/>
                                </a:lnTo>
                                <a:lnTo>
                                  <a:pt x="153" y="372"/>
                                </a:lnTo>
                                <a:lnTo>
                                  <a:pt x="119" y="393"/>
                                </a:lnTo>
                                <a:lnTo>
                                  <a:pt x="84" y="414"/>
                                </a:lnTo>
                                <a:lnTo>
                                  <a:pt x="50" y="436"/>
                                </a:lnTo>
                                <a:lnTo>
                                  <a:pt x="17" y="458"/>
                                </a:lnTo>
                                <a:lnTo>
                                  <a:pt x="26" y="480"/>
                                </a:lnTo>
                                <a:lnTo>
                                  <a:pt x="43" y="470"/>
                                </a:lnTo>
                                <a:lnTo>
                                  <a:pt x="64" y="460"/>
                                </a:lnTo>
                                <a:lnTo>
                                  <a:pt x="77" y="469"/>
                                </a:lnTo>
                                <a:lnTo>
                                  <a:pt x="82" y="483"/>
                                </a:lnTo>
                                <a:lnTo>
                                  <a:pt x="79" y="496"/>
                                </a:lnTo>
                                <a:lnTo>
                                  <a:pt x="90" y="501"/>
                                </a:lnTo>
                                <a:lnTo>
                                  <a:pt x="101" y="496"/>
                                </a:lnTo>
                                <a:lnTo>
                                  <a:pt x="113" y="492"/>
                                </a:lnTo>
                                <a:lnTo>
                                  <a:pt x="116" y="496"/>
                                </a:lnTo>
                                <a:lnTo>
                                  <a:pt x="119" y="502"/>
                                </a:lnTo>
                                <a:lnTo>
                                  <a:pt x="121" y="506"/>
                                </a:lnTo>
                                <a:lnTo>
                                  <a:pt x="109" y="550"/>
                                </a:lnTo>
                                <a:lnTo>
                                  <a:pt x="81" y="586"/>
                                </a:lnTo>
                                <a:lnTo>
                                  <a:pt x="42" y="611"/>
                                </a:lnTo>
                                <a:lnTo>
                                  <a:pt x="41" y="630"/>
                                </a:lnTo>
                                <a:lnTo>
                                  <a:pt x="44" y="646"/>
                                </a:lnTo>
                                <a:lnTo>
                                  <a:pt x="49" y="662"/>
                                </a:lnTo>
                                <a:lnTo>
                                  <a:pt x="82" y="671"/>
                                </a:lnTo>
                                <a:lnTo>
                                  <a:pt x="113" y="660"/>
                                </a:lnTo>
                                <a:lnTo>
                                  <a:pt x="135" y="635"/>
                                </a:lnTo>
                                <a:lnTo>
                                  <a:pt x="168" y="577"/>
                                </a:lnTo>
                                <a:lnTo>
                                  <a:pt x="203" y="521"/>
                                </a:lnTo>
                                <a:lnTo>
                                  <a:pt x="224" y="460"/>
                                </a:lnTo>
                                <a:lnTo>
                                  <a:pt x="237" y="435"/>
                                </a:lnTo>
                                <a:lnTo>
                                  <a:pt x="259" y="417"/>
                                </a:lnTo>
                                <a:lnTo>
                                  <a:pt x="285" y="406"/>
                                </a:lnTo>
                                <a:lnTo>
                                  <a:pt x="306" y="406"/>
                                </a:lnTo>
                                <a:lnTo>
                                  <a:pt x="320" y="410"/>
                                </a:lnTo>
                                <a:lnTo>
                                  <a:pt x="335" y="425"/>
                                </a:lnTo>
                                <a:lnTo>
                                  <a:pt x="339" y="445"/>
                                </a:lnTo>
                                <a:lnTo>
                                  <a:pt x="325" y="455"/>
                                </a:lnTo>
                                <a:lnTo>
                                  <a:pt x="309" y="463"/>
                                </a:lnTo>
                                <a:lnTo>
                                  <a:pt x="282" y="509"/>
                                </a:lnTo>
                                <a:lnTo>
                                  <a:pt x="255" y="553"/>
                                </a:lnTo>
                                <a:lnTo>
                                  <a:pt x="232" y="597"/>
                                </a:lnTo>
                                <a:lnTo>
                                  <a:pt x="218" y="645"/>
                                </a:lnTo>
                                <a:lnTo>
                                  <a:pt x="219" y="699"/>
                                </a:lnTo>
                                <a:lnTo>
                                  <a:pt x="231" y="723"/>
                                </a:lnTo>
                                <a:lnTo>
                                  <a:pt x="242" y="751"/>
                                </a:lnTo>
                                <a:lnTo>
                                  <a:pt x="231" y="771"/>
                                </a:lnTo>
                                <a:lnTo>
                                  <a:pt x="218" y="776"/>
                                </a:lnTo>
                                <a:lnTo>
                                  <a:pt x="205" y="778"/>
                                </a:lnTo>
                                <a:lnTo>
                                  <a:pt x="194" y="771"/>
                                </a:lnTo>
                                <a:lnTo>
                                  <a:pt x="165" y="802"/>
                                </a:lnTo>
                                <a:lnTo>
                                  <a:pt x="145" y="836"/>
                                </a:lnTo>
                                <a:lnTo>
                                  <a:pt x="105" y="831"/>
                                </a:lnTo>
                                <a:lnTo>
                                  <a:pt x="111" y="794"/>
                                </a:lnTo>
                                <a:lnTo>
                                  <a:pt x="135" y="762"/>
                                </a:lnTo>
                                <a:lnTo>
                                  <a:pt x="155" y="732"/>
                                </a:lnTo>
                                <a:lnTo>
                                  <a:pt x="147" y="701"/>
                                </a:lnTo>
                                <a:lnTo>
                                  <a:pt x="119" y="737"/>
                                </a:lnTo>
                                <a:lnTo>
                                  <a:pt x="80" y="762"/>
                                </a:lnTo>
                                <a:lnTo>
                                  <a:pt x="45" y="785"/>
                                </a:lnTo>
                                <a:lnTo>
                                  <a:pt x="24" y="823"/>
                                </a:lnTo>
                                <a:lnTo>
                                  <a:pt x="0" y="866"/>
                                </a:lnTo>
                                <a:lnTo>
                                  <a:pt x="6" y="917"/>
                                </a:lnTo>
                                <a:lnTo>
                                  <a:pt x="0" y="962"/>
                                </a:lnTo>
                                <a:lnTo>
                                  <a:pt x="37" y="933"/>
                                </a:lnTo>
                                <a:lnTo>
                                  <a:pt x="75" y="903"/>
                                </a:lnTo>
                                <a:lnTo>
                                  <a:pt x="114" y="875"/>
                                </a:lnTo>
                                <a:lnTo>
                                  <a:pt x="154" y="846"/>
                                </a:lnTo>
                                <a:lnTo>
                                  <a:pt x="193" y="819"/>
                                </a:lnTo>
                                <a:lnTo>
                                  <a:pt x="234" y="792"/>
                                </a:lnTo>
                                <a:lnTo>
                                  <a:pt x="275" y="766"/>
                                </a:lnTo>
                                <a:lnTo>
                                  <a:pt x="317" y="741"/>
                                </a:lnTo>
                                <a:lnTo>
                                  <a:pt x="358" y="717"/>
                                </a:lnTo>
                                <a:lnTo>
                                  <a:pt x="400" y="694"/>
                                </a:lnTo>
                                <a:lnTo>
                                  <a:pt x="442" y="672"/>
                                </a:lnTo>
                                <a:lnTo>
                                  <a:pt x="417" y="676"/>
                                </a:lnTo>
                                <a:lnTo>
                                  <a:pt x="392" y="676"/>
                                </a:lnTo>
                                <a:lnTo>
                                  <a:pt x="368" y="669"/>
                                </a:lnTo>
                                <a:lnTo>
                                  <a:pt x="356" y="653"/>
                                </a:lnTo>
                                <a:lnTo>
                                  <a:pt x="330" y="646"/>
                                </a:lnTo>
                                <a:lnTo>
                                  <a:pt x="312" y="628"/>
                                </a:lnTo>
                                <a:lnTo>
                                  <a:pt x="319" y="619"/>
                                </a:lnTo>
                                <a:lnTo>
                                  <a:pt x="332" y="603"/>
                                </a:lnTo>
                                <a:lnTo>
                                  <a:pt x="339" y="594"/>
                                </a:lnTo>
                                <a:lnTo>
                                  <a:pt x="336" y="576"/>
                                </a:lnTo>
                                <a:lnTo>
                                  <a:pt x="323" y="563"/>
                                </a:lnTo>
                                <a:lnTo>
                                  <a:pt x="312" y="548"/>
                                </a:lnTo>
                                <a:lnTo>
                                  <a:pt x="362" y="530"/>
                                </a:lnTo>
                                <a:lnTo>
                                  <a:pt x="407" y="529"/>
                                </a:lnTo>
                                <a:lnTo>
                                  <a:pt x="454" y="531"/>
                                </a:lnTo>
                                <a:lnTo>
                                  <a:pt x="509" y="528"/>
                                </a:lnTo>
                                <a:lnTo>
                                  <a:pt x="542" y="501"/>
                                </a:lnTo>
                                <a:lnTo>
                                  <a:pt x="584" y="467"/>
                                </a:lnTo>
                                <a:lnTo>
                                  <a:pt x="605" y="431"/>
                                </a:lnTo>
                                <a:lnTo>
                                  <a:pt x="580" y="425"/>
                                </a:lnTo>
                                <a:lnTo>
                                  <a:pt x="535" y="415"/>
                                </a:lnTo>
                                <a:lnTo>
                                  <a:pt x="511" y="408"/>
                                </a:lnTo>
                                <a:lnTo>
                                  <a:pt x="508" y="413"/>
                                </a:lnTo>
                                <a:lnTo>
                                  <a:pt x="502" y="419"/>
                                </a:lnTo>
                                <a:lnTo>
                                  <a:pt x="499" y="424"/>
                                </a:lnTo>
                                <a:lnTo>
                                  <a:pt x="456" y="442"/>
                                </a:lnTo>
                                <a:lnTo>
                                  <a:pt x="418" y="465"/>
                                </a:lnTo>
                                <a:lnTo>
                                  <a:pt x="374" y="468"/>
                                </a:lnTo>
                                <a:lnTo>
                                  <a:pt x="374" y="456"/>
                                </a:lnTo>
                                <a:lnTo>
                                  <a:pt x="374" y="444"/>
                                </a:lnTo>
                                <a:lnTo>
                                  <a:pt x="380" y="434"/>
                                </a:lnTo>
                                <a:lnTo>
                                  <a:pt x="384" y="411"/>
                                </a:lnTo>
                                <a:lnTo>
                                  <a:pt x="366" y="399"/>
                                </a:lnTo>
                                <a:lnTo>
                                  <a:pt x="349" y="388"/>
                                </a:lnTo>
                                <a:lnTo>
                                  <a:pt x="344" y="377"/>
                                </a:lnTo>
                                <a:lnTo>
                                  <a:pt x="345" y="367"/>
                                </a:lnTo>
                                <a:lnTo>
                                  <a:pt x="352" y="358"/>
                                </a:lnTo>
                                <a:lnTo>
                                  <a:pt x="375" y="332"/>
                                </a:lnTo>
                                <a:lnTo>
                                  <a:pt x="380" y="292"/>
                                </a:lnTo>
                                <a:lnTo>
                                  <a:pt x="403" y="260"/>
                                </a:lnTo>
                                <a:lnTo>
                                  <a:pt x="420" y="278"/>
                                </a:lnTo>
                                <a:lnTo>
                                  <a:pt x="452" y="311"/>
                                </a:lnTo>
                                <a:lnTo>
                                  <a:pt x="469" y="328"/>
                                </a:lnTo>
                                <a:lnTo>
                                  <a:pt x="473" y="328"/>
                                </a:lnTo>
                                <a:lnTo>
                                  <a:pt x="478" y="328"/>
                                </a:lnTo>
                                <a:lnTo>
                                  <a:pt x="481" y="328"/>
                                </a:lnTo>
                                <a:lnTo>
                                  <a:pt x="536" y="363"/>
                                </a:lnTo>
                                <a:lnTo>
                                  <a:pt x="600" y="381"/>
                                </a:lnTo>
                                <a:lnTo>
                                  <a:pt x="666" y="390"/>
                                </a:lnTo>
                                <a:lnTo>
                                  <a:pt x="657" y="368"/>
                                </a:lnTo>
                                <a:lnTo>
                                  <a:pt x="654" y="345"/>
                                </a:lnTo>
                                <a:lnTo>
                                  <a:pt x="661" y="322"/>
                                </a:lnTo>
                                <a:lnTo>
                                  <a:pt x="686" y="325"/>
                                </a:lnTo>
                                <a:lnTo>
                                  <a:pt x="697" y="353"/>
                                </a:lnTo>
                                <a:lnTo>
                                  <a:pt x="712" y="379"/>
                                </a:lnTo>
                                <a:lnTo>
                                  <a:pt x="750" y="378"/>
                                </a:lnTo>
                                <a:lnTo>
                                  <a:pt x="783" y="366"/>
                                </a:lnTo>
                                <a:lnTo>
                                  <a:pt x="809" y="345"/>
                                </a:lnTo>
                                <a:lnTo>
                                  <a:pt x="831" y="319"/>
                                </a:lnTo>
                                <a:lnTo>
                                  <a:pt x="797" y="316"/>
                                </a:lnTo>
                                <a:lnTo>
                                  <a:pt x="764" y="317"/>
                                </a:lnTo>
                                <a:lnTo>
                                  <a:pt x="732" y="328"/>
                                </a:lnTo>
                                <a:lnTo>
                                  <a:pt x="686" y="311"/>
                                </a:lnTo>
                                <a:lnTo>
                                  <a:pt x="641" y="291"/>
                                </a:lnTo>
                                <a:lnTo>
                                  <a:pt x="609" y="253"/>
                                </a:lnTo>
                                <a:lnTo>
                                  <a:pt x="597" y="245"/>
                                </a:lnTo>
                                <a:lnTo>
                                  <a:pt x="582" y="243"/>
                                </a:lnTo>
                                <a:lnTo>
                                  <a:pt x="577" y="229"/>
                                </a:lnTo>
                                <a:lnTo>
                                  <a:pt x="600" y="213"/>
                                </a:lnTo>
                                <a:lnTo>
                                  <a:pt x="628" y="204"/>
                                </a:lnTo>
                                <a:lnTo>
                                  <a:pt x="639" y="185"/>
                                </a:lnTo>
                                <a:lnTo>
                                  <a:pt x="638" y="178"/>
                                </a:lnTo>
                                <a:lnTo>
                                  <a:pt x="643" y="170"/>
                                </a:lnTo>
                                <a:lnTo>
                                  <a:pt x="652" y="170"/>
                                </a:lnTo>
                                <a:lnTo>
                                  <a:pt x="675" y="173"/>
                                </a:lnTo>
                                <a:lnTo>
                                  <a:pt x="690" y="159"/>
                                </a:lnTo>
                                <a:lnTo>
                                  <a:pt x="702" y="141"/>
                                </a:lnTo>
                                <a:lnTo>
                                  <a:pt x="742" y="163"/>
                                </a:lnTo>
                                <a:lnTo>
                                  <a:pt x="767" y="200"/>
                                </a:lnTo>
                                <a:lnTo>
                                  <a:pt x="782" y="243"/>
                                </a:lnTo>
                                <a:lnTo>
                                  <a:pt x="798" y="257"/>
                                </a:lnTo>
                                <a:lnTo>
                                  <a:pt x="814" y="270"/>
                                </a:lnTo>
                                <a:lnTo>
                                  <a:pt x="838" y="270"/>
                                </a:lnTo>
                                <a:lnTo>
                                  <a:pt x="871" y="264"/>
                                </a:lnTo>
                                <a:lnTo>
                                  <a:pt x="900" y="247"/>
                                </a:lnTo>
                                <a:lnTo>
                                  <a:pt x="923" y="226"/>
                                </a:lnTo>
                                <a:lnTo>
                                  <a:pt x="929" y="197"/>
                                </a:lnTo>
                                <a:lnTo>
                                  <a:pt x="928" y="164"/>
                                </a:lnTo>
                                <a:lnTo>
                                  <a:pt x="943" y="141"/>
                                </a:lnTo>
                                <a:lnTo>
                                  <a:pt x="994" y="134"/>
                                </a:lnTo>
                                <a:lnTo>
                                  <a:pt x="1044" y="135"/>
                                </a:lnTo>
                                <a:lnTo>
                                  <a:pt x="1086" y="161"/>
                                </a:lnTo>
                                <a:lnTo>
                                  <a:pt x="1072" y="173"/>
                                </a:lnTo>
                                <a:lnTo>
                                  <a:pt x="1057" y="180"/>
                                </a:lnTo>
                                <a:lnTo>
                                  <a:pt x="1042" y="187"/>
                                </a:lnTo>
                                <a:lnTo>
                                  <a:pt x="1000" y="229"/>
                                </a:lnTo>
                                <a:lnTo>
                                  <a:pt x="974" y="278"/>
                                </a:lnTo>
                                <a:lnTo>
                                  <a:pt x="971" y="334"/>
                                </a:lnTo>
                                <a:lnTo>
                                  <a:pt x="986" y="335"/>
                                </a:lnTo>
                                <a:lnTo>
                                  <a:pt x="999" y="332"/>
                                </a:lnTo>
                                <a:lnTo>
                                  <a:pt x="1015" y="331"/>
                                </a:lnTo>
                                <a:lnTo>
                                  <a:pt x="1039" y="343"/>
                                </a:lnTo>
                                <a:lnTo>
                                  <a:pt x="1058" y="362"/>
                                </a:lnTo>
                                <a:lnTo>
                                  <a:pt x="1066" y="388"/>
                                </a:lnTo>
                                <a:lnTo>
                                  <a:pt x="1064" y="405"/>
                                </a:lnTo>
                                <a:lnTo>
                                  <a:pt x="1047" y="411"/>
                                </a:lnTo>
                                <a:lnTo>
                                  <a:pt x="1027" y="414"/>
                                </a:lnTo>
                                <a:lnTo>
                                  <a:pt x="1027" y="424"/>
                                </a:lnTo>
                                <a:lnTo>
                                  <a:pt x="1027" y="437"/>
                                </a:lnTo>
                                <a:lnTo>
                                  <a:pt x="1020" y="448"/>
                                </a:lnTo>
                                <a:lnTo>
                                  <a:pt x="978" y="439"/>
                                </a:lnTo>
                                <a:lnTo>
                                  <a:pt x="951" y="405"/>
                                </a:lnTo>
                                <a:lnTo>
                                  <a:pt x="931" y="363"/>
                                </a:lnTo>
                                <a:lnTo>
                                  <a:pt x="911" y="326"/>
                                </a:lnTo>
                                <a:lnTo>
                                  <a:pt x="887" y="366"/>
                                </a:lnTo>
                                <a:lnTo>
                                  <a:pt x="863" y="405"/>
                                </a:lnTo>
                                <a:lnTo>
                                  <a:pt x="850" y="450"/>
                                </a:lnTo>
                                <a:lnTo>
                                  <a:pt x="810" y="486"/>
                                </a:lnTo>
                                <a:lnTo>
                                  <a:pt x="761" y="505"/>
                                </a:lnTo>
                                <a:lnTo>
                                  <a:pt x="710" y="516"/>
                                </a:lnTo>
                                <a:lnTo>
                                  <a:pt x="698" y="509"/>
                                </a:lnTo>
                                <a:lnTo>
                                  <a:pt x="689" y="497"/>
                                </a:lnTo>
                                <a:lnTo>
                                  <a:pt x="690" y="482"/>
                                </a:lnTo>
                                <a:lnTo>
                                  <a:pt x="712" y="463"/>
                                </a:lnTo>
                                <a:lnTo>
                                  <a:pt x="741" y="462"/>
                                </a:lnTo>
                                <a:lnTo>
                                  <a:pt x="770" y="465"/>
                                </a:lnTo>
                                <a:lnTo>
                                  <a:pt x="788" y="457"/>
                                </a:lnTo>
                                <a:lnTo>
                                  <a:pt x="801" y="440"/>
                                </a:lnTo>
                                <a:lnTo>
                                  <a:pt x="811" y="424"/>
                                </a:lnTo>
                                <a:lnTo>
                                  <a:pt x="766" y="441"/>
                                </a:lnTo>
                                <a:lnTo>
                                  <a:pt x="718" y="451"/>
                                </a:lnTo>
                                <a:lnTo>
                                  <a:pt x="672" y="463"/>
                                </a:lnTo>
                                <a:lnTo>
                                  <a:pt x="631" y="484"/>
                                </a:lnTo>
                                <a:lnTo>
                                  <a:pt x="602" y="524"/>
                                </a:lnTo>
                                <a:lnTo>
                                  <a:pt x="573" y="547"/>
                                </a:lnTo>
                                <a:lnTo>
                                  <a:pt x="540" y="569"/>
                                </a:lnTo>
                                <a:lnTo>
                                  <a:pt x="521" y="604"/>
                                </a:lnTo>
                                <a:lnTo>
                                  <a:pt x="497" y="621"/>
                                </a:lnTo>
                                <a:lnTo>
                                  <a:pt x="476" y="648"/>
                                </a:lnTo>
                                <a:lnTo>
                                  <a:pt x="457" y="667"/>
                                </a:lnTo>
                                <a:lnTo>
                                  <a:pt x="506" y="644"/>
                                </a:lnTo>
                                <a:lnTo>
                                  <a:pt x="554" y="621"/>
                                </a:lnTo>
                                <a:lnTo>
                                  <a:pt x="602" y="598"/>
                                </a:lnTo>
                                <a:lnTo>
                                  <a:pt x="651" y="576"/>
                                </a:lnTo>
                                <a:lnTo>
                                  <a:pt x="700" y="556"/>
                                </a:lnTo>
                                <a:lnTo>
                                  <a:pt x="706" y="543"/>
                                </a:lnTo>
                                <a:lnTo>
                                  <a:pt x="711" y="530"/>
                                </a:lnTo>
                                <a:lnTo>
                                  <a:pt x="722" y="521"/>
                                </a:lnTo>
                                <a:lnTo>
                                  <a:pt x="737" y="518"/>
                                </a:lnTo>
                                <a:lnTo>
                                  <a:pt x="748" y="526"/>
                                </a:lnTo>
                                <a:lnTo>
                                  <a:pt x="756" y="536"/>
                                </a:lnTo>
                                <a:lnTo>
                                  <a:pt x="806" y="519"/>
                                </a:lnTo>
                                <a:lnTo>
                                  <a:pt x="855" y="505"/>
                                </a:lnTo>
                                <a:lnTo>
                                  <a:pt x="905" y="492"/>
                                </a:lnTo>
                                <a:lnTo>
                                  <a:pt x="954" y="480"/>
                                </a:lnTo>
                                <a:lnTo>
                                  <a:pt x="1005" y="469"/>
                                </a:lnTo>
                                <a:lnTo>
                                  <a:pt x="1055" y="457"/>
                                </a:lnTo>
                                <a:lnTo>
                                  <a:pt x="1106" y="446"/>
                                </a:lnTo>
                                <a:lnTo>
                                  <a:pt x="1108" y="397"/>
                                </a:lnTo>
                                <a:lnTo>
                                  <a:pt x="1112" y="350"/>
                                </a:lnTo>
                                <a:lnTo>
                                  <a:pt x="1114" y="303"/>
                                </a:lnTo>
                                <a:lnTo>
                                  <a:pt x="1117" y="257"/>
                                </a:lnTo>
                                <a:lnTo>
                                  <a:pt x="1119" y="212"/>
                                </a:lnTo>
                                <a:lnTo>
                                  <a:pt x="1123" y="166"/>
                                </a:lnTo>
                                <a:lnTo>
                                  <a:pt x="1126" y="120"/>
                                </a:lnTo>
                                <a:lnTo>
                                  <a:pt x="1130" y="73"/>
                                </a:lnTo>
                                <a:lnTo>
                                  <a:pt x="1132" y="73"/>
                                </a:lnTo>
                                <a:lnTo>
                                  <a:pt x="1136" y="73"/>
                                </a:lnTo>
                                <a:lnTo>
                                  <a:pt x="1138" y="73"/>
                                </a:lnTo>
                                <a:lnTo>
                                  <a:pt x="1148" y="162"/>
                                </a:lnTo>
                                <a:lnTo>
                                  <a:pt x="1156" y="227"/>
                                </a:lnTo>
                                <a:lnTo>
                                  <a:pt x="1161" y="277"/>
                                </a:lnTo>
                                <a:lnTo>
                                  <a:pt x="1165" y="313"/>
                                </a:lnTo>
                                <a:lnTo>
                                  <a:pt x="1169" y="342"/>
                                </a:lnTo>
                                <a:lnTo>
                                  <a:pt x="1171" y="368"/>
                                </a:lnTo>
                                <a:lnTo>
                                  <a:pt x="1173" y="396"/>
                                </a:lnTo>
                                <a:lnTo>
                                  <a:pt x="1174" y="434"/>
                                </a:lnTo>
                                <a:lnTo>
                                  <a:pt x="1185" y="431"/>
                                </a:lnTo>
                                <a:lnTo>
                                  <a:pt x="1203" y="427"/>
                                </a:lnTo>
                                <a:lnTo>
                                  <a:pt x="1213" y="425"/>
                                </a:lnTo>
                                <a:lnTo>
                                  <a:pt x="1217" y="373"/>
                                </a:lnTo>
                                <a:lnTo>
                                  <a:pt x="1223" y="311"/>
                                </a:lnTo>
                                <a:lnTo>
                                  <a:pt x="1227" y="244"/>
                                </a:lnTo>
                                <a:lnTo>
                                  <a:pt x="1232" y="179"/>
                                </a:lnTo>
                                <a:lnTo>
                                  <a:pt x="1237" y="124"/>
                                </a:lnTo>
                                <a:lnTo>
                                  <a:pt x="1240" y="87"/>
                                </a:lnTo>
                                <a:lnTo>
                                  <a:pt x="1241" y="73"/>
                                </a:lnTo>
                                <a:lnTo>
                                  <a:pt x="1250" y="132"/>
                                </a:lnTo>
                                <a:lnTo>
                                  <a:pt x="1256" y="186"/>
                                </a:lnTo>
                                <a:lnTo>
                                  <a:pt x="1260" y="240"/>
                                </a:lnTo>
                                <a:lnTo>
                                  <a:pt x="1265" y="297"/>
                                </a:lnTo>
                                <a:lnTo>
                                  <a:pt x="1279" y="268"/>
                                </a:lnTo>
                                <a:lnTo>
                                  <a:pt x="1308" y="202"/>
                                </a:lnTo>
                                <a:lnTo>
                                  <a:pt x="1342" y="130"/>
                                </a:lnTo>
                                <a:lnTo>
                                  <a:pt x="1367" y="83"/>
                                </a:lnTo>
                                <a:lnTo>
                                  <a:pt x="1396" y="143"/>
                                </a:lnTo>
                                <a:lnTo>
                                  <a:pt x="1424" y="204"/>
                                </a:lnTo>
                                <a:lnTo>
                                  <a:pt x="1450" y="260"/>
                                </a:lnTo>
                                <a:lnTo>
                                  <a:pt x="1458" y="201"/>
                                </a:lnTo>
                                <a:lnTo>
                                  <a:pt x="1463" y="145"/>
                                </a:lnTo>
                                <a:lnTo>
                                  <a:pt x="1472" y="78"/>
                                </a:lnTo>
                                <a:lnTo>
                                  <a:pt x="1483" y="144"/>
                                </a:lnTo>
                                <a:lnTo>
                                  <a:pt x="1489" y="200"/>
                                </a:lnTo>
                                <a:lnTo>
                                  <a:pt x="1494" y="260"/>
                                </a:lnTo>
                                <a:lnTo>
                                  <a:pt x="1523" y="198"/>
                                </a:lnTo>
                                <a:lnTo>
                                  <a:pt x="1549" y="140"/>
                                </a:lnTo>
                                <a:lnTo>
                                  <a:pt x="1580" y="78"/>
                                </a:lnTo>
                                <a:lnTo>
                                  <a:pt x="1605" y="125"/>
                                </a:lnTo>
                                <a:lnTo>
                                  <a:pt x="1628" y="172"/>
                                </a:lnTo>
                                <a:lnTo>
                                  <a:pt x="1653" y="218"/>
                                </a:lnTo>
                                <a:lnTo>
                                  <a:pt x="1677" y="265"/>
                                </a:lnTo>
                                <a:lnTo>
                                  <a:pt x="1682" y="215"/>
                                </a:lnTo>
                                <a:lnTo>
                                  <a:pt x="1691" y="122"/>
                                </a:lnTo>
                                <a:lnTo>
                                  <a:pt x="1695" y="73"/>
                                </a:lnTo>
                                <a:lnTo>
                                  <a:pt x="1697" y="73"/>
                                </a:lnTo>
                                <a:lnTo>
                                  <a:pt x="1700" y="73"/>
                                </a:lnTo>
                                <a:lnTo>
                                  <a:pt x="1701" y="73"/>
                                </a:lnTo>
                                <a:lnTo>
                                  <a:pt x="1708" y="134"/>
                                </a:lnTo>
                                <a:lnTo>
                                  <a:pt x="1710" y="184"/>
                                </a:lnTo>
                                <a:lnTo>
                                  <a:pt x="1712" y="229"/>
                                </a:lnTo>
                                <a:lnTo>
                                  <a:pt x="1722" y="276"/>
                                </a:lnTo>
                                <a:lnTo>
                                  <a:pt x="1733" y="255"/>
                                </a:lnTo>
                                <a:lnTo>
                                  <a:pt x="1758" y="203"/>
                                </a:lnTo>
                                <a:lnTo>
                                  <a:pt x="1790" y="142"/>
                                </a:lnTo>
                                <a:lnTo>
                                  <a:pt x="1815" y="88"/>
                                </a:lnTo>
                                <a:lnTo>
                                  <a:pt x="1830" y="119"/>
                                </a:lnTo>
                                <a:lnTo>
                                  <a:pt x="1860" y="187"/>
                                </a:lnTo>
                                <a:lnTo>
                                  <a:pt x="1891" y="255"/>
                                </a:lnTo>
                                <a:lnTo>
                                  <a:pt x="1905" y="286"/>
                                </a:lnTo>
                                <a:lnTo>
                                  <a:pt x="1914" y="243"/>
                                </a:lnTo>
                                <a:lnTo>
                                  <a:pt x="1919" y="198"/>
                                </a:lnTo>
                                <a:lnTo>
                                  <a:pt x="1924" y="146"/>
                                </a:lnTo>
                                <a:lnTo>
                                  <a:pt x="1932" y="81"/>
                                </a:lnTo>
                                <a:lnTo>
                                  <a:pt x="1937" y="129"/>
                                </a:lnTo>
                                <a:lnTo>
                                  <a:pt x="1943" y="178"/>
                                </a:lnTo>
                                <a:lnTo>
                                  <a:pt x="1946" y="227"/>
                                </a:lnTo>
                                <a:lnTo>
                                  <a:pt x="1948" y="277"/>
                                </a:lnTo>
                                <a:lnTo>
                                  <a:pt x="1951" y="326"/>
                                </a:lnTo>
                                <a:lnTo>
                                  <a:pt x="1951" y="377"/>
                                </a:lnTo>
                                <a:lnTo>
                                  <a:pt x="1951" y="428"/>
                                </a:lnTo>
                                <a:lnTo>
                                  <a:pt x="1966" y="435"/>
                                </a:lnTo>
                                <a:lnTo>
                                  <a:pt x="1987" y="440"/>
                                </a:lnTo>
                                <a:lnTo>
                                  <a:pt x="2011" y="446"/>
                                </a:lnTo>
                                <a:lnTo>
                                  <a:pt x="2013" y="400"/>
                                </a:lnTo>
                                <a:lnTo>
                                  <a:pt x="2015" y="351"/>
                                </a:lnTo>
                                <a:lnTo>
                                  <a:pt x="2017" y="304"/>
                                </a:lnTo>
                                <a:lnTo>
                                  <a:pt x="2019" y="256"/>
                                </a:lnTo>
                                <a:lnTo>
                                  <a:pt x="2022" y="208"/>
                                </a:lnTo>
                                <a:lnTo>
                                  <a:pt x="2025" y="161"/>
                                </a:lnTo>
                                <a:lnTo>
                                  <a:pt x="2030" y="113"/>
                                </a:lnTo>
                                <a:lnTo>
                                  <a:pt x="2035" y="68"/>
                                </a:lnTo>
                                <a:lnTo>
                                  <a:pt x="2044" y="120"/>
                                </a:lnTo>
                                <a:lnTo>
                                  <a:pt x="2052" y="177"/>
                                </a:lnTo>
                                <a:lnTo>
                                  <a:pt x="2058" y="236"/>
                                </a:lnTo>
                                <a:lnTo>
                                  <a:pt x="2064" y="295"/>
                                </a:lnTo>
                                <a:lnTo>
                                  <a:pt x="2068" y="349"/>
                                </a:lnTo>
                                <a:lnTo>
                                  <a:pt x="2073" y="395"/>
                                </a:lnTo>
                                <a:lnTo>
                                  <a:pt x="2076" y="430"/>
                                </a:lnTo>
                                <a:lnTo>
                                  <a:pt x="2079" y="450"/>
                                </a:lnTo>
                                <a:lnTo>
                                  <a:pt x="2130" y="463"/>
                                </a:lnTo>
                                <a:lnTo>
                                  <a:pt x="2181" y="475"/>
                                </a:lnTo>
                                <a:lnTo>
                                  <a:pt x="2234" y="488"/>
                                </a:lnTo>
                                <a:lnTo>
                                  <a:pt x="2287" y="503"/>
                                </a:lnTo>
                                <a:lnTo>
                                  <a:pt x="2339" y="519"/>
                                </a:lnTo>
                                <a:lnTo>
                                  <a:pt x="2389" y="538"/>
                                </a:lnTo>
                                <a:lnTo>
                                  <a:pt x="2394" y="533"/>
                                </a:lnTo>
                                <a:lnTo>
                                  <a:pt x="2404" y="524"/>
                                </a:lnTo>
                                <a:lnTo>
                                  <a:pt x="2409" y="518"/>
                                </a:lnTo>
                                <a:lnTo>
                                  <a:pt x="2428" y="516"/>
                                </a:lnTo>
                                <a:lnTo>
                                  <a:pt x="2445" y="525"/>
                                </a:lnTo>
                                <a:lnTo>
                                  <a:pt x="2457" y="538"/>
                                </a:lnTo>
                                <a:lnTo>
                                  <a:pt x="2460" y="560"/>
                                </a:lnTo>
                                <a:lnTo>
                                  <a:pt x="2477" y="567"/>
                                </a:lnTo>
                                <a:lnTo>
                                  <a:pt x="2495" y="577"/>
                                </a:lnTo>
                                <a:lnTo>
                                  <a:pt x="2533" y="593"/>
                                </a:lnTo>
                                <a:lnTo>
                                  <a:pt x="2572" y="608"/>
                                </a:lnTo>
                                <a:lnTo>
                                  <a:pt x="2610" y="626"/>
                                </a:lnTo>
                                <a:lnTo>
                                  <a:pt x="2649" y="643"/>
                                </a:lnTo>
                                <a:lnTo>
                                  <a:pt x="2686" y="661"/>
                                </a:lnTo>
                                <a:lnTo>
                                  <a:pt x="2724" y="680"/>
                                </a:lnTo>
                                <a:lnTo>
                                  <a:pt x="2761" y="700"/>
                                </a:lnTo>
                                <a:lnTo>
                                  <a:pt x="2797" y="720"/>
                                </a:lnTo>
                                <a:lnTo>
                                  <a:pt x="2834" y="741"/>
                                </a:lnTo>
                                <a:lnTo>
                                  <a:pt x="2869" y="763"/>
                                </a:lnTo>
                                <a:lnTo>
                                  <a:pt x="2905" y="786"/>
                                </a:lnTo>
                                <a:lnTo>
                                  <a:pt x="2939" y="808"/>
                                </a:lnTo>
                                <a:lnTo>
                                  <a:pt x="2974" y="832"/>
                                </a:lnTo>
                                <a:lnTo>
                                  <a:pt x="3008" y="856"/>
                                </a:lnTo>
                                <a:lnTo>
                                  <a:pt x="3042" y="881"/>
                                </a:lnTo>
                                <a:lnTo>
                                  <a:pt x="3075" y="906"/>
                                </a:lnTo>
                                <a:lnTo>
                                  <a:pt x="3108" y="933"/>
                                </a:lnTo>
                                <a:lnTo>
                                  <a:pt x="3141" y="959"/>
                                </a:lnTo>
                                <a:lnTo>
                                  <a:pt x="3173" y="985"/>
                                </a:lnTo>
                                <a:lnTo>
                                  <a:pt x="3205" y="1014"/>
                                </a:lnTo>
                                <a:lnTo>
                                  <a:pt x="3236" y="1041"/>
                                </a:lnTo>
                                <a:lnTo>
                                  <a:pt x="3267" y="1070"/>
                                </a:lnTo>
                                <a:lnTo>
                                  <a:pt x="3296" y="1099"/>
                                </a:lnTo>
                                <a:lnTo>
                                  <a:pt x="3326" y="1129"/>
                                </a:lnTo>
                                <a:lnTo>
                                  <a:pt x="3356" y="1159"/>
                                </a:lnTo>
                                <a:lnTo>
                                  <a:pt x="3384" y="1189"/>
                                </a:lnTo>
                                <a:lnTo>
                                  <a:pt x="3412" y="1220"/>
                                </a:lnTo>
                                <a:lnTo>
                                  <a:pt x="3439" y="1252"/>
                                </a:lnTo>
                                <a:lnTo>
                                  <a:pt x="3467" y="1284"/>
                                </a:lnTo>
                                <a:lnTo>
                                  <a:pt x="3493" y="1315"/>
                                </a:lnTo>
                                <a:lnTo>
                                  <a:pt x="3520" y="1348"/>
                                </a:lnTo>
                                <a:lnTo>
                                  <a:pt x="3545" y="1381"/>
                                </a:lnTo>
                                <a:lnTo>
                                  <a:pt x="3569" y="1414"/>
                                </a:lnTo>
                                <a:lnTo>
                                  <a:pt x="3593" y="1448"/>
                                </a:lnTo>
                                <a:lnTo>
                                  <a:pt x="3618" y="1482"/>
                                </a:lnTo>
                                <a:lnTo>
                                  <a:pt x="3641" y="1516"/>
                                </a:lnTo>
                                <a:lnTo>
                                  <a:pt x="3663" y="1551"/>
                                </a:lnTo>
                                <a:lnTo>
                                  <a:pt x="3685" y="1586"/>
                                </a:lnTo>
                                <a:lnTo>
                                  <a:pt x="3706" y="1621"/>
                                </a:lnTo>
                                <a:lnTo>
                                  <a:pt x="3726" y="1656"/>
                                </a:lnTo>
                                <a:lnTo>
                                  <a:pt x="3746" y="1693"/>
                                </a:lnTo>
                                <a:lnTo>
                                  <a:pt x="3766" y="1729"/>
                                </a:lnTo>
                                <a:lnTo>
                                  <a:pt x="3785" y="1765"/>
                                </a:lnTo>
                                <a:lnTo>
                                  <a:pt x="3802" y="1801"/>
                                </a:lnTo>
                                <a:lnTo>
                                  <a:pt x="3820" y="1839"/>
                                </a:lnTo>
                                <a:lnTo>
                                  <a:pt x="3836" y="1875"/>
                                </a:lnTo>
                                <a:lnTo>
                                  <a:pt x="3853" y="1911"/>
                                </a:lnTo>
                                <a:lnTo>
                                  <a:pt x="3869" y="1947"/>
                                </a:lnTo>
                                <a:lnTo>
                                  <a:pt x="3884" y="1983"/>
                                </a:lnTo>
                                <a:lnTo>
                                  <a:pt x="3898" y="2021"/>
                                </a:lnTo>
                                <a:lnTo>
                                  <a:pt x="3912" y="2058"/>
                                </a:lnTo>
                                <a:lnTo>
                                  <a:pt x="3924" y="2095"/>
                                </a:lnTo>
                                <a:lnTo>
                                  <a:pt x="3938" y="2134"/>
                                </a:lnTo>
                                <a:lnTo>
                                  <a:pt x="3949" y="2172"/>
                                </a:lnTo>
                                <a:lnTo>
                                  <a:pt x="3960" y="2210"/>
                                </a:lnTo>
                                <a:lnTo>
                                  <a:pt x="3969" y="2249"/>
                                </a:lnTo>
                                <a:lnTo>
                                  <a:pt x="3979" y="2288"/>
                                </a:lnTo>
                                <a:lnTo>
                                  <a:pt x="3988" y="2328"/>
                                </a:lnTo>
                                <a:lnTo>
                                  <a:pt x="3996" y="2367"/>
                                </a:lnTo>
                                <a:lnTo>
                                  <a:pt x="4004" y="2407"/>
                                </a:lnTo>
                                <a:lnTo>
                                  <a:pt x="4010" y="2447"/>
                                </a:lnTo>
                                <a:lnTo>
                                  <a:pt x="4016" y="2487"/>
                                </a:lnTo>
                                <a:lnTo>
                                  <a:pt x="4021" y="2527"/>
                                </a:lnTo>
                                <a:lnTo>
                                  <a:pt x="4027" y="2568"/>
                                </a:lnTo>
                                <a:lnTo>
                                  <a:pt x="4030" y="2608"/>
                                </a:lnTo>
                                <a:lnTo>
                                  <a:pt x="4033" y="2649"/>
                                </a:lnTo>
                                <a:lnTo>
                                  <a:pt x="4037" y="2690"/>
                                </a:lnTo>
                                <a:lnTo>
                                  <a:pt x="4039" y="2731"/>
                                </a:lnTo>
                                <a:lnTo>
                                  <a:pt x="4040" y="2772"/>
                                </a:lnTo>
                                <a:lnTo>
                                  <a:pt x="4041" y="2813"/>
                                </a:lnTo>
                                <a:lnTo>
                                  <a:pt x="4041" y="2854"/>
                                </a:lnTo>
                                <a:lnTo>
                                  <a:pt x="4040" y="2895"/>
                                </a:lnTo>
                                <a:lnTo>
                                  <a:pt x="4039" y="2935"/>
                                </a:lnTo>
                                <a:lnTo>
                                  <a:pt x="4037" y="2977"/>
                                </a:lnTo>
                                <a:lnTo>
                                  <a:pt x="4034" y="3017"/>
                                </a:lnTo>
                                <a:lnTo>
                                  <a:pt x="4031" y="3059"/>
                                </a:lnTo>
                                <a:lnTo>
                                  <a:pt x="4028" y="3100"/>
                                </a:lnTo>
                                <a:lnTo>
                                  <a:pt x="4023" y="3140"/>
                                </a:lnTo>
                                <a:lnTo>
                                  <a:pt x="4018" y="3182"/>
                                </a:lnTo>
                                <a:lnTo>
                                  <a:pt x="4012" y="3223"/>
                                </a:lnTo>
                                <a:lnTo>
                                  <a:pt x="4007" y="3263"/>
                                </a:lnTo>
                                <a:lnTo>
                                  <a:pt x="3999" y="3304"/>
                                </a:lnTo>
                                <a:lnTo>
                                  <a:pt x="3991" y="3343"/>
                                </a:lnTo>
                                <a:lnTo>
                                  <a:pt x="3984" y="3384"/>
                                </a:lnTo>
                                <a:lnTo>
                                  <a:pt x="3975" y="3424"/>
                                </a:lnTo>
                                <a:lnTo>
                                  <a:pt x="3966" y="3464"/>
                                </a:lnTo>
                                <a:lnTo>
                                  <a:pt x="3956" y="3503"/>
                                </a:lnTo>
                                <a:lnTo>
                                  <a:pt x="3945" y="3543"/>
                                </a:lnTo>
                                <a:lnTo>
                                  <a:pt x="3934" y="3581"/>
                                </a:lnTo>
                                <a:lnTo>
                                  <a:pt x="3922" y="3621"/>
                                </a:lnTo>
                                <a:lnTo>
                                  <a:pt x="3910" y="3659"/>
                                </a:lnTo>
                                <a:lnTo>
                                  <a:pt x="3897" y="3697"/>
                                </a:lnTo>
                                <a:lnTo>
                                  <a:pt x="3884" y="3735"/>
                                </a:lnTo>
                                <a:lnTo>
                                  <a:pt x="3869" y="3772"/>
                                </a:lnTo>
                                <a:lnTo>
                                  <a:pt x="3855" y="3809"/>
                                </a:lnTo>
                                <a:lnTo>
                                  <a:pt x="3840" y="3847"/>
                                </a:lnTo>
                                <a:lnTo>
                                  <a:pt x="3823" y="3883"/>
                                </a:lnTo>
                                <a:lnTo>
                                  <a:pt x="3808" y="3919"/>
                                </a:lnTo>
                                <a:lnTo>
                                  <a:pt x="3790" y="3954"/>
                                </a:lnTo>
                                <a:lnTo>
                                  <a:pt x="3773" y="3989"/>
                                </a:lnTo>
                                <a:lnTo>
                                  <a:pt x="3755" y="4024"/>
                                </a:lnTo>
                                <a:lnTo>
                                  <a:pt x="3736" y="4058"/>
                                </a:lnTo>
                                <a:lnTo>
                                  <a:pt x="3717" y="4092"/>
                                </a:lnTo>
                                <a:lnTo>
                                  <a:pt x="3697" y="4125"/>
                                </a:lnTo>
                                <a:lnTo>
                                  <a:pt x="3676" y="4158"/>
                                </a:lnTo>
                                <a:lnTo>
                                  <a:pt x="3655" y="4191"/>
                                </a:lnTo>
                                <a:lnTo>
                                  <a:pt x="3634" y="4223"/>
                                </a:lnTo>
                                <a:lnTo>
                                  <a:pt x="3612" y="4253"/>
                                </a:lnTo>
                                <a:lnTo>
                                  <a:pt x="3589" y="4284"/>
                                </a:lnTo>
                                <a:lnTo>
                                  <a:pt x="3566" y="4314"/>
                                </a:lnTo>
                                <a:lnTo>
                                  <a:pt x="3565" y="4363"/>
                                </a:lnTo>
                                <a:lnTo>
                                  <a:pt x="3564" y="4412"/>
                                </a:lnTo>
                                <a:lnTo>
                                  <a:pt x="3563" y="4461"/>
                                </a:lnTo>
                                <a:lnTo>
                                  <a:pt x="3563" y="4509"/>
                                </a:lnTo>
                                <a:lnTo>
                                  <a:pt x="3563" y="4556"/>
                                </a:lnTo>
                                <a:lnTo>
                                  <a:pt x="3563" y="4604"/>
                                </a:lnTo>
                                <a:lnTo>
                                  <a:pt x="3563" y="4650"/>
                                </a:lnTo>
                                <a:lnTo>
                                  <a:pt x="3563" y="4696"/>
                                </a:lnTo>
                                <a:lnTo>
                                  <a:pt x="3563" y="4743"/>
                                </a:lnTo>
                                <a:lnTo>
                                  <a:pt x="3564" y="4787"/>
                                </a:lnTo>
                                <a:lnTo>
                                  <a:pt x="3564" y="4832"/>
                                </a:lnTo>
                                <a:lnTo>
                                  <a:pt x="3564" y="4876"/>
                                </a:lnTo>
                                <a:lnTo>
                                  <a:pt x="3564" y="4920"/>
                                </a:lnTo>
                                <a:lnTo>
                                  <a:pt x="3596" y="4888"/>
                                </a:lnTo>
                                <a:lnTo>
                                  <a:pt x="3626" y="4857"/>
                                </a:lnTo>
                                <a:lnTo>
                                  <a:pt x="3657" y="4825"/>
                                </a:lnTo>
                                <a:lnTo>
                                  <a:pt x="3687" y="4793"/>
                                </a:lnTo>
                                <a:lnTo>
                                  <a:pt x="3717" y="4761"/>
                                </a:lnTo>
                                <a:lnTo>
                                  <a:pt x="3745" y="4728"/>
                                </a:lnTo>
                                <a:lnTo>
                                  <a:pt x="3773" y="4695"/>
                                </a:lnTo>
                                <a:lnTo>
                                  <a:pt x="3801" y="4662"/>
                                </a:lnTo>
                                <a:lnTo>
                                  <a:pt x="3828" y="4628"/>
                                </a:lnTo>
                                <a:lnTo>
                                  <a:pt x="3854" y="4596"/>
                                </a:lnTo>
                                <a:lnTo>
                                  <a:pt x="3880" y="4562"/>
                                </a:lnTo>
                                <a:lnTo>
                                  <a:pt x="3906" y="4528"/>
                                </a:lnTo>
                                <a:lnTo>
                                  <a:pt x="3931" y="4494"/>
                                </a:lnTo>
                                <a:lnTo>
                                  <a:pt x="3955" y="4458"/>
                                </a:lnTo>
                                <a:lnTo>
                                  <a:pt x="3978" y="4423"/>
                                </a:lnTo>
                                <a:lnTo>
                                  <a:pt x="4001" y="4388"/>
                                </a:lnTo>
                                <a:lnTo>
                                  <a:pt x="4024" y="4353"/>
                                </a:lnTo>
                                <a:lnTo>
                                  <a:pt x="4046" y="4317"/>
                                </a:lnTo>
                                <a:lnTo>
                                  <a:pt x="4067" y="4281"/>
                                </a:lnTo>
                                <a:lnTo>
                                  <a:pt x="4088" y="4244"/>
                                </a:lnTo>
                                <a:lnTo>
                                  <a:pt x="4108" y="4207"/>
                                </a:lnTo>
                                <a:lnTo>
                                  <a:pt x="4127" y="4170"/>
                                </a:lnTo>
                                <a:lnTo>
                                  <a:pt x="4146" y="4132"/>
                                </a:lnTo>
                                <a:lnTo>
                                  <a:pt x="4164" y="4093"/>
                                </a:lnTo>
                                <a:lnTo>
                                  <a:pt x="4183" y="4055"/>
                                </a:lnTo>
                                <a:lnTo>
                                  <a:pt x="4199" y="4017"/>
                                </a:lnTo>
                                <a:lnTo>
                                  <a:pt x="4216" y="3977"/>
                                </a:lnTo>
                                <a:lnTo>
                                  <a:pt x="4232" y="3936"/>
                                </a:lnTo>
                                <a:lnTo>
                                  <a:pt x="4248" y="3897"/>
                                </a:lnTo>
                                <a:lnTo>
                                  <a:pt x="4262" y="3856"/>
                                </a:lnTo>
                                <a:lnTo>
                                  <a:pt x="4278" y="3803"/>
                                </a:lnTo>
                                <a:lnTo>
                                  <a:pt x="4296" y="3749"/>
                                </a:lnTo>
                                <a:lnTo>
                                  <a:pt x="4314" y="3693"/>
                                </a:lnTo>
                                <a:lnTo>
                                  <a:pt x="4326" y="3654"/>
                                </a:lnTo>
                                <a:lnTo>
                                  <a:pt x="4338" y="3613"/>
                                </a:lnTo>
                                <a:lnTo>
                                  <a:pt x="4349" y="3571"/>
                                </a:lnTo>
                                <a:lnTo>
                                  <a:pt x="4359" y="3531"/>
                                </a:lnTo>
                                <a:lnTo>
                                  <a:pt x="4369" y="3489"/>
                                </a:lnTo>
                                <a:lnTo>
                                  <a:pt x="4377" y="3447"/>
                                </a:lnTo>
                                <a:lnTo>
                                  <a:pt x="4385" y="3405"/>
                                </a:lnTo>
                                <a:lnTo>
                                  <a:pt x="4393" y="3363"/>
                                </a:lnTo>
                                <a:lnTo>
                                  <a:pt x="4400" y="3320"/>
                                </a:lnTo>
                                <a:lnTo>
                                  <a:pt x="4406" y="3277"/>
                                </a:lnTo>
                                <a:lnTo>
                                  <a:pt x="4411" y="3235"/>
                                </a:lnTo>
                                <a:lnTo>
                                  <a:pt x="4417" y="3191"/>
                                </a:lnTo>
                                <a:lnTo>
                                  <a:pt x="4421" y="3148"/>
                                </a:lnTo>
                                <a:lnTo>
                                  <a:pt x="4425" y="3104"/>
                                </a:lnTo>
                                <a:lnTo>
                                  <a:pt x="4428" y="3061"/>
                                </a:lnTo>
                                <a:lnTo>
                                  <a:pt x="4430" y="3017"/>
                                </a:lnTo>
                                <a:lnTo>
                                  <a:pt x="4432" y="2974"/>
                                </a:lnTo>
                                <a:lnTo>
                                  <a:pt x="4433" y="2930"/>
                                </a:lnTo>
                                <a:lnTo>
                                  <a:pt x="4435" y="2886"/>
                                </a:lnTo>
                                <a:lnTo>
                                  <a:pt x="4435" y="2844"/>
                                </a:lnTo>
                                <a:lnTo>
                                  <a:pt x="4433" y="2800"/>
                                </a:lnTo>
                                <a:lnTo>
                                  <a:pt x="4432" y="2756"/>
                                </a:lnTo>
                                <a:lnTo>
                                  <a:pt x="4431" y="2713"/>
                                </a:lnTo>
                                <a:lnTo>
                                  <a:pt x="4429" y="2670"/>
                                </a:lnTo>
                                <a:lnTo>
                                  <a:pt x="4427" y="2627"/>
                                </a:lnTo>
                                <a:lnTo>
                                  <a:pt x="4424" y="2583"/>
                                </a:lnTo>
                                <a:lnTo>
                                  <a:pt x="4418" y="2529"/>
                                </a:lnTo>
                                <a:lnTo>
                                  <a:pt x="4413" y="2477"/>
                                </a:lnTo>
                                <a:lnTo>
                                  <a:pt x="4404" y="2421"/>
                                </a:lnTo>
                                <a:lnTo>
                                  <a:pt x="4391" y="2357"/>
                                </a:lnTo>
                                <a:close/>
                                <a:moveTo>
                                  <a:pt x="4374" y="2867"/>
                                </a:moveTo>
                                <a:lnTo>
                                  <a:pt x="4372" y="2868"/>
                                </a:lnTo>
                                <a:lnTo>
                                  <a:pt x="4369" y="2870"/>
                                </a:lnTo>
                                <a:lnTo>
                                  <a:pt x="4366" y="2873"/>
                                </a:lnTo>
                                <a:lnTo>
                                  <a:pt x="4336" y="2851"/>
                                </a:lnTo>
                                <a:lnTo>
                                  <a:pt x="4302" y="2822"/>
                                </a:lnTo>
                                <a:lnTo>
                                  <a:pt x="4274" y="2794"/>
                                </a:lnTo>
                                <a:lnTo>
                                  <a:pt x="4254" y="2811"/>
                                </a:lnTo>
                                <a:lnTo>
                                  <a:pt x="4242" y="2834"/>
                                </a:lnTo>
                                <a:lnTo>
                                  <a:pt x="4232" y="2858"/>
                                </a:lnTo>
                                <a:lnTo>
                                  <a:pt x="4196" y="2854"/>
                                </a:lnTo>
                                <a:lnTo>
                                  <a:pt x="4164" y="2854"/>
                                </a:lnTo>
                                <a:lnTo>
                                  <a:pt x="4130" y="2853"/>
                                </a:lnTo>
                                <a:lnTo>
                                  <a:pt x="4113" y="2827"/>
                                </a:lnTo>
                                <a:lnTo>
                                  <a:pt x="4098" y="2807"/>
                                </a:lnTo>
                                <a:lnTo>
                                  <a:pt x="4076" y="2785"/>
                                </a:lnTo>
                                <a:lnTo>
                                  <a:pt x="4089" y="2731"/>
                                </a:lnTo>
                                <a:lnTo>
                                  <a:pt x="4097" y="2675"/>
                                </a:lnTo>
                                <a:lnTo>
                                  <a:pt x="4065" y="2625"/>
                                </a:lnTo>
                                <a:lnTo>
                                  <a:pt x="4067" y="2622"/>
                                </a:lnTo>
                                <a:lnTo>
                                  <a:pt x="4071" y="2614"/>
                                </a:lnTo>
                                <a:lnTo>
                                  <a:pt x="4073" y="2611"/>
                                </a:lnTo>
                                <a:lnTo>
                                  <a:pt x="4104" y="2636"/>
                                </a:lnTo>
                                <a:lnTo>
                                  <a:pt x="4162" y="2684"/>
                                </a:lnTo>
                                <a:lnTo>
                                  <a:pt x="4194" y="2710"/>
                                </a:lnTo>
                                <a:lnTo>
                                  <a:pt x="4214" y="2691"/>
                                </a:lnTo>
                                <a:lnTo>
                                  <a:pt x="4219" y="2668"/>
                                </a:lnTo>
                                <a:lnTo>
                                  <a:pt x="4233" y="2657"/>
                                </a:lnTo>
                                <a:lnTo>
                                  <a:pt x="4266" y="2656"/>
                                </a:lnTo>
                                <a:lnTo>
                                  <a:pt x="4296" y="2659"/>
                                </a:lnTo>
                                <a:lnTo>
                                  <a:pt x="4324" y="2646"/>
                                </a:lnTo>
                                <a:lnTo>
                                  <a:pt x="4336" y="2659"/>
                                </a:lnTo>
                                <a:lnTo>
                                  <a:pt x="4338" y="2672"/>
                                </a:lnTo>
                                <a:lnTo>
                                  <a:pt x="4342" y="2690"/>
                                </a:lnTo>
                                <a:lnTo>
                                  <a:pt x="4355" y="2707"/>
                                </a:lnTo>
                                <a:lnTo>
                                  <a:pt x="4379" y="2738"/>
                                </a:lnTo>
                                <a:lnTo>
                                  <a:pt x="4391" y="2754"/>
                                </a:lnTo>
                                <a:lnTo>
                                  <a:pt x="4374" y="2790"/>
                                </a:lnTo>
                                <a:lnTo>
                                  <a:pt x="4361" y="2831"/>
                                </a:lnTo>
                                <a:lnTo>
                                  <a:pt x="4374" y="2867"/>
                                </a:lnTo>
                                <a:close/>
                                <a:moveTo>
                                  <a:pt x="4311" y="2792"/>
                                </a:moveTo>
                                <a:lnTo>
                                  <a:pt x="4292" y="2773"/>
                                </a:lnTo>
                                <a:lnTo>
                                  <a:pt x="4267" y="2751"/>
                                </a:lnTo>
                                <a:lnTo>
                                  <a:pt x="4254" y="2730"/>
                                </a:lnTo>
                                <a:lnTo>
                                  <a:pt x="4276" y="2706"/>
                                </a:lnTo>
                                <a:lnTo>
                                  <a:pt x="4304" y="2718"/>
                                </a:lnTo>
                                <a:lnTo>
                                  <a:pt x="4329" y="2729"/>
                                </a:lnTo>
                                <a:lnTo>
                                  <a:pt x="4325" y="2745"/>
                                </a:lnTo>
                                <a:lnTo>
                                  <a:pt x="4316" y="2775"/>
                                </a:lnTo>
                                <a:lnTo>
                                  <a:pt x="4311" y="2792"/>
                                </a:lnTo>
                                <a:close/>
                                <a:moveTo>
                                  <a:pt x="4206" y="2802"/>
                                </a:moveTo>
                                <a:lnTo>
                                  <a:pt x="4187" y="2801"/>
                                </a:lnTo>
                                <a:lnTo>
                                  <a:pt x="4153" y="2799"/>
                                </a:lnTo>
                                <a:lnTo>
                                  <a:pt x="4135" y="2797"/>
                                </a:lnTo>
                                <a:lnTo>
                                  <a:pt x="4140" y="2778"/>
                                </a:lnTo>
                                <a:lnTo>
                                  <a:pt x="4150" y="2742"/>
                                </a:lnTo>
                                <a:lnTo>
                                  <a:pt x="4155" y="2724"/>
                                </a:lnTo>
                                <a:lnTo>
                                  <a:pt x="4182" y="2744"/>
                                </a:lnTo>
                                <a:lnTo>
                                  <a:pt x="4209" y="2770"/>
                                </a:lnTo>
                                <a:lnTo>
                                  <a:pt x="4206" y="2802"/>
                                </a:lnTo>
                                <a:close/>
                                <a:moveTo>
                                  <a:pt x="2670" y="628"/>
                                </a:moveTo>
                                <a:lnTo>
                                  <a:pt x="2660" y="599"/>
                                </a:lnTo>
                                <a:lnTo>
                                  <a:pt x="2640" y="574"/>
                                </a:lnTo>
                                <a:lnTo>
                                  <a:pt x="2613" y="555"/>
                                </a:lnTo>
                                <a:lnTo>
                                  <a:pt x="2596" y="553"/>
                                </a:lnTo>
                                <a:lnTo>
                                  <a:pt x="2578" y="554"/>
                                </a:lnTo>
                                <a:lnTo>
                                  <a:pt x="2564" y="560"/>
                                </a:lnTo>
                                <a:lnTo>
                                  <a:pt x="2561" y="558"/>
                                </a:lnTo>
                                <a:lnTo>
                                  <a:pt x="2556" y="553"/>
                                </a:lnTo>
                                <a:lnTo>
                                  <a:pt x="2553" y="550"/>
                                </a:lnTo>
                                <a:lnTo>
                                  <a:pt x="2594" y="531"/>
                                </a:lnTo>
                                <a:lnTo>
                                  <a:pt x="2641" y="513"/>
                                </a:lnTo>
                                <a:lnTo>
                                  <a:pt x="2684" y="496"/>
                                </a:lnTo>
                                <a:lnTo>
                                  <a:pt x="2682" y="474"/>
                                </a:lnTo>
                                <a:lnTo>
                                  <a:pt x="2666" y="455"/>
                                </a:lnTo>
                                <a:lnTo>
                                  <a:pt x="2651" y="435"/>
                                </a:lnTo>
                                <a:lnTo>
                                  <a:pt x="2669" y="404"/>
                                </a:lnTo>
                                <a:lnTo>
                                  <a:pt x="2681" y="374"/>
                                </a:lnTo>
                                <a:lnTo>
                                  <a:pt x="2682" y="344"/>
                                </a:lnTo>
                                <a:lnTo>
                                  <a:pt x="2708" y="356"/>
                                </a:lnTo>
                                <a:lnTo>
                                  <a:pt x="2740" y="356"/>
                                </a:lnTo>
                                <a:lnTo>
                                  <a:pt x="2773" y="350"/>
                                </a:lnTo>
                                <a:lnTo>
                                  <a:pt x="2804" y="345"/>
                                </a:lnTo>
                                <a:lnTo>
                                  <a:pt x="2830" y="347"/>
                                </a:lnTo>
                                <a:lnTo>
                                  <a:pt x="2847" y="365"/>
                                </a:lnTo>
                                <a:lnTo>
                                  <a:pt x="2851" y="402"/>
                                </a:lnTo>
                                <a:lnTo>
                                  <a:pt x="2860" y="417"/>
                                </a:lnTo>
                                <a:lnTo>
                                  <a:pt x="2874" y="430"/>
                                </a:lnTo>
                                <a:lnTo>
                                  <a:pt x="2879" y="446"/>
                                </a:lnTo>
                                <a:lnTo>
                                  <a:pt x="2852" y="457"/>
                                </a:lnTo>
                                <a:lnTo>
                                  <a:pt x="2825" y="463"/>
                                </a:lnTo>
                                <a:lnTo>
                                  <a:pt x="2807" y="482"/>
                                </a:lnTo>
                                <a:lnTo>
                                  <a:pt x="2824" y="494"/>
                                </a:lnTo>
                                <a:lnTo>
                                  <a:pt x="2836" y="510"/>
                                </a:lnTo>
                                <a:lnTo>
                                  <a:pt x="2843" y="526"/>
                                </a:lnTo>
                                <a:lnTo>
                                  <a:pt x="2817" y="560"/>
                                </a:lnTo>
                                <a:lnTo>
                                  <a:pt x="2799" y="597"/>
                                </a:lnTo>
                                <a:lnTo>
                                  <a:pt x="2772" y="626"/>
                                </a:lnTo>
                                <a:lnTo>
                                  <a:pt x="2737" y="621"/>
                                </a:lnTo>
                                <a:lnTo>
                                  <a:pt x="2704" y="624"/>
                                </a:lnTo>
                                <a:lnTo>
                                  <a:pt x="2670" y="628"/>
                                </a:lnTo>
                                <a:close/>
                                <a:moveTo>
                                  <a:pt x="2748" y="582"/>
                                </a:moveTo>
                                <a:lnTo>
                                  <a:pt x="2757" y="566"/>
                                </a:lnTo>
                                <a:lnTo>
                                  <a:pt x="2774" y="538"/>
                                </a:lnTo>
                                <a:lnTo>
                                  <a:pt x="2784" y="521"/>
                                </a:lnTo>
                                <a:lnTo>
                                  <a:pt x="2752" y="505"/>
                                </a:lnTo>
                                <a:lnTo>
                                  <a:pt x="2709" y="517"/>
                                </a:lnTo>
                                <a:lnTo>
                                  <a:pt x="2666" y="531"/>
                                </a:lnTo>
                                <a:lnTo>
                                  <a:pt x="2684" y="543"/>
                                </a:lnTo>
                                <a:lnTo>
                                  <a:pt x="2694" y="561"/>
                                </a:lnTo>
                                <a:lnTo>
                                  <a:pt x="2709" y="582"/>
                                </a:lnTo>
                                <a:lnTo>
                                  <a:pt x="2719" y="581"/>
                                </a:lnTo>
                                <a:lnTo>
                                  <a:pt x="2736" y="580"/>
                                </a:lnTo>
                                <a:lnTo>
                                  <a:pt x="2748" y="582"/>
                                </a:lnTo>
                                <a:close/>
                                <a:moveTo>
                                  <a:pt x="2798" y="383"/>
                                </a:moveTo>
                                <a:lnTo>
                                  <a:pt x="2766" y="401"/>
                                </a:lnTo>
                                <a:lnTo>
                                  <a:pt x="2732" y="413"/>
                                </a:lnTo>
                                <a:lnTo>
                                  <a:pt x="2705" y="433"/>
                                </a:lnTo>
                                <a:lnTo>
                                  <a:pt x="2729" y="446"/>
                                </a:lnTo>
                                <a:lnTo>
                                  <a:pt x="2765" y="442"/>
                                </a:lnTo>
                                <a:lnTo>
                                  <a:pt x="2807" y="437"/>
                                </a:lnTo>
                                <a:lnTo>
                                  <a:pt x="2805" y="419"/>
                                </a:lnTo>
                                <a:lnTo>
                                  <a:pt x="2803" y="397"/>
                                </a:lnTo>
                                <a:lnTo>
                                  <a:pt x="2798" y="383"/>
                                </a:lnTo>
                                <a:close/>
                                <a:moveTo>
                                  <a:pt x="2903" y="663"/>
                                </a:moveTo>
                                <a:lnTo>
                                  <a:pt x="2894" y="656"/>
                                </a:lnTo>
                                <a:lnTo>
                                  <a:pt x="2886" y="649"/>
                                </a:lnTo>
                                <a:lnTo>
                                  <a:pt x="2879" y="641"/>
                                </a:lnTo>
                                <a:lnTo>
                                  <a:pt x="2876" y="650"/>
                                </a:lnTo>
                                <a:lnTo>
                                  <a:pt x="2872" y="666"/>
                                </a:lnTo>
                                <a:lnTo>
                                  <a:pt x="2870" y="675"/>
                                </a:lnTo>
                                <a:lnTo>
                                  <a:pt x="2861" y="671"/>
                                </a:lnTo>
                                <a:lnTo>
                                  <a:pt x="2843" y="662"/>
                                </a:lnTo>
                                <a:lnTo>
                                  <a:pt x="2835" y="656"/>
                                </a:lnTo>
                                <a:lnTo>
                                  <a:pt x="2840" y="651"/>
                                </a:lnTo>
                                <a:lnTo>
                                  <a:pt x="2852" y="640"/>
                                </a:lnTo>
                                <a:lnTo>
                                  <a:pt x="2859" y="634"/>
                                </a:lnTo>
                                <a:lnTo>
                                  <a:pt x="2851" y="630"/>
                                </a:lnTo>
                                <a:lnTo>
                                  <a:pt x="2837" y="622"/>
                                </a:lnTo>
                                <a:lnTo>
                                  <a:pt x="2829" y="618"/>
                                </a:lnTo>
                                <a:lnTo>
                                  <a:pt x="2834" y="610"/>
                                </a:lnTo>
                                <a:lnTo>
                                  <a:pt x="2841" y="596"/>
                                </a:lnTo>
                                <a:lnTo>
                                  <a:pt x="2845" y="587"/>
                                </a:lnTo>
                                <a:lnTo>
                                  <a:pt x="2850" y="597"/>
                                </a:lnTo>
                                <a:lnTo>
                                  <a:pt x="2857" y="606"/>
                                </a:lnTo>
                                <a:lnTo>
                                  <a:pt x="2869" y="610"/>
                                </a:lnTo>
                                <a:lnTo>
                                  <a:pt x="2871" y="603"/>
                                </a:lnTo>
                                <a:lnTo>
                                  <a:pt x="2873" y="588"/>
                                </a:lnTo>
                                <a:lnTo>
                                  <a:pt x="2875" y="581"/>
                                </a:lnTo>
                                <a:lnTo>
                                  <a:pt x="2884" y="585"/>
                                </a:lnTo>
                                <a:lnTo>
                                  <a:pt x="2902" y="595"/>
                                </a:lnTo>
                                <a:lnTo>
                                  <a:pt x="2911" y="599"/>
                                </a:lnTo>
                                <a:lnTo>
                                  <a:pt x="2905" y="604"/>
                                </a:lnTo>
                                <a:lnTo>
                                  <a:pt x="2894" y="612"/>
                                </a:lnTo>
                                <a:lnTo>
                                  <a:pt x="2889" y="617"/>
                                </a:lnTo>
                                <a:lnTo>
                                  <a:pt x="2896" y="621"/>
                                </a:lnTo>
                                <a:lnTo>
                                  <a:pt x="2911" y="629"/>
                                </a:lnTo>
                                <a:lnTo>
                                  <a:pt x="2919" y="633"/>
                                </a:lnTo>
                                <a:lnTo>
                                  <a:pt x="2915" y="641"/>
                                </a:lnTo>
                                <a:lnTo>
                                  <a:pt x="2906" y="655"/>
                                </a:lnTo>
                                <a:lnTo>
                                  <a:pt x="2903" y="663"/>
                                </a:lnTo>
                                <a:close/>
                                <a:moveTo>
                                  <a:pt x="2941" y="560"/>
                                </a:moveTo>
                                <a:lnTo>
                                  <a:pt x="2931" y="555"/>
                                </a:lnTo>
                                <a:lnTo>
                                  <a:pt x="2914" y="546"/>
                                </a:lnTo>
                                <a:lnTo>
                                  <a:pt x="2905" y="541"/>
                                </a:lnTo>
                                <a:lnTo>
                                  <a:pt x="2912" y="535"/>
                                </a:lnTo>
                                <a:lnTo>
                                  <a:pt x="2924" y="524"/>
                                </a:lnTo>
                                <a:lnTo>
                                  <a:pt x="2930" y="518"/>
                                </a:lnTo>
                                <a:lnTo>
                                  <a:pt x="2922" y="514"/>
                                </a:lnTo>
                                <a:lnTo>
                                  <a:pt x="2907" y="506"/>
                                </a:lnTo>
                                <a:lnTo>
                                  <a:pt x="2898" y="502"/>
                                </a:lnTo>
                                <a:lnTo>
                                  <a:pt x="2903" y="494"/>
                                </a:lnTo>
                                <a:lnTo>
                                  <a:pt x="2911" y="479"/>
                                </a:lnTo>
                                <a:lnTo>
                                  <a:pt x="2915" y="471"/>
                                </a:lnTo>
                                <a:lnTo>
                                  <a:pt x="2920" y="480"/>
                                </a:lnTo>
                                <a:lnTo>
                                  <a:pt x="2928" y="488"/>
                                </a:lnTo>
                                <a:lnTo>
                                  <a:pt x="2940" y="493"/>
                                </a:lnTo>
                                <a:lnTo>
                                  <a:pt x="2941" y="485"/>
                                </a:lnTo>
                                <a:lnTo>
                                  <a:pt x="2945" y="471"/>
                                </a:lnTo>
                                <a:lnTo>
                                  <a:pt x="2946" y="463"/>
                                </a:lnTo>
                                <a:lnTo>
                                  <a:pt x="2956" y="469"/>
                                </a:lnTo>
                                <a:lnTo>
                                  <a:pt x="2973" y="478"/>
                                </a:lnTo>
                                <a:lnTo>
                                  <a:pt x="2982" y="483"/>
                                </a:lnTo>
                                <a:lnTo>
                                  <a:pt x="2976" y="487"/>
                                </a:lnTo>
                                <a:lnTo>
                                  <a:pt x="2965" y="496"/>
                                </a:lnTo>
                                <a:lnTo>
                                  <a:pt x="2960" y="501"/>
                                </a:lnTo>
                                <a:lnTo>
                                  <a:pt x="2968" y="505"/>
                                </a:lnTo>
                                <a:lnTo>
                                  <a:pt x="2983" y="513"/>
                                </a:lnTo>
                                <a:lnTo>
                                  <a:pt x="2991" y="517"/>
                                </a:lnTo>
                                <a:lnTo>
                                  <a:pt x="2986" y="525"/>
                                </a:lnTo>
                                <a:lnTo>
                                  <a:pt x="2979" y="540"/>
                                </a:lnTo>
                                <a:lnTo>
                                  <a:pt x="2974" y="548"/>
                                </a:lnTo>
                                <a:lnTo>
                                  <a:pt x="2965" y="540"/>
                                </a:lnTo>
                                <a:lnTo>
                                  <a:pt x="2958" y="532"/>
                                </a:lnTo>
                                <a:lnTo>
                                  <a:pt x="2949" y="525"/>
                                </a:lnTo>
                                <a:lnTo>
                                  <a:pt x="2947" y="535"/>
                                </a:lnTo>
                                <a:lnTo>
                                  <a:pt x="2943" y="551"/>
                                </a:lnTo>
                                <a:lnTo>
                                  <a:pt x="2941" y="560"/>
                                </a:lnTo>
                                <a:close/>
                                <a:moveTo>
                                  <a:pt x="3315" y="1079"/>
                                </a:moveTo>
                                <a:lnTo>
                                  <a:pt x="3315" y="1062"/>
                                </a:lnTo>
                                <a:lnTo>
                                  <a:pt x="3315" y="1031"/>
                                </a:lnTo>
                                <a:lnTo>
                                  <a:pt x="3315" y="1015"/>
                                </a:lnTo>
                                <a:lnTo>
                                  <a:pt x="3309" y="1006"/>
                                </a:lnTo>
                                <a:lnTo>
                                  <a:pt x="3296" y="990"/>
                                </a:lnTo>
                                <a:lnTo>
                                  <a:pt x="3290" y="980"/>
                                </a:lnTo>
                                <a:lnTo>
                                  <a:pt x="3273" y="983"/>
                                </a:lnTo>
                                <a:lnTo>
                                  <a:pt x="3244" y="990"/>
                                </a:lnTo>
                                <a:lnTo>
                                  <a:pt x="3227" y="993"/>
                                </a:lnTo>
                                <a:lnTo>
                                  <a:pt x="3213" y="970"/>
                                </a:lnTo>
                                <a:lnTo>
                                  <a:pt x="3199" y="950"/>
                                </a:lnTo>
                                <a:lnTo>
                                  <a:pt x="3202" y="922"/>
                                </a:lnTo>
                                <a:lnTo>
                                  <a:pt x="3243" y="894"/>
                                </a:lnTo>
                                <a:lnTo>
                                  <a:pt x="3276" y="857"/>
                                </a:lnTo>
                                <a:lnTo>
                                  <a:pt x="3305" y="814"/>
                                </a:lnTo>
                                <a:lnTo>
                                  <a:pt x="3337" y="777"/>
                                </a:lnTo>
                                <a:lnTo>
                                  <a:pt x="3329" y="756"/>
                                </a:lnTo>
                                <a:lnTo>
                                  <a:pt x="3313" y="730"/>
                                </a:lnTo>
                                <a:lnTo>
                                  <a:pt x="3295" y="714"/>
                                </a:lnTo>
                                <a:lnTo>
                                  <a:pt x="3261" y="754"/>
                                </a:lnTo>
                                <a:lnTo>
                                  <a:pt x="3196" y="825"/>
                                </a:lnTo>
                                <a:lnTo>
                                  <a:pt x="3162" y="865"/>
                                </a:lnTo>
                                <a:lnTo>
                                  <a:pt x="3167" y="871"/>
                                </a:lnTo>
                                <a:lnTo>
                                  <a:pt x="3174" y="884"/>
                                </a:lnTo>
                                <a:lnTo>
                                  <a:pt x="3179" y="891"/>
                                </a:lnTo>
                                <a:lnTo>
                                  <a:pt x="3150" y="894"/>
                                </a:lnTo>
                                <a:lnTo>
                                  <a:pt x="3123" y="899"/>
                                </a:lnTo>
                                <a:lnTo>
                                  <a:pt x="3094" y="883"/>
                                </a:lnTo>
                                <a:lnTo>
                                  <a:pt x="3092" y="856"/>
                                </a:lnTo>
                                <a:lnTo>
                                  <a:pt x="3099" y="834"/>
                                </a:lnTo>
                                <a:lnTo>
                                  <a:pt x="3124" y="823"/>
                                </a:lnTo>
                                <a:lnTo>
                                  <a:pt x="3154" y="787"/>
                                </a:lnTo>
                                <a:lnTo>
                                  <a:pt x="3210" y="721"/>
                                </a:lnTo>
                                <a:lnTo>
                                  <a:pt x="3240" y="686"/>
                                </a:lnTo>
                                <a:lnTo>
                                  <a:pt x="3239" y="675"/>
                                </a:lnTo>
                                <a:lnTo>
                                  <a:pt x="3237" y="662"/>
                                </a:lnTo>
                                <a:lnTo>
                                  <a:pt x="3229" y="653"/>
                                </a:lnTo>
                                <a:lnTo>
                                  <a:pt x="3191" y="682"/>
                                </a:lnTo>
                                <a:lnTo>
                                  <a:pt x="3151" y="710"/>
                                </a:lnTo>
                                <a:lnTo>
                                  <a:pt x="3111" y="735"/>
                                </a:lnTo>
                                <a:lnTo>
                                  <a:pt x="3069" y="758"/>
                                </a:lnTo>
                                <a:lnTo>
                                  <a:pt x="3025" y="778"/>
                                </a:lnTo>
                                <a:lnTo>
                                  <a:pt x="2980" y="796"/>
                                </a:lnTo>
                                <a:lnTo>
                                  <a:pt x="2973" y="791"/>
                                </a:lnTo>
                                <a:lnTo>
                                  <a:pt x="2965" y="787"/>
                                </a:lnTo>
                                <a:lnTo>
                                  <a:pt x="2962" y="781"/>
                                </a:lnTo>
                                <a:lnTo>
                                  <a:pt x="2976" y="733"/>
                                </a:lnTo>
                                <a:lnTo>
                                  <a:pt x="2993" y="687"/>
                                </a:lnTo>
                                <a:lnTo>
                                  <a:pt x="3009" y="641"/>
                                </a:lnTo>
                                <a:lnTo>
                                  <a:pt x="3026" y="594"/>
                                </a:lnTo>
                                <a:lnTo>
                                  <a:pt x="3040" y="546"/>
                                </a:lnTo>
                                <a:lnTo>
                                  <a:pt x="3037" y="538"/>
                                </a:lnTo>
                                <a:lnTo>
                                  <a:pt x="3029" y="524"/>
                                </a:lnTo>
                                <a:lnTo>
                                  <a:pt x="3026" y="516"/>
                                </a:lnTo>
                                <a:lnTo>
                                  <a:pt x="3068" y="504"/>
                                </a:lnTo>
                                <a:lnTo>
                                  <a:pt x="3108" y="501"/>
                                </a:lnTo>
                                <a:lnTo>
                                  <a:pt x="3138" y="526"/>
                                </a:lnTo>
                                <a:lnTo>
                                  <a:pt x="3141" y="541"/>
                                </a:lnTo>
                                <a:lnTo>
                                  <a:pt x="3116" y="551"/>
                                </a:lnTo>
                                <a:lnTo>
                                  <a:pt x="3100" y="566"/>
                                </a:lnTo>
                                <a:lnTo>
                                  <a:pt x="3074" y="620"/>
                                </a:lnTo>
                                <a:lnTo>
                                  <a:pt x="3039" y="691"/>
                                </a:lnTo>
                                <a:lnTo>
                                  <a:pt x="3024" y="745"/>
                                </a:lnTo>
                                <a:lnTo>
                                  <a:pt x="3040" y="729"/>
                                </a:lnTo>
                                <a:lnTo>
                                  <a:pt x="3071" y="709"/>
                                </a:lnTo>
                                <a:lnTo>
                                  <a:pt x="3107" y="685"/>
                                </a:lnTo>
                                <a:lnTo>
                                  <a:pt x="3140" y="658"/>
                                </a:lnTo>
                                <a:lnTo>
                                  <a:pt x="3163" y="632"/>
                                </a:lnTo>
                                <a:lnTo>
                                  <a:pt x="3166" y="606"/>
                                </a:lnTo>
                                <a:lnTo>
                                  <a:pt x="3141" y="582"/>
                                </a:lnTo>
                                <a:lnTo>
                                  <a:pt x="3156" y="567"/>
                                </a:lnTo>
                                <a:lnTo>
                                  <a:pt x="3177" y="564"/>
                                </a:lnTo>
                                <a:lnTo>
                                  <a:pt x="3199" y="563"/>
                                </a:lnTo>
                                <a:lnTo>
                                  <a:pt x="3216" y="586"/>
                                </a:lnTo>
                                <a:lnTo>
                                  <a:pt x="3234" y="612"/>
                                </a:lnTo>
                                <a:lnTo>
                                  <a:pt x="3243" y="644"/>
                                </a:lnTo>
                                <a:lnTo>
                                  <a:pt x="3260" y="643"/>
                                </a:lnTo>
                                <a:lnTo>
                                  <a:pt x="3294" y="643"/>
                                </a:lnTo>
                                <a:lnTo>
                                  <a:pt x="3313" y="643"/>
                                </a:lnTo>
                                <a:lnTo>
                                  <a:pt x="3317" y="657"/>
                                </a:lnTo>
                                <a:lnTo>
                                  <a:pt x="3326" y="686"/>
                                </a:lnTo>
                                <a:lnTo>
                                  <a:pt x="3331" y="701"/>
                                </a:lnTo>
                                <a:lnTo>
                                  <a:pt x="3345" y="703"/>
                                </a:lnTo>
                                <a:lnTo>
                                  <a:pt x="3372" y="707"/>
                                </a:lnTo>
                                <a:lnTo>
                                  <a:pt x="3387" y="708"/>
                                </a:lnTo>
                                <a:lnTo>
                                  <a:pt x="3395" y="739"/>
                                </a:lnTo>
                                <a:lnTo>
                                  <a:pt x="3408" y="768"/>
                                </a:lnTo>
                                <a:lnTo>
                                  <a:pt x="3403" y="793"/>
                                </a:lnTo>
                                <a:lnTo>
                                  <a:pt x="3357" y="836"/>
                                </a:lnTo>
                                <a:lnTo>
                                  <a:pt x="3314" y="889"/>
                                </a:lnTo>
                                <a:lnTo>
                                  <a:pt x="3277" y="943"/>
                                </a:lnTo>
                                <a:lnTo>
                                  <a:pt x="3289" y="961"/>
                                </a:lnTo>
                                <a:lnTo>
                                  <a:pt x="3310" y="982"/>
                                </a:lnTo>
                                <a:lnTo>
                                  <a:pt x="3327" y="1000"/>
                                </a:lnTo>
                                <a:lnTo>
                                  <a:pt x="3361" y="964"/>
                                </a:lnTo>
                                <a:lnTo>
                                  <a:pt x="3425" y="899"/>
                                </a:lnTo>
                                <a:lnTo>
                                  <a:pt x="3460" y="864"/>
                                </a:lnTo>
                                <a:lnTo>
                                  <a:pt x="3455" y="846"/>
                                </a:lnTo>
                                <a:lnTo>
                                  <a:pt x="3443" y="831"/>
                                </a:lnTo>
                                <a:lnTo>
                                  <a:pt x="3446" y="816"/>
                                </a:lnTo>
                                <a:lnTo>
                                  <a:pt x="3479" y="819"/>
                                </a:lnTo>
                                <a:lnTo>
                                  <a:pt x="3510" y="819"/>
                                </a:lnTo>
                                <a:lnTo>
                                  <a:pt x="3524" y="845"/>
                                </a:lnTo>
                                <a:lnTo>
                                  <a:pt x="3527" y="860"/>
                                </a:lnTo>
                                <a:lnTo>
                                  <a:pt x="3533" y="875"/>
                                </a:lnTo>
                                <a:lnTo>
                                  <a:pt x="3530" y="889"/>
                                </a:lnTo>
                                <a:lnTo>
                                  <a:pt x="3477" y="929"/>
                                </a:lnTo>
                                <a:lnTo>
                                  <a:pt x="3427" y="979"/>
                                </a:lnTo>
                                <a:lnTo>
                                  <a:pt x="3382" y="1027"/>
                                </a:lnTo>
                                <a:lnTo>
                                  <a:pt x="3383" y="1045"/>
                                </a:lnTo>
                                <a:lnTo>
                                  <a:pt x="3388" y="1060"/>
                                </a:lnTo>
                                <a:lnTo>
                                  <a:pt x="3389" y="1074"/>
                                </a:lnTo>
                                <a:lnTo>
                                  <a:pt x="3365" y="1082"/>
                                </a:lnTo>
                                <a:lnTo>
                                  <a:pt x="3340" y="1083"/>
                                </a:lnTo>
                                <a:lnTo>
                                  <a:pt x="3315" y="1079"/>
                                </a:lnTo>
                                <a:close/>
                                <a:moveTo>
                                  <a:pt x="3578" y="1369"/>
                                </a:moveTo>
                                <a:lnTo>
                                  <a:pt x="3561" y="1335"/>
                                </a:lnTo>
                                <a:lnTo>
                                  <a:pt x="3553" y="1299"/>
                                </a:lnTo>
                                <a:lnTo>
                                  <a:pt x="3542" y="1264"/>
                                </a:lnTo>
                                <a:lnTo>
                                  <a:pt x="3552" y="1252"/>
                                </a:lnTo>
                                <a:lnTo>
                                  <a:pt x="3571" y="1252"/>
                                </a:lnTo>
                                <a:lnTo>
                                  <a:pt x="3589" y="1248"/>
                                </a:lnTo>
                                <a:lnTo>
                                  <a:pt x="3637" y="1209"/>
                                </a:lnTo>
                                <a:lnTo>
                                  <a:pt x="3686" y="1164"/>
                                </a:lnTo>
                                <a:lnTo>
                                  <a:pt x="3721" y="1110"/>
                                </a:lnTo>
                                <a:lnTo>
                                  <a:pt x="3675" y="1130"/>
                                </a:lnTo>
                                <a:lnTo>
                                  <a:pt x="3625" y="1149"/>
                                </a:lnTo>
                                <a:lnTo>
                                  <a:pt x="3574" y="1164"/>
                                </a:lnTo>
                                <a:lnTo>
                                  <a:pt x="3521" y="1175"/>
                                </a:lnTo>
                                <a:lnTo>
                                  <a:pt x="3466" y="1182"/>
                                </a:lnTo>
                                <a:lnTo>
                                  <a:pt x="3411" y="1182"/>
                                </a:lnTo>
                                <a:lnTo>
                                  <a:pt x="3412" y="1151"/>
                                </a:lnTo>
                                <a:lnTo>
                                  <a:pt x="3435" y="1117"/>
                                </a:lnTo>
                                <a:lnTo>
                                  <a:pt x="3456" y="1081"/>
                                </a:lnTo>
                                <a:lnTo>
                                  <a:pt x="3481" y="1040"/>
                                </a:lnTo>
                                <a:lnTo>
                                  <a:pt x="3510" y="1002"/>
                                </a:lnTo>
                                <a:lnTo>
                                  <a:pt x="3528" y="960"/>
                                </a:lnTo>
                                <a:lnTo>
                                  <a:pt x="3527" y="911"/>
                                </a:lnTo>
                                <a:lnTo>
                                  <a:pt x="3571" y="913"/>
                                </a:lnTo>
                                <a:lnTo>
                                  <a:pt x="3609" y="919"/>
                                </a:lnTo>
                                <a:lnTo>
                                  <a:pt x="3618" y="963"/>
                                </a:lnTo>
                                <a:lnTo>
                                  <a:pt x="3585" y="1004"/>
                                </a:lnTo>
                                <a:lnTo>
                                  <a:pt x="3550" y="1042"/>
                                </a:lnTo>
                                <a:lnTo>
                                  <a:pt x="3521" y="1086"/>
                                </a:lnTo>
                                <a:lnTo>
                                  <a:pt x="3511" y="1100"/>
                                </a:lnTo>
                                <a:lnTo>
                                  <a:pt x="3493" y="1126"/>
                                </a:lnTo>
                                <a:lnTo>
                                  <a:pt x="3483" y="1139"/>
                                </a:lnTo>
                                <a:lnTo>
                                  <a:pt x="3536" y="1122"/>
                                </a:lnTo>
                                <a:lnTo>
                                  <a:pt x="3607" y="1099"/>
                                </a:lnTo>
                                <a:lnTo>
                                  <a:pt x="3658" y="1076"/>
                                </a:lnTo>
                                <a:lnTo>
                                  <a:pt x="3653" y="1058"/>
                                </a:lnTo>
                                <a:lnTo>
                                  <a:pt x="3641" y="1024"/>
                                </a:lnTo>
                                <a:lnTo>
                                  <a:pt x="3635" y="1005"/>
                                </a:lnTo>
                                <a:lnTo>
                                  <a:pt x="3655" y="1004"/>
                                </a:lnTo>
                                <a:lnTo>
                                  <a:pt x="3671" y="1004"/>
                                </a:lnTo>
                                <a:lnTo>
                                  <a:pt x="3692" y="1004"/>
                                </a:lnTo>
                                <a:lnTo>
                                  <a:pt x="3712" y="1061"/>
                                </a:lnTo>
                                <a:lnTo>
                                  <a:pt x="3731" y="1117"/>
                                </a:lnTo>
                                <a:lnTo>
                                  <a:pt x="3775" y="1154"/>
                                </a:lnTo>
                                <a:lnTo>
                                  <a:pt x="3791" y="1161"/>
                                </a:lnTo>
                                <a:lnTo>
                                  <a:pt x="3821" y="1172"/>
                                </a:lnTo>
                                <a:lnTo>
                                  <a:pt x="3836" y="1178"/>
                                </a:lnTo>
                                <a:lnTo>
                                  <a:pt x="3834" y="1218"/>
                                </a:lnTo>
                                <a:lnTo>
                                  <a:pt x="3825" y="1255"/>
                                </a:lnTo>
                                <a:lnTo>
                                  <a:pt x="3810" y="1286"/>
                                </a:lnTo>
                                <a:lnTo>
                                  <a:pt x="3763" y="1281"/>
                                </a:lnTo>
                                <a:lnTo>
                                  <a:pt x="3706" y="1274"/>
                                </a:lnTo>
                                <a:lnTo>
                                  <a:pt x="3652" y="1276"/>
                                </a:lnTo>
                                <a:lnTo>
                                  <a:pt x="3613" y="1307"/>
                                </a:lnTo>
                                <a:lnTo>
                                  <a:pt x="3623" y="1331"/>
                                </a:lnTo>
                                <a:lnTo>
                                  <a:pt x="3636" y="1350"/>
                                </a:lnTo>
                                <a:lnTo>
                                  <a:pt x="3647" y="1374"/>
                                </a:lnTo>
                                <a:lnTo>
                                  <a:pt x="3623" y="1378"/>
                                </a:lnTo>
                                <a:lnTo>
                                  <a:pt x="3602" y="1377"/>
                                </a:lnTo>
                                <a:lnTo>
                                  <a:pt x="3578" y="1369"/>
                                </a:lnTo>
                                <a:close/>
                                <a:moveTo>
                                  <a:pt x="3659" y="1432"/>
                                </a:moveTo>
                                <a:lnTo>
                                  <a:pt x="3673" y="1421"/>
                                </a:lnTo>
                                <a:lnTo>
                                  <a:pt x="3692" y="1415"/>
                                </a:lnTo>
                                <a:lnTo>
                                  <a:pt x="3711" y="1410"/>
                                </a:lnTo>
                                <a:lnTo>
                                  <a:pt x="3748" y="1389"/>
                                </a:lnTo>
                                <a:lnTo>
                                  <a:pt x="3815" y="1349"/>
                                </a:lnTo>
                                <a:lnTo>
                                  <a:pt x="3852" y="1329"/>
                                </a:lnTo>
                                <a:lnTo>
                                  <a:pt x="3851" y="1313"/>
                                </a:lnTo>
                                <a:lnTo>
                                  <a:pt x="3848" y="1286"/>
                                </a:lnTo>
                                <a:lnTo>
                                  <a:pt x="3846" y="1270"/>
                                </a:lnTo>
                                <a:lnTo>
                                  <a:pt x="3869" y="1277"/>
                                </a:lnTo>
                                <a:lnTo>
                                  <a:pt x="3891" y="1284"/>
                                </a:lnTo>
                                <a:lnTo>
                                  <a:pt x="3913" y="1296"/>
                                </a:lnTo>
                                <a:lnTo>
                                  <a:pt x="3916" y="1318"/>
                                </a:lnTo>
                                <a:lnTo>
                                  <a:pt x="3918" y="1337"/>
                                </a:lnTo>
                                <a:lnTo>
                                  <a:pt x="3913" y="1356"/>
                                </a:lnTo>
                                <a:lnTo>
                                  <a:pt x="3935" y="1366"/>
                                </a:lnTo>
                                <a:lnTo>
                                  <a:pt x="3961" y="1372"/>
                                </a:lnTo>
                                <a:lnTo>
                                  <a:pt x="3977" y="1393"/>
                                </a:lnTo>
                                <a:lnTo>
                                  <a:pt x="3968" y="1411"/>
                                </a:lnTo>
                                <a:lnTo>
                                  <a:pt x="3958" y="1431"/>
                                </a:lnTo>
                                <a:lnTo>
                                  <a:pt x="3950" y="1451"/>
                                </a:lnTo>
                                <a:lnTo>
                                  <a:pt x="3919" y="1459"/>
                                </a:lnTo>
                                <a:lnTo>
                                  <a:pt x="3884" y="1459"/>
                                </a:lnTo>
                                <a:lnTo>
                                  <a:pt x="3862" y="1481"/>
                                </a:lnTo>
                                <a:lnTo>
                                  <a:pt x="3847" y="1480"/>
                                </a:lnTo>
                                <a:lnTo>
                                  <a:pt x="3840" y="1476"/>
                                </a:lnTo>
                                <a:lnTo>
                                  <a:pt x="3835" y="1460"/>
                                </a:lnTo>
                                <a:lnTo>
                                  <a:pt x="3834" y="1444"/>
                                </a:lnTo>
                                <a:lnTo>
                                  <a:pt x="3839" y="1433"/>
                                </a:lnTo>
                                <a:lnTo>
                                  <a:pt x="3852" y="1427"/>
                                </a:lnTo>
                                <a:lnTo>
                                  <a:pt x="3875" y="1423"/>
                                </a:lnTo>
                                <a:lnTo>
                                  <a:pt x="3899" y="1426"/>
                                </a:lnTo>
                                <a:lnTo>
                                  <a:pt x="3916" y="1410"/>
                                </a:lnTo>
                                <a:lnTo>
                                  <a:pt x="3881" y="1376"/>
                                </a:lnTo>
                                <a:lnTo>
                                  <a:pt x="3852" y="1386"/>
                                </a:lnTo>
                                <a:lnTo>
                                  <a:pt x="3830" y="1402"/>
                                </a:lnTo>
                                <a:lnTo>
                                  <a:pt x="3812" y="1412"/>
                                </a:lnTo>
                                <a:lnTo>
                                  <a:pt x="3785" y="1422"/>
                                </a:lnTo>
                                <a:lnTo>
                                  <a:pt x="3754" y="1433"/>
                                </a:lnTo>
                                <a:lnTo>
                                  <a:pt x="3728" y="1446"/>
                                </a:lnTo>
                                <a:lnTo>
                                  <a:pt x="3715" y="1463"/>
                                </a:lnTo>
                                <a:lnTo>
                                  <a:pt x="3722" y="1488"/>
                                </a:lnTo>
                                <a:lnTo>
                                  <a:pt x="3758" y="1517"/>
                                </a:lnTo>
                                <a:lnTo>
                                  <a:pt x="3744" y="1529"/>
                                </a:lnTo>
                                <a:lnTo>
                                  <a:pt x="3721" y="1533"/>
                                </a:lnTo>
                                <a:lnTo>
                                  <a:pt x="3699" y="1529"/>
                                </a:lnTo>
                                <a:lnTo>
                                  <a:pt x="3677" y="1502"/>
                                </a:lnTo>
                                <a:lnTo>
                                  <a:pt x="3665" y="1468"/>
                                </a:lnTo>
                                <a:lnTo>
                                  <a:pt x="3659" y="1432"/>
                                </a:lnTo>
                                <a:close/>
                                <a:moveTo>
                                  <a:pt x="3785" y="1707"/>
                                </a:moveTo>
                                <a:lnTo>
                                  <a:pt x="3790" y="1673"/>
                                </a:lnTo>
                                <a:lnTo>
                                  <a:pt x="3788" y="1637"/>
                                </a:lnTo>
                                <a:lnTo>
                                  <a:pt x="3775" y="1605"/>
                                </a:lnTo>
                                <a:lnTo>
                                  <a:pt x="3755" y="1585"/>
                                </a:lnTo>
                                <a:lnTo>
                                  <a:pt x="3729" y="1579"/>
                                </a:lnTo>
                                <a:lnTo>
                                  <a:pt x="3726" y="1559"/>
                                </a:lnTo>
                                <a:lnTo>
                                  <a:pt x="3774" y="1564"/>
                                </a:lnTo>
                                <a:lnTo>
                                  <a:pt x="3823" y="1573"/>
                                </a:lnTo>
                                <a:lnTo>
                                  <a:pt x="3869" y="1576"/>
                                </a:lnTo>
                                <a:lnTo>
                                  <a:pt x="3884" y="1533"/>
                                </a:lnTo>
                                <a:lnTo>
                                  <a:pt x="3917" y="1522"/>
                                </a:lnTo>
                                <a:lnTo>
                                  <a:pt x="3943" y="1502"/>
                                </a:lnTo>
                                <a:lnTo>
                                  <a:pt x="3971" y="1479"/>
                                </a:lnTo>
                                <a:lnTo>
                                  <a:pt x="3988" y="1494"/>
                                </a:lnTo>
                                <a:lnTo>
                                  <a:pt x="4011" y="1510"/>
                                </a:lnTo>
                                <a:lnTo>
                                  <a:pt x="4037" y="1517"/>
                                </a:lnTo>
                                <a:lnTo>
                                  <a:pt x="4061" y="1526"/>
                                </a:lnTo>
                                <a:lnTo>
                                  <a:pt x="4075" y="1544"/>
                                </a:lnTo>
                                <a:lnTo>
                                  <a:pt x="4073" y="1573"/>
                                </a:lnTo>
                                <a:lnTo>
                                  <a:pt x="4073" y="1603"/>
                                </a:lnTo>
                                <a:lnTo>
                                  <a:pt x="4090" y="1619"/>
                                </a:lnTo>
                                <a:lnTo>
                                  <a:pt x="4090" y="1625"/>
                                </a:lnTo>
                                <a:lnTo>
                                  <a:pt x="4090" y="1636"/>
                                </a:lnTo>
                                <a:lnTo>
                                  <a:pt x="4090" y="1641"/>
                                </a:lnTo>
                                <a:lnTo>
                                  <a:pt x="4061" y="1636"/>
                                </a:lnTo>
                                <a:lnTo>
                                  <a:pt x="4007" y="1625"/>
                                </a:lnTo>
                                <a:lnTo>
                                  <a:pt x="3978" y="1619"/>
                                </a:lnTo>
                                <a:lnTo>
                                  <a:pt x="3974" y="1647"/>
                                </a:lnTo>
                                <a:lnTo>
                                  <a:pt x="3977" y="1674"/>
                                </a:lnTo>
                                <a:lnTo>
                                  <a:pt x="3976" y="1703"/>
                                </a:lnTo>
                                <a:lnTo>
                                  <a:pt x="3942" y="1718"/>
                                </a:lnTo>
                                <a:lnTo>
                                  <a:pt x="3913" y="1740"/>
                                </a:lnTo>
                                <a:lnTo>
                                  <a:pt x="3884" y="1766"/>
                                </a:lnTo>
                                <a:lnTo>
                                  <a:pt x="3852" y="1745"/>
                                </a:lnTo>
                                <a:lnTo>
                                  <a:pt x="3819" y="1724"/>
                                </a:lnTo>
                                <a:lnTo>
                                  <a:pt x="3785" y="1707"/>
                                </a:lnTo>
                                <a:close/>
                                <a:moveTo>
                                  <a:pt x="3828" y="1617"/>
                                </a:moveTo>
                                <a:lnTo>
                                  <a:pt x="3830" y="1644"/>
                                </a:lnTo>
                                <a:lnTo>
                                  <a:pt x="3842" y="1677"/>
                                </a:lnTo>
                                <a:lnTo>
                                  <a:pt x="3864" y="1707"/>
                                </a:lnTo>
                                <a:lnTo>
                                  <a:pt x="3887" y="1700"/>
                                </a:lnTo>
                                <a:lnTo>
                                  <a:pt x="3909" y="1688"/>
                                </a:lnTo>
                                <a:lnTo>
                                  <a:pt x="3922" y="1675"/>
                                </a:lnTo>
                                <a:lnTo>
                                  <a:pt x="3913" y="1643"/>
                                </a:lnTo>
                                <a:lnTo>
                                  <a:pt x="3869" y="1626"/>
                                </a:lnTo>
                                <a:lnTo>
                                  <a:pt x="3828" y="1617"/>
                                </a:lnTo>
                                <a:close/>
                                <a:moveTo>
                                  <a:pt x="4009" y="1546"/>
                                </a:moveTo>
                                <a:lnTo>
                                  <a:pt x="3976" y="1542"/>
                                </a:lnTo>
                                <a:lnTo>
                                  <a:pt x="3953" y="1552"/>
                                </a:lnTo>
                                <a:lnTo>
                                  <a:pt x="3935" y="1568"/>
                                </a:lnTo>
                                <a:lnTo>
                                  <a:pt x="3951" y="1584"/>
                                </a:lnTo>
                                <a:lnTo>
                                  <a:pt x="3982" y="1590"/>
                                </a:lnTo>
                                <a:lnTo>
                                  <a:pt x="4011" y="1595"/>
                                </a:lnTo>
                                <a:lnTo>
                                  <a:pt x="4011" y="1582"/>
                                </a:lnTo>
                                <a:lnTo>
                                  <a:pt x="4010" y="1558"/>
                                </a:lnTo>
                                <a:lnTo>
                                  <a:pt x="4009" y="1546"/>
                                </a:lnTo>
                                <a:close/>
                                <a:moveTo>
                                  <a:pt x="4201" y="3657"/>
                                </a:moveTo>
                                <a:lnTo>
                                  <a:pt x="4173" y="3661"/>
                                </a:lnTo>
                                <a:lnTo>
                                  <a:pt x="4142" y="3658"/>
                                </a:lnTo>
                                <a:lnTo>
                                  <a:pt x="4122" y="3671"/>
                                </a:lnTo>
                                <a:lnTo>
                                  <a:pt x="4128" y="3723"/>
                                </a:lnTo>
                                <a:lnTo>
                                  <a:pt x="4097" y="3756"/>
                                </a:lnTo>
                                <a:lnTo>
                                  <a:pt x="4056" y="3761"/>
                                </a:lnTo>
                                <a:lnTo>
                                  <a:pt x="4010" y="3756"/>
                                </a:lnTo>
                                <a:lnTo>
                                  <a:pt x="3964" y="3756"/>
                                </a:lnTo>
                                <a:lnTo>
                                  <a:pt x="3962" y="3751"/>
                                </a:lnTo>
                                <a:lnTo>
                                  <a:pt x="3962" y="3746"/>
                                </a:lnTo>
                                <a:lnTo>
                                  <a:pt x="3962" y="3741"/>
                                </a:lnTo>
                                <a:lnTo>
                                  <a:pt x="4004" y="3714"/>
                                </a:lnTo>
                                <a:lnTo>
                                  <a:pt x="4041" y="3685"/>
                                </a:lnTo>
                                <a:lnTo>
                                  <a:pt x="4073" y="3648"/>
                                </a:lnTo>
                                <a:lnTo>
                                  <a:pt x="4093" y="3606"/>
                                </a:lnTo>
                                <a:lnTo>
                                  <a:pt x="4074" y="3580"/>
                                </a:lnTo>
                                <a:lnTo>
                                  <a:pt x="4046" y="3559"/>
                                </a:lnTo>
                                <a:lnTo>
                                  <a:pt x="4035" y="3554"/>
                                </a:lnTo>
                                <a:lnTo>
                                  <a:pt x="4027" y="3545"/>
                                </a:lnTo>
                                <a:lnTo>
                                  <a:pt x="4021" y="3534"/>
                                </a:lnTo>
                                <a:lnTo>
                                  <a:pt x="4020" y="3523"/>
                                </a:lnTo>
                                <a:lnTo>
                                  <a:pt x="4027" y="3514"/>
                                </a:lnTo>
                                <a:lnTo>
                                  <a:pt x="4035" y="3508"/>
                                </a:lnTo>
                                <a:lnTo>
                                  <a:pt x="4066" y="3524"/>
                                </a:lnTo>
                                <a:lnTo>
                                  <a:pt x="4096" y="3554"/>
                                </a:lnTo>
                                <a:lnTo>
                                  <a:pt x="4110" y="3534"/>
                                </a:lnTo>
                                <a:lnTo>
                                  <a:pt x="4115" y="3482"/>
                                </a:lnTo>
                                <a:lnTo>
                                  <a:pt x="4105" y="3430"/>
                                </a:lnTo>
                                <a:lnTo>
                                  <a:pt x="4102" y="3385"/>
                                </a:lnTo>
                                <a:lnTo>
                                  <a:pt x="4119" y="3390"/>
                                </a:lnTo>
                                <a:lnTo>
                                  <a:pt x="4128" y="3407"/>
                                </a:lnTo>
                                <a:lnTo>
                                  <a:pt x="4135" y="3422"/>
                                </a:lnTo>
                                <a:lnTo>
                                  <a:pt x="4135" y="3426"/>
                                </a:lnTo>
                                <a:lnTo>
                                  <a:pt x="4135" y="3435"/>
                                </a:lnTo>
                                <a:lnTo>
                                  <a:pt x="4135" y="3440"/>
                                </a:lnTo>
                                <a:lnTo>
                                  <a:pt x="4163" y="3421"/>
                                </a:lnTo>
                                <a:lnTo>
                                  <a:pt x="4187" y="3394"/>
                                </a:lnTo>
                                <a:lnTo>
                                  <a:pt x="4204" y="3364"/>
                                </a:lnTo>
                                <a:lnTo>
                                  <a:pt x="4199" y="3339"/>
                                </a:lnTo>
                                <a:lnTo>
                                  <a:pt x="4188" y="3314"/>
                                </a:lnTo>
                                <a:lnTo>
                                  <a:pt x="4168" y="3300"/>
                                </a:lnTo>
                                <a:lnTo>
                                  <a:pt x="4137" y="3301"/>
                                </a:lnTo>
                                <a:lnTo>
                                  <a:pt x="4108" y="3291"/>
                                </a:lnTo>
                                <a:lnTo>
                                  <a:pt x="4079" y="3282"/>
                                </a:lnTo>
                                <a:lnTo>
                                  <a:pt x="4083" y="3262"/>
                                </a:lnTo>
                                <a:lnTo>
                                  <a:pt x="4095" y="3248"/>
                                </a:lnTo>
                                <a:lnTo>
                                  <a:pt x="4087" y="3230"/>
                                </a:lnTo>
                                <a:lnTo>
                                  <a:pt x="4087" y="3216"/>
                                </a:lnTo>
                                <a:lnTo>
                                  <a:pt x="4097" y="3210"/>
                                </a:lnTo>
                                <a:lnTo>
                                  <a:pt x="4111" y="3212"/>
                                </a:lnTo>
                                <a:lnTo>
                                  <a:pt x="4113" y="3204"/>
                                </a:lnTo>
                                <a:lnTo>
                                  <a:pt x="4113" y="3195"/>
                                </a:lnTo>
                                <a:lnTo>
                                  <a:pt x="4113" y="3186"/>
                                </a:lnTo>
                                <a:lnTo>
                                  <a:pt x="4153" y="3190"/>
                                </a:lnTo>
                                <a:lnTo>
                                  <a:pt x="4192" y="3201"/>
                                </a:lnTo>
                                <a:lnTo>
                                  <a:pt x="4218" y="3228"/>
                                </a:lnTo>
                                <a:lnTo>
                                  <a:pt x="4229" y="3259"/>
                                </a:lnTo>
                                <a:lnTo>
                                  <a:pt x="4226" y="3293"/>
                                </a:lnTo>
                                <a:lnTo>
                                  <a:pt x="4234" y="3317"/>
                                </a:lnTo>
                                <a:lnTo>
                                  <a:pt x="4232" y="3264"/>
                                </a:lnTo>
                                <a:lnTo>
                                  <a:pt x="4239" y="3213"/>
                                </a:lnTo>
                                <a:lnTo>
                                  <a:pt x="4239" y="3163"/>
                                </a:lnTo>
                                <a:lnTo>
                                  <a:pt x="4218" y="3116"/>
                                </a:lnTo>
                                <a:lnTo>
                                  <a:pt x="4183" y="3137"/>
                                </a:lnTo>
                                <a:lnTo>
                                  <a:pt x="4146" y="3159"/>
                                </a:lnTo>
                                <a:lnTo>
                                  <a:pt x="4107" y="3153"/>
                                </a:lnTo>
                                <a:lnTo>
                                  <a:pt x="4121" y="3130"/>
                                </a:lnTo>
                                <a:lnTo>
                                  <a:pt x="4109" y="3113"/>
                                </a:lnTo>
                                <a:lnTo>
                                  <a:pt x="4098" y="3097"/>
                                </a:lnTo>
                                <a:lnTo>
                                  <a:pt x="4113" y="3079"/>
                                </a:lnTo>
                                <a:lnTo>
                                  <a:pt x="4113" y="3070"/>
                                </a:lnTo>
                                <a:lnTo>
                                  <a:pt x="4112" y="3053"/>
                                </a:lnTo>
                                <a:lnTo>
                                  <a:pt x="4111" y="3044"/>
                                </a:lnTo>
                                <a:lnTo>
                                  <a:pt x="4140" y="3043"/>
                                </a:lnTo>
                                <a:lnTo>
                                  <a:pt x="4170" y="3049"/>
                                </a:lnTo>
                                <a:lnTo>
                                  <a:pt x="4197" y="3062"/>
                                </a:lnTo>
                                <a:lnTo>
                                  <a:pt x="4200" y="3072"/>
                                </a:lnTo>
                                <a:lnTo>
                                  <a:pt x="4206" y="3082"/>
                                </a:lnTo>
                                <a:lnTo>
                                  <a:pt x="4216" y="3087"/>
                                </a:lnTo>
                                <a:lnTo>
                                  <a:pt x="4218" y="3077"/>
                                </a:lnTo>
                                <a:lnTo>
                                  <a:pt x="4218" y="3065"/>
                                </a:lnTo>
                                <a:lnTo>
                                  <a:pt x="4212" y="3056"/>
                                </a:lnTo>
                                <a:lnTo>
                                  <a:pt x="4187" y="3021"/>
                                </a:lnTo>
                                <a:lnTo>
                                  <a:pt x="4173" y="2981"/>
                                </a:lnTo>
                                <a:lnTo>
                                  <a:pt x="4168" y="2940"/>
                                </a:lnTo>
                                <a:lnTo>
                                  <a:pt x="4183" y="2946"/>
                                </a:lnTo>
                                <a:lnTo>
                                  <a:pt x="4196" y="2957"/>
                                </a:lnTo>
                                <a:lnTo>
                                  <a:pt x="4210" y="2960"/>
                                </a:lnTo>
                                <a:lnTo>
                                  <a:pt x="4219" y="2942"/>
                                </a:lnTo>
                                <a:lnTo>
                                  <a:pt x="4227" y="2923"/>
                                </a:lnTo>
                                <a:lnTo>
                                  <a:pt x="4245" y="2930"/>
                                </a:lnTo>
                                <a:lnTo>
                                  <a:pt x="4250" y="2935"/>
                                </a:lnTo>
                                <a:lnTo>
                                  <a:pt x="4256" y="2945"/>
                                </a:lnTo>
                                <a:lnTo>
                                  <a:pt x="4260" y="2951"/>
                                </a:lnTo>
                                <a:lnTo>
                                  <a:pt x="4278" y="2942"/>
                                </a:lnTo>
                                <a:lnTo>
                                  <a:pt x="4300" y="2938"/>
                                </a:lnTo>
                                <a:lnTo>
                                  <a:pt x="4324" y="2944"/>
                                </a:lnTo>
                                <a:lnTo>
                                  <a:pt x="4308" y="2964"/>
                                </a:lnTo>
                                <a:lnTo>
                                  <a:pt x="4299" y="2987"/>
                                </a:lnTo>
                                <a:lnTo>
                                  <a:pt x="4300" y="3014"/>
                                </a:lnTo>
                                <a:lnTo>
                                  <a:pt x="4298" y="3026"/>
                                </a:lnTo>
                                <a:lnTo>
                                  <a:pt x="4296" y="3048"/>
                                </a:lnTo>
                                <a:lnTo>
                                  <a:pt x="4295" y="3060"/>
                                </a:lnTo>
                                <a:lnTo>
                                  <a:pt x="4309" y="3033"/>
                                </a:lnTo>
                                <a:lnTo>
                                  <a:pt x="4328" y="2999"/>
                                </a:lnTo>
                                <a:lnTo>
                                  <a:pt x="4347" y="2986"/>
                                </a:lnTo>
                                <a:lnTo>
                                  <a:pt x="4350" y="2986"/>
                                </a:lnTo>
                                <a:lnTo>
                                  <a:pt x="4354" y="2986"/>
                                </a:lnTo>
                                <a:lnTo>
                                  <a:pt x="4357" y="2986"/>
                                </a:lnTo>
                                <a:lnTo>
                                  <a:pt x="4357" y="2987"/>
                                </a:lnTo>
                                <a:lnTo>
                                  <a:pt x="4357" y="2989"/>
                                </a:lnTo>
                                <a:lnTo>
                                  <a:pt x="4357" y="2990"/>
                                </a:lnTo>
                                <a:lnTo>
                                  <a:pt x="4382" y="2991"/>
                                </a:lnTo>
                                <a:lnTo>
                                  <a:pt x="4383" y="3017"/>
                                </a:lnTo>
                                <a:lnTo>
                                  <a:pt x="4408" y="3023"/>
                                </a:lnTo>
                                <a:lnTo>
                                  <a:pt x="4387" y="3060"/>
                                </a:lnTo>
                                <a:lnTo>
                                  <a:pt x="4371" y="3099"/>
                                </a:lnTo>
                                <a:lnTo>
                                  <a:pt x="4332" y="3122"/>
                                </a:lnTo>
                                <a:lnTo>
                                  <a:pt x="4291" y="3128"/>
                                </a:lnTo>
                                <a:lnTo>
                                  <a:pt x="4274" y="3152"/>
                                </a:lnTo>
                                <a:lnTo>
                                  <a:pt x="4272" y="3187"/>
                                </a:lnTo>
                                <a:lnTo>
                                  <a:pt x="4273" y="3225"/>
                                </a:lnTo>
                                <a:lnTo>
                                  <a:pt x="4270" y="3259"/>
                                </a:lnTo>
                                <a:lnTo>
                                  <a:pt x="4277" y="3310"/>
                                </a:lnTo>
                                <a:lnTo>
                                  <a:pt x="4264" y="3353"/>
                                </a:lnTo>
                                <a:lnTo>
                                  <a:pt x="4239" y="3390"/>
                                </a:lnTo>
                                <a:lnTo>
                                  <a:pt x="4216" y="3429"/>
                                </a:lnTo>
                                <a:lnTo>
                                  <a:pt x="4259" y="3407"/>
                                </a:lnTo>
                                <a:lnTo>
                                  <a:pt x="4309" y="3398"/>
                                </a:lnTo>
                                <a:lnTo>
                                  <a:pt x="4359" y="3401"/>
                                </a:lnTo>
                                <a:lnTo>
                                  <a:pt x="4351" y="3431"/>
                                </a:lnTo>
                                <a:lnTo>
                                  <a:pt x="4328" y="3455"/>
                                </a:lnTo>
                                <a:lnTo>
                                  <a:pt x="4338" y="3485"/>
                                </a:lnTo>
                                <a:lnTo>
                                  <a:pt x="4333" y="3493"/>
                                </a:lnTo>
                                <a:lnTo>
                                  <a:pt x="4333" y="3502"/>
                                </a:lnTo>
                                <a:lnTo>
                                  <a:pt x="4330" y="3511"/>
                                </a:lnTo>
                                <a:lnTo>
                                  <a:pt x="4317" y="3509"/>
                                </a:lnTo>
                                <a:lnTo>
                                  <a:pt x="4308" y="3498"/>
                                </a:lnTo>
                                <a:lnTo>
                                  <a:pt x="4298" y="3489"/>
                                </a:lnTo>
                                <a:lnTo>
                                  <a:pt x="4259" y="3489"/>
                                </a:lnTo>
                                <a:lnTo>
                                  <a:pt x="4221" y="3475"/>
                                </a:lnTo>
                                <a:lnTo>
                                  <a:pt x="4182" y="3478"/>
                                </a:lnTo>
                                <a:lnTo>
                                  <a:pt x="4156" y="3516"/>
                                </a:lnTo>
                                <a:lnTo>
                                  <a:pt x="4145" y="3562"/>
                                </a:lnTo>
                                <a:lnTo>
                                  <a:pt x="4140" y="3609"/>
                                </a:lnTo>
                                <a:lnTo>
                                  <a:pt x="4146" y="3614"/>
                                </a:lnTo>
                                <a:lnTo>
                                  <a:pt x="4159" y="3622"/>
                                </a:lnTo>
                                <a:lnTo>
                                  <a:pt x="4168" y="3621"/>
                                </a:lnTo>
                                <a:lnTo>
                                  <a:pt x="4178" y="3580"/>
                                </a:lnTo>
                                <a:lnTo>
                                  <a:pt x="4189" y="3539"/>
                                </a:lnTo>
                                <a:lnTo>
                                  <a:pt x="4189" y="3497"/>
                                </a:lnTo>
                                <a:lnTo>
                                  <a:pt x="4215" y="3505"/>
                                </a:lnTo>
                                <a:lnTo>
                                  <a:pt x="4237" y="3520"/>
                                </a:lnTo>
                                <a:lnTo>
                                  <a:pt x="4260" y="3508"/>
                                </a:lnTo>
                                <a:lnTo>
                                  <a:pt x="4263" y="3508"/>
                                </a:lnTo>
                                <a:lnTo>
                                  <a:pt x="4269" y="3508"/>
                                </a:lnTo>
                                <a:lnTo>
                                  <a:pt x="4272" y="3508"/>
                                </a:lnTo>
                                <a:lnTo>
                                  <a:pt x="4272" y="3519"/>
                                </a:lnTo>
                                <a:lnTo>
                                  <a:pt x="4273" y="3539"/>
                                </a:lnTo>
                                <a:lnTo>
                                  <a:pt x="4274" y="3550"/>
                                </a:lnTo>
                                <a:lnTo>
                                  <a:pt x="4292" y="3554"/>
                                </a:lnTo>
                                <a:lnTo>
                                  <a:pt x="4306" y="3565"/>
                                </a:lnTo>
                                <a:lnTo>
                                  <a:pt x="4316" y="3580"/>
                                </a:lnTo>
                                <a:lnTo>
                                  <a:pt x="4284" y="3613"/>
                                </a:lnTo>
                                <a:lnTo>
                                  <a:pt x="4250" y="3648"/>
                                </a:lnTo>
                                <a:lnTo>
                                  <a:pt x="4201" y="3657"/>
                                </a:lnTo>
                                <a:close/>
                                <a:moveTo>
                                  <a:pt x="4173" y="4007"/>
                                </a:moveTo>
                                <a:lnTo>
                                  <a:pt x="4168" y="4020"/>
                                </a:lnTo>
                                <a:lnTo>
                                  <a:pt x="4159" y="4026"/>
                                </a:lnTo>
                                <a:lnTo>
                                  <a:pt x="4145" y="4029"/>
                                </a:lnTo>
                                <a:lnTo>
                                  <a:pt x="4123" y="4021"/>
                                </a:lnTo>
                                <a:lnTo>
                                  <a:pt x="4084" y="4008"/>
                                </a:lnTo>
                                <a:lnTo>
                                  <a:pt x="4062" y="4000"/>
                                </a:lnTo>
                                <a:lnTo>
                                  <a:pt x="4027" y="4032"/>
                                </a:lnTo>
                                <a:lnTo>
                                  <a:pt x="3988" y="4060"/>
                                </a:lnTo>
                                <a:lnTo>
                                  <a:pt x="3954" y="4087"/>
                                </a:lnTo>
                                <a:lnTo>
                                  <a:pt x="3954" y="4089"/>
                                </a:lnTo>
                                <a:lnTo>
                                  <a:pt x="3954" y="4092"/>
                                </a:lnTo>
                                <a:lnTo>
                                  <a:pt x="3954" y="4094"/>
                                </a:lnTo>
                                <a:lnTo>
                                  <a:pt x="4002" y="4112"/>
                                </a:lnTo>
                                <a:lnTo>
                                  <a:pt x="4048" y="4132"/>
                                </a:lnTo>
                                <a:lnTo>
                                  <a:pt x="4076" y="4174"/>
                                </a:lnTo>
                                <a:lnTo>
                                  <a:pt x="4077" y="4192"/>
                                </a:lnTo>
                                <a:lnTo>
                                  <a:pt x="4076" y="4210"/>
                                </a:lnTo>
                                <a:lnTo>
                                  <a:pt x="4062" y="4217"/>
                                </a:lnTo>
                                <a:lnTo>
                                  <a:pt x="4060" y="4216"/>
                                </a:lnTo>
                                <a:lnTo>
                                  <a:pt x="4056" y="4214"/>
                                </a:lnTo>
                                <a:lnTo>
                                  <a:pt x="4054" y="4213"/>
                                </a:lnTo>
                                <a:lnTo>
                                  <a:pt x="4044" y="4233"/>
                                </a:lnTo>
                                <a:lnTo>
                                  <a:pt x="4035" y="4253"/>
                                </a:lnTo>
                                <a:lnTo>
                                  <a:pt x="4015" y="4256"/>
                                </a:lnTo>
                                <a:lnTo>
                                  <a:pt x="4013" y="4253"/>
                                </a:lnTo>
                                <a:lnTo>
                                  <a:pt x="4011" y="4250"/>
                                </a:lnTo>
                                <a:lnTo>
                                  <a:pt x="4010" y="4248"/>
                                </a:lnTo>
                                <a:lnTo>
                                  <a:pt x="3998" y="4260"/>
                                </a:lnTo>
                                <a:lnTo>
                                  <a:pt x="3987" y="4276"/>
                                </a:lnTo>
                                <a:lnTo>
                                  <a:pt x="3975" y="4291"/>
                                </a:lnTo>
                                <a:lnTo>
                                  <a:pt x="3955" y="4250"/>
                                </a:lnTo>
                                <a:lnTo>
                                  <a:pt x="3942" y="4205"/>
                                </a:lnTo>
                                <a:lnTo>
                                  <a:pt x="3956" y="4160"/>
                                </a:lnTo>
                                <a:lnTo>
                                  <a:pt x="3953" y="4154"/>
                                </a:lnTo>
                                <a:lnTo>
                                  <a:pt x="3949" y="4143"/>
                                </a:lnTo>
                                <a:lnTo>
                                  <a:pt x="3945" y="4136"/>
                                </a:lnTo>
                                <a:lnTo>
                                  <a:pt x="3894" y="4146"/>
                                </a:lnTo>
                                <a:lnTo>
                                  <a:pt x="3851" y="4178"/>
                                </a:lnTo>
                                <a:lnTo>
                                  <a:pt x="3815" y="4217"/>
                                </a:lnTo>
                                <a:lnTo>
                                  <a:pt x="3810" y="4252"/>
                                </a:lnTo>
                                <a:lnTo>
                                  <a:pt x="3799" y="4319"/>
                                </a:lnTo>
                                <a:lnTo>
                                  <a:pt x="3794" y="4354"/>
                                </a:lnTo>
                                <a:lnTo>
                                  <a:pt x="3812" y="4360"/>
                                </a:lnTo>
                                <a:lnTo>
                                  <a:pt x="3834" y="4359"/>
                                </a:lnTo>
                                <a:lnTo>
                                  <a:pt x="3855" y="4356"/>
                                </a:lnTo>
                                <a:lnTo>
                                  <a:pt x="3881" y="4366"/>
                                </a:lnTo>
                                <a:lnTo>
                                  <a:pt x="3902" y="4383"/>
                                </a:lnTo>
                                <a:lnTo>
                                  <a:pt x="3913" y="4411"/>
                                </a:lnTo>
                                <a:lnTo>
                                  <a:pt x="3908" y="4428"/>
                                </a:lnTo>
                                <a:lnTo>
                                  <a:pt x="3902" y="4445"/>
                                </a:lnTo>
                                <a:lnTo>
                                  <a:pt x="3890" y="4455"/>
                                </a:lnTo>
                                <a:lnTo>
                                  <a:pt x="3865" y="4432"/>
                                </a:lnTo>
                                <a:lnTo>
                                  <a:pt x="3829" y="4434"/>
                                </a:lnTo>
                                <a:lnTo>
                                  <a:pt x="3797" y="4423"/>
                                </a:lnTo>
                                <a:lnTo>
                                  <a:pt x="3763" y="4411"/>
                                </a:lnTo>
                                <a:lnTo>
                                  <a:pt x="3745" y="4442"/>
                                </a:lnTo>
                                <a:lnTo>
                                  <a:pt x="3734" y="4473"/>
                                </a:lnTo>
                                <a:lnTo>
                                  <a:pt x="3750" y="4511"/>
                                </a:lnTo>
                                <a:lnTo>
                                  <a:pt x="3754" y="4552"/>
                                </a:lnTo>
                                <a:lnTo>
                                  <a:pt x="3743" y="4588"/>
                                </a:lnTo>
                                <a:lnTo>
                                  <a:pt x="3706" y="4614"/>
                                </a:lnTo>
                                <a:lnTo>
                                  <a:pt x="3666" y="4635"/>
                                </a:lnTo>
                                <a:lnTo>
                                  <a:pt x="3625" y="4651"/>
                                </a:lnTo>
                                <a:lnTo>
                                  <a:pt x="3652" y="4601"/>
                                </a:lnTo>
                                <a:lnTo>
                                  <a:pt x="3674" y="4544"/>
                                </a:lnTo>
                                <a:lnTo>
                                  <a:pt x="3678" y="4487"/>
                                </a:lnTo>
                                <a:lnTo>
                                  <a:pt x="3641" y="4476"/>
                                </a:lnTo>
                                <a:lnTo>
                                  <a:pt x="3619" y="4442"/>
                                </a:lnTo>
                                <a:lnTo>
                                  <a:pt x="3590" y="4411"/>
                                </a:lnTo>
                                <a:lnTo>
                                  <a:pt x="3599" y="4399"/>
                                </a:lnTo>
                                <a:lnTo>
                                  <a:pt x="3597" y="4390"/>
                                </a:lnTo>
                                <a:lnTo>
                                  <a:pt x="3596" y="4376"/>
                                </a:lnTo>
                                <a:lnTo>
                                  <a:pt x="3599" y="4353"/>
                                </a:lnTo>
                                <a:lnTo>
                                  <a:pt x="3605" y="4337"/>
                                </a:lnTo>
                                <a:lnTo>
                                  <a:pt x="3619" y="4319"/>
                                </a:lnTo>
                                <a:lnTo>
                                  <a:pt x="3620" y="4321"/>
                                </a:lnTo>
                                <a:lnTo>
                                  <a:pt x="3624" y="4328"/>
                                </a:lnTo>
                                <a:lnTo>
                                  <a:pt x="3625" y="4330"/>
                                </a:lnTo>
                                <a:lnTo>
                                  <a:pt x="3637" y="4308"/>
                                </a:lnTo>
                                <a:lnTo>
                                  <a:pt x="3649" y="4290"/>
                                </a:lnTo>
                                <a:lnTo>
                                  <a:pt x="3671" y="4279"/>
                                </a:lnTo>
                                <a:lnTo>
                                  <a:pt x="3686" y="4325"/>
                                </a:lnTo>
                                <a:lnTo>
                                  <a:pt x="3700" y="4362"/>
                                </a:lnTo>
                                <a:lnTo>
                                  <a:pt x="3693" y="4406"/>
                                </a:lnTo>
                                <a:lnTo>
                                  <a:pt x="3723" y="4358"/>
                                </a:lnTo>
                                <a:lnTo>
                                  <a:pt x="3746" y="4303"/>
                                </a:lnTo>
                                <a:lnTo>
                                  <a:pt x="3756" y="4245"/>
                                </a:lnTo>
                                <a:lnTo>
                                  <a:pt x="3746" y="4186"/>
                                </a:lnTo>
                                <a:lnTo>
                                  <a:pt x="3733" y="4177"/>
                                </a:lnTo>
                                <a:lnTo>
                                  <a:pt x="3717" y="4171"/>
                                </a:lnTo>
                                <a:lnTo>
                                  <a:pt x="3713" y="4157"/>
                                </a:lnTo>
                                <a:lnTo>
                                  <a:pt x="3725" y="4148"/>
                                </a:lnTo>
                                <a:lnTo>
                                  <a:pt x="3742" y="4150"/>
                                </a:lnTo>
                                <a:lnTo>
                                  <a:pt x="3756" y="4152"/>
                                </a:lnTo>
                                <a:lnTo>
                                  <a:pt x="3759" y="4131"/>
                                </a:lnTo>
                                <a:lnTo>
                                  <a:pt x="3759" y="4110"/>
                                </a:lnTo>
                                <a:lnTo>
                                  <a:pt x="3776" y="4100"/>
                                </a:lnTo>
                                <a:lnTo>
                                  <a:pt x="3785" y="4100"/>
                                </a:lnTo>
                                <a:lnTo>
                                  <a:pt x="3788" y="4104"/>
                                </a:lnTo>
                                <a:lnTo>
                                  <a:pt x="3792" y="4109"/>
                                </a:lnTo>
                                <a:lnTo>
                                  <a:pt x="3791" y="4122"/>
                                </a:lnTo>
                                <a:lnTo>
                                  <a:pt x="3792" y="4135"/>
                                </a:lnTo>
                                <a:lnTo>
                                  <a:pt x="3798" y="4144"/>
                                </a:lnTo>
                                <a:lnTo>
                                  <a:pt x="3836" y="4128"/>
                                </a:lnTo>
                                <a:lnTo>
                                  <a:pt x="3874" y="4101"/>
                                </a:lnTo>
                                <a:lnTo>
                                  <a:pt x="3902" y="4071"/>
                                </a:lnTo>
                                <a:lnTo>
                                  <a:pt x="3909" y="4031"/>
                                </a:lnTo>
                                <a:lnTo>
                                  <a:pt x="3907" y="3985"/>
                                </a:lnTo>
                                <a:lnTo>
                                  <a:pt x="3901" y="3936"/>
                                </a:lnTo>
                                <a:lnTo>
                                  <a:pt x="3901" y="3890"/>
                                </a:lnTo>
                                <a:lnTo>
                                  <a:pt x="3913" y="3851"/>
                                </a:lnTo>
                                <a:lnTo>
                                  <a:pt x="3944" y="3820"/>
                                </a:lnTo>
                                <a:lnTo>
                                  <a:pt x="3958" y="3823"/>
                                </a:lnTo>
                                <a:lnTo>
                                  <a:pt x="3962" y="3838"/>
                                </a:lnTo>
                                <a:lnTo>
                                  <a:pt x="3958" y="3851"/>
                                </a:lnTo>
                                <a:lnTo>
                                  <a:pt x="3934" y="3888"/>
                                </a:lnTo>
                                <a:lnTo>
                                  <a:pt x="3936" y="3931"/>
                                </a:lnTo>
                                <a:lnTo>
                                  <a:pt x="3947" y="3976"/>
                                </a:lnTo>
                                <a:lnTo>
                                  <a:pt x="3947" y="4021"/>
                                </a:lnTo>
                                <a:lnTo>
                                  <a:pt x="3969" y="4019"/>
                                </a:lnTo>
                                <a:lnTo>
                                  <a:pt x="3991" y="4004"/>
                                </a:lnTo>
                                <a:lnTo>
                                  <a:pt x="4012" y="3988"/>
                                </a:lnTo>
                                <a:lnTo>
                                  <a:pt x="4010" y="3949"/>
                                </a:lnTo>
                                <a:lnTo>
                                  <a:pt x="3988" y="3915"/>
                                </a:lnTo>
                                <a:lnTo>
                                  <a:pt x="3989" y="3867"/>
                                </a:lnTo>
                                <a:lnTo>
                                  <a:pt x="3990" y="3857"/>
                                </a:lnTo>
                                <a:lnTo>
                                  <a:pt x="3996" y="3850"/>
                                </a:lnTo>
                                <a:lnTo>
                                  <a:pt x="4004" y="3841"/>
                                </a:lnTo>
                                <a:lnTo>
                                  <a:pt x="4013" y="3842"/>
                                </a:lnTo>
                                <a:lnTo>
                                  <a:pt x="4020" y="3848"/>
                                </a:lnTo>
                                <a:lnTo>
                                  <a:pt x="4024" y="3855"/>
                                </a:lnTo>
                                <a:lnTo>
                                  <a:pt x="4032" y="3848"/>
                                </a:lnTo>
                                <a:lnTo>
                                  <a:pt x="4033" y="3834"/>
                                </a:lnTo>
                                <a:lnTo>
                                  <a:pt x="4043" y="3833"/>
                                </a:lnTo>
                                <a:lnTo>
                                  <a:pt x="4048" y="3837"/>
                                </a:lnTo>
                                <a:lnTo>
                                  <a:pt x="4054" y="3844"/>
                                </a:lnTo>
                                <a:lnTo>
                                  <a:pt x="4059" y="3849"/>
                                </a:lnTo>
                                <a:lnTo>
                                  <a:pt x="4075" y="3826"/>
                                </a:lnTo>
                                <a:lnTo>
                                  <a:pt x="4097" y="3816"/>
                                </a:lnTo>
                                <a:lnTo>
                                  <a:pt x="4115" y="3837"/>
                                </a:lnTo>
                                <a:lnTo>
                                  <a:pt x="4118" y="3865"/>
                                </a:lnTo>
                                <a:lnTo>
                                  <a:pt x="4112" y="3891"/>
                                </a:lnTo>
                                <a:lnTo>
                                  <a:pt x="4098" y="3918"/>
                                </a:lnTo>
                                <a:lnTo>
                                  <a:pt x="4123" y="3911"/>
                                </a:lnTo>
                                <a:lnTo>
                                  <a:pt x="4149" y="3899"/>
                                </a:lnTo>
                                <a:lnTo>
                                  <a:pt x="4173" y="3887"/>
                                </a:lnTo>
                                <a:lnTo>
                                  <a:pt x="4176" y="3908"/>
                                </a:lnTo>
                                <a:lnTo>
                                  <a:pt x="4168" y="3927"/>
                                </a:lnTo>
                                <a:lnTo>
                                  <a:pt x="4183" y="3943"/>
                                </a:lnTo>
                                <a:lnTo>
                                  <a:pt x="4177" y="3964"/>
                                </a:lnTo>
                                <a:lnTo>
                                  <a:pt x="4164" y="3984"/>
                                </a:lnTo>
                                <a:lnTo>
                                  <a:pt x="4173" y="4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51"/>
                        <wps:cNvSpPr>
                          <a:spLocks/>
                        </wps:cNvSpPr>
                        <wps:spPr bwMode="auto">
                          <a:xfrm>
                            <a:off x="253" y="570"/>
                            <a:ext cx="969" cy="708"/>
                          </a:xfrm>
                          <a:custGeom>
                            <a:avLst/>
                            <a:gdLst>
                              <a:gd name="T0" fmla="*/ 3872 w 3877"/>
                              <a:gd name="T1" fmla="*/ 1520 h 2834"/>
                              <a:gd name="T2" fmla="*/ 3871 w 3877"/>
                              <a:gd name="T3" fmla="*/ 1964 h 2834"/>
                              <a:gd name="T4" fmla="*/ 3869 w 3877"/>
                              <a:gd name="T5" fmla="*/ 2466 h 2834"/>
                              <a:gd name="T6" fmla="*/ 3868 w 3877"/>
                              <a:gd name="T7" fmla="*/ 2796 h 2834"/>
                              <a:gd name="T8" fmla="*/ 3787 w 3877"/>
                              <a:gd name="T9" fmla="*/ 2834 h 2834"/>
                              <a:gd name="T10" fmla="*/ 3703 w 3877"/>
                              <a:gd name="T11" fmla="*/ 2834 h 2834"/>
                              <a:gd name="T12" fmla="*/ 3470 w 3877"/>
                              <a:gd name="T13" fmla="*/ 2834 h 2834"/>
                              <a:gd name="T14" fmla="*/ 3122 w 3877"/>
                              <a:gd name="T15" fmla="*/ 2833 h 2834"/>
                              <a:gd name="T16" fmla="*/ 2691 w 3877"/>
                              <a:gd name="T17" fmla="*/ 2832 h 2834"/>
                              <a:gd name="T18" fmla="*/ 2208 w 3877"/>
                              <a:gd name="T19" fmla="*/ 2830 h 2834"/>
                              <a:gd name="T20" fmla="*/ 1704 w 3877"/>
                              <a:gd name="T21" fmla="*/ 2829 h 2834"/>
                              <a:gd name="T22" fmla="*/ 1212 w 3877"/>
                              <a:gd name="T23" fmla="*/ 2828 h 2834"/>
                              <a:gd name="T24" fmla="*/ 765 w 3877"/>
                              <a:gd name="T25" fmla="*/ 2828 h 2834"/>
                              <a:gd name="T26" fmla="*/ 393 w 3877"/>
                              <a:gd name="T27" fmla="*/ 2827 h 2834"/>
                              <a:gd name="T28" fmla="*/ 129 w 3877"/>
                              <a:gd name="T29" fmla="*/ 2826 h 2834"/>
                              <a:gd name="T30" fmla="*/ 5 w 3877"/>
                              <a:gd name="T31" fmla="*/ 2826 h 2834"/>
                              <a:gd name="T32" fmla="*/ 8 w 3877"/>
                              <a:gd name="T33" fmla="*/ 2815 h 2834"/>
                              <a:gd name="T34" fmla="*/ 12 w 3877"/>
                              <a:gd name="T35" fmla="*/ 2737 h 2834"/>
                              <a:gd name="T36" fmla="*/ 12 w 3877"/>
                              <a:gd name="T37" fmla="*/ 2503 h 2834"/>
                              <a:gd name="T38" fmla="*/ 13 w 3877"/>
                              <a:gd name="T39" fmla="*/ 2119 h 2834"/>
                              <a:gd name="T40" fmla="*/ 13 w 3877"/>
                              <a:gd name="T41" fmla="*/ 1646 h 2834"/>
                              <a:gd name="T42" fmla="*/ 13 w 3877"/>
                              <a:gd name="T43" fmla="*/ 1144 h 2834"/>
                              <a:gd name="T44" fmla="*/ 14 w 3877"/>
                              <a:gd name="T45" fmla="*/ 671 h 2834"/>
                              <a:gd name="T46" fmla="*/ 14 w 3877"/>
                              <a:gd name="T47" fmla="*/ 288 h 2834"/>
                              <a:gd name="T48" fmla="*/ 14 w 3877"/>
                              <a:gd name="T49" fmla="*/ 53 h 2834"/>
                              <a:gd name="T50" fmla="*/ 28 w 3877"/>
                              <a:gd name="T51" fmla="*/ 1 h 2834"/>
                              <a:gd name="T52" fmla="*/ 39 w 3877"/>
                              <a:gd name="T53" fmla="*/ 281 h 2834"/>
                              <a:gd name="T54" fmla="*/ 38 w 3877"/>
                              <a:gd name="T55" fmla="*/ 498 h 2834"/>
                              <a:gd name="T56" fmla="*/ 38 w 3877"/>
                              <a:gd name="T57" fmla="*/ 719 h 2834"/>
                              <a:gd name="T58" fmla="*/ 37 w 3877"/>
                              <a:gd name="T59" fmla="*/ 1120 h 2834"/>
                              <a:gd name="T60" fmla="*/ 36 w 3877"/>
                              <a:gd name="T61" fmla="*/ 1612 h 2834"/>
                              <a:gd name="T62" fmla="*/ 35 w 3877"/>
                              <a:gd name="T63" fmla="*/ 2110 h 2834"/>
                              <a:gd name="T64" fmla="*/ 35 w 3877"/>
                              <a:gd name="T65" fmla="*/ 2527 h 2834"/>
                              <a:gd name="T66" fmla="*/ 34 w 3877"/>
                              <a:gd name="T67" fmla="*/ 2777 h 2834"/>
                              <a:gd name="T68" fmla="*/ 29 w 3877"/>
                              <a:gd name="T69" fmla="*/ 2814 h 2834"/>
                              <a:gd name="T70" fmla="*/ 94 w 3877"/>
                              <a:gd name="T71" fmla="*/ 2815 h 2834"/>
                              <a:gd name="T72" fmla="*/ 312 w 3877"/>
                              <a:gd name="T73" fmla="*/ 2815 h 2834"/>
                              <a:gd name="T74" fmla="*/ 649 w 3877"/>
                              <a:gd name="T75" fmla="*/ 2816 h 2834"/>
                              <a:gd name="T76" fmla="*/ 1076 w 3877"/>
                              <a:gd name="T77" fmla="*/ 2817 h 2834"/>
                              <a:gd name="T78" fmla="*/ 1558 w 3877"/>
                              <a:gd name="T79" fmla="*/ 2818 h 2834"/>
                              <a:gd name="T80" fmla="*/ 2065 w 3877"/>
                              <a:gd name="T81" fmla="*/ 2819 h 2834"/>
                              <a:gd name="T82" fmla="*/ 2563 w 3877"/>
                              <a:gd name="T83" fmla="*/ 2821 h 2834"/>
                              <a:gd name="T84" fmla="*/ 3021 w 3877"/>
                              <a:gd name="T85" fmla="*/ 2822 h 2834"/>
                              <a:gd name="T86" fmla="*/ 3407 w 3877"/>
                              <a:gd name="T87" fmla="*/ 2823 h 2834"/>
                              <a:gd name="T88" fmla="*/ 3689 w 3877"/>
                              <a:gd name="T89" fmla="*/ 2824 h 2834"/>
                              <a:gd name="T90" fmla="*/ 3834 w 3877"/>
                              <a:gd name="T91" fmla="*/ 2824 h 2834"/>
                              <a:gd name="T92" fmla="*/ 3852 w 3877"/>
                              <a:gd name="T93" fmla="*/ 2639 h 2834"/>
                              <a:gd name="T94" fmla="*/ 3853 w 3877"/>
                              <a:gd name="T95" fmla="*/ 2273 h 2834"/>
                              <a:gd name="T96" fmla="*/ 3856 w 3877"/>
                              <a:gd name="T97" fmla="*/ 2119 h 2834"/>
                              <a:gd name="T98" fmla="*/ 3855 w 3877"/>
                              <a:gd name="T99" fmla="*/ 1755 h 2834"/>
                              <a:gd name="T100" fmla="*/ 3856 w 3877"/>
                              <a:gd name="T101" fmla="*/ 1417 h 2834"/>
                              <a:gd name="T102" fmla="*/ 3858 w 3877"/>
                              <a:gd name="T103" fmla="*/ 1190 h 2834"/>
                              <a:gd name="T104" fmla="*/ 3859 w 3877"/>
                              <a:gd name="T105" fmla="*/ 740 h 2834"/>
                              <a:gd name="T106" fmla="*/ 3860 w 3877"/>
                              <a:gd name="T107" fmla="*/ 376 h 2834"/>
                              <a:gd name="T108" fmla="*/ 3877 w 3877"/>
                              <a:gd name="T109" fmla="*/ 397 h 2834"/>
                              <a:gd name="T110" fmla="*/ 3875 w 3877"/>
                              <a:gd name="T111" fmla="*/ 798 h 2834"/>
                              <a:gd name="T112" fmla="*/ 3874 w 3877"/>
                              <a:gd name="T113" fmla="*/ 1272 h 28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877" h="2834">
                                <a:moveTo>
                                  <a:pt x="3874" y="1358"/>
                                </a:moveTo>
                                <a:lnTo>
                                  <a:pt x="3874" y="1362"/>
                                </a:lnTo>
                                <a:lnTo>
                                  <a:pt x="3874" y="1373"/>
                                </a:lnTo>
                                <a:lnTo>
                                  <a:pt x="3874" y="1390"/>
                                </a:lnTo>
                                <a:lnTo>
                                  <a:pt x="3874" y="1415"/>
                                </a:lnTo>
                                <a:lnTo>
                                  <a:pt x="3872" y="1444"/>
                                </a:lnTo>
                                <a:lnTo>
                                  <a:pt x="3872" y="1479"/>
                                </a:lnTo>
                                <a:lnTo>
                                  <a:pt x="3872" y="1520"/>
                                </a:lnTo>
                                <a:lnTo>
                                  <a:pt x="3872" y="1564"/>
                                </a:lnTo>
                                <a:lnTo>
                                  <a:pt x="3872" y="1613"/>
                                </a:lnTo>
                                <a:lnTo>
                                  <a:pt x="3872" y="1665"/>
                                </a:lnTo>
                                <a:lnTo>
                                  <a:pt x="3872" y="1721"/>
                                </a:lnTo>
                                <a:lnTo>
                                  <a:pt x="3871" y="1779"/>
                                </a:lnTo>
                                <a:lnTo>
                                  <a:pt x="3871" y="1839"/>
                                </a:lnTo>
                                <a:lnTo>
                                  <a:pt x="3871" y="1900"/>
                                </a:lnTo>
                                <a:lnTo>
                                  <a:pt x="3871" y="1964"/>
                                </a:lnTo>
                                <a:lnTo>
                                  <a:pt x="3871" y="2029"/>
                                </a:lnTo>
                                <a:lnTo>
                                  <a:pt x="3871" y="2093"/>
                                </a:lnTo>
                                <a:lnTo>
                                  <a:pt x="3870" y="2158"/>
                                </a:lnTo>
                                <a:lnTo>
                                  <a:pt x="3870" y="2223"/>
                                </a:lnTo>
                                <a:lnTo>
                                  <a:pt x="3870" y="2286"/>
                                </a:lnTo>
                                <a:lnTo>
                                  <a:pt x="3870" y="2348"/>
                                </a:lnTo>
                                <a:lnTo>
                                  <a:pt x="3870" y="2408"/>
                                </a:lnTo>
                                <a:lnTo>
                                  <a:pt x="3869" y="2466"/>
                                </a:lnTo>
                                <a:lnTo>
                                  <a:pt x="3869" y="2522"/>
                                </a:lnTo>
                                <a:lnTo>
                                  <a:pt x="3869" y="2574"/>
                                </a:lnTo>
                                <a:lnTo>
                                  <a:pt x="3869" y="2623"/>
                                </a:lnTo>
                                <a:lnTo>
                                  <a:pt x="3869" y="2667"/>
                                </a:lnTo>
                                <a:lnTo>
                                  <a:pt x="3869" y="2708"/>
                                </a:lnTo>
                                <a:lnTo>
                                  <a:pt x="3869" y="2743"/>
                                </a:lnTo>
                                <a:lnTo>
                                  <a:pt x="3869" y="2772"/>
                                </a:lnTo>
                                <a:lnTo>
                                  <a:pt x="3868" y="2796"/>
                                </a:lnTo>
                                <a:lnTo>
                                  <a:pt x="3868" y="2814"/>
                                </a:lnTo>
                                <a:lnTo>
                                  <a:pt x="3868" y="2825"/>
                                </a:lnTo>
                                <a:lnTo>
                                  <a:pt x="3868" y="2829"/>
                                </a:lnTo>
                                <a:lnTo>
                                  <a:pt x="3847" y="2830"/>
                                </a:lnTo>
                                <a:lnTo>
                                  <a:pt x="3809" y="2833"/>
                                </a:lnTo>
                                <a:lnTo>
                                  <a:pt x="3787" y="2834"/>
                                </a:lnTo>
                                <a:lnTo>
                                  <a:pt x="3786" y="2834"/>
                                </a:lnTo>
                                <a:lnTo>
                                  <a:pt x="3781" y="2834"/>
                                </a:lnTo>
                                <a:lnTo>
                                  <a:pt x="3775" y="2834"/>
                                </a:lnTo>
                                <a:lnTo>
                                  <a:pt x="3766" y="2834"/>
                                </a:lnTo>
                                <a:lnTo>
                                  <a:pt x="3754" y="2834"/>
                                </a:lnTo>
                                <a:lnTo>
                                  <a:pt x="3738" y="2834"/>
                                </a:lnTo>
                                <a:lnTo>
                                  <a:pt x="3722" y="2834"/>
                                </a:lnTo>
                                <a:lnTo>
                                  <a:pt x="3703" y="2834"/>
                                </a:lnTo>
                                <a:lnTo>
                                  <a:pt x="3681" y="2834"/>
                                </a:lnTo>
                                <a:lnTo>
                                  <a:pt x="3657" y="2834"/>
                                </a:lnTo>
                                <a:lnTo>
                                  <a:pt x="3632" y="2834"/>
                                </a:lnTo>
                                <a:lnTo>
                                  <a:pt x="3603" y="2834"/>
                                </a:lnTo>
                                <a:lnTo>
                                  <a:pt x="3573" y="2834"/>
                                </a:lnTo>
                                <a:lnTo>
                                  <a:pt x="3540" y="2834"/>
                                </a:lnTo>
                                <a:lnTo>
                                  <a:pt x="3506" y="2834"/>
                                </a:lnTo>
                                <a:lnTo>
                                  <a:pt x="3470" y="2834"/>
                                </a:lnTo>
                                <a:lnTo>
                                  <a:pt x="3433" y="2834"/>
                                </a:lnTo>
                                <a:lnTo>
                                  <a:pt x="3393" y="2833"/>
                                </a:lnTo>
                                <a:lnTo>
                                  <a:pt x="3352" y="2833"/>
                                </a:lnTo>
                                <a:lnTo>
                                  <a:pt x="3309" y="2833"/>
                                </a:lnTo>
                                <a:lnTo>
                                  <a:pt x="3264" y="2833"/>
                                </a:lnTo>
                                <a:lnTo>
                                  <a:pt x="3219" y="2833"/>
                                </a:lnTo>
                                <a:lnTo>
                                  <a:pt x="3171" y="2833"/>
                                </a:lnTo>
                                <a:lnTo>
                                  <a:pt x="3122" y="2833"/>
                                </a:lnTo>
                                <a:lnTo>
                                  <a:pt x="3073" y="2833"/>
                                </a:lnTo>
                                <a:lnTo>
                                  <a:pt x="3021" y="2833"/>
                                </a:lnTo>
                                <a:lnTo>
                                  <a:pt x="2969" y="2833"/>
                                </a:lnTo>
                                <a:lnTo>
                                  <a:pt x="2916" y="2833"/>
                                </a:lnTo>
                                <a:lnTo>
                                  <a:pt x="2861" y="2832"/>
                                </a:lnTo>
                                <a:lnTo>
                                  <a:pt x="2805" y="2832"/>
                                </a:lnTo>
                                <a:lnTo>
                                  <a:pt x="2749" y="2832"/>
                                </a:lnTo>
                                <a:lnTo>
                                  <a:pt x="2691" y="2832"/>
                                </a:lnTo>
                                <a:lnTo>
                                  <a:pt x="2633" y="2832"/>
                                </a:lnTo>
                                <a:lnTo>
                                  <a:pt x="2574" y="2832"/>
                                </a:lnTo>
                                <a:lnTo>
                                  <a:pt x="2514" y="2832"/>
                                </a:lnTo>
                                <a:lnTo>
                                  <a:pt x="2454" y="2832"/>
                                </a:lnTo>
                                <a:lnTo>
                                  <a:pt x="2393" y="2832"/>
                                </a:lnTo>
                                <a:lnTo>
                                  <a:pt x="2332" y="2832"/>
                                </a:lnTo>
                                <a:lnTo>
                                  <a:pt x="2270" y="2830"/>
                                </a:lnTo>
                                <a:lnTo>
                                  <a:pt x="2208" y="2830"/>
                                </a:lnTo>
                                <a:lnTo>
                                  <a:pt x="2145" y="2830"/>
                                </a:lnTo>
                                <a:lnTo>
                                  <a:pt x="2082" y="2830"/>
                                </a:lnTo>
                                <a:lnTo>
                                  <a:pt x="2020" y="2830"/>
                                </a:lnTo>
                                <a:lnTo>
                                  <a:pt x="1957" y="2830"/>
                                </a:lnTo>
                                <a:lnTo>
                                  <a:pt x="1893" y="2830"/>
                                </a:lnTo>
                                <a:lnTo>
                                  <a:pt x="1830" y="2830"/>
                                </a:lnTo>
                                <a:lnTo>
                                  <a:pt x="1767" y="2829"/>
                                </a:lnTo>
                                <a:lnTo>
                                  <a:pt x="1704" y="2829"/>
                                </a:lnTo>
                                <a:lnTo>
                                  <a:pt x="1641" y="2829"/>
                                </a:lnTo>
                                <a:lnTo>
                                  <a:pt x="1579" y="2829"/>
                                </a:lnTo>
                                <a:lnTo>
                                  <a:pt x="1517" y="2829"/>
                                </a:lnTo>
                                <a:lnTo>
                                  <a:pt x="1454" y="2829"/>
                                </a:lnTo>
                                <a:lnTo>
                                  <a:pt x="1394" y="2829"/>
                                </a:lnTo>
                                <a:lnTo>
                                  <a:pt x="1332" y="2829"/>
                                </a:lnTo>
                                <a:lnTo>
                                  <a:pt x="1272" y="2829"/>
                                </a:lnTo>
                                <a:lnTo>
                                  <a:pt x="1212" y="2828"/>
                                </a:lnTo>
                                <a:lnTo>
                                  <a:pt x="1154" y="2828"/>
                                </a:lnTo>
                                <a:lnTo>
                                  <a:pt x="1096" y="2828"/>
                                </a:lnTo>
                                <a:lnTo>
                                  <a:pt x="1038" y="2828"/>
                                </a:lnTo>
                                <a:lnTo>
                                  <a:pt x="982" y="2828"/>
                                </a:lnTo>
                                <a:lnTo>
                                  <a:pt x="925" y="2828"/>
                                </a:lnTo>
                                <a:lnTo>
                                  <a:pt x="872" y="2828"/>
                                </a:lnTo>
                                <a:lnTo>
                                  <a:pt x="818" y="2828"/>
                                </a:lnTo>
                                <a:lnTo>
                                  <a:pt x="765" y="2828"/>
                                </a:lnTo>
                                <a:lnTo>
                                  <a:pt x="714" y="2828"/>
                                </a:lnTo>
                                <a:lnTo>
                                  <a:pt x="664" y="2827"/>
                                </a:lnTo>
                                <a:lnTo>
                                  <a:pt x="615" y="2827"/>
                                </a:lnTo>
                                <a:lnTo>
                                  <a:pt x="568" y="2827"/>
                                </a:lnTo>
                                <a:lnTo>
                                  <a:pt x="522" y="2827"/>
                                </a:lnTo>
                                <a:lnTo>
                                  <a:pt x="478" y="2827"/>
                                </a:lnTo>
                                <a:lnTo>
                                  <a:pt x="435" y="2827"/>
                                </a:lnTo>
                                <a:lnTo>
                                  <a:pt x="393" y="2827"/>
                                </a:lnTo>
                                <a:lnTo>
                                  <a:pt x="354" y="2827"/>
                                </a:lnTo>
                                <a:lnTo>
                                  <a:pt x="316" y="2827"/>
                                </a:lnTo>
                                <a:lnTo>
                                  <a:pt x="280" y="2827"/>
                                </a:lnTo>
                                <a:lnTo>
                                  <a:pt x="246" y="2827"/>
                                </a:lnTo>
                                <a:lnTo>
                                  <a:pt x="214" y="2827"/>
                                </a:lnTo>
                                <a:lnTo>
                                  <a:pt x="183" y="2827"/>
                                </a:lnTo>
                                <a:lnTo>
                                  <a:pt x="156" y="2827"/>
                                </a:lnTo>
                                <a:lnTo>
                                  <a:pt x="129" y="2826"/>
                                </a:lnTo>
                                <a:lnTo>
                                  <a:pt x="105" y="2826"/>
                                </a:lnTo>
                                <a:lnTo>
                                  <a:pt x="84" y="2826"/>
                                </a:lnTo>
                                <a:lnTo>
                                  <a:pt x="64" y="2826"/>
                                </a:lnTo>
                                <a:lnTo>
                                  <a:pt x="48" y="2826"/>
                                </a:lnTo>
                                <a:lnTo>
                                  <a:pt x="34" y="2826"/>
                                </a:lnTo>
                                <a:lnTo>
                                  <a:pt x="22" y="2826"/>
                                </a:lnTo>
                                <a:lnTo>
                                  <a:pt x="12" y="2826"/>
                                </a:lnTo>
                                <a:lnTo>
                                  <a:pt x="5" y="2826"/>
                                </a:lnTo>
                                <a:lnTo>
                                  <a:pt x="1" y="2826"/>
                                </a:lnTo>
                                <a:lnTo>
                                  <a:pt x="0" y="2826"/>
                                </a:lnTo>
                                <a:lnTo>
                                  <a:pt x="2" y="2826"/>
                                </a:lnTo>
                                <a:lnTo>
                                  <a:pt x="5" y="2826"/>
                                </a:lnTo>
                                <a:lnTo>
                                  <a:pt x="7" y="2826"/>
                                </a:lnTo>
                                <a:lnTo>
                                  <a:pt x="8" y="2815"/>
                                </a:lnTo>
                                <a:lnTo>
                                  <a:pt x="11" y="2794"/>
                                </a:lnTo>
                                <a:lnTo>
                                  <a:pt x="12" y="2782"/>
                                </a:lnTo>
                                <a:lnTo>
                                  <a:pt x="12" y="2781"/>
                                </a:lnTo>
                                <a:lnTo>
                                  <a:pt x="12" y="2776"/>
                                </a:lnTo>
                                <a:lnTo>
                                  <a:pt x="12" y="2766"/>
                                </a:lnTo>
                                <a:lnTo>
                                  <a:pt x="12" y="2754"/>
                                </a:lnTo>
                                <a:lnTo>
                                  <a:pt x="12" y="2737"/>
                                </a:lnTo>
                                <a:lnTo>
                                  <a:pt x="12" y="2719"/>
                                </a:lnTo>
                                <a:lnTo>
                                  <a:pt x="12" y="2696"/>
                                </a:lnTo>
                                <a:lnTo>
                                  <a:pt x="12" y="2670"/>
                                </a:lnTo>
                                <a:lnTo>
                                  <a:pt x="12" y="2642"/>
                                </a:lnTo>
                                <a:lnTo>
                                  <a:pt x="12" y="2611"/>
                                </a:lnTo>
                                <a:lnTo>
                                  <a:pt x="12" y="2577"/>
                                </a:lnTo>
                                <a:lnTo>
                                  <a:pt x="12" y="2541"/>
                                </a:lnTo>
                                <a:lnTo>
                                  <a:pt x="12" y="2503"/>
                                </a:lnTo>
                                <a:lnTo>
                                  <a:pt x="12" y="2461"/>
                                </a:lnTo>
                                <a:lnTo>
                                  <a:pt x="12" y="2418"/>
                                </a:lnTo>
                                <a:lnTo>
                                  <a:pt x="12" y="2372"/>
                                </a:lnTo>
                                <a:lnTo>
                                  <a:pt x="12" y="2325"/>
                                </a:lnTo>
                                <a:lnTo>
                                  <a:pt x="12" y="2276"/>
                                </a:lnTo>
                                <a:lnTo>
                                  <a:pt x="13" y="2225"/>
                                </a:lnTo>
                                <a:lnTo>
                                  <a:pt x="13" y="2172"/>
                                </a:lnTo>
                                <a:lnTo>
                                  <a:pt x="13" y="2119"/>
                                </a:lnTo>
                                <a:lnTo>
                                  <a:pt x="13" y="2063"/>
                                </a:lnTo>
                                <a:lnTo>
                                  <a:pt x="13" y="2006"/>
                                </a:lnTo>
                                <a:lnTo>
                                  <a:pt x="13" y="1949"/>
                                </a:lnTo>
                                <a:lnTo>
                                  <a:pt x="13" y="1889"/>
                                </a:lnTo>
                                <a:lnTo>
                                  <a:pt x="13" y="1829"/>
                                </a:lnTo>
                                <a:lnTo>
                                  <a:pt x="13" y="1769"/>
                                </a:lnTo>
                                <a:lnTo>
                                  <a:pt x="13" y="1707"/>
                                </a:lnTo>
                                <a:lnTo>
                                  <a:pt x="13" y="1646"/>
                                </a:lnTo>
                                <a:lnTo>
                                  <a:pt x="13" y="1583"/>
                                </a:lnTo>
                                <a:lnTo>
                                  <a:pt x="13" y="1521"/>
                                </a:lnTo>
                                <a:lnTo>
                                  <a:pt x="13" y="1457"/>
                                </a:lnTo>
                                <a:lnTo>
                                  <a:pt x="13" y="1395"/>
                                </a:lnTo>
                                <a:lnTo>
                                  <a:pt x="13" y="1331"/>
                                </a:lnTo>
                                <a:lnTo>
                                  <a:pt x="13" y="1269"/>
                                </a:lnTo>
                                <a:lnTo>
                                  <a:pt x="13" y="1206"/>
                                </a:lnTo>
                                <a:lnTo>
                                  <a:pt x="13" y="1144"/>
                                </a:lnTo>
                                <a:lnTo>
                                  <a:pt x="13" y="1081"/>
                                </a:lnTo>
                                <a:lnTo>
                                  <a:pt x="14" y="1020"/>
                                </a:lnTo>
                                <a:lnTo>
                                  <a:pt x="14" y="959"/>
                                </a:lnTo>
                                <a:lnTo>
                                  <a:pt x="14" y="899"/>
                                </a:lnTo>
                                <a:lnTo>
                                  <a:pt x="14" y="841"/>
                                </a:lnTo>
                                <a:lnTo>
                                  <a:pt x="14" y="783"/>
                                </a:lnTo>
                                <a:lnTo>
                                  <a:pt x="14" y="726"/>
                                </a:lnTo>
                                <a:lnTo>
                                  <a:pt x="14" y="671"/>
                                </a:lnTo>
                                <a:lnTo>
                                  <a:pt x="14" y="617"/>
                                </a:lnTo>
                                <a:lnTo>
                                  <a:pt x="14" y="566"/>
                                </a:lnTo>
                                <a:lnTo>
                                  <a:pt x="14" y="514"/>
                                </a:lnTo>
                                <a:lnTo>
                                  <a:pt x="14" y="465"/>
                                </a:lnTo>
                                <a:lnTo>
                                  <a:pt x="14" y="418"/>
                                </a:lnTo>
                                <a:lnTo>
                                  <a:pt x="14" y="373"/>
                                </a:lnTo>
                                <a:lnTo>
                                  <a:pt x="14" y="329"/>
                                </a:lnTo>
                                <a:lnTo>
                                  <a:pt x="14" y="288"/>
                                </a:lnTo>
                                <a:lnTo>
                                  <a:pt x="14" y="250"/>
                                </a:lnTo>
                                <a:lnTo>
                                  <a:pt x="14" y="213"/>
                                </a:lnTo>
                                <a:lnTo>
                                  <a:pt x="14" y="180"/>
                                </a:lnTo>
                                <a:lnTo>
                                  <a:pt x="14" y="148"/>
                                </a:lnTo>
                                <a:lnTo>
                                  <a:pt x="14" y="119"/>
                                </a:lnTo>
                                <a:lnTo>
                                  <a:pt x="14" y="94"/>
                                </a:lnTo>
                                <a:lnTo>
                                  <a:pt x="14" y="72"/>
                                </a:lnTo>
                                <a:lnTo>
                                  <a:pt x="14" y="53"/>
                                </a:lnTo>
                                <a:lnTo>
                                  <a:pt x="14" y="37"/>
                                </a:lnTo>
                                <a:lnTo>
                                  <a:pt x="14" y="24"/>
                                </a:lnTo>
                                <a:lnTo>
                                  <a:pt x="14" y="15"/>
                                </a:lnTo>
                                <a:lnTo>
                                  <a:pt x="14" y="10"/>
                                </a:lnTo>
                                <a:lnTo>
                                  <a:pt x="14" y="8"/>
                                </a:lnTo>
                                <a:lnTo>
                                  <a:pt x="20" y="4"/>
                                </a:lnTo>
                                <a:lnTo>
                                  <a:pt x="28" y="1"/>
                                </a:lnTo>
                                <a:lnTo>
                                  <a:pt x="36" y="0"/>
                                </a:lnTo>
                                <a:lnTo>
                                  <a:pt x="37" y="44"/>
                                </a:lnTo>
                                <a:lnTo>
                                  <a:pt x="38" y="90"/>
                                </a:lnTo>
                                <a:lnTo>
                                  <a:pt x="39" y="136"/>
                                </a:lnTo>
                                <a:lnTo>
                                  <a:pt x="39" y="183"/>
                                </a:lnTo>
                                <a:lnTo>
                                  <a:pt x="39" y="231"/>
                                </a:lnTo>
                                <a:lnTo>
                                  <a:pt x="39" y="281"/>
                                </a:lnTo>
                                <a:lnTo>
                                  <a:pt x="39" y="330"/>
                                </a:lnTo>
                                <a:lnTo>
                                  <a:pt x="39" y="379"/>
                                </a:lnTo>
                                <a:lnTo>
                                  <a:pt x="38" y="429"/>
                                </a:lnTo>
                                <a:lnTo>
                                  <a:pt x="38" y="478"/>
                                </a:lnTo>
                                <a:lnTo>
                                  <a:pt x="38" y="480"/>
                                </a:lnTo>
                                <a:lnTo>
                                  <a:pt x="38" y="487"/>
                                </a:lnTo>
                                <a:lnTo>
                                  <a:pt x="38" y="498"/>
                                </a:lnTo>
                                <a:lnTo>
                                  <a:pt x="38" y="513"/>
                                </a:lnTo>
                                <a:lnTo>
                                  <a:pt x="38" y="532"/>
                                </a:lnTo>
                                <a:lnTo>
                                  <a:pt x="38" y="555"/>
                                </a:lnTo>
                                <a:lnTo>
                                  <a:pt x="38" y="581"/>
                                </a:lnTo>
                                <a:lnTo>
                                  <a:pt x="38" y="612"/>
                                </a:lnTo>
                                <a:lnTo>
                                  <a:pt x="38" y="645"/>
                                </a:lnTo>
                                <a:lnTo>
                                  <a:pt x="38" y="680"/>
                                </a:lnTo>
                                <a:lnTo>
                                  <a:pt x="38" y="719"/>
                                </a:lnTo>
                                <a:lnTo>
                                  <a:pt x="38" y="761"/>
                                </a:lnTo>
                                <a:lnTo>
                                  <a:pt x="38" y="806"/>
                                </a:lnTo>
                                <a:lnTo>
                                  <a:pt x="38" y="853"/>
                                </a:lnTo>
                                <a:lnTo>
                                  <a:pt x="38" y="902"/>
                                </a:lnTo>
                                <a:lnTo>
                                  <a:pt x="38" y="954"/>
                                </a:lnTo>
                                <a:lnTo>
                                  <a:pt x="37" y="1008"/>
                                </a:lnTo>
                                <a:lnTo>
                                  <a:pt x="37" y="1063"/>
                                </a:lnTo>
                                <a:lnTo>
                                  <a:pt x="37" y="1120"/>
                                </a:lnTo>
                                <a:lnTo>
                                  <a:pt x="37" y="1178"/>
                                </a:lnTo>
                                <a:lnTo>
                                  <a:pt x="37" y="1238"/>
                                </a:lnTo>
                                <a:lnTo>
                                  <a:pt x="37" y="1298"/>
                                </a:lnTo>
                                <a:lnTo>
                                  <a:pt x="37" y="1360"/>
                                </a:lnTo>
                                <a:lnTo>
                                  <a:pt x="37" y="1422"/>
                                </a:lnTo>
                                <a:lnTo>
                                  <a:pt x="37" y="1485"/>
                                </a:lnTo>
                                <a:lnTo>
                                  <a:pt x="36" y="1548"/>
                                </a:lnTo>
                                <a:lnTo>
                                  <a:pt x="36" y="1612"/>
                                </a:lnTo>
                                <a:lnTo>
                                  <a:pt x="36" y="1676"/>
                                </a:lnTo>
                                <a:lnTo>
                                  <a:pt x="36" y="1739"/>
                                </a:lnTo>
                                <a:lnTo>
                                  <a:pt x="36" y="1803"/>
                                </a:lnTo>
                                <a:lnTo>
                                  <a:pt x="36" y="1865"/>
                                </a:lnTo>
                                <a:lnTo>
                                  <a:pt x="36" y="1928"/>
                                </a:lnTo>
                                <a:lnTo>
                                  <a:pt x="36" y="1989"/>
                                </a:lnTo>
                                <a:lnTo>
                                  <a:pt x="35" y="2051"/>
                                </a:lnTo>
                                <a:lnTo>
                                  <a:pt x="35" y="2110"/>
                                </a:lnTo>
                                <a:lnTo>
                                  <a:pt x="35" y="2168"/>
                                </a:lnTo>
                                <a:lnTo>
                                  <a:pt x="35" y="2225"/>
                                </a:lnTo>
                                <a:lnTo>
                                  <a:pt x="35" y="2280"/>
                                </a:lnTo>
                                <a:lnTo>
                                  <a:pt x="35" y="2334"/>
                                </a:lnTo>
                                <a:lnTo>
                                  <a:pt x="35" y="2385"/>
                                </a:lnTo>
                                <a:lnTo>
                                  <a:pt x="35" y="2435"/>
                                </a:lnTo>
                                <a:lnTo>
                                  <a:pt x="35" y="2482"/>
                                </a:lnTo>
                                <a:lnTo>
                                  <a:pt x="35" y="2527"/>
                                </a:lnTo>
                                <a:lnTo>
                                  <a:pt x="35" y="2569"/>
                                </a:lnTo>
                                <a:lnTo>
                                  <a:pt x="34" y="2608"/>
                                </a:lnTo>
                                <a:lnTo>
                                  <a:pt x="34" y="2645"/>
                                </a:lnTo>
                                <a:lnTo>
                                  <a:pt x="34" y="2678"/>
                                </a:lnTo>
                                <a:lnTo>
                                  <a:pt x="34" y="2708"/>
                                </a:lnTo>
                                <a:lnTo>
                                  <a:pt x="34" y="2734"/>
                                </a:lnTo>
                                <a:lnTo>
                                  <a:pt x="34" y="2757"/>
                                </a:lnTo>
                                <a:lnTo>
                                  <a:pt x="34" y="2777"/>
                                </a:lnTo>
                                <a:lnTo>
                                  <a:pt x="34" y="2792"/>
                                </a:lnTo>
                                <a:lnTo>
                                  <a:pt x="34" y="2803"/>
                                </a:lnTo>
                                <a:lnTo>
                                  <a:pt x="34" y="2810"/>
                                </a:lnTo>
                                <a:lnTo>
                                  <a:pt x="34" y="2812"/>
                                </a:lnTo>
                                <a:lnTo>
                                  <a:pt x="33" y="2813"/>
                                </a:lnTo>
                                <a:lnTo>
                                  <a:pt x="30" y="2814"/>
                                </a:lnTo>
                                <a:lnTo>
                                  <a:pt x="29" y="2814"/>
                                </a:lnTo>
                                <a:lnTo>
                                  <a:pt x="30" y="2814"/>
                                </a:lnTo>
                                <a:lnTo>
                                  <a:pt x="35" y="2814"/>
                                </a:lnTo>
                                <a:lnTo>
                                  <a:pt x="41" y="2814"/>
                                </a:lnTo>
                                <a:lnTo>
                                  <a:pt x="51" y="2814"/>
                                </a:lnTo>
                                <a:lnTo>
                                  <a:pt x="63" y="2814"/>
                                </a:lnTo>
                                <a:lnTo>
                                  <a:pt x="78" y="2814"/>
                                </a:lnTo>
                                <a:lnTo>
                                  <a:pt x="94" y="2815"/>
                                </a:lnTo>
                                <a:lnTo>
                                  <a:pt x="114" y="2815"/>
                                </a:lnTo>
                                <a:lnTo>
                                  <a:pt x="136" y="2815"/>
                                </a:lnTo>
                                <a:lnTo>
                                  <a:pt x="160" y="2815"/>
                                </a:lnTo>
                                <a:lnTo>
                                  <a:pt x="186" y="2815"/>
                                </a:lnTo>
                                <a:lnTo>
                                  <a:pt x="214" y="2815"/>
                                </a:lnTo>
                                <a:lnTo>
                                  <a:pt x="245" y="2815"/>
                                </a:lnTo>
                                <a:lnTo>
                                  <a:pt x="278" y="2815"/>
                                </a:lnTo>
                                <a:lnTo>
                                  <a:pt x="312" y="2815"/>
                                </a:lnTo>
                                <a:lnTo>
                                  <a:pt x="348" y="2815"/>
                                </a:lnTo>
                                <a:lnTo>
                                  <a:pt x="386" y="2815"/>
                                </a:lnTo>
                                <a:lnTo>
                                  <a:pt x="426" y="2815"/>
                                </a:lnTo>
                                <a:lnTo>
                                  <a:pt x="467" y="2815"/>
                                </a:lnTo>
                                <a:lnTo>
                                  <a:pt x="511" y="2815"/>
                                </a:lnTo>
                                <a:lnTo>
                                  <a:pt x="555" y="2816"/>
                                </a:lnTo>
                                <a:lnTo>
                                  <a:pt x="602" y="2816"/>
                                </a:lnTo>
                                <a:lnTo>
                                  <a:pt x="649" y="2816"/>
                                </a:lnTo>
                                <a:lnTo>
                                  <a:pt x="699" y="2816"/>
                                </a:lnTo>
                                <a:lnTo>
                                  <a:pt x="748" y="2816"/>
                                </a:lnTo>
                                <a:lnTo>
                                  <a:pt x="800" y="2816"/>
                                </a:lnTo>
                                <a:lnTo>
                                  <a:pt x="854" y="2816"/>
                                </a:lnTo>
                                <a:lnTo>
                                  <a:pt x="908" y="2816"/>
                                </a:lnTo>
                                <a:lnTo>
                                  <a:pt x="963" y="2817"/>
                                </a:lnTo>
                                <a:lnTo>
                                  <a:pt x="1019" y="2817"/>
                                </a:lnTo>
                                <a:lnTo>
                                  <a:pt x="1076" y="2817"/>
                                </a:lnTo>
                                <a:lnTo>
                                  <a:pt x="1133" y="2817"/>
                                </a:lnTo>
                                <a:lnTo>
                                  <a:pt x="1193" y="2817"/>
                                </a:lnTo>
                                <a:lnTo>
                                  <a:pt x="1252" y="2817"/>
                                </a:lnTo>
                                <a:lnTo>
                                  <a:pt x="1311" y="2817"/>
                                </a:lnTo>
                                <a:lnTo>
                                  <a:pt x="1373" y="2817"/>
                                </a:lnTo>
                                <a:lnTo>
                                  <a:pt x="1433" y="2818"/>
                                </a:lnTo>
                                <a:lnTo>
                                  <a:pt x="1496" y="2818"/>
                                </a:lnTo>
                                <a:lnTo>
                                  <a:pt x="1558" y="2818"/>
                                </a:lnTo>
                                <a:lnTo>
                                  <a:pt x="1620" y="2818"/>
                                </a:lnTo>
                                <a:lnTo>
                                  <a:pt x="1684" y="2818"/>
                                </a:lnTo>
                                <a:lnTo>
                                  <a:pt x="1747" y="2818"/>
                                </a:lnTo>
                                <a:lnTo>
                                  <a:pt x="1811" y="2818"/>
                                </a:lnTo>
                                <a:lnTo>
                                  <a:pt x="1874" y="2819"/>
                                </a:lnTo>
                                <a:lnTo>
                                  <a:pt x="1937" y="2819"/>
                                </a:lnTo>
                                <a:lnTo>
                                  <a:pt x="2001" y="2819"/>
                                </a:lnTo>
                                <a:lnTo>
                                  <a:pt x="2065" y="2819"/>
                                </a:lnTo>
                                <a:lnTo>
                                  <a:pt x="2128" y="2819"/>
                                </a:lnTo>
                                <a:lnTo>
                                  <a:pt x="2191" y="2819"/>
                                </a:lnTo>
                                <a:lnTo>
                                  <a:pt x="2254" y="2819"/>
                                </a:lnTo>
                                <a:lnTo>
                                  <a:pt x="2316" y="2821"/>
                                </a:lnTo>
                                <a:lnTo>
                                  <a:pt x="2379" y="2821"/>
                                </a:lnTo>
                                <a:lnTo>
                                  <a:pt x="2441" y="2821"/>
                                </a:lnTo>
                                <a:lnTo>
                                  <a:pt x="2502" y="2821"/>
                                </a:lnTo>
                                <a:lnTo>
                                  <a:pt x="2563" y="2821"/>
                                </a:lnTo>
                                <a:lnTo>
                                  <a:pt x="2623" y="2821"/>
                                </a:lnTo>
                                <a:lnTo>
                                  <a:pt x="2683" y="2821"/>
                                </a:lnTo>
                                <a:lnTo>
                                  <a:pt x="2742" y="2822"/>
                                </a:lnTo>
                                <a:lnTo>
                                  <a:pt x="2799" y="2822"/>
                                </a:lnTo>
                                <a:lnTo>
                                  <a:pt x="2856" y="2822"/>
                                </a:lnTo>
                                <a:lnTo>
                                  <a:pt x="2912" y="2822"/>
                                </a:lnTo>
                                <a:lnTo>
                                  <a:pt x="2967" y="2822"/>
                                </a:lnTo>
                                <a:lnTo>
                                  <a:pt x="3021" y="2822"/>
                                </a:lnTo>
                                <a:lnTo>
                                  <a:pt x="3074" y="2822"/>
                                </a:lnTo>
                                <a:lnTo>
                                  <a:pt x="3126" y="2823"/>
                                </a:lnTo>
                                <a:lnTo>
                                  <a:pt x="3176" y="2823"/>
                                </a:lnTo>
                                <a:lnTo>
                                  <a:pt x="3226" y="2823"/>
                                </a:lnTo>
                                <a:lnTo>
                                  <a:pt x="3273" y="2823"/>
                                </a:lnTo>
                                <a:lnTo>
                                  <a:pt x="3319" y="2823"/>
                                </a:lnTo>
                                <a:lnTo>
                                  <a:pt x="3364" y="2823"/>
                                </a:lnTo>
                                <a:lnTo>
                                  <a:pt x="3407" y="2823"/>
                                </a:lnTo>
                                <a:lnTo>
                                  <a:pt x="3449" y="2823"/>
                                </a:lnTo>
                                <a:lnTo>
                                  <a:pt x="3489" y="2823"/>
                                </a:lnTo>
                                <a:lnTo>
                                  <a:pt x="3527" y="2823"/>
                                </a:lnTo>
                                <a:lnTo>
                                  <a:pt x="3563" y="2824"/>
                                </a:lnTo>
                                <a:lnTo>
                                  <a:pt x="3598" y="2824"/>
                                </a:lnTo>
                                <a:lnTo>
                                  <a:pt x="3630" y="2824"/>
                                </a:lnTo>
                                <a:lnTo>
                                  <a:pt x="3660" y="2824"/>
                                </a:lnTo>
                                <a:lnTo>
                                  <a:pt x="3689" y="2824"/>
                                </a:lnTo>
                                <a:lnTo>
                                  <a:pt x="3715" y="2824"/>
                                </a:lnTo>
                                <a:lnTo>
                                  <a:pt x="3739" y="2824"/>
                                </a:lnTo>
                                <a:lnTo>
                                  <a:pt x="3761" y="2824"/>
                                </a:lnTo>
                                <a:lnTo>
                                  <a:pt x="3780" y="2824"/>
                                </a:lnTo>
                                <a:lnTo>
                                  <a:pt x="3798" y="2824"/>
                                </a:lnTo>
                                <a:lnTo>
                                  <a:pt x="3812" y="2824"/>
                                </a:lnTo>
                                <a:lnTo>
                                  <a:pt x="3824" y="2824"/>
                                </a:lnTo>
                                <a:lnTo>
                                  <a:pt x="3834" y="2824"/>
                                </a:lnTo>
                                <a:lnTo>
                                  <a:pt x="3841" y="2824"/>
                                </a:lnTo>
                                <a:lnTo>
                                  <a:pt x="3845" y="2824"/>
                                </a:lnTo>
                                <a:lnTo>
                                  <a:pt x="3846" y="2824"/>
                                </a:lnTo>
                                <a:lnTo>
                                  <a:pt x="3848" y="2778"/>
                                </a:lnTo>
                                <a:lnTo>
                                  <a:pt x="3849" y="2732"/>
                                </a:lnTo>
                                <a:lnTo>
                                  <a:pt x="3850" y="2685"/>
                                </a:lnTo>
                                <a:lnTo>
                                  <a:pt x="3852" y="2639"/>
                                </a:lnTo>
                                <a:lnTo>
                                  <a:pt x="3852" y="2592"/>
                                </a:lnTo>
                                <a:lnTo>
                                  <a:pt x="3853" y="2546"/>
                                </a:lnTo>
                                <a:lnTo>
                                  <a:pt x="3853" y="2501"/>
                                </a:lnTo>
                                <a:lnTo>
                                  <a:pt x="3853" y="2455"/>
                                </a:lnTo>
                                <a:lnTo>
                                  <a:pt x="3853" y="2409"/>
                                </a:lnTo>
                                <a:lnTo>
                                  <a:pt x="3853" y="2364"/>
                                </a:lnTo>
                                <a:lnTo>
                                  <a:pt x="3853" y="2318"/>
                                </a:lnTo>
                                <a:lnTo>
                                  <a:pt x="3853" y="2273"/>
                                </a:lnTo>
                                <a:lnTo>
                                  <a:pt x="3853" y="2228"/>
                                </a:lnTo>
                                <a:lnTo>
                                  <a:pt x="3854" y="2183"/>
                                </a:lnTo>
                                <a:lnTo>
                                  <a:pt x="3854" y="2180"/>
                                </a:lnTo>
                                <a:lnTo>
                                  <a:pt x="3855" y="2172"/>
                                </a:lnTo>
                                <a:lnTo>
                                  <a:pt x="3856" y="2169"/>
                                </a:lnTo>
                                <a:lnTo>
                                  <a:pt x="3856" y="2119"/>
                                </a:lnTo>
                                <a:lnTo>
                                  <a:pt x="3856" y="2070"/>
                                </a:lnTo>
                                <a:lnTo>
                                  <a:pt x="3856" y="2023"/>
                                </a:lnTo>
                                <a:lnTo>
                                  <a:pt x="3856" y="1976"/>
                                </a:lnTo>
                                <a:lnTo>
                                  <a:pt x="3856" y="1930"/>
                                </a:lnTo>
                                <a:lnTo>
                                  <a:pt x="3856" y="1885"/>
                                </a:lnTo>
                                <a:lnTo>
                                  <a:pt x="3856" y="1841"/>
                                </a:lnTo>
                                <a:lnTo>
                                  <a:pt x="3855" y="1797"/>
                                </a:lnTo>
                                <a:lnTo>
                                  <a:pt x="3855" y="1755"/>
                                </a:lnTo>
                                <a:lnTo>
                                  <a:pt x="3855" y="1712"/>
                                </a:lnTo>
                                <a:lnTo>
                                  <a:pt x="3855" y="1669"/>
                                </a:lnTo>
                                <a:lnTo>
                                  <a:pt x="3855" y="1627"/>
                                </a:lnTo>
                                <a:lnTo>
                                  <a:pt x="3855" y="1586"/>
                                </a:lnTo>
                                <a:lnTo>
                                  <a:pt x="3856" y="1543"/>
                                </a:lnTo>
                                <a:lnTo>
                                  <a:pt x="3856" y="1501"/>
                                </a:lnTo>
                                <a:lnTo>
                                  <a:pt x="3856" y="1460"/>
                                </a:lnTo>
                                <a:lnTo>
                                  <a:pt x="3856" y="1417"/>
                                </a:lnTo>
                                <a:lnTo>
                                  <a:pt x="3857" y="1374"/>
                                </a:lnTo>
                                <a:lnTo>
                                  <a:pt x="3857" y="1331"/>
                                </a:lnTo>
                                <a:lnTo>
                                  <a:pt x="3858" y="1287"/>
                                </a:lnTo>
                                <a:lnTo>
                                  <a:pt x="3858" y="1242"/>
                                </a:lnTo>
                                <a:lnTo>
                                  <a:pt x="3858" y="1236"/>
                                </a:lnTo>
                                <a:lnTo>
                                  <a:pt x="3858" y="1218"/>
                                </a:lnTo>
                                <a:lnTo>
                                  <a:pt x="3858" y="1190"/>
                                </a:lnTo>
                                <a:lnTo>
                                  <a:pt x="3858" y="1151"/>
                                </a:lnTo>
                                <a:lnTo>
                                  <a:pt x="3858" y="1106"/>
                                </a:lnTo>
                                <a:lnTo>
                                  <a:pt x="3859" y="1054"/>
                                </a:lnTo>
                                <a:lnTo>
                                  <a:pt x="3859" y="997"/>
                                </a:lnTo>
                                <a:lnTo>
                                  <a:pt x="3859" y="935"/>
                                </a:lnTo>
                                <a:lnTo>
                                  <a:pt x="3859" y="871"/>
                                </a:lnTo>
                                <a:lnTo>
                                  <a:pt x="3859" y="806"/>
                                </a:lnTo>
                                <a:lnTo>
                                  <a:pt x="3859" y="740"/>
                                </a:lnTo>
                                <a:lnTo>
                                  <a:pt x="3859" y="677"/>
                                </a:lnTo>
                                <a:lnTo>
                                  <a:pt x="3859" y="616"/>
                                </a:lnTo>
                                <a:lnTo>
                                  <a:pt x="3860" y="559"/>
                                </a:lnTo>
                                <a:lnTo>
                                  <a:pt x="3860" y="507"/>
                                </a:lnTo>
                                <a:lnTo>
                                  <a:pt x="3860" y="461"/>
                                </a:lnTo>
                                <a:lnTo>
                                  <a:pt x="3860" y="423"/>
                                </a:lnTo>
                                <a:lnTo>
                                  <a:pt x="3860" y="395"/>
                                </a:lnTo>
                                <a:lnTo>
                                  <a:pt x="3860" y="376"/>
                                </a:lnTo>
                                <a:lnTo>
                                  <a:pt x="3860" y="371"/>
                                </a:lnTo>
                                <a:lnTo>
                                  <a:pt x="3866" y="353"/>
                                </a:lnTo>
                                <a:lnTo>
                                  <a:pt x="3872" y="362"/>
                                </a:lnTo>
                                <a:lnTo>
                                  <a:pt x="3877" y="374"/>
                                </a:lnTo>
                                <a:lnTo>
                                  <a:pt x="3877" y="379"/>
                                </a:lnTo>
                                <a:lnTo>
                                  <a:pt x="3877" y="397"/>
                                </a:lnTo>
                                <a:lnTo>
                                  <a:pt x="3877" y="423"/>
                                </a:lnTo>
                                <a:lnTo>
                                  <a:pt x="3877" y="459"/>
                                </a:lnTo>
                                <a:lnTo>
                                  <a:pt x="3876" y="503"/>
                                </a:lnTo>
                                <a:lnTo>
                                  <a:pt x="3876" y="554"/>
                                </a:lnTo>
                                <a:lnTo>
                                  <a:pt x="3876" y="610"/>
                                </a:lnTo>
                                <a:lnTo>
                                  <a:pt x="3876" y="669"/>
                                </a:lnTo>
                                <a:lnTo>
                                  <a:pt x="3876" y="732"/>
                                </a:lnTo>
                                <a:lnTo>
                                  <a:pt x="3875" y="798"/>
                                </a:lnTo>
                                <a:lnTo>
                                  <a:pt x="3875" y="865"/>
                                </a:lnTo>
                                <a:lnTo>
                                  <a:pt x="3875" y="932"/>
                                </a:lnTo>
                                <a:lnTo>
                                  <a:pt x="3875" y="998"/>
                                </a:lnTo>
                                <a:lnTo>
                                  <a:pt x="3875" y="1061"/>
                                </a:lnTo>
                                <a:lnTo>
                                  <a:pt x="3874" y="1122"/>
                                </a:lnTo>
                                <a:lnTo>
                                  <a:pt x="3874" y="1178"/>
                                </a:lnTo>
                                <a:lnTo>
                                  <a:pt x="3874" y="1228"/>
                                </a:lnTo>
                                <a:lnTo>
                                  <a:pt x="3874" y="1272"/>
                                </a:lnTo>
                                <a:lnTo>
                                  <a:pt x="3874" y="1308"/>
                                </a:lnTo>
                                <a:lnTo>
                                  <a:pt x="3874" y="1335"/>
                                </a:lnTo>
                                <a:lnTo>
                                  <a:pt x="3874" y="1352"/>
                                </a:lnTo>
                                <a:lnTo>
                                  <a:pt x="3874" y="13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52"/>
                        <wps:cNvSpPr>
                          <a:spLocks/>
                        </wps:cNvSpPr>
                        <wps:spPr bwMode="auto">
                          <a:xfrm>
                            <a:off x="606" y="1017"/>
                            <a:ext cx="56" cy="137"/>
                          </a:xfrm>
                          <a:custGeom>
                            <a:avLst/>
                            <a:gdLst>
                              <a:gd name="T0" fmla="*/ 222 w 222"/>
                              <a:gd name="T1" fmla="*/ 0 h 549"/>
                              <a:gd name="T2" fmla="*/ 209 w 222"/>
                              <a:gd name="T3" fmla="*/ 42 h 549"/>
                              <a:gd name="T4" fmla="*/ 195 w 222"/>
                              <a:gd name="T5" fmla="*/ 85 h 549"/>
                              <a:gd name="T6" fmla="*/ 183 w 222"/>
                              <a:gd name="T7" fmla="*/ 128 h 549"/>
                              <a:gd name="T8" fmla="*/ 172 w 222"/>
                              <a:gd name="T9" fmla="*/ 172 h 549"/>
                              <a:gd name="T10" fmla="*/ 160 w 222"/>
                              <a:gd name="T11" fmla="*/ 215 h 549"/>
                              <a:gd name="T12" fmla="*/ 149 w 222"/>
                              <a:gd name="T13" fmla="*/ 258 h 549"/>
                              <a:gd name="T14" fmla="*/ 137 w 222"/>
                              <a:gd name="T15" fmla="*/ 301 h 549"/>
                              <a:gd name="T16" fmla="*/ 124 w 222"/>
                              <a:gd name="T17" fmla="*/ 344 h 549"/>
                              <a:gd name="T18" fmla="*/ 111 w 222"/>
                              <a:gd name="T19" fmla="*/ 386 h 549"/>
                              <a:gd name="T20" fmla="*/ 97 w 222"/>
                              <a:gd name="T21" fmla="*/ 427 h 549"/>
                              <a:gd name="T22" fmla="*/ 80 w 222"/>
                              <a:gd name="T23" fmla="*/ 469 h 549"/>
                              <a:gd name="T24" fmla="*/ 64 w 222"/>
                              <a:gd name="T25" fmla="*/ 508 h 549"/>
                              <a:gd name="T26" fmla="*/ 44 w 222"/>
                              <a:gd name="T27" fmla="*/ 548 h 549"/>
                              <a:gd name="T28" fmla="*/ 44 w 222"/>
                              <a:gd name="T29" fmla="*/ 548 h 549"/>
                              <a:gd name="T30" fmla="*/ 31 w 222"/>
                              <a:gd name="T31" fmla="*/ 549 h 549"/>
                              <a:gd name="T32" fmla="*/ 15 w 222"/>
                              <a:gd name="T33" fmla="*/ 542 h 549"/>
                              <a:gd name="T34" fmla="*/ 0 w 222"/>
                              <a:gd name="T35" fmla="*/ 534 h 549"/>
                              <a:gd name="T36" fmla="*/ 0 w 222"/>
                              <a:gd name="T37" fmla="*/ 534 h 549"/>
                              <a:gd name="T38" fmla="*/ 20 w 222"/>
                              <a:gd name="T39" fmla="*/ 499 h 549"/>
                              <a:gd name="T40" fmla="*/ 39 w 222"/>
                              <a:gd name="T41" fmla="*/ 462 h 549"/>
                              <a:gd name="T42" fmla="*/ 57 w 222"/>
                              <a:gd name="T43" fmla="*/ 424 h 549"/>
                              <a:gd name="T44" fmla="*/ 57 w 222"/>
                              <a:gd name="T45" fmla="*/ 424 h 549"/>
                              <a:gd name="T46" fmla="*/ 73 w 222"/>
                              <a:gd name="T47" fmla="*/ 381 h 549"/>
                              <a:gd name="T48" fmla="*/ 89 w 222"/>
                              <a:gd name="T49" fmla="*/ 337 h 549"/>
                              <a:gd name="T50" fmla="*/ 101 w 222"/>
                              <a:gd name="T51" fmla="*/ 292 h 549"/>
                              <a:gd name="T52" fmla="*/ 112 w 222"/>
                              <a:gd name="T53" fmla="*/ 247 h 549"/>
                              <a:gd name="T54" fmla="*/ 124 w 222"/>
                              <a:gd name="T55" fmla="*/ 202 h 549"/>
                              <a:gd name="T56" fmla="*/ 137 w 222"/>
                              <a:gd name="T57" fmla="*/ 159 h 549"/>
                              <a:gd name="T58" fmla="*/ 153 w 222"/>
                              <a:gd name="T59" fmla="*/ 116 h 549"/>
                              <a:gd name="T60" fmla="*/ 170 w 222"/>
                              <a:gd name="T61" fmla="*/ 74 h 549"/>
                              <a:gd name="T62" fmla="*/ 193 w 222"/>
                              <a:gd name="T63" fmla="*/ 36 h 549"/>
                              <a:gd name="T64" fmla="*/ 222 w 222"/>
                              <a:gd name="T65" fmla="*/ 0 h 549"/>
                              <a:gd name="T66" fmla="*/ 222 w 222"/>
                              <a:gd name="T67" fmla="*/ 0 h 549"/>
                              <a:gd name="T68" fmla="*/ 222 w 222"/>
                              <a:gd name="T69" fmla="*/ 0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222" h="549">
                                <a:moveTo>
                                  <a:pt x="222" y="0"/>
                                </a:moveTo>
                                <a:lnTo>
                                  <a:pt x="209" y="42"/>
                                </a:lnTo>
                                <a:lnTo>
                                  <a:pt x="195" y="85"/>
                                </a:lnTo>
                                <a:lnTo>
                                  <a:pt x="183" y="128"/>
                                </a:lnTo>
                                <a:lnTo>
                                  <a:pt x="172" y="172"/>
                                </a:lnTo>
                                <a:lnTo>
                                  <a:pt x="160" y="215"/>
                                </a:lnTo>
                                <a:lnTo>
                                  <a:pt x="149" y="258"/>
                                </a:lnTo>
                                <a:lnTo>
                                  <a:pt x="137" y="301"/>
                                </a:lnTo>
                                <a:lnTo>
                                  <a:pt x="124" y="344"/>
                                </a:lnTo>
                                <a:lnTo>
                                  <a:pt x="111" y="386"/>
                                </a:lnTo>
                                <a:lnTo>
                                  <a:pt x="97" y="427"/>
                                </a:lnTo>
                                <a:lnTo>
                                  <a:pt x="80" y="469"/>
                                </a:lnTo>
                                <a:lnTo>
                                  <a:pt x="64" y="508"/>
                                </a:lnTo>
                                <a:lnTo>
                                  <a:pt x="44" y="548"/>
                                </a:lnTo>
                                <a:lnTo>
                                  <a:pt x="31" y="549"/>
                                </a:lnTo>
                                <a:lnTo>
                                  <a:pt x="15" y="542"/>
                                </a:lnTo>
                                <a:lnTo>
                                  <a:pt x="0" y="534"/>
                                </a:lnTo>
                                <a:lnTo>
                                  <a:pt x="20" y="499"/>
                                </a:lnTo>
                                <a:lnTo>
                                  <a:pt x="39" y="462"/>
                                </a:lnTo>
                                <a:lnTo>
                                  <a:pt x="57" y="424"/>
                                </a:lnTo>
                                <a:lnTo>
                                  <a:pt x="73" y="381"/>
                                </a:lnTo>
                                <a:lnTo>
                                  <a:pt x="89" y="337"/>
                                </a:lnTo>
                                <a:lnTo>
                                  <a:pt x="101" y="292"/>
                                </a:lnTo>
                                <a:lnTo>
                                  <a:pt x="112" y="247"/>
                                </a:lnTo>
                                <a:lnTo>
                                  <a:pt x="124" y="202"/>
                                </a:lnTo>
                                <a:lnTo>
                                  <a:pt x="137" y="159"/>
                                </a:lnTo>
                                <a:lnTo>
                                  <a:pt x="153" y="116"/>
                                </a:lnTo>
                                <a:lnTo>
                                  <a:pt x="170" y="74"/>
                                </a:lnTo>
                                <a:lnTo>
                                  <a:pt x="193" y="36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53"/>
                        <wps:cNvSpPr>
                          <a:spLocks/>
                        </wps:cNvSpPr>
                        <wps:spPr bwMode="auto">
                          <a:xfrm>
                            <a:off x="1081" y="1049"/>
                            <a:ext cx="55" cy="34"/>
                          </a:xfrm>
                          <a:custGeom>
                            <a:avLst/>
                            <a:gdLst>
                              <a:gd name="T0" fmla="*/ 0 w 219"/>
                              <a:gd name="T1" fmla="*/ 134 h 134"/>
                              <a:gd name="T2" fmla="*/ 8 w 219"/>
                              <a:gd name="T3" fmla="*/ 101 h 134"/>
                              <a:gd name="T4" fmla="*/ 17 w 219"/>
                              <a:gd name="T5" fmla="*/ 69 h 134"/>
                              <a:gd name="T6" fmla="*/ 34 w 219"/>
                              <a:gd name="T7" fmla="*/ 39 h 134"/>
                              <a:gd name="T8" fmla="*/ 34 w 219"/>
                              <a:gd name="T9" fmla="*/ 39 h 134"/>
                              <a:gd name="T10" fmla="*/ 82 w 219"/>
                              <a:gd name="T11" fmla="*/ 28 h 134"/>
                              <a:gd name="T12" fmla="*/ 129 w 219"/>
                              <a:gd name="T13" fmla="*/ 14 h 134"/>
                              <a:gd name="T14" fmla="*/ 177 w 219"/>
                              <a:gd name="T15" fmla="*/ 0 h 134"/>
                              <a:gd name="T16" fmla="*/ 177 w 219"/>
                              <a:gd name="T17" fmla="*/ 0 h 134"/>
                              <a:gd name="T18" fmla="*/ 192 w 219"/>
                              <a:gd name="T19" fmla="*/ 27 h 134"/>
                              <a:gd name="T20" fmla="*/ 206 w 219"/>
                              <a:gd name="T21" fmla="*/ 58 h 134"/>
                              <a:gd name="T22" fmla="*/ 219 w 219"/>
                              <a:gd name="T23" fmla="*/ 90 h 134"/>
                              <a:gd name="T24" fmla="*/ 219 w 219"/>
                              <a:gd name="T25" fmla="*/ 90 h 134"/>
                              <a:gd name="T26" fmla="*/ 165 w 219"/>
                              <a:gd name="T27" fmla="*/ 106 h 134"/>
                              <a:gd name="T28" fmla="*/ 110 w 219"/>
                              <a:gd name="T29" fmla="*/ 117 h 134"/>
                              <a:gd name="T30" fmla="*/ 55 w 219"/>
                              <a:gd name="T31" fmla="*/ 125 h 134"/>
                              <a:gd name="T32" fmla="*/ 0 w 219"/>
                              <a:gd name="T33" fmla="*/ 134 h 134"/>
                              <a:gd name="T34" fmla="*/ 0 w 219"/>
                              <a:gd name="T35" fmla="*/ 13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19" h="134">
                                <a:moveTo>
                                  <a:pt x="0" y="134"/>
                                </a:moveTo>
                                <a:lnTo>
                                  <a:pt x="8" y="101"/>
                                </a:lnTo>
                                <a:lnTo>
                                  <a:pt x="17" y="69"/>
                                </a:lnTo>
                                <a:lnTo>
                                  <a:pt x="34" y="39"/>
                                </a:lnTo>
                                <a:lnTo>
                                  <a:pt x="82" y="28"/>
                                </a:lnTo>
                                <a:lnTo>
                                  <a:pt x="129" y="14"/>
                                </a:lnTo>
                                <a:lnTo>
                                  <a:pt x="177" y="0"/>
                                </a:lnTo>
                                <a:lnTo>
                                  <a:pt x="192" y="27"/>
                                </a:lnTo>
                                <a:lnTo>
                                  <a:pt x="206" y="58"/>
                                </a:lnTo>
                                <a:lnTo>
                                  <a:pt x="219" y="90"/>
                                </a:lnTo>
                                <a:lnTo>
                                  <a:pt x="165" y="106"/>
                                </a:lnTo>
                                <a:lnTo>
                                  <a:pt x="110" y="117"/>
                                </a:lnTo>
                                <a:lnTo>
                                  <a:pt x="55" y="125"/>
                                </a:lnTo>
                                <a:lnTo>
                                  <a:pt x="0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54"/>
                        <wps:cNvSpPr>
                          <a:spLocks/>
                        </wps:cNvSpPr>
                        <wps:spPr bwMode="auto">
                          <a:xfrm>
                            <a:off x="1078" y="1079"/>
                            <a:ext cx="59" cy="12"/>
                          </a:xfrm>
                          <a:custGeom>
                            <a:avLst/>
                            <a:gdLst>
                              <a:gd name="T0" fmla="*/ 233 w 233"/>
                              <a:gd name="T1" fmla="*/ 17 h 49"/>
                              <a:gd name="T2" fmla="*/ 197 w 233"/>
                              <a:gd name="T3" fmla="*/ 22 h 49"/>
                              <a:gd name="T4" fmla="*/ 116 w 233"/>
                              <a:gd name="T5" fmla="*/ 33 h 49"/>
                              <a:gd name="T6" fmla="*/ 36 w 233"/>
                              <a:gd name="T7" fmla="*/ 44 h 49"/>
                              <a:gd name="T8" fmla="*/ 0 w 233"/>
                              <a:gd name="T9" fmla="*/ 49 h 49"/>
                              <a:gd name="T10" fmla="*/ 0 w 233"/>
                              <a:gd name="T11" fmla="*/ 49 h 49"/>
                              <a:gd name="T12" fmla="*/ 0 w 233"/>
                              <a:gd name="T13" fmla="*/ 45 h 49"/>
                              <a:gd name="T14" fmla="*/ 0 w 233"/>
                              <a:gd name="T15" fmla="*/ 38 h 49"/>
                              <a:gd name="T16" fmla="*/ 0 w 233"/>
                              <a:gd name="T17" fmla="*/ 34 h 49"/>
                              <a:gd name="T18" fmla="*/ 0 w 233"/>
                              <a:gd name="T19" fmla="*/ 34 h 49"/>
                              <a:gd name="T20" fmla="*/ 56 w 233"/>
                              <a:gd name="T21" fmla="*/ 28 h 49"/>
                              <a:gd name="T22" fmla="*/ 116 w 233"/>
                              <a:gd name="T23" fmla="*/ 20 h 49"/>
                              <a:gd name="T24" fmla="*/ 176 w 233"/>
                              <a:gd name="T25" fmla="*/ 10 h 49"/>
                              <a:gd name="T26" fmla="*/ 231 w 233"/>
                              <a:gd name="T27" fmla="*/ 0 h 49"/>
                              <a:gd name="T28" fmla="*/ 231 w 233"/>
                              <a:gd name="T29" fmla="*/ 0 h 49"/>
                              <a:gd name="T30" fmla="*/ 232 w 233"/>
                              <a:gd name="T31" fmla="*/ 1 h 49"/>
                              <a:gd name="T32" fmla="*/ 233 w 233"/>
                              <a:gd name="T33" fmla="*/ 6 h 49"/>
                              <a:gd name="T34" fmla="*/ 233 w 233"/>
                              <a:gd name="T35" fmla="*/ 7 h 49"/>
                              <a:gd name="T36" fmla="*/ 233 w 233"/>
                              <a:gd name="T37" fmla="*/ 7 h 49"/>
                              <a:gd name="T38" fmla="*/ 233 w 233"/>
                              <a:gd name="T39" fmla="*/ 10 h 49"/>
                              <a:gd name="T40" fmla="*/ 233 w 233"/>
                              <a:gd name="T41" fmla="*/ 15 h 49"/>
                              <a:gd name="T42" fmla="*/ 233 w 233"/>
                              <a:gd name="T43" fmla="*/ 17 h 49"/>
                              <a:gd name="T44" fmla="*/ 233 w 233"/>
                              <a:gd name="T45" fmla="*/ 17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33" h="49">
                                <a:moveTo>
                                  <a:pt x="233" y="17"/>
                                </a:moveTo>
                                <a:lnTo>
                                  <a:pt x="197" y="22"/>
                                </a:lnTo>
                                <a:lnTo>
                                  <a:pt x="116" y="33"/>
                                </a:lnTo>
                                <a:lnTo>
                                  <a:pt x="36" y="44"/>
                                </a:lnTo>
                                <a:lnTo>
                                  <a:pt x="0" y="49"/>
                                </a:lnTo>
                                <a:lnTo>
                                  <a:pt x="0" y="45"/>
                                </a:lnTo>
                                <a:lnTo>
                                  <a:pt x="0" y="38"/>
                                </a:lnTo>
                                <a:lnTo>
                                  <a:pt x="0" y="34"/>
                                </a:lnTo>
                                <a:lnTo>
                                  <a:pt x="56" y="28"/>
                                </a:lnTo>
                                <a:lnTo>
                                  <a:pt x="116" y="20"/>
                                </a:lnTo>
                                <a:lnTo>
                                  <a:pt x="176" y="10"/>
                                </a:lnTo>
                                <a:lnTo>
                                  <a:pt x="231" y="0"/>
                                </a:lnTo>
                                <a:lnTo>
                                  <a:pt x="232" y="1"/>
                                </a:lnTo>
                                <a:lnTo>
                                  <a:pt x="233" y="6"/>
                                </a:lnTo>
                                <a:lnTo>
                                  <a:pt x="233" y="7"/>
                                </a:lnTo>
                                <a:lnTo>
                                  <a:pt x="233" y="10"/>
                                </a:lnTo>
                                <a:lnTo>
                                  <a:pt x="233" y="15"/>
                                </a:lnTo>
                                <a:lnTo>
                                  <a:pt x="233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55"/>
                        <wps:cNvSpPr>
                          <a:spLocks/>
                        </wps:cNvSpPr>
                        <wps:spPr bwMode="auto">
                          <a:xfrm>
                            <a:off x="1027" y="1085"/>
                            <a:ext cx="47" cy="40"/>
                          </a:xfrm>
                          <a:custGeom>
                            <a:avLst/>
                            <a:gdLst>
                              <a:gd name="T0" fmla="*/ 28 w 187"/>
                              <a:gd name="T1" fmla="*/ 158 h 162"/>
                              <a:gd name="T2" fmla="*/ 18 w 187"/>
                              <a:gd name="T3" fmla="*/ 162 h 162"/>
                              <a:gd name="T4" fmla="*/ 10 w 187"/>
                              <a:gd name="T5" fmla="*/ 156 h 162"/>
                              <a:gd name="T6" fmla="*/ 0 w 187"/>
                              <a:gd name="T7" fmla="*/ 152 h 162"/>
                              <a:gd name="T8" fmla="*/ 0 w 187"/>
                              <a:gd name="T9" fmla="*/ 152 h 162"/>
                              <a:gd name="T10" fmla="*/ 37 w 187"/>
                              <a:gd name="T11" fmla="*/ 108 h 162"/>
                              <a:gd name="T12" fmla="*/ 83 w 187"/>
                              <a:gd name="T13" fmla="*/ 67 h 162"/>
                              <a:gd name="T14" fmla="*/ 133 w 187"/>
                              <a:gd name="T15" fmla="*/ 31 h 162"/>
                              <a:gd name="T16" fmla="*/ 187 w 187"/>
                              <a:gd name="T17" fmla="*/ 0 h 162"/>
                              <a:gd name="T18" fmla="*/ 187 w 187"/>
                              <a:gd name="T19" fmla="*/ 0 h 162"/>
                              <a:gd name="T20" fmla="*/ 185 w 187"/>
                              <a:gd name="T21" fmla="*/ 9 h 162"/>
                              <a:gd name="T22" fmla="*/ 180 w 187"/>
                              <a:gd name="T23" fmla="*/ 26 h 162"/>
                              <a:gd name="T24" fmla="*/ 177 w 187"/>
                              <a:gd name="T25" fmla="*/ 34 h 162"/>
                              <a:gd name="T26" fmla="*/ 177 w 187"/>
                              <a:gd name="T27" fmla="*/ 34 h 162"/>
                              <a:gd name="T28" fmla="*/ 139 w 187"/>
                              <a:gd name="T29" fmla="*/ 66 h 162"/>
                              <a:gd name="T30" fmla="*/ 66 w 187"/>
                              <a:gd name="T31" fmla="*/ 127 h 162"/>
                              <a:gd name="T32" fmla="*/ 28 w 187"/>
                              <a:gd name="T33" fmla="*/ 158 h 162"/>
                              <a:gd name="T34" fmla="*/ 28 w 187"/>
                              <a:gd name="T35" fmla="*/ 158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87" h="162">
                                <a:moveTo>
                                  <a:pt x="28" y="158"/>
                                </a:moveTo>
                                <a:lnTo>
                                  <a:pt x="18" y="162"/>
                                </a:lnTo>
                                <a:lnTo>
                                  <a:pt x="10" y="156"/>
                                </a:lnTo>
                                <a:lnTo>
                                  <a:pt x="0" y="152"/>
                                </a:lnTo>
                                <a:lnTo>
                                  <a:pt x="37" y="108"/>
                                </a:lnTo>
                                <a:lnTo>
                                  <a:pt x="83" y="67"/>
                                </a:lnTo>
                                <a:lnTo>
                                  <a:pt x="133" y="31"/>
                                </a:lnTo>
                                <a:lnTo>
                                  <a:pt x="187" y="0"/>
                                </a:lnTo>
                                <a:lnTo>
                                  <a:pt x="185" y="9"/>
                                </a:lnTo>
                                <a:lnTo>
                                  <a:pt x="180" y="26"/>
                                </a:lnTo>
                                <a:lnTo>
                                  <a:pt x="177" y="34"/>
                                </a:lnTo>
                                <a:lnTo>
                                  <a:pt x="139" y="66"/>
                                </a:lnTo>
                                <a:lnTo>
                                  <a:pt x="66" y="127"/>
                                </a:lnTo>
                                <a:lnTo>
                                  <a:pt x="28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56"/>
                        <wps:cNvSpPr>
                          <a:spLocks/>
                        </wps:cNvSpPr>
                        <wps:spPr bwMode="auto">
                          <a:xfrm>
                            <a:off x="1077" y="1088"/>
                            <a:ext cx="59" cy="8"/>
                          </a:xfrm>
                          <a:custGeom>
                            <a:avLst/>
                            <a:gdLst>
                              <a:gd name="T0" fmla="*/ 0 w 235"/>
                              <a:gd name="T1" fmla="*/ 31 h 31"/>
                              <a:gd name="T2" fmla="*/ 56 w 235"/>
                              <a:gd name="T3" fmla="*/ 23 h 31"/>
                              <a:gd name="T4" fmla="*/ 117 w 235"/>
                              <a:gd name="T5" fmla="*/ 15 h 31"/>
                              <a:gd name="T6" fmla="*/ 177 w 235"/>
                              <a:gd name="T7" fmla="*/ 8 h 31"/>
                              <a:gd name="T8" fmla="*/ 235 w 235"/>
                              <a:gd name="T9" fmla="*/ 0 h 31"/>
                              <a:gd name="T10" fmla="*/ 235 w 235"/>
                              <a:gd name="T11" fmla="*/ 0 h 31"/>
                              <a:gd name="T12" fmla="*/ 235 w 235"/>
                              <a:gd name="T13" fmla="*/ 2 h 31"/>
                              <a:gd name="T14" fmla="*/ 235 w 235"/>
                              <a:gd name="T15" fmla="*/ 5 h 31"/>
                              <a:gd name="T16" fmla="*/ 235 w 235"/>
                              <a:gd name="T17" fmla="*/ 7 h 31"/>
                              <a:gd name="T18" fmla="*/ 235 w 235"/>
                              <a:gd name="T19" fmla="*/ 7 h 31"/>
                              <a:gd name="T20" fmla="*/ 198 w 235"/>
                              <a:gd name="T21" fmla="*/ 10 h 31"/>
                              <a:gd name="T22" fmla="*/ 118 w 235"/>
                              <a:gd name="T23" fmla="*/ 19 h 31"/>
                              <a:gd name="T24" fmla="*/ 38 w 235"/>
                              <a:gd name="T25" fmla="*/ 27 h 31"/>
                              <a:gd name="T26" fmla="*/ 0 w 235"/>
                              <a:gd name="T27" fmla="*/ 31 h 31"/>
                              <a:gd name="T28" fmla="*/ 0 w 235"/>
                              <a:gd name="T2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235" h="31">
                                <a:moveTo>
                                  <a:pt x="0" y="31"/>
                                </a:moveTo>
                                <a:lnTo>
                                  <a:pt x="56" y="23"/>
                                </a:lnTo>
                                <a:lnTo>
                                  <a:pt x="117" y="15"/>
                                </a:lnTo>
                                <a:lnTo>
                                  <a:pt x="177" y="8"/>
                                </a:lnTo>
                                <a:lnTo>
                                  <a:pt x="235" y="0"/>
                                </a:lnTo>
                                <a:lnTo>
                                  <a:pt x="235" y="2"/>
                                </a:lnTo>
                                <a:lnTo>
                                  <a:pt x="235" y="5"/>
                                </a:lnTo>
                                <a:lnTo>
                                  <a:pt x="235" y="7"/>
                                </a:lnTo>
                                <a:lnTo>
                                  <a:pt x="198" y="10"/>
                                </a:lnTo>
                                <a:lnTo>
                                  <a:pt x="118" y="19"/>
                                </a:lnTo>
                                <a:lnTo>
                                  <a:pt x="38" y="27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57"/>
                        <wps:cNvSpPr>
                          <a:spLocks/>
                        </wps:cNvSpPr>
                        <wps:spPr bwMode="auto">
                          <a:xfrm>
                            <a:off x="358" y="1090"/>
                            <a:ext cx="54" cy="33"/>
                          </a:xfrm>
                          <a:custGeom>
                            <a:avLst/>
                            <a:gdLst>
                              <a:gd name="T0" fmla="*/ 216 w 216"/>
                              <a:gd name="T1" fmla="*/ 80 h 132"/>
                              <a:gd name="T2" fmla="*/ 166 w 216"/>
                              <a:gd name="T3" fmla="*/ 103 h 132"/>
                              <a:gd name="T4" fmla="*/ 112 w 216"/>
                              <a:gd name="T5" fmla="*/ 120 h 132"/>
                              <a:gd name="T6" fmla="*/ 57 w 216"/>
                              <a:gd name="T7" fmla="*/ 129 h 132"/>
                              <a:gd name="T8" fmla="*/ 0 w 216"/>
                              <a:gd name="T9" fmla="*/ 132 h 132"/>
                              <a:gd name="T10" fmla="*/ 0 w 216"/>
                              <a:gd name="T11" fmla="*/ 132 h 132"/>
                              <a:gd name="T12" fmla="*/ 9 w 216"/>
                              <a:gd name="T13" fmla="*/ 79 h 132"/>
                              <a:gd name="T14" fmla="*/ 33 w 216"/>
                              <a:gd name="T15" fmla="*/ 32 h 132"/>
                              <a:gd name="T16" fmla="*/ 73 w 216"/>
                              <a:gd name="T17" fmla="*/ 0 h 132"/>
                              <a:gd name="T18" fmla="*/ 73 w 216"/>
                              <a:gd name="T19" fmla="*/ 0 h 132"/>
                              <a:gd name="T20" fmla="*/ 115 w 216"/>
                              <a:gd name="T21" fmla="*/ 6 h 132"/>
                              <a:gd name="T22" fmla="*/ 160 w 216"/>
                              <a:gd name="T23" fmla="*/ 8 h 132"/>
                              <a:gd name="T24" fmla="*/ 197 w 216"/>
                              <a:gd name="T25" fmla="*/ 21 h 132"/>
                              <a:gd name="T26" fmla="*/ 216 w 216"/>
                              <a:gd name="T27" fmla="*/ 59 h 132"/>
                              <a:gd name="T28" fmla="*/ 216 w 216"/>
                              <a:gd name="T29" fmla="*/ 59 h 132"/>
                              <a:gd name="T30" fmla="*/ 216 w 216"/>
                              <a:gd name="T31" fmla="*/ 64 h 132"/>
                              <a:gd name="T32" fmla="*/ 216 w 216"/>
                              <a:gd name="T33" fmla="*/ 75 h 132"/>
                              <a:gd name="T34" fmla="*/ 216 w 216"/>
                              <a:gd name="T35" fmla="*/ 80 h 132"/>
                              <a:gd name="T36" fmla="*/ 216 w 216"/>
                              <a:gd name="T37" fmla="*/ 8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16" h="132">
                                <a:moveTo>
                                  <a:pt x="216" y="80"/>
                                </a:moveTo>
                                <a:lnTo>
                                  <a:pt x="166" y="103"/>
                                </a:lnTo>
                                <a:lnTo>
                                  <a:pt x="112" y="120"/>
                                </a:lnTo>
                                <a:lnTo>
                                  <a:pt x="57" y="129"/>
                                </a:lnTo>
                                <a:lnTo>
                                  <a:pt x="0" y="132"/>
                                </a:lnTo>
                                <a:lnTo>
                                  <a:pt x="9" y="79"/>
                                </a:lnTo>
                                <a:lnTo>
                                  <a:pt x="33" y="32"/>
                                </a:lnTo>
                                <a:lnTo>
                                  <a:pt x="73" y="0"/>
                                </a:lnTo>
                                <a:lnTo>
                                  <a:pt x="115" y="6"/>
                                </a:lnTo>
                                <a:lnTo>
                                  <a:pt x="160" y="8"/>
                                </a:lnTo>
                                <a:lnTo>
                                  <a:pt x="197" y="21"/>
                                </a:lnTo>
                                <a:lnTo>
                                  <a:pt x="216" y="59"/>
                                </a:lnTo>
                                <a:lnTo>
                                  <a:pt x="216" y="64"/>
                                </a:lnTo>
                                <a:lnTo>
                                  <a:pt x="216" y="75"/>
                                </a:lnTo>
                                <a:lnTo>
                                  <a:pt x="216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58"/>
                        <wps:cNvSpPr>
                          <a:spLocks/>
                        </wps:cNvSpPr>
                        <wps:spPr bwMode="auto">
                          <a:xfrm>
                            <a:off x="1094" y="1096"/>
                            <a:ext cx="34" cy="76"/>
                          </a:xfrm>
                          <a:custGeom>
                            <a:avLst/>
                            <a:gdLst>
                              <a:gd name="T0" fmla="*/ 111 w 135"/>
                              <a:gd name="T1" fmla="*/ 12 h 304"/>
                              <a:gd name="T2" fmla="*/ 99 w 135"/>
                              <a:gd name="T3" fmla="*/ 60 h 304"/>
                              <a:gd name="T4" fmla="*/ 90 w 135"/>
                              <a:gd name="T5" fmla="*/ 107 h 304"/>
                              <a:gd name="T6" fmla="*/ 79 w 135"/>
                              <a:gd name="T7" fmla="*/ 154 h 304"/>
                              <a:gd name="T8" fmla="*/ 79 w 135"/>
                              <a:gd name="T9" fmla="*/ 154 h 304"/>
                              <a:gd name="T10" fmla="*/ 64 w 135"/>
                              <a:gd name="T11" fmla="*/ 191 h 304"/>
                              <a:gd name="T12" fmla="*/ 38 w 135"/>
                              <a:gd name="T13" fmla="*/ 260 h 304"/>
                              <a:gd name="T14" fmla="*/ 25 w 135"/>
                              <a:gd name="T15" fmla="*/ 298 h 304"/>
                              <a:gd name="T16" fmla="*/ 25 w 135"/>
                              <a:gd name="T17" fmla="*/ 298 h 304"/>
                              <a:gd name="T18" fmla="*/ 19 w 135"/>
                              <a:gd name="T19" fmla="*/ 299 h 304"/>
                              <a:gd name="T20" fmla="*/ 9 w 135"/>
                              <a:gd name="T21" fmla="*/ 303 h 304"/>
                              <a:gd name="T22" fmla="*/ 5 w 135"/>
                              <a:gd name="T23" fmla="*/ 304 h 304"/>
                              <a:gd name="T24" fmla="*/ 5 w 135"/>
                              <a:gd name="T25" fmla="*/ 304 h 304"/>
                              <a:gd name="T26" fmla="*/ 3 w 135"/>
                              <a:gd name="T27" fmla="*/ 302 h 304"/>
                              <a:gd name="T28" fmla="*/ 1 w 135"/>
                              <a:gd name="T29" fmla="*/ 295 h 304"/>
                              <a:gd name="T30" fmla="*/ 0 w 135"/>
                              <a:gd name="T31" fmla="*/ 292 h 304"/>
                              <a:gd name="T32" fmla="*/ 0 w 135"/>
                              <a:gd name="T33" fmla="*/ 292 h 304"/>
                              <a:gd name="T34" fmla="*/ 13 w 135"/>
                              <a:gd name="T35" fmla="*/ 245 h 304"/>
                              <a:gd name="T36" fmla="*/ 26 w 135"/>
                              <a:gd name="T37" fmla="*/ 199 h 304"/>
                              <a:gd name="T38" fmla="*/ 39 w 135"/>
                              <a:gd name="T39" fmla="*/ 153 h 304"/>
                              <a:gd name="T40" fmla="*/ 52 w 135"/>
                              <a:gd name="T41" fmla="*/ 107 h 304"/>
                              <a:gd name="T42" fmla="*/ 63 w 135"/>
                              <a:gd name="T43" fmla="*/ 60 h 304"/>
                              <a:gd name="T44" fmla="*/ 73 w 135"/>
                              <a:gd name="T45" fmla="*/ 10 h 304"/>
                              <a:gd name="T46" fmla="*/ 73 w 135"/>
                              <a:gd name="T47" fmla="*/ 10 h 304"/>
                              <a:gd name="T48" fmla="*/ 93 w 135"/>
                              <a:gd name="T49" fmla="*/ 8 h 304"/>
                              <a:gd name="T50" fmla="*/ 114 w 135"/>
                              <a:gd name="T51" fmla="*/ 5 h 304"/>
                              <a:gd name="T52" fmla="*/ 135 w 135"/>
                              <a:gd name="T53" fmla="*/ 0 h 304"/>
                              <a:gd name="T54" fmla="*/ 135 w 135"/>
                              <a:gd name="T55" fmla="*/ 0 h 304"/>
                              <a:gd name="T56" fmla="*/ 133 w 135"/>
                              <a:gd name="T57" fmla="*/ 6 h 304"/>
                              <a:gd name="T58" fmla="*/ 127 w 135"/>
                              <a:gd name="T59" fmla="*/ 17 h 304"/>
                              <a:gd name="T60" fmla="*/ 125 w 135"/>
                              <a:gd name="T61" fmla="*/ 22 h 304"/>
                              <a:gd name="T62" fmla="*/ 125 w 135"/>
                              <a:gd name="T63" fmla="*/ 22 h 304"/>
                              <a:gd name="T64" fmla="*/ 122 w 135"/>
                              <a:gd name="T65" fmla="*/ 20 h 304"/>
                              <a:gd name="T66" fmla="*/ 114 w 135"/>
                              <a:gd name="T67" fmla="*/ 15 h 304"/>
                              <a:gd name="T68" fmla="*/ 111 w 135"/>
                              <a:gd name="T69" fmla="*/ 12 h 304"/>
                              <a:gd name="T70" fmla="*/ 111 w 135"/>
                              <a:gd name="T71" fmla="*/ 12 h 3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5" h="304">
                                <a:moveTo>
                                  <a:pt x="111" y="12"/>
                                </a:moveTo>
                                <a:lnTo>
                                  <a:pt x="99" y="60"/>
                                </a:lnTo>
                                <a:lnTo>
                                  <a:pt x="90" y="107"/>
                                </a:lnTo>
                                <a:lnTo>
                                  <a:pt x="79" y="154"/>
                                </a:lnTo>
                                <a:lnTo>
                                  <a:pt x="64" y="191"/>
                                </a:lnTo>
                                <a:lnTo>
                                  <a:pt x="38" y="260"/>
                                </a:lnTo>
                                <a:lnTo>
                                  <a:pt x="25" y="298"/>
                                </a:lnTo>
                                <a:lnTo>
                                  <a:pt x="19" y="299"/>
                                </a:lnTo>
                                <a:lnTo>
                                  <a:pt x="9" y="303"/>
                                </a:lnTo>
                                <a:lnTo>
                                  <a:pt x="5" y="304"/>
                                </a:lnTo>
                                <a:lnTo>
                                  <a:pt x="3" y="302"/>
                                </a:lnTo>
                                <a:lnTo>
                                  <a:pt x="1" y="295"/>
                                </a:lnTo>
                                <a:lnTo>
                                  <a:pt x="0" y="292"/>
                                </a:lnTo>
                                <a:lnTo>
                                  <a:pt x="13" y="245"/>
                                </a:lnTo>
                                <a:lnTo>
                                  <a:pt x="26" y="199"/>
                                </a:lnTo>
                                <a:lnTo>
                                  <a:pt x="39" y="153"/>
                                </a:lnTo>
                                <a:lnTo>
                                  <a:pt x="52" y="107"/>
                                </a:lnTo>
                                <a:lnTo>
                                  <a:pt x="63" y="60"/>
                                </a:lnTo>
                                <a:lnTo>
                                  <a:pt x="73" y="10"/>
                                </a:lnTo>
                                <a:lnTo>
                                  <a:pt x="93" y="8"/>
                                </a:lnTo>
                                <a:lnTo>
                                  <a:pt x="114" y="5"/>
                                </a:lnTo>
                                <a:lnTo>
                                  <a:pt x="135" y="0"/>
                                </a:lnTo>
                                <a:lnTo>
                                  <a:pt x="133" y="6"/>
                                </a:lnTo>
                                <a:lnTo>
                                  <a:pt x="127" y="17"/>
                                </a:lnTo>
                                <a:lnTo>
                                  <a:pt x="125" y="22"/>
                                </a:lnTo>
                                <a:lnTo>
                                  <a:pt x="122" y="20"/>
                                </a:lnTo>
                                <a:lnTo>
                                  <a:pt x="114" y="15"/>
                                </a:lnTo>
                                <a:lnTo>
                                  <a:pt x="111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59"/>
                        <wps:cNvSpPr>
                          <a:spLocks/>
                        </wps:cNvSpPr>
                        <wps:spPr bwMode="auto">
                          <a:xfrm>
                            <a:off x="417" y="1099"/>
                            <a:ext cx="6" cy="11"/>
                          </a:xfrm>
                          <a:custGeom>
                            <a:avLst/>
                            <a:gdLst>
                              <a:gd name="T0" fmla="*/ 0 w 24"/>
                              <a:gd name="T1" fmla="*/ 0 h 44"/>
                              <a:gd name="T2" fmla="*/ 10 w 24"/>
                              <a:gd name="T3" fmla="*/ 12 h 44"/>
                              <a:gd name="T4" fmla="*/ 21 w 24"/>
                              <a:gd name="T5" fmla="*/ 27 h 44"/>
                              <a:gd name="T6" fmla="*/ 24 w 24"/>
                              <a:gd name="T7" fmla="*/ 44 h 44"/>
                              <a:gd name="T8" fmla="*/ 24 w 24"/>
                              <a:gd name="T9" fmla="*/ 44 h 44"/>
                              <a:gd name="T10" fmla="*/ 7 w 24"/>
                              <a:gd name="T11" fmla="*/ 39 h 44"/>
                              <a:gd name="T12" fmla="*/ 2 w 24"/>
                              <a:gd name="T13" fmla="*/ 19 h 44"/>
                              <a:gd name="T14" fmla="*/ 0 w 24"/>
                              <a:gd name="T15" fmla="*/ 0 h 44"/>
                              <a:gd name="T16" fmla="*/ 0 w 24"/>
                              <a:gd name="T17" fmla="*/ 0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4" h="44">
                                <a:moveTo>
                                  <a:pt x="0" y="0"/>
                                </a:moveTo>
                                <a:lnTo>
                                  <a:pt x="10" y="12"/>
                                </a:lnTo>
                                <a:lnTo>
                                  <a:pt x="21" y="27"/>
                                </a:lnTo>
                                <a:lnTo>
                                  <a:pt x="24" y="44"/>
                                </a:lnTo>
                                <a:lnTo>
                                  <a:pt x="7" y="39"/>
                                </a:lnTo>
                                <a:lnTo>
                                  <a:pt x="2" y="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60"/>
                        <wps:cNvSpPr>
                          <a:spLocks/>
                        </wps:cNvSpPr>
                        <wps:spPr bwMode="auto">
                          <a:xfrm>
                            <a:off x="1083" y="1099"/>
                            <a:ext cx="23" cy="74"/>
                          </a:xfrm>
                          <a:custGeom>
                            <a:avLst/>
                            <a:gdLst>
                              <a:gd name="T0" fmla="*/ 29 w 91"/>
                              <a:gd name="T1" fmla="*/ 290 h 300"/>
                              <a:gd name="T2" fmla="*/ 20 w 91"/>
                              <a:gd name="T3" fmla="*/ 296 h 300"/>
                              <a:gd name="T4" fmla="*/ 9 w 91"/>
                              <a:gd name="T5" fmla="*/ 296 h 300"/>
                              <a:gd name="T6" fmla="*/ 0 w 91"/>
                              <a:gd name="T7" fmla="*/ 300 h 300"/>
                              <a:gd name="T8" fmla="*/ 0 w 91"/>
                              <a:gd name="T9" fmla="*/ 300 h 300"/>
                              <a:gd name="T10" fmla="*/ 5 w 91"/>
                              <a:gd name="T11" fmla="*/ 250 h 300"/>
                              <a:gd name="T12" fmla="*/ 12 w 91"/>
                              <a:gd name="T13" fmla="*/ 200 h 300"/>
                              <a:gd name="T14" fmla="*/ 19 w 91"/>
                              <a:gd name="T15" fmla="*/ 151 h 300"/>
                              <a:gd name="T16" fmla="*/ 27 w 91"/>
                              <a:gd name="T17" fmla="*/ 102 h 300"/>
                              <a:gd name="T18" fmla="*/ 37 w 91"/>
                              <a:gd name="T19" fmla="*/ 54 h 300"/>
                              <a:gd name="T20" fmla="*/ 49 w 91"/>
                              <a:gd name="T21" fmla="*/ 7 h 300"/>
                              <a:gd name="T22" fmla="*/ 49 w 91"/>
                              <a:gd name="T23" fmla="*/ 7 h 300"/>
                              <a:gd name="T24" fmla="*/ 61 w 91"/>
                              <a:gd name="T25" fmla="*/ 4 h 300"/>
                              <a:gd name="T26" fmla="*/ 74 w 91"/>
                              <a:gd name="T27" fmla="*/ 0 h 300"/>
                              <a:gd name="T28" fmla="*/ 91 w 91"/>
                              <a:gd name="T29" fmla="*/ 0 h 300"/>
                              <a:gd name="T30" fmla="*/ 91 w 91"/>
                              <a:gd name="T31" fmla="*/ 0 h 300"/>
                              <a:gd name="T32" fmla="*/ 80 w 91"/>
                              <a:gd name="T33" fmla="*/ 49 h 300"/>
                              <a:gd name="T34" fmla="*/ 69 w 91"/>
                              <a:gd name="T35" fmla="*/ 97 h 300"/>
                              <a:gd name="T36" fmla="*/ 59 w 91"/>
                              <a:gd name="T37" fmla="*/ 145 h 300"/>
                              <a:gd name="T38" fmla="*/ 49 w 91"/>
                              <a:gd name="T39" fmla="*/ 193 h 300"/>
                              <a:gd name="T40" fmla="*/ 39 w 91"/>
                              <a:gd name="T41" fmla="*/ 242 h 300"/>
                              <a:gd name="T42" fmla="*/ 29 w 91"/>
                              <a:gd name="T43" fmla="*/ 290 h 300"/>
                              <a:gd name="T44" fmla="*/ 29 w 91"/>
                              <a:gd name="T45" fmla="*/ 29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91" h="300">
                                <a:moveTo>
                                  <a:pt x="29" y="290"/>
                                </a:moveTo>
                                <a:lnTo>
                                  <a:pt x="20" y="296"/>
                                </a:lnTo>
                                <a:lnTo>
                                  <a:pt x="9" y="296"/>
                                </a:lnTo>
                                <a:lnTo>
                                  <a:pt x="0" y="300"/>
                                </a:lnTo>
                                <a:lnTo>
                                  <a:pt x="5" y="250"/>
                                </a:lnTo>
                                <a:lnTo>
                                  <a:pt x="12" y="200"/>
                                </a:lnTo>
                                <a:lnTo>
                                  <a:pt x="19" y="151"/>
                                </a:lnTo>
                                <a:lnTo>
                                  <a:pt x="27" y="102"/>
                                </a:lnTo>
                                <a:lnTo>
                                  <a:pt x="37" y="54"/>
                                </a:lnTo>
                                <a:lnTo>
                                  <a:pt x="49" y="7"/>
                                </a:lnTo>
                                <a:lnTo>
                                  <a:pt x="61" y="4"/>
                                </a:lnTo>
                                <a:lnTo>
                                  <a:pt x="74" y="0"/>
                                </a:lnTo>
                                <a:lnTo>
                                  <a:pt x="91" y="0"/>
                                </a:lnTo>
                                <a:lnTo>
                                  <a:pt x="80" y="49"/>
                                </a:lnTo>
                                <a:lnTo>
                                  <a:pt x="69" y="97"/>
                                </a:lnTo>
                                <a:lnTo>
                                  <a:pt x="59" y="145"/>
                                </a:lnTo>
                                <a:lnTo>
                                  <a:pt x="49" y="193"/>
                                </a:lnTo>
                                <a:lnTo>
                                  <a:pt x="39" y="242"/>
                                </a:lnTo>
                                <a:lnTo>
                                  <a:pt x="29" y="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61"/>
                        <wps:cNvSpPr>
                          <a:spLocks/>
                        </wps:cNvSpPr>
                        <wps:spPr bwMode="auto">
                          <a:xfrm>
                            <a:off x="1035" y="1100"/>
                            <a:ext cx="42" cy="31"/>
                          </a:xfrm>
                          <a:custGeom>
                            <a:avLst/>
                            <a:gdLst>
                              <a:gd name="T0" fmla="*/ 16 w 165"/>
                              <a:gd name="T1" fmla="*/ 123 h 123"/>
                              <a:gd name="T2" fmla="*/ 10 w 165"/>
                              <a:gd name="T3" fmla="*/ 120 h 123"/>
                              <a:gd name="T4" fmla="*/ 5 w 165"/>
                              <a:gd name="T5" fmla="*/ 116 h 123"/>
                              <a:gd name="T6" fmla="*/ 0 w 165"/>
                              <a:gd name="T7" fmla="*/ 113 h 123"/>
                              <a:gd name="T8" fmla="*/ 0 w 165"/>
                              <a:gd name="T9" fmla="*/ 113 h 123"/>
                              <a:gd name="T10" fmla="*/ 44 w 165"/>
                              <a:gd name="T11" fmla="*/ 76 h 123"/>
                              <a:gd name="T12" fmla="*/ 91 w 165"/>
                              <a:gd name="T13" fmla="*/ 39 h 123"/>
                              <a:gd name="T14" fmla="*/ 139 w 165"/>
                              <a:gd name="T15" fmla="*/ 0 h 123"/>
                              <a:gd name="T16" fmla="*/ 139 w 165"/>
                              <a:gd name="T17" fmla="*/ 0 h 123"/>
                              <a:gd name="T18" fmla="*/ 145 w 165"/>
                              <a:gd name="T19" fmla="*/ 2 h 123"/>
                              <a:gd name="T20" fmla="*/ 159 w 165"/>
                              <a:gd name="T21" fmla="*/ 7 h 123"/>
                              <a:gd name="T22" fmla="*/ 165 w 165"/>
                              <a:gd name="T23" fmla="*/ 8 h 123"/>
                              <a:gd name="T24" fmla="*/ 165 w 165"/>
                              <a:gd name="T25" fmla="*/ 8 h 123"/>
                              <a:gd name="T26" fmla="*/ 163 w 165"/>
                              <a:gd name="T27" fmla="*/ 12 h 123"/>
                              <a:gd name="T28" fmla="*/ 159 w 165"/>
                              <a:gd name="T29" fmla="*/ 21 h 123"/>
                              <a:gd name="T30" fmla="*/ 155 w 165"/>
                              <a:gd name="T31" fmla="*/ 25 h 123"/>
                              <a:gd name="T32" fmla="*/ 155 w 165"/>
                              <a:gd name="T33" fmla="*/ 25 h 123"/>
                              <a:gd name="T34" fmla="*/ 119 w 165"/>
                              <a:gd name="T35" fmla="*/ 50 h 123"/>
                              <a:gd name="T36" fmla="*/ 52 w 165"/>
                              <a:gd name="T37" fmla="*/ 98 h 123"/>
                              <a:gd name="T38" fmla="*/ 16 w 165"/>
                              <a:gd name="T39" fmla="*/ 123 h 123"/>
                              <a:gd name="T40" fmla="*/ 16 w 165"/>
                              <a:gd name="T41" fmla="*/ 123 h 12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5" h="123">
                                <a:moveTo>
                                  <a:pt x="16" y="123"/>
                                </a:moveTo>
                                <a:lnTo>
                                  <a:pt x="10" y="120"/>
                                </a:lnTo>
                                <a:lnTo>
                                  <a:pt x="5" y="116"/>
                                </a:lnTo>
                                <a:lnTo>
                                  <a:pt x="0" y="113"/>
                                </a:lnTo>
                                <a:lnTo>
                                  <a:pt x="44" y="76"/>
                                </a:lnTo>
                                <a:lnTo>
                                  <a:pt x="91" y="39"/>
                                </a:lnTo>
                                <a:lnTo>
                                  <a:pt x="139" y="0"/>
                                </a:lnTo>
                                <a:lnTo>
                                  <a:pt x="145" y="2"/>
                                </a:lnTo>
                                <a:lnTo>
                                  <a:pt x="159" y="7"/>
                                </a:lnTo>
                                <a:lnTo>
                                  <a:pt x="165" y="8"/>
                                </a:lnTo>
                                <a:lnTo>
                                  <a:pt x="163" y="12"/>
                                </a:lnTo>
                                <a:lnTo>
                                  <a:pt x="159" y="21"/>
                                </a:lnTo>
                                <a:lnTo>
                                  <a:pt x="155" y="25"/>
                                </a:lnTo>
                                <a:lnTo>
                                  <a:pt x="119" y="50"/>
                                </a:lnTo>
                                <a:lnTo>
                                  <a:pt x="52" y="98"/>
                                </a:lnTo>
                                <a:lnTo>
                                  <a:pt x="16" y="1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62"/>
                        <wps:cNvSpPr>
                          <a:spLocks/>
                        </wps:cNvSpPr>
                        <wps:spPr bwMode="auto">
                          <a:xfrm>
                            <a:off x="1070" y="1100"/>
                            <a:ext cx="19" cy="75"/>
                          </a:xfrm>
                          <a:custGeom>
                            <a:avLst/>
                            <a:gdLst>
                              <a:gd name="T0" fmla="*/ 30 w 74"/>
                              <a:gd name="T1" fmla="*/ 285 h 297"/>
                              <a:gd name="T2" fmla="*/ 25 w 74"/>
                              <a:gd name="T3" fmla="*/ 294 h 297"/>
                              <a:gd name="T4" fmla="*/ 15 w 74"/>
                              <a:gd name="T5" fmla="*/ 295 h 297"/>
                              <a:gd name="T6" fmla="*/ 8 w 74"/>
                              <a:gd name="T7" fmla="*/ 297 h 297"/>
                              <a:gd name="T8" fmla="*/ 8 w 74"/>
                              <a:gd name="T9" fmla="*/ 297 h 297"/>
                              <a:gd name="T10" fmla="*/ 5 w 74"/>
                              <a:gd name="T11" fmla="*/ 296 h 297"/>
                              <a:gd name="T12" fmla="*/ 2 w 74"/>
                              <a:gd name="T13" fmla="*/ 294 h 297"/>
                              <a:gd name="T14" fmla="*/ 0 w 74"/>
                              <a:gd name="T15" fmla="*/ 293 h 297"/>
                              <a:gd name="T16" fmla="*/ 0 w 74"/>
                              <a:gd name="T17" fmla="*/ 293 h 297"/>
                              <a:gd name="T18" fmla="*/ 2 w 74"/>
                              <a:gd name="T19" fmla="*/ 243 h 297"/>
                              <a:gd name="T20" fmla="*/ 9 w 74"/>
                              <a:gd name="T21" fmla="*/ 196 h 297"/>
                              <a:gd name="T22" fmla="*/ 18 w 74"/>
                              <a:gd name="T23" fmla="*/ 149 h 297"/>
                              <a:gd name="T24" fmla="*/ 26 w 74"/>
                              <a:gd name="T25" fmla="*/ 103 h 297"/>
                              <a:gd name="T26" fmla="*/ 35 w 74"/>
                              <a:gd name="T27" fmla="*/ 56 h 297"/>
                              <a:gd name="T28" fmla="*/ 42 w 74"/>
                              <a:gd name="T29" fmla="*/ 8 h 297"/>
                              <a:gd name="T30" fmla="*/ 42 w 74"/>
                              <a:gd name="T31" fmla="*/ 8 h 297"/>
                              <a:gd name="T32" fmla="*/ 52 w 74"/>
                              <a:gd name="T33" fmla="*/ 2 h 297"/>
                              <a:gd name="T34" fmla="*/ 61 w 74"/>
                              <a:gd name="T35" fmla="*/ 0 h 297"/>
                              <a:gd name="T36" fmla="*/ 74 w 74"/>
                              <a:gd name="T37" fmla="*/ 0 h 297"/>
                              <a:gd name="T38" fmla="*/ 74 w 74"/>
                              <a:gd name="T39" fmla="*/ 0 h 297"/>
                              <a:gd name="T40" fmla="*/ 67 w 74"/>
                              <a:gd name="T41" fmla="*/ 58 h 297"/>
                              <a:gd name="T42" fmla="*/ 59 w 74"/>
                              <a:gd name="T43" fmla="*/ 115 h 297"/>
                              <a:gd name="T44" fmla="*/ 50 w 74"/>
                              <a:gd name="T45" fmla="*/ 172 h 297"/>
                              <a:gd name="T46" fmla="*/ 41 w 74"/>
                              <a:gd name="T47" fmla="*/ 229 h 297"/>
                              <a:gd name="T48" fmla="*/ 30 w 74"/>
                              <a:gd name="T49" fmla="*/ 285 h 297"/>
                              <a:gd name="T50" fmla="*/ 30 w 74"/>
                              <a:gd name="T51" fmla="*/ 285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4" h="297">
                                <a:moveTo>
                                  <a:pt x="30" y="285"/>
                                </a:moveTo>
                                <a:lnTo>
                                  <a:pt x="25" y="294"/>
                                </a:lnTo>
                                <a:lnTo>
                                  <a:pt x="15" y="295"/>
                                </a:lnTo>
                                <a:lnTo>
                                  <a:pt x="8" y="297"/>
                                </a:lnTo>
                                <a:lnTo>
                                  <a:pt x="5" y="296"/>
                                </a:lnTo>
                                <a:lnTo>
                                  <a:pt x="2" y="294"/>
                                </a:lnTo>
                                <a:lnTo>
                                  <a:pt x="0" y="293"/>
                                </a:lnTo>
                                <a:lnTo>
                                  <a:pt x="2" y="243"/>
                                </a:lnTo>
                                <a:lnTo>
                                  <a:pt x="9" y="196"/>
                                </a:lnTo>
                                <a:lnTo>
                                  <a:pt x="18" y="149"/>
                                </a:lnTo>
                                <a:lnTo>
                                  <a:pt x="26" y="103"/>
                                </a:lnTo>
                                <a:lnTo>
                                  <a:pt x="35" y="56"/>
                                </a:lnTo>
                                <a:lnTo>
                                  <a:pt x="42" y="8"/>
                                </a:lnTo>
                                <a:lnTo>
                                  <a:pt x="52" y="2"/>
                                </a:lnTo>
                                <a:lnTo>
                                  <a:pt x="61" y="0"/>
                                </a:lnTo>
                                <a:lnTo>
                                  <a:pt x="74" y="0"/>
                                </a:lnTo>
                                <a:lnTo>
                                  <a:pt x="67" y="58"/>
                                </a:lnTo>
                                <a:lnTo>
                                  <a:pt x="59" y="115"/>
                                </a:lnTo>
                                <a:lnTo>
                                  <a:pt x="50" y="172"/>
                                </a:lnTo>
                                <a:lnTo>
                                  <a:pt x="41" y="229"/>
                                </a:lnTo>
                                <a:lnTo>
                                  <a:pt x="30" y="2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63"/>
                        <wps:cNvSpPr>
                          <a:spLocks/>
                        </wps:cNvSpPr>
                        <wps:spPr bwMode="auto">
                          <a:xfrm>
                            <a:off x="420" y="1114"/>
                            <a:ext cx="31" cy="27"/>
                          </a:xfrm>
                          <a:custGeom>
                            <a:avLst/>
                            <a:gdLst>
                              <a:gd name="T0" fmla="*/ 119 w 124"/>
                              <a:gd name="T1" fmla="*/ 107 h 107"/>
                              <a:gd name="T2" fmla="*/ 78 w 124"/>
                              <a:gd name="T3" fmla="*/ 78 h 107"/>
                              <a:gd name="T4" fmla="*/ 38 w 124"/>
                              <a:gd name="T5" fmla="*/ 48 h 107"/>
                              <a:gd name="T6" fmla="*/ 1 w 124"/>
                              <a:gd name="T7" fmla="*/ 19 h 107"/>
                              <a:gd name="T8" fmla="*/ 1 w 124"/>
                              <a:gd name="T9" fmla="*/ 19 h 107"/>
                              <a:gd name="T10" fmla="*/ 0 w 124"/>
                              <a:gd name="T11" fmla="*/ 12 h 107"/>
                              <a:gd name="T12" fmla="*/ 4 w 124"/>
                              <a:gd name="T13" fmla="*/ 4 h 107"/>
                              <a:gd name="T14" fmla="*/ 9 w 124"/>
                              <a:gd name="T15" fmla="*/ 0 h 107"/>
                              <a:gd name="T16" fmla="*/ 9 w 124"/>
                              <a:gd name="T17" fmla="*/ 0 h 107"/>
                              <a:gd name="T18" fmla="*/ 52 w 124"/>
                              <a:gd name="T19" fmla="*/ 22 h 107"/>
                              <a:gd name="T20" fmla="*/ 90 w 124"/>
                              <a:gd name="T21" fmla="*/ 57 h 107"/>
                              <a:gd name="T22" fmla="*/ 124 w 124"/>
                              <a:gd name="T23" fmla="*/ 93 h 107"/>
                              <a:gd name="T24" fmla="*/ 124 w 124"/>
                              <a:gd name="T25" fmla="*/ 93 h 107"/>
                              <a:gd name="T26" fmla="*/ 123 w 124"/>
                              <a:gd name="T27" fmla="*/ 96 h 107"/>
                              <a:gd name="T28" fmla="*/ 120 w 124"/>
                              <a:gd name="T29" fmla="*/ 104 h 107"/>
                              <a:gd name="T30" fmla="*/ 119 w 124"/>
                              <a:gd name="T31" fmla="*/ 107 h 107"/>
                              <a:gd name="T32" fmla="*/ 119 w 124"/>
                              <a:gd name="T33" fmla="*/ 107 h 1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107">
                                <a:moveTo>
                                  <a:pt x="119" y="107"/>
                                </a:moveTo>
                                <a:lnTo>
                                  <a:pt x="78" y="78"/>
                                </a:lnTo>
                                <a:lnTo>
                                  <a:pt x="38" y="48"/>
                                </a:lnTo>
                                <a:lnTo>
                                  <a:pt x="1" y="19"/>
                                </a:lnTo>
                                <a:lnTo>
                                  <a:pt x="0" y="12"/>
                                </a:lnTo>
                                <a:lnTo>
                                  <a:pt x="4" y="4"/>
                                </a:lnTo>
                                <a:lnTo>
                                  <a:pt x="9" y="0"/>
                                </a:lnTo>
                                <a:lnTo>
                                  <a:pt x="52" y="22"/>
                                </a:lnTo>
                                <a:lnTo>
                                  <a:pt x="90" y="57"/>
                                </a:lnTo>
                                <a:lnTo>
                                  <a:pt x="124" y="93"/>
                                </a:lnTo>
                                <a:lnTo>
                                  <a:pt x="123" y="96"/>
                                </a:lnTo>
                                <a:lnTo>
                                  <a:pt x="120" y="104"/>
                                </a:lnTo>
                                <a:lnTo>
                                  <a:pt x="119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64"/>
                        <wps:cNvSpPr>
                          <a:spLocks/>
                        </wps:cNvSpPr>
                        <wps:spPr bwMode="auto">
                          <a:xfrm>
                            <a:off x="1041" y="1114"/>
                            <a:ext cx="33" cy="28"/>
                          </a:xfrm>
                          <a:custGeom>
                            <a:avLst/>
                            <a:gdLst>
                              <a:gd name="T0" fmla="*/ 0 w 130"/>
                              <a:gd name="T1" fmla="*/ 73 h 113"/>
                              <a:gd name="T2" fmla="*/ 33 w 130"/>
                              <a:gd name="T3" fmla="*/ 55 h 113"/>
                              <a:gd name="T4" fmla="*/ 96 w 130"/>
                              <a:gd name="T5" fmla="*/ 19 h 113"/>
                              <a:gd name="T6" fmla="*/ 130 w 130"/>
                              <a:gd name="T7" fmla="*/ 0 h 113"/>
                              <a:gd name="T8" fmla="*/ 130 w 130"/>
                              <a:gd name="T9" fmla="*/ 0 h 113"/>
                              <a:gd name="T10" fmla="*/ 123 w 130"/>
                              <a:gd name="T11" fmla="*/ 55 h 113"/>
                              <a:gd name="T12" fmla="*/ 86 w 130"/>
                              <a:gd name="T13" fmla="*/ 90 h 113"/>
                              <a:gd name="T14" fmla="*/ 37 w 130"/>
                              <a:gd name="T15" fmla="*/ 113 h 113"/>
                              <a:gd name="T16" fmla="*/ 37 w 130"/>
                              <a:gd name="T17" fmla="*/ 113 h 113"/>
                              <a:gd name="T18" fmla="*/ 28 w 130"/>
                              <a:gd name="T19" fmla="*/ 103 h 113"/>
                              <a:gd name="T20" fmla="*/ 9 w 130"/>
                              <a:gd name="T21" fmla="*/ 83 h 113"/>
                              <a:gd name="T22" fmla="*/ 0 w 130"/>
                              <a:gd name="T23" fmla="*/ 73 h 113"/>
                              <a:gd name="T24" fmla="*/ 0 w 130"/>
                              <a:gd name="T25" fmla="*/ 7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0" h="113">
                                <a:moveTo>
                                  <a:pt x="0" y="73"/>
                                </a:moveTo>
                                <a:lnTo>
                                  <a:pt x="33" y="55"/>
                                </a:lnTo>
                                <a:lnTo>
                                  <a:pt x="96" y="19"/>
                                </a:lnTo>
                                <a:lnTo>
                                  <a:pt x="130" y="0"/>
                                </a:lnTo>
                                <a:lnTo>
                                  <a:pt x="123" y="55"/>
                                </a:lnTo>
                                <a:lnTo>
                                  <a:pt x="86" y="90"/>
                                </a:lnTo>
                                <a:lnTo>
                                  <a:pt x="37" y="113"/>
                                </a:lnTo>
                                <a:lnTo>
                                  <a:pt x="28" y="103"/>
                                </a:lnTo>
                                <a:lnTo>
                                  <a:pt x="9" y="83"/>
                                </a:lnTo>
                                <a:lnTo>
                                  <a:pt x="0" y="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65"/>
                        <wps:cNvSpPr>
                          <a:spLocks/>
                        </wps:cNvSpPr>
                        <wps:spPr bwMode="auto">
                          <a:xfrm>
                            <a:off x="356" y="1113"/>
                            <a:ext cx="58" cy="34"/>
                          </a:xfrm>
                          <a:custGeom>
                            <a:avLst/>
                            <a:gdLst>
                              <a:gd name="T0" fmla="*/ 229 w 232"/>
                              <a:gd name="T1" fmla="*/ 0 h 134"/>
                              <a:gd name="T2" fmla="*/ 231 w 232"/>
                              <a:gd name="T3" fmla="*/ 14 h 134"/>
                              <a:gd name="T4" fmla="*/ 232 w 232"/>
                              <a:gd name="T5" fmla="*/ 29 h 134"/>
                              <a:gd name="T6" fmla="*/ 232 w 232"/>
                              <a:gd name="T7" fmla="*/ 44 h 134"/>
                              <a:gd name="T8" fmla="*/ 232 w 232"/>
                              <a:gd name="T9" fmla="*/ 44 h 134"/>
                              <a:gd name="T10" fmla="*/ 190 w 232"/>
                              <a:gd name="T11" fmla="*/ 74 h 134"/>
                              <a:gd name="T12" fmla="*/ 146 w 232"/>
                              <a:gd name="T13" fmla="*/ 97 h 134"/>
                              <a:gd name="T14" fmla="*/ 101 w 232"/>
                              <a:gd name="T15" fmla="*/ 114 h 134"/>
                              <a:gd name="T16" fmla="*/ 54 w 232"/>
                              <a:gd name="T17" fmla="*/ 126 h 134"/>
                              <a:gd name="T18" fmla="*/ 6 w 232"/>
                              <a:gd name="T19" fmla="*/ 134 h 134"/>
                              <a:gd name="T20" fmla="*/ 6 w 232"/>
                              <a:gd name="T21" fmla="*/ 134 h 134"/>
                              <a:gd name="T22" fmla="*/ 2 w 232"/>
                              <a:gd name="T23" fmla="*/ 114 h 134"/>
                              <a:gd name="T24" fmla="*/ 0 w 232"/>
                              <a:gd name="T25" fmla="*/ 94 h 134"/>
                              <a:gd name="T26" fmla="*/ 6 w 232"/>
                              <a:gd name="T27" fmla="*/ 76 h 134"/>
                              <a:gd name="T28" fmla="*/ 6 w 232"/>
                              <a:gd name="T29" fmla="*/ 76 h 134"/>
                              <a:gd name="T30" fmla="*/ 9 w 232"/>
                              <a:gd name="T31" fmla="*/ 73 h 134"/>
                              <a:gd name="T32" fmla="*/ 13 w 232"/>
                              <a:gd name="T33" fmla="*/ 71 h 134"/>
                              <a:gd name="T34" fmla="*/ 18 w 232"/>
                              <a:gd name="T35" fmla="*/ 70 h 134"/>
                              <a:gd name="T36" fmla="*/ 18 w 232"/>
                              <a:gd name="T37" fmla="*/ 70 h 134"/>
                              <a:gd name="T38" fmla="*/ 26 w 232"/>
                              <a:gd name="T39" fmla="*/ 69 h 134"/>
                              <a:gd name="T40" fmla="*/ 35 w 232"/>
                              <a:gd name="T41" fmla="*/ 68 h 134"/>
                              <a:gd name="T42" fmla="*/ 39 w 232"/>
                              <a:gd name="T43" fmla="*/ 68 h 134"/>
                              <a:gd name="T44" fmla="*/ 39 w 232"/>
                              <a:gd name="T45" fmla="*/ 68 h 134"/>
                              <a:gd name="T46" fmla="*/ 103 w 232"/>
                              <a:gd name="T47" fmla="*/ 50 h 134"/>
                              <a:gd name="T48" fmla="*/ 166 w 232"/>
                              <a:gd name="T49" fmla="*/ 29 h 134"/>
                              <a:gd name="T50" fmla="*/ 229 w 232"/>
                              <a:gd name="T51" fmla="*/ 0 h 134"/>
                              <a:gd name="T52" fmla="*/ 229 w 232"/>
                              <a:gd name="T53" fmla="*/ 0 h 134"/>
                              <a:gd name="T54" fmla="*/ 229 w 232"/>
                              <a:gd name="T55" fmla="*/ 0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32" h="134">
                                <a:moveTo>
                                  <a:pt x="229" y="0"/>
                                </a:moveTo>
                                <a:lnTo>
                                  <a:pt x="231" y="14"/>
                                </a:lnTo>
                                <a:lnTo>
                                  <a:pt x="232" y="29"/>
                                </a:lnTo>
                                <a:lnTo>
                                  <a:pt x="232" y="44"/>
                                </a:lnTo>
                                <a:lnTo>
                                  <a:pt x="190" y="74"/>
                                </a:lnTo>
                                <a:lnTo>
                                  <a:pt x="146" y="97"/>
                                </a:lnTo>
                                <a:lnTo>
                                  <a:pt x="101" y="114"/>
                                </a:lnTo>
                                <a:lnTo>
                                  <a:pt x="54" y="126"/>
                                </a:lnTo>
                                <a:lnTo>
                                  <a:pt x="6" y="134"/>
                                </a:lnTo>
                                <a:lnTo>
                                  <a:pt x="2" y="114"/>
                                </a:lnTo>
                                <a:lnTo>
                                  <a:pt x="0" y="94"/>
                                </a:lnTo>
                                <a:lnTo>
                                  <a:pt x="6" y="76"/>
                                </a:lnTo>
                                <a:lnTo>
                                  <a:pt x="9" y="73"/>
                                </a:lnTo>
                                <a:lnTo>
                                  <a:pt x="13" y="71"/>
                                </a:lnTo>
                                <a:lnTo>
                                  <a:pt x="18" y="70"/>
                                </a:lnTo>
                                <a:lnTo>
                                  <a:pt x="26" y="69"/>
                                </a:lnTo>
                                <a:lnTo>
                                  <a:pt x="35" y="68"/>
                                </a:lnTo>
                                <a:lnTo>
                                  <a:pt x="39" y="68"/>
                                </a:lnTo>
                                <a:lnTo>
                                  <a:pt x="103" y="50"/>
                                </a:lnTo>
                                <a:lnTo>
                                  <a:pt x="166" y="29"/>
                                </a:lnTo>
                                <a:lnTo>
                                  <a:pt x="2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66"/>
                        <wps:cNvSpPr>
                          <a:spLocks/>
                        </wps:cNvSpPr>
                        <wps:spPr bwMode="auto">
                          <a:xfrm>
                            <a:off x="421" y="1124"/>
                            <a:ext cx="23" cy="22"/>
                          </a:xfrm>
                          <a:custGeom>
                            <a:avLst/>
                            <a:gdLst>
                              <a:gd name="T0" fmla="*/ 85 w 93"/>
                              <a:gd name="T1" fmla="*/ 88 h 88"/>
                              <a:gd name="T2" fmla="*/ 47 w 93"/>
                              <a:gd name="T3" fmla="*/ 64 h 88"/>
                              <a:gd name="T4" fmla="*/ 9 w 93"/>
                              <a:gd name="T5" fmla="*/ 40 h 88"/>
                              <a:gd name="T6" fmla="*/ 0 w 93"/>
                              <a:gd name="T7" fmla="*/ 0 h 88"/>
                              <a:gd name="T8" fmla="*/ 0 w 93"/>
                              <a:gd name="T9" fmla="*/ 0 h 88"/>
                              <a:gd name="T10" fmla="*/ 24 w 93"/>
                              <a:gd name="T11" fmla="*/ 21 h 88"/>
                              <a:gd name="T12" fmla="*/ 69 w 93"/>
                              <a:gd name="T13" fmla="*/ 61 h 88"/>
                              <a:gd name="T14" fmla="*/ 93 w 93"/>
                              <a:gd name="T15" fmla="*/ 82 h 88"/>
                              <a:gd name="T16" fmla="*/ 93 w 93"/>
                              <a:gd name="T17" fmla="*/ 82 h 88"/>
                              <a:gd name="T18" fmla="*/ 92 w 93"/>
                              <a:gd name="T19" fmla="*/ 83 h 88"/>
                              <a:gd name="T20" fmla="*/ 87 w 93"/>
                              <a:gd name="T21" fmla="*/ 86 h 88"/>
                              <a:gd name="T22" fmla="*/ 85 w 93"/>
                              <a:gd name="T23" fmla="*/ 88 h 88"/>
                              <a:gd name="T24" fmla="*/ 85 w 93"/>
                              <a:gd name="T25" fmla="*/ 88 h 88"/>
                              <a:gd name="T26" fmla="*/ 85 w 93"/>
                              <a:gd name="T27" fmla="*/ 88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3" h="88">
                                <a:moveTo>
                                  <a:pt x="85" y="88"/>
                                </a:moveTo>
                                <a:lnTo>
                                  <a:pt x="47" y="64"/>
                                </a:lnTo>
                                <a:lnTo>
                                  <a:pt x="9" y="40"/>
                                </a:lnTo>
                                <a:lnTo>
                                  <a:pt x="0" y="0"/>
                                </a:lnTo>
                                <a:lnTo>
                                  <a:pt x="24" y="21"/>
                                </a:lnTo>
                                <a:lnTo>
                                  <a:pt x="69" y="61"/>
                                </a:lnTo>
                                <a:lnTo>
                                  <a:pt x="93" y="82"/>
                                </a:lnTo>
                                <a:lnTo>
                                  <a:pt x="92" y="83"/>
                                </a:lnTo>
                                <a:lnTo>
                                  <a:pt x="87" y="86"/>
                                </a:lnTo>
                                <a:lnTo>
                                  <a:pt x="85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67"/>
                        <wps:cNvSpPr>
                          <a:spLocks/>
                        </wps:cNvSpPr>
                        <wps:spPr bwMode="auto">
                          <a:xfrm>
                            <a:off x="519" y="1128"/>
                            <a:ext cx="21" cy="8"/>
                          </a:xfrm>
                          <a:custGeom>
                            <a:avLst/>
                            <a:gdLst>
                              <a:gd name="T0" fmla="*/ 84 w 84"/>
                              <a:gd name="T1" fmla="*/ 19 h 34"/>
                              <a:gd name="T2" fmla="*/ 84 w 84"/>
                              <a:gd name="T3" fmla="*/ 23 h 34"/>
                              <a:gd name="T4" fmla="*/ 84 w 84"/>
                              <a:gd name="T5" fmla="*/ 29 h 34"/>
                              <a:gd name="T6" fmla="*/ 84 w 84"/>
                              <a:gd name="T7" fmla="*/ 34 h 34"/>
                              <a:gd name="T8" fmla="*/ 84 w 84"/>
                              <a:gd name="T9" fmla="*/ 34 h 34"/>
                              <a:gd name="T10" fmla="*/ 62 w 84"/>
                              <a:gd name="T11" fmla="*/ 32 h 34"/>
                              <a:gd name="T12" fmla="*/ 22 w 84"/>
                              <a:gd name="T13" fmla="*/ 28 h 34"/>
                              <a:gd name="T14" fmla="*/ 0 w 84"/>
                              <a:gd name="T15" fmla="*/ 26 h 34"/>
                              <a:gd name="T16" fmla="*/ 0 w 84"/>
                              <a:gd name="T17" fmla="*/ 26 h 34"/>
                              <a:gd name="T18" fmla="*/ 1 w 84"/>
                              <a:gd name="T19" fmla="*/ 19 h 34"/>
                              <a:gd name="T20" fmla="*/ 3 w 84"/>
                              <a:gd name="T21" fmla="*/ 7 h 34"/>
                              <a:gd name="T22" fmla="*/ 5 w 84"/>
                              <a:gd name="T23" fmla="*/ 0 h 34"/>
                              <a:gd name="T24" fmla="*/ 5 w 84"/>
                              <a:gd name="T25" fmla="*/ 0 h 34"/>
                              <a:gd name="T26" fmla="*/ 30 w 84"/>
                              <a:gd name="T27" fmla="*/ 18 h 34"/>
                              <a:gd name="T28" fmla="*/ 58 w 84"/>
                              <a:gd name="T29" fmla="*/ 19 h 34"/>
                              <a:gd name="T30" fmla="*/ 84 w 84"/>
                              <a:gd name="T31" fmla="*/ 19 h 34"/>
                              <a:gd name="T32" fmla="*/ 84 w 84"/>
                              <a:gd name="T33" fmla="*/ 19 h 34"/>
                              <a:gd name="T34" fmla="*/ 84 w 84"/>
                              <a:gd name="T35" fmla="*/ 19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84" h="34">
                                <a:moveTo>
                                  <a:pt x="84" y="19"/>
                                </a:moveTo>
                                <a:lnTo>
                                  <a:pt x="84" y="23"/>
                                </a:lnTo>
                                <a:lnTo>
                                  <a:pt x="84" y="29"/>
                                </a:lnTo>
                                <a:lnTo>
                                  <a:pt x="84" y="34"/>
                                </a:lnTo>
                                <a:lnTo>
                                  <a:pt x="62" y="32"/>
                                </a:lnTo>
                                <a:lnTo>
                                  <a:pt x="22" y="28"/>
                                </a:lnTo>
                                <a:lnTo>
                                  <a:pt x="0" y="26"/>
                                </a:lnTo>
                                <a:lnTo>
                                  <a:pt x="1" y="19"/>
                                </a:lnTo>
                                <a:lnTo>
                                  <a:pt x="3" y="7"/>
                                </a:lnTo>
                                <a:lnTo>
                                  <a:pt x="5" y="0"/>
                                </a:lnTo>
                                <a:lnTo>
                                  <a:pt x="30" y="18"/>
                                </a:lnTo>
                                <a:lnTo>
                                  <a:pt x="58" y="19"/>
                                </a:lnTo>
                                <a:lnTo>
                                  <a:pt x="84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68"/>
                        <wps:cNvSpPr>
                          <a:spLocks/>
                        </wps:cNvSpPr>
                        <wps:spPr bwMode="auto">
                          <a:xfrm>
                            <a:off x="1011" y="1128"/>
                            <a:ext cx="29" cy="20"/>
                          </a:xfrm>
                          <a:custGeom>
                            <a:avLst/>
                            <a:gdLst>
                              <a:gd name="T0" fmla="*/ 116 w 116"/>
                              <a:gd name="T1" fmla="*/ 59 h 82"/>
                              <a:gd name="T2" fmla="*/ 77 w 116"/>
                              <a:gd name="T3" fmla="*/ 72 h 82"/>
                              <a:gd name="T4" fmla="*/ 33 w 116"/>
                              <a:gd name="T5" fmla="*/ 82 h 82"/>
                              <a:gd name="T6" fmla="*/ 0 w 116"/>
                              <a:gd name="T7" fmla="*/ 47 h 82"/>
                              <a:gd name="T8" fmla="*/ 0 w 116"/>
                              <a:gd name="T9" fmla="*/ 47 h 82"/>
                              <a:gd name="T10" fmla="*/ 6 w 116"/>
                              <a:gd name="T11" fmla="*/ 28 h 82"/>
                              <a:gd name="T12" fmla="*/ 28 w 116"/>
                              <a:gd name="T13" fmla="*/ 11 h 82"/>
                              <a:gd name="T14" fmla="*/ 48 w 116"/>
                              <a:gd name="T15" fmla="*/ 0 h 82"/>
                              <a:gd name="T16" fmla="*/ 48 w 116"/>
                              <a:gd name="T17" fmla="*/ 0 h 82"/>
                              <a:gd name="T18" fmla="*/ 65 w 116"/>
                              <a:gd name="T19" fmla="*/ 15 h 82"/>
                              <a:gd name="T20" fmla="*/ 98 w 116"/>
                              <a:gd name="T21" fmla="*/ 44 h 82"/>
                              <a:gd name="T22" fmla="*/ 116 w 116"/>
                              <a:gd name="T23" fmla="*/ 59 h 82"/>
                              <a:gd name="T24" fmla="*/ 116 w 116"/>
                              <a:gd name="T25" fmla="*/ 59 h 82"/>
                              <a:gd name="T26" fmla="*/ 116 w 116"/>
                              <a:gd name="T27" fmla="*/ 59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6" h="82">
                                <a:moveTo>
                                  <a:pt x="116" y="59"/>
                                </a:moveTo>
                                <a:lnTo>
                                  <a:pt x="77" y="72"/>
                                </a:lnTo>
                                <a:lnTo>
                                  <a:pt x="33" y="82"/>
                                </a:lnTo>
                                <a:lnTo>
                                  <a:pt x="0" y="47"/>
                                </a:lnTo>
                                <a:lnTo>
                                  <a:pt x="6" y="28"/>
                                </a:lnTo>
                                <a:lnTo>
                                  <a:pt x="28" y="11"/>
                                </a:lnTo>
                                <a:lnTo>
                                  <a:pt x="48" y="0"/>
                                </a:lnTo>
                                <a:lnTo>
                                  <a:pt x="65" y="15"/>
                                </a:lnTo>
                                <a:lnTo>
                                  <a:pt x="98" y="44"/>
                                </a:lnTo>
                                <a:lnTo>
                                  <a:pt x="116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69"/>
                        <wps:cNvSpPr>
                          <a:spLocks/>
                        </wps:cNvSpPr>
                        <wps:spPr bwMode="auto">
                          <a:xfrm>
                            <a:off x="417" y="1135"/>
                            <a:ext cx="21" cy="18"/>
                          </a:xfrm>
                          <a:custGeom>
                            <a:avLst/>
                            <a:gdLst>
                              <a:gd name="T0" fmla="*/ 69 w 84"/>
                              <a:gd name="T1" fmla="*/ 74 h 74"/>
                              <a:gd name="T2" fmla="*/ 42 w 84"/>
                              <a:gd name="T3" fmla="*/ 56 h 74"/>
                              <a:gd name="T4" fmla="*/ 13 w 84"/>
                              <a:gd name="T5" fmla="*/ 40 h 74"/>
                              <a:gd name="T6" fmla="*/ 0 w 84"/>
                              <a:gd name="T7" fmla="*/ 12 h 74"/>
                              <a:gd name="T8" fmla="*/ 0 w 84"/>
                              <a:gd name="T9" fmla="*/ 12 h 74"/>
                              <a:gd name="T10" fmla="*/ 1 w 84"/>
                              <a:gd name="T11" fmla="*/ 9 h 74"/>
                              <a:gd name="T12" fmla="*/ 4 w 84"/>
                              <a:gd name="T13" fmla="*/ 4 h 74"/>
                              <a:gd name="T14" fmla="*/ 5 w 84"/>
                              <a:gd name="T15" fmla="*/ 0 h 74"/>
                              <a:gd name="T16" fmla="*/ 5 w 84"/>
                              <a:gd name="T17" fmla="*/ 0 h 74"/>
                              <a:gd name="T18" fmla="*/ 26 w 84"/>
                              <a:gd name="T19" fmla="*/ 16 h 74"/>
                              <a:gd name="T20" fmla="*/ 63 w 84"/>
                              <a:gd name="T21" fmla="*/ 42 h 74"/>
                              <a:gd name="T22" fmla="*/ 84 w 84"/>
                              <a:gd name="T23" fmla="*/ 57 h 74"/>
                              <a:gd name="T24" fmla="*/ 84 w 84"/>
                              <a:gd name="T25" fmla="*/ 57 h 74"/>
                              <a:gd name="T26" fmla="*/ 78 w 84"/>
                              <a:gd name="T27" fmla="*/ 62 h 74"/>
                              <a:gd name="T28" fmla="*/ 74 w 84"/>
                              <a:gd name="T29" fmla="*/ 68 h 74"/>
                              <a:gd name="T30" fmla="*/ 69 w 84"/>
                              <a:gd name="T31" fmla="*/ 74 h 74"/>
                              <a:gd name="T32" fmla="*/ 69 w 84"/>
                              <a:gd name="T33" fmla="*/ 74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84" h="74">
                                <a:moveTo>
                                  <a:pt x="69" y="74"/>
                                </a:moveTo>
                                <a:lnTo>
                                  <a:pt x="42" y="56"/>
                                </a:lnTo>
                                <a:lnTo>
                                  <a:pt x="13" y="40"/>
                                </a:lnTo>
                                <a:lnTo>
                                  <a:pt x="0" y="12"/>
                                </a:lnTo>
                                <a:lnTo>
                                  <a:pt x="1" y="9"/>
                                </a:lnTo>
                                <a:lnTo>
                                  <a:pt x="4" y="4"/>
                                </a:lnTo>
                                <a:lnTo>
                                  <a:pt x="5" y="0"/>
                                </a:lnTo>
                                <a:lnTo>
                                  <a:pt x="26" y="16"/>
                                </a:lnTo>
                                <a:lnTo>
                                  <a:pt x="63" y="42"/>
                                </a:lnTo>
                                <a:lnTo>
                                  <a:pt x="84" y="57"/>
                                </a:lnTo>
                                <a:lnTo>
                                  <a:pt x="78" y="62"/>
                                </a:lnTo>
                                <a:lnTo>
                                  <a:pt x="74" y="68"/>
                                </a:lnTo>
                                <a:lnTo>
                                  <a:pt x="69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70"/>
                        <wps:cNvSpPr>
                          <a:spLocks/>
                        </wps:cNvSpPr>
                        <wps:spPr bwMode="auto">
                          <a:xfrm>
                            <a:off x="404" y="1141"/>
                            <a:ext cx="8" cy="63"/>
                          </a:xfrm>
                          <a:custGeom>
                            <a:avLst/>
                            <a:gdLst>
                              <a:gd name="T0" fmla="*/ 22 w 32"/>
                              <a:gd name="T1" fmla="*/ 237 h 256"/>
                              <a:gd name="T2" fmla="*/ 21 w 32"/>
                              <a:gd name="T3" fmla="*/ 239 h 256"/>
                              <a:gd name="T4" fmla="*/ 20 w 32"/>
                              <a:gd name="T5" fmla="*/ 245 h 256"/>
                              <a:gd name="T6" fmla="*/ 15 w 32"/>
                              <a:gd name="T7" fmla="*/ 256 h 256"/>
                              <a:gd name="T8" fmla="*/ 15 w 32"/>
                              <a:gd name="T9" fmla="*/ 256 h 256"/>
                              <a:gd name="T10" fmla="*/ 11 w 32"/>
                              <a:gd name="T11" fmla="*/ 255 h 256"/>
                              <a:gd name="T12" fmla="*/ 5 w 32"/>
                              <a:gd name="T13" fmla="*/ 251 h 256"/>
                              <a:gd name="T14" fmla="*/ 0 w 32"/>
                              <a:gd name="T15" fmla="*/ 244 h 256"/>
                              <a:gd name="T16" fmla="*/ 0 w 32"/>
                              <a:gd name="T17" fmla="*/ 244 h 256"/>
                              <a:gd name="T18" fmla="*/ 6 w 32"/>
                              <a:gd name="T19" fmla="*/ 188 h 256"/>
                              <a:gd name="T20" fmla="*/ 7 w 32"/>
                              <a:gd name="T21" fmla="*/ 128 h 256"/>
                              <a:gd name="T22" fmla="*/ 5 w 32"/>
                              <a:gd name="T23" fmla="*/ 68 h 256"/>
                              <a:gd name="T24" fmla="*/ 0 w 32"/>
                              <a:gd name="T25" fmla="*/ 10 h 256"/>
                              <a:gd name="T26" fmla="*/ 0 w 32"/>
                              <a:gd name="T27" fmla="*/ 10 h 256"/>
                              <a:gd name="T28" fmla="*/ 6 w 32"/>
                              <a:gd name="T29" fmla="*/ 5 h 256"/>
                              <a:gd name="T30" fmla="*/ 15 w 32"/>
                              <a:gd name="T31" fmla="*/ 1 h 256"/>
                              <a:gd name="T32" fmla="*/ 25 w 32"/>
                              <a:gd name="T33" fmla="*/ 0 h 256"/>
                              <a:gd name="T34" fmla="*/ 25 w 32"/>
                              <a:gd name="T35" fmla="*/ 0 h 256"/>
                              <a:gd name="T36" fmla="*/ 30 w 32"/>
                              <a:gd name="T37" fmla="*/ 59 h 256"/>
                              <a:gd name="T38" fmla="*/ 32 w 32"/>
                              <a:gd name="T39" fmla="*/ 119 h 256"/>
                              <a:gd name="T40" fmla="*/ 30 w 32"/>
                              <a:gd name="T41" fmla="*/ 178 h 256"/>
                              <a:gd name="T42" fmla="*/ 22 w 32"/>
                              <a:gd name="T43" fmla="*/ 237 h 256"/>
                              <a:gd name="T44" fmla="*/ 22 w 32"/>
                              <a:gd name="T45" fmla="*/ 237 h 2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" h="256">
                                <a:moveTo>
                                  <a:pt x="22" y="237"/>
                                </a:moveTo>
                                <a:lnTo>
                                  <a:pt x="21" y="239"/>
                                </a:lnTo>
                                <a:lnTo>
                                  <a:pt x="20" y="245"/>
                                </a:lnTo>
                                <a:lnTo>
                                  <a:pt x="15" y="256"/>
                                </a:lnTo>
                                <a:lnTo>
                                  <a:pt x="11" y="255"/>
                                </a:lnTo>
                                <a:lnTo>
                                  <a:pt x="5" y="251"/>
                                </a:lnTo>
                                <a:lnTo>
                                  <a:pt x="0" y="244"/>
                                </a:lnTo>
                                <a:lnTo>
                                  <a:pt x="6" y="188"/>
                                </a:lnTo>
                                <a:lnTo>
                                  <a:pt x="7" y="128"/>
                                </a:lnTo>
                                <a:lnTo>
                                  <a:pt x="5" y="68"/>
                                </a:lnTo>
                                <a:lnTo>
                                  <a:pt x="0" y="10"/>
                                </a:lnTo>
                                <a:lnTo>
                                  <a:pt x="6" y="5"/>
                                </a:lnTo>
                                <a:lnTo>
                                  <a:pt x="15" y="1"/>
                                </a:lnTo>
                                <a:lnTo>
                                  <a:pt x="25" y="0"/>
                                </a:lnTo>
                                <a:lnTo>
                                  <a:pt x="30" y="59"/>
                                </a:lnTo>
                                <a:lnTo>
                                  <a:pt x="32" y="119"/>
                                </a:lnTo>
                                <a:lnTo>
                                  <a:pt x="30" y="178"/>
                                </a:lnTo>
                                <a:lnTo>
                                  <a:pt x="22" y="2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71"/>
                        <wps:cNvSpPr>
                          <a:spLocks/>
                        </wps:cNvSpPr>
                        <wps:spPr bwMode="auto">
                          <a:xfrm>
                            <a:off x="943" y="1134"/>
                            <a:ext cx="22" cy="3"/>
                          </a:xfrm>
                          <a:custGeom>
                            <a:avLst/>
                            <a:gdLst>
                              <a:gd name="T0" fmla="*/ 89 w 89"/>
                              <a:gd name="T1" fmla="*/ 8 h 11"/>
                              <a:gd name="T2" fmla="*/ 54 w 89"/>
                              <a:gd name="T3" fmla="*/ 8 h 11"/>
                              <a:gd name="T4" fmla="*/ 21 w 89"/>
                              <a:gd name="T5" fmla="*/ 11 h 11"/>
                              <a:gd name="T6" fmla="*/ 0 w 89"/>
                              <a:gd name="T7" fmla="*/ 0 h 11"/>
                              <a:gd name="T8" fmla="*/ 0 w 89"/>
                              <a:gd name="T9" fmla="*/ 0 h 11"/>
                              <a:gd name="T10" fmla="*/ 23 w 89"/>
                              <a:gd name="T11" fmla="*/ 0 h 11"/>
                              <a:gd name="T12" fmla="*/ 66 w 89"/>
                              <a:gd name="T13" fmla="*/ 1 h 11"/>
                              <a:gd name="T14" fmla="*/ 89 w 89"/>
                              <a:gd name="T15" fmla="*/ 2 h 11"/>
                              <a:gd name="T16" fmla="*/ 89 w 89"/>
                              <a:gd name="T17" fmla="*/ 2 h 11"/>
                              <a:gd name="T18" fmla="*/ 89 w 89"/>
                              <a:gd name="T19" fmla="*/ 3 h 11"/>
                              <a:gd name="T20" fmla="*/ 89 w 89"/>
                              <a:gd name="T21" fmla="*/ 5 h 11"/>
                              <a:gd name="T22" fmla="*/ 89 w 89"/>
                              <a:gd name="T23" fmla="*/ 8 h 11"/>
                              <a:gd name="T24" fmla="*/ 89 w 89"/>
                              <a:gd name="T25" fmla="*/ 8 h 11"/>
                              <a:gd name="T26" fmla="*/ 89 w 89"/>
                              <a:gd name="T27" fmla="*/ 8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89" h="11">
                                <a:moveTo>
                                  <a:pt x="89" y="8"/>
                                </a:moveTo>
                                <a:lnTo>
                                  <a:pt x="54" y="8"/>
                                </a:lnTo>
                                <a:lnTo>
                                  <a:pt x="21" y="11"/>
                                </a:lnTo>
                                <a:lnTo>
                                  <a:pt x="0" y="0"/>
                                </a:lnTo>
                                <a:lnTo>
                                  <a:pt x="23" y="0"/>
                                </a:lnTo>
                                <a:lnTo>
                                  <a:pt x="66" y="1"/>
                                </a:lnTo>
                                <a:lnTo>
                                  <a:pt x="89" y="2"/>
                                </a:lnTo>
                                <a:lnTo>
                                  <a:pt x="89" y="3"/>
                                </a:lnTo>
                                <a:lnTo>
                                  <a:pt x="89" y="5"/>
                                </a:lnTo>
                                <a:lnTo>
                                  <a:pt x="89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72"/>
                        <wps:cNvSpPr>
                          <a:spLocks/>
                        </wps:cNvSpPr>
                        <wps:spPr bwMode="auto">
                          <a:xfrm>
                            <a:off x="944" y="1141"/>
                            <a:ext cx="8" cy="126"/>
                          </a:xfrm>
                          <a:custGeom>
                            <a:avLst/>
                            <a:gdLst>
                              <a:gd name="T0" fmla="*/ 22 w 31"/>
                              <a:gd name="T1" fmla="*/ 507 h 507"/>
                              <a:gd name="T2" fmla="*/ 18 w 31"/>
                              <a:gd name="T3" fmla="*/ 505 h 507"/>
                              <a:gd name="T4" fmla="*/ 9 w 31"/>
                              <a:gd name="T5" fmla="*/ 501 h 507"/>
                              <a:gd name="T6" fmla="*/ 4 w 31"/>
                              <a:gd name="T7" fmla="*/ 499 h 507"/>
                              <a:gd name="T8" fmla="*/ 4 w 31"/>
                              <a:gd name="T9" fmla="*/ 499 h 507"/>
                              <a:gd name="T10" fmla="*/ 4 w 31"/>
                              <a:gd name="T11" fmla="*/ 455 h 507"/>
                              <a:gd name="T12" fmla="*/ 3 w 31"/>
                              <a:gd name="T13" fmla="*/ 410 h 507"/>
                              <a:gd name="T14" fmla="*/ 2 w 31"/>
                              <a:gd name="T15" fmla="*/ 364 h 507"/>
                              <a:gd name="T16" fmla="*/ 1 w 31"/>
                              <a:gd name="T17" fmla="*/ 318 h 507"/>
                              <a:gd name="T18" fmla="*/ 0 w 31"/>
                              <a:gd name="T19" fmla="*/ 271 h 507"/>
                              <a:gd name="T20" fmla="*/ 0 w 31"/>
                              <a:gd name="T21" fmla="*/ 225 h 507"/>
                              <a:gd name="T22" fmla="*/ 1 w 31"/>
                              <a:gd name="T23" fmla="*/ 179 h 507"/>
                              <a:gd name="T24" fmla="*/ 3 w 31"/>
                              <a:gd name="T25" fmla="*/ 133 h 507"/>
                              <a:gd name="T26" fmla="*/ 9 w 31"/>
                              <a:gd name="T27" fmla="*/ 88 h 507"/>
                              <a:gd name="T28" fmla="*/ 17 w 31"/>
                              <a:gd name="T29" fmla="*/ 44 h 507"/>
                              <a:gd name="T30" fmla="*/ 26 w 31"/>
                              <a:gd name="T31" fmla="*/ 0 h 507"/>
                              <a:gd name="T32" fmla="*/ 26 w 31"/>
                              <a:gd name="T33" fmla="*/ 0 h 507"/>
                              <a:gd name="T34" fmla="*/ 28 w 31"/>
                              <a:gd name="T35" fmla="*/ 2 h 507"/>
                              <a:gd name="T36" fmla="*/ 30 w 31"/>
                              <a:gd name="T37" fmla="*/ 6 h 507"/>
                              <a:gd name="T38" fmla="*/ 31 w 31"/>
                              <a:gd name="T39" fmla="*/ 8 h 507"/>
                              <a:gd name="T40" fmla="*/ 31 w 31"/>
                              <a:gd name="T41" fmla="*/ 8 h 507"/>
                              <a:gd name="T42" fmla="*/ 30 w 31"/>
                              <a:gd name="T43" fmla="*/ 53 h 507"/>
                              <a:gd name="T44" fmla="*/ 29 w 31"/>
                              <a:gd name="T45" fmla="*/ 99 h 507"/>
                              <a:gd name="T46" fmla="*/ 29 w 31"/>
                              <a:gd name="T47" fmla="*/ 144 h 507"/>
                              <a:gd name="T48" fmla="*/ 29 w 31"/>
                              <a:gd name="T49" fmla="*/ 189 h 507"/>
                              <a:gd name="T50" fmla="*/ 29 w 31"/>
                              <a:gd name="T51" fmla="*/ 235 h 507"/>
                              <a:gd name="T52" fmla="*/ 29 w 31"/>
                              <a:gd name="T53" fmla="*/ 280 h 507"/>
                              <a:gd name="T54" fmla="*/ 29 w 31"/>
                              <a:gd name="T55" fmla="*/ 326 h 507"/>
                              <a:gd name="T56" fmla="*/ 28 w 31"/>
                              <a:gd name="T57" fmla="*/ 371 h 507"/>
                              <a:gd name="T58" fmla="*/ 26 w 31"/>
                              <a:gd name="T59" fmla="*/ 416 h 507"/>
                              <a:gd name="T60" fmla="*/ 24 w 31"/>
                              <a:gd name="T61" fmla="*/ 462 h 507"/>
                              <a:gd name="T62" fmla="*/ 22 w 31"/>
                              <a:gd name="T63" fmla="*/ 507 h 507"/>
                              <a:gd name="T64" fmla="*/ 22 w 31"/>
                              <a:gd name="T65" fmla="*/ 507 h 5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31" h="507">
                                <a:moveTo>
                                  <a:pt x="22" y="507"/>
                                </a:moveTo>
                                <a:lnTo>
                                  <a:pt x="18" y="505"/>
                                </a:lnTo>
                                <a:lnTo>
                                  <a:pt x="9" y="501"/>
                                </a:lnTo>
                                <a:lnTo>
                                  <a:pt x="4" y="499"/>
                                </a:lnTo>
                                <a:lnTo>
                                  <a:pt x="4" y="455"/>
                                </a:lnTo>
                                <a:lnTo>
                                  <a:pt x="3" y="410"/>
                                </a:lnTo>
                                <a:lnTo>
                                  <a:pt x="2" y="364"/>
                                </a:lnTo>
                                <a:lnTo>
                                  <a:pt x="1" y="318"/>
                                </a:lnTo>
                                <a:lnTo>
                                  <a:pt x="0" y="271"/>
                                </a:lnTo>
                                <a:lnTo>
                                  <a:pt x="0" y="225"/>
                                </a:lnTo>
                                <a:lnTo>
                                  <a:pt x="1" y="179"/>
                                </a:lnTo>
                                <a:lnTo>
                                  <a:pt x="3" y="133"/>
                                </a:lnTo>
                                <a:lnTo>
                                  <a:pt x="9" y="88"/>
                                </a:lnTo>
                                <a:lnTo>
                                  <a:pt x="17" y="44"/>
                                </a:lnTo>
                                <a:lnTo>
                                  <a:pt x="26" y="0"/>
                                </a:lnTo>
                                <a:lnTo>
                                  <a:pt x="28" y="2"/>
                                </a:lnTo>
                                <a:lnTo>
                                  <a:pt x="30" y="6"/>
                                </a:lnTo>
                                <a:lnTo>
                                  <a:pt x="31" y="8"/>
                                </a:lnTo>
                                <a:lnTo>
                                  <a:pt x="30" y="53"/>
                                </a:lnTo>
                                <a:lnTo>
                                  <a:pt x="29" y="99"/>
                                </a:lnTo>
                                <a:lnTo>
                                  <a:pt x="29" y="144"/>
                                </a:lnTo>
                                <a:lnTo>
                                  <a:pt x="29" y="189"/>
                                </a:lnTo>
                                <a:lnTo>
                                  <a:pt x="29" y="235"/>
                                </a:lnTo>
                                <a:lnTo>
                                  <a:pt x="29" y="280"/>
                                </a:lnTo>
                                <a:lnTo>
                                  <a:pt x="29" y="326"/>
                                </a:lnTo>
                                <a:lnTo>
                                  <a:pt x="28" y="371"/>
                                </a:lnTo>
                                <a:lnTo>
                                  <a:pt x="26" y="416"/>
                                </a:lnTo>
                                <a:lnTo>
                                  <a:pt x="24" y="462"/>
                                </a:lnTo>
                                <a:lnTo>
                                  <a:pt x="22" y="5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73"/>
                        <wps:cNvSpPr>
                          <a:spLocks/>
                        </wps:cNvSpPr>
                        <wps:spPr bwMode="auto">
                          <a:xfrm>
                            <a:off x="933" y="1141"/>
                            <a:ext cx="11" cy="121"/>
                          </a:xfrm>
                          <a:custGeom>
                            <a:avLst/>
                            <a:gdLst>
                              <a:gd name="T0" fmla="*/ 30 w 45"/>
                              <a:gd name="T1" fmla="*/ 484 h 484"/>
                              <a:gd name="T2" fmla="*/ 14 w 45"/>
                              <a:gd name="T3" fmla="*/ 476 h 484"/>
                              <a:gd name="T4" fmla="*/ 2 w 45"/>
                              <a:gd name="T5" fmla="*/ 464 h 484"/>
                              <a:gd name="T6" fmla="*/ 3 w 45"/>
                              <a:gd name="T7" fmla="*/ 446 h 484"/>
                              <a:gd name="T8" fmla="*/ 3 w 45"/>
                              <a:gd name="T9" fmla="*/ 446 h 484"/>
                              <a:gd name="T10" fmla="*/ 4 w 45"/>
                              <a:gd name="T11" fmla="*/ 400 h 484"/>
                              <a:gd name="T12" fmla="*/ 4 w 45"/>
                              <a:gd name="T13" fmla="*/ 353 h 484"/>
                              <a:gd name="T14" fmla="*/ 2 w 45"/>
                              <a:gd name="T15" fmla="*/ 305 h 484"/>
                              <a:gd name="T16" fmla="*/ 1 w 45"/>
                              <a:gd name="T17" fmla="*/ 258 h 484"/>
                              <a:gd name="T18" fmla="*/ 0 w 45"/>
                              <a:gd name="T19" fmla="*/ 212 h 484"/>
                              <a:gd name="T20" fmla="*/ 0 w 45"/>
                              <a:gd name="T21" fmla="*/ 166 h 484"/>
                              <a:gd name="T22" fmla="*/ 4 w 45"/>
                              <a:gd name="T23" fmla="*/ 121 h 484"/>
                              <a:gd name="T24" fmla="*/ 12 w 45"/>
                              <a:gd name="T25" fmla="*/ 78 h 484"/>
                              <a:gd name="T26" fmla="*/ 25 w 45"/>
                              <a:gd name="T27" fmla="*/ 38 h 484"/>
                              <a:gd name="T28" fmla="*/ 45 w 45"/>
                              <a:gd name="T29" fmla="*/ 0 h 484"/>
                              <a:gd name="T30" fmla="*/ 45 w 45"/>
                              <a:gd name="T31" fmla="*/ 0 h 484"/>
                              <a:gd name="T32" fmla="*/ 37 w 45"/>
                              <a:gd name="T33" fmla="*/ 49 h 484"/>
                              <a:gd name="T34" fmla="*/ 33 w 45"/>
                              <a:gd name="T35" fmla="*/ 97 h 484"/>
                              <a:gd name="T36" fmla="*/ 31 w 45"/>
                              <a:gd name="T37" fmla="*/ 145 h 484"/>
                              <a:gd name="T38" fmla="*/ 29 w 45"/>
                              <a:gd name="T39" fmla="*/ 193 h 484"/>
                              <a:gd name="T40" fmla="*/ 29 w 45"/>
                              <a:gd name="T41" fmla="*/ 242 h 484"/>
                              <a:gd name="T42" fmla="*/ 30 w 45"/>
                              <a:gd name="T43" fmla="*/ 290 h 484"/>
                              <a:gd name="T44" fmla="*/ 30 w 45"/>
                              <a:gd name="T45" fmla="*/ 339 h 484"/>
                              <a:gd name="T46" fmla="*/ 31 w 45"/>
                              <a:gd name="T47" fmla="*/ 388 h 484"/>
                              <a:gd name="T48" fmla="*/ 31 w 45"/>
                              <a:gd name="T49" fmla="*/ 436 h 484"/>
                              <a:gd name="T50" fmla="*/ 30 w 45"/>
                              <a:gd name="T51" fmla="*/ 484 h 484"/>
                              <a:gd name="T52" fmla="*/ 30 w 45"/>
                              <a:gd name="T53" fmla="*/ 484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45" h="484">
                                <a:moveTo>
                                  <a:pt x="30" y="484"/>
                                </a:moveTo>
                                <a:lnTo>
                                  <a:pt x="14" y="476"/>
                                </a:lnTo>
                                <a:lnTo>
                                  <a:pt x="2" y="464"/>
                                </a:lnTo>
                                <a:lnTo>
                                  <a:pt x="3" y="446"/>
                                </a:lnTo>
                                <a:lnTo>
                                  <a:pt x="4" y="400"/>
                                </a:lnTo>
                                <a:lnTo>
                                  <a:pt x="4" y="353"/>
                                </a:lnTo>
                                <a:lnTo>
                                  <a:pt x="2" y="305"/>
                                </a:lnTo>
                                <a:lnTo>
                                  <a:pt x="1" y="258"/>
                                </a:lnTo>
                                <a:lnTo>
                                  <a:pt x="0" y="212"/>
                                </a:lnTo>
                                <a:lnTo>
                                  <a:pt x="0" y="166"/>
                                </a:lnTo>
                                <a:lnTo>
                                  <a:pt x="4" y="121"/>
                                </a:lnTo>
                                <a:lnTo>
                                  <a:pt x="12" y="78"/>
                                </a:lnTo>
                                <a:lnTo>
                                  <a:pt x="25" y="38"/>
                                </a:lnTo>
                                <a:lnTo>
                                  <a:pt x="45" y="0"/>
                                </a:lnTo>
                                <a:lnTo>
                                  <a:pt x="37" y="49"/>
                                </a:lnTo>
                                <a:lnTo>
                                  <a:pt x="33" y="97"/>
                                </a:lnTo>
                                <a:lnTo>
                                  <a:pt x="31" y="145"/>
                                </a:lnTo>
                                <a:lnTo>
                                  <a:pt x="29" y="193"/>
                                </a:lnTo>
                                <a:lnTo>
                                  <a:pt x="29" y="242"/>
                                </a:lnTo>
                                <a:lnTo>
                                  <a:pt x="30" y="290"/>
                                </a:lnTo>
                                <a:lnTo>
                                  <a:pt x="30" y="339"/>
                                </a:lnTo>
                                <a:lnTo>
                                  <a:pt x="31" y="388"/>
                                </a:lnTo>
                                <a:lnTo>
                                  <a:pt x="31" y="436"/>
                                </a:lnTo>
                                <a:lnTo>
                                  <a:pt x="30" y="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74"/>
                        <wps:cNvSpPr>
                          <a:spLocks/>
                        </wps:cNvSpPr>
                        <wps:spPr bwMode="auto">
                          <a:xfrm>
                            <a:off x="955" y="1141"/>
                            <a:ext cx="8" cy="128"/>
                          </a:xfrm>
                          <a:custGeom>
                            <a:avLst/>
                            <a:gdLst>
                              <a:gd name="T0" fmla="*/ 22 w 33"/>
                              <a:gd name="T1" fmla="*/ 494 h 509"/>
                              <a:gd name="T2" fmla="*/ 18 w 33"/>
                              <a:gd name="T3" fmla="*/ 498 h 509"/>
                              <a:gd name="T4" fmla="*/ 9 w 33"/>
                              <a:gd name="T5" fmla="*/ 505 h 509"/>
                              <a:gd name="T6" fmla="*/ 4 w 33"/>
                              <a:gd name="T7" fmla="*/ 509 h 509"/>
                              <a:gd name="T8" fmla="*/ 4 w 33"/>
                              <a:gd name="T9" fmla="*/ 509 h 509"/>
                              <a:gd name="T10" fmla="*/ 4 w 33"/>
                              <a:gd name="T11" fmla="*/ 497 h 509"/>
                              <a:gd name="T12" fmla="*/ 4 w 33"/>
                              <a:gd name="T13" fmla="*/ 465 h 509"/>
                              <a:gd name="T14" fmla="*/ 3 w 33"/>
                              <a:gd name="T15" fmla="*/ 417 h 509"/>
                              <a:gd name="T16" fmla="*/ 3 w 33"/>
                              <a:gd name="T17" fmla="*/ 358 h 509"/>
                              <a:gd name="T18" fmla="*/ 2 w 33"/>
                              <a:gd name="T19" fmla="*/ 292 h 509"/>
                              <a:gd name="T20" fmla="*/ 2 w 33"/>
                              <a:gd name="T21" fmla="*/ 224 h 509"/>
                              <a:gd name="T22" fmla="*/ 1 w 33"/>
                              <a:gd name="T23" fmla="*/ 158 h 509"/>
                              <a:gd name="T24" fmla="*/ 1 w 33"/>
                              <a:gd name="T25" fmla="*/ 99 h 509"/>
                              <a:gd name="T26" fmla="*/ 0 w 33"/>
                              <a:gd name="T27" fmla="*/ 51 h 509"/>
                              <a:gd name="T28" fmla="*/ 0 w 33"/>
                              <a:gd name="T29" fmla="*/ 19 h 509"/>
                              <a:gd name="T30" fmla="*/ 0 w 33"/>
                              <a:gd name="T31" fmla="*/ 7 h 509"/>
                              <a:gd name="T32" fmla="*/ 0 w 33"/>
                              <a:gd name="T33" fmla="*/ 7 h 509"/>
                              <a:gd name="T34" fmla="*/ 1 w 33"/>
                              <a:gd name="T35" fmla="*/ 5 h 509"/>
                              <a:gd name="T36" fmla="*/ 3 w 33"/>
                              <a:gd name="T37" fmla="*/ 2 h 509"/>
                              <a:gd name="T38" fmla="*/ 4 w 33"/>
                              <a:gd name="T39" fmla="*/ 0 h 509"/>
                              <a:gd name="T40" fmla="*/ 4 w 33"/>
                              <a:gd name="T41" fmla="*/ 0 h 509"/>
                              <a:gd name="T42" fmla="*/ 17 w 33"/>
                              <a:gd name="T43" fmla="*/ 36 h 509"/>
                              <a:gd name="T44" fmla="*/ 28 w 33"/>
                              <a:gd name="T45" fmla="*/ 75 h 509"/>
                              <a:gd name="T46" fmla="*/ 33 w 33"/>
                              <a:gd name="T47" fmla="*/ 116 h 509"/>
                              <a:gd name="T48" fmla="*/ 33 w 33"/>
                              <a:gd name="T49" fmla="*/ 116 h 509"/>
                              <a:gd name="T50" fmla="*/ 33 w 33"/>
                              <a:gd name="T51" fmla="*/ 163 h 509"/>
                              <a:gd name="T52" fmla="*/ 32 w 33"/>
                              <a:gd name="T53" fmla="*/ 210 h 509"/>
                              <a:gd name="T54" fmla="*/ 30 w 33"/>
                              <a:gd name="T55" fmla="*/ 257 h 509"/>
                              <a:gd name="T56" fmla="*/ 28 w 33"/>
                              <a:gd name="T57" fmla="*/ 304 h 509"/>
                              <a:gd name="T58" fmla="*/ 25 w 33"/>
                              <a:gd name="T59" fmla="*/ 353 h 509"/>
                              <a:gd name="T60" fmla="*/ 24 w 33"/>
                              <a:gd name="T61" fmla="*/ 400 h 509"/>
                              <a:gd name="T62" fmla="*/ 22 w 33"/>
                              <a:gd name="T63" fmla="*/ 447 h 509"/>
                              <a:gd name="T64" fmla="*/ 22 w 33"/>
                              <a:gd name="T65" fmla="*/ 494 h 509"/>
                              <a:gd name="T66" fmla="*/ 22 w 33"/>
                              <a:gd name="T67" fmla="*/ 494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33" h="509">
                                <a:moveTo>
                                  <a:pt x="22" y="494"/>
                                </a:moveTo>
                                <a:lnTo>
                                  <a:pt x="18" y="498"/>
                                </a:lnTo>
                                <a:lnTo>
                                  <a:pt x="9" y="505"/>
                                </a:lnTo>
                                <a:lnTo>
                                  <a:pt x="4" y="509"/>
                                </a:lnTo>
                                <a:lnTo>
                                  <a:pt x="4" y="497"/>
                                </a:lnTo>
                                <a:lnTo>
                                  <a:pt x="4" y="465"/>
                                </a:lnTo>
                                <a:lnTo>
                                  <a:pt x="3" y="417"/>
                                </a:lnTo>
                                <a:lnTo>
                                  <a:pt x="3" y="358"/>
                                </a:lnTo>
                                <a:lnTo>
                                  <a:pt x="2" y="292"/>
                                </a:lnTo>
                                <a:lnTo>
                                  <a:pt x="2" y="224"/>
                                </a:lnTo>
                                <a:lnTo>
                                  <a:pt x="1" y="158"/>
                                </a:lnTo>
                                <a:lnTo>
                                  <a:pt x="1" y="99"/>
                                </a:lnTo>
                                <a:lnTo>
                                  <a:pt x="0" y="51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1" y="5"/>
                                </a:lnTo>
                                <a:lnTo>
                                  <a:pt x="3" y="2"/>
                                </a:lnTo>
                                <a:lnTo>
                                  <a:pt x="4" y="0"/>
                                </a:lnTo>
                                <a:lnTo>
                                  <a:pt x="17" y="36"/>
                                </a:lnTo>
                                <a:lnTo>
                                  <a:pt x="28" y="75"/>
                                </a:lnTo>
                                <a:lnTo>
                                  <a:pt x="33" y="116"/>
                                </a:lnTo>
                                <a:lnTo>
                                  <a:pt x="33" y="163"/>
                                </a:lnTo>
                                <a:lnTo>
                                  <a:pt x="32" y="210"/>
                                </a:lnTo>
                                <a:lnTo>
                                  <a:pt x="30" y="257"/>
                                </a:lnTo>
                                <a:lnTo>
                                  <a:pt x="28" y="304"/>
                                </a:lnTo>
                                <a:lnTo>
                                  <a:pt x="25" y="353"/>
                                </a:lnTo>
                                <a:lnTo>
                                  <a:pt x="24" y="400"/>
                                </a:lnTo>
                                <a:lnTo>
                                  <a:pt x="22" y="447"/>
                                </a:lnTo>
                                <a:lnTo>
                                  <a:pt x="22" y="4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75"/>
                        <wps:cNvSpPr>
                          <a:spLocks/>
                        </wps:cNvSpPr>
                        <wps:spPr bwMode="auto">
                          <a:xfrm>
                            <a:off x="962" y="1142"/>
                            <a:ext cx="12" cy="118"/>
                          </a:xfrm>
                          <a:custGeom>
                            <a:avLst/>
                            <a:gdLst>
                              <a:gd name="T0" fmla="*/ 50 w 50"/>
                              <a:gd name="T1" fmla="*/ 197 h 471"/>
                              <a:gd name="T2" fmla="*/ 48 w 50"/>
                              <a:gd name="T3" fmla="*/ 295 h 471"/>
                              <a:gd name="T4" fmla="*/ 47 w 50"/>
                              <a:gd name="T5" fmla="*/ 344 h 471"/>
                              <a:gd name="T6" fmla="*/ 48 w 50"/>
                              <a:gd name="T7" fmla="*/ 374 h 471"/>
                              <a:gd name="T8" fmla="*/ 48 w 50"/>
                              <a:gd name="T9" fmla="*/ 374 h 471"/>
                              <a:gd name="T10" fmla="*/ 47 w 50"/>
                              <a:gd name="T11" fmla="*/ 393 h 471"/>
                              <a:gd name="T12" fmla="*/ 48 w 50"/>
                              <a:gd name="T13" fmla="*/ 415 h 471"/>
                              <a:gd name="T14" fmla="*/ 49 w 50"/>
                              <a:gd name="T15" fmla="*/ 451 h 471"/>
                              <a:gd name="T16" fmla="*/ 49 w 50"/>
                              <a:gd name="T17" fmla="*/ 451 h 471"/>
                              <a:gd name="T18" fmla="*/ 42 w 50"/>
                              <a:gd name="T19" fmla="*/ 457 h 471"/>
                              <a:gd name="T20" fmla="*/ 30 w 50"/>
                              <a:gd name="T21" fmla="*/ 467 h 471"/>
                              <a:gd name="T22" fmla="*/ 22 w 50"/>
                              <a:gd name="T23" fmla="*/ 471 h 471"/>
                              <a:gd name="T24" fmla="*/ 22 w 50"/>
                              <a:gd name="T25" fmla="*/ 471 h 471"/>
                              <a:gd name="T26" fmla="*/ 18 w 50"/>
                              <a:gd name="T27" fmla="*/ 426 h 471"/>
                              <a:gd name="T28" fmla="*/ 16 w 50"/>
                              <a:gd name="T29" fmla="*/ 380 h 471"/>
                              <a:gd name="T30" fmla="*/ 17 w 50"/>
                              <a:gd name="T31" fmla="*/ 333 h 471"/>
                              <a:gd name="T32" fmla="*/ 19 w 50"/>
                              <a:gd name="T33" fmla="*/ 286 h 471"/>
                              <a:gd name="T34" fmla="*/ 22 w 50"/>
                              <a:gd name="T35" fmla="*/ 238 h 471"/>
                              <a:gd name="T36" fmla="*/ 24 w 50"/>
                              <a:gd name="T37" fmla="*/ 189 h 471"/>
                              <a:gd name="T38" fmla="*/ 24 w 50"/>
                              <a:gd name="T39" fmla="*/ 141 h 471"/>
                              <a:gd name="T40" fmla="*/ 20 w 50"/>
                              <a:gd name="T41" fmla="*/ 93 h 471"/>
                              <a:gd name="T42" fmla="*/ 14 w 50"/>
                              <a:gd name="T43" fmla="*/ 46 h 471"/>
                              <a:gd name="T44" fmla="*/ 0 w 50"/>
                              <a:gd name="T45" fmla="*/ 0 h 471"/>
                              <a:gd name="T46" fmla="*/ 0 w 50"/>
                              <a:gd name="T47" fmla="*/ 0 h 471"/>
                              <a:gd name="T48" fmla="*/ 5 w 50"/>
                              <a:gd name="T49" fmla="*/ 3 h 471"/>
                              <a:gd name="T50" fmla="*/ 14 w 50"/>
                              <a:gd name="T51" fmla="*/ 10 h 471"/>
                              <a:gd name="T52" fmla="*/ 18 w 50"/>
                              <a:gd name="T53" fmla="*/ 13 h 471"/>
                              <a:gd name="T54" fmla="*/ 18 w 50"/>
                              <a:gd name="T55" fmla="*/ 13 h 471"/>
                              <a:gd name="T56" fmla="*/ 33 w 50"/>
                              <a:gd name="T57" fmla="*/ 63 h 471"/>
                              <a:gd name="T58" fmla="*/ 39 w 50"/>
                              <a:gd name="T59" fmla="*/ 96 h 471"/>
                              <a:gd name="T60" fmla="*/ 43 w 50"/>
                              <a:gd name="T61" fmla="*/ 131 h 471"/>
                              <a:gd name="T62" fmla="*/ 43 w 50"/>
                              <a:gd name="T63" fmla="*/ 131 h 471"/>
                              <a:gd name="T64" fmla="*/ 44 w 50"/>
                              <a:gd name="T65" fmla="*/ 148 h 471"/>
                              <a:gd name="T66" fmla="*/ 48 w 50"/>
                              <a:gd name="T67" fmla="*/ 180 h 471"/>
                              <a:gd name="T68" fmla="*/ 50 w 50"/>
                              <a:gd name="T69" fmla="*/ 197 h 471"/>
                              <a:gd name="T70" fmla="*/ 50 w 50"/>
                              <a:gd name="T71" fmla="*/ 197 h 4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0" h="471">
                                <a:moveTo>
                                  <a:pt x="50" y="197"/>
                                </a:moveTo>
                                <a:lnTo>
                                  <a:pt x="48" y="295"/>
                                </a:lnTo>
                                <a:lnTo>
                                  <a:pt x="47" y="344"/>
                                </a:lnTo>
                                <a:lnTo>
                                  <a:pt x="48" y="374"/>
                                </a:lnTo>
                                <a:lnTo>
                                  <a:pt x="47" y="393"/>
                                </a:lnTo>
                                <a:lnTo>
                                  <a:pt x="48" y="415"/>
                                </a:lnTo>
                                <a:lnTo>
                                  <a:pt x="49" y="451"/>
                                </a:lnTo>
                                <a:lnTo>
                                  <a:pt x="42" y="457"/>
                                </a:lnTo>
                                <a:lnTo>
                                  <a:pt x="30" y="467"/>
                                </a:lnTo>
                                <a:lnTo>
                                  <a:pt x="22" y="471"/>
                                </a:lnTo>
                                <a:lnTo>
                                  <a:pt x="18" y="426"/>
                                </a:lnTo>
                                <a:lnTo>
                                  <a:pt x="16" y="380"/>
                                </a:lnTo>
                                <a:lnTo>
                                  <a:pt x="17" y="333"/>
                                </a:lnTo>
                                <a:lnTo>
                                  <a:pt x="19" y="286"/>
                                </a:lnTo>
                                <a:lnTo>
                                  <a:pt x="22" y="238"/>
                                </a:lnTo>
                                <a:lnTo>
                                  <a:pt x="24" y="189"/>
                                </a:lnTo>
                                <a:lnTo>
                                  <a:pt x="24" y="141"/>
                                </a:lnTo>
                                <a:lnTo>
                                  <a:pt x="20" y="93"/>
                                </a:lnTo>
                                <a:lnTo>
                                  <a:pt x="14" y="46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10"/>
                                </a:lnTo>
                                <a:lnTo>
                                  <a:pt x="18" y="13"/>
                                </a:lnTo>
                                <a:lnTo>
                                  <a:pt x="33" y="63"/>
                                </a:lnTo>
                                <a:lnTo>
                                  <a:pt x="39" y="96"/>
                                </a:lnTo>
                                <a:lnTo>
                                  <a:pt x="43" y="131"/>
                                </a:lnTo>
                                <a:lnTo>
                                  <a:pt x="44" y="148"/>
                                </a:lnTo>
                                <a:lnTo>
                                  <a:pt x="48" y="180"/>
                                </a:lnTo>
                                <a:lnTo>
                                  <a:pt x="50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76"/>
                        <wps:cNvSpPr>
                          <a:spLocks/>
                        </wps:cNvSpPr>
                        <wps:spPr bwMode="auto">
                          <a:xfrm>
                            <a:off x="390" y="1145"/>
                            <a:ext cx="11" cy="55"/>
                          </a:xfrm>
                          <a:custGeom>
                            <a:avLst/>
                            <a:gdLst>
                              <a:gd name="T0" fmla="*/ 38 w 44"/>
                              <a:gd name="T1" fmla="*/ 221 h 221"/>
                              <a:gd name="T2" fmla="*/ 34 w 44"/>
                              <a:gd name="T3" fmla="*/ 220 h 221"/>
                              <a:gd name="T4" fmla="*/ 27 w 44"/>
                              <a:gd name="T5" fmla="*/ 218 h 221"/>
                              <a:gd name="T6" fmla="*/ 23 w 44"/>
                              <a:gd name="T7" fmla="*/ 216 h 221"/>
                              <a:gd name="T8" fmla="*/ 23 w 44"/>
                              <a:gd name="T9" fmla="*/ 216 h 221"/>
                              <a:gd name="T10" fmla="*/ 22 w 44"/>
                              <a:gd name="T11" fmla="*/ 162 h 221"/>
                              <a:gd name="T12" fmla="*/ 18 w 44"/>
                              <a:gd name="T13" fmla="*/ 109 h 221"/>
                              <a:gd name="T14" fmla="*/ 10 w 44"/>
                              <a:gd name="T15" fmla="*/ 58 h 221"/>
                              <a:gd name="T16" fmla="*/ 0 w 44"/>
                              <a:gd name="T17" fmla="*/ 6 h 221"/>
                              <a:gd name="T18" fmla="*/ 0 w 44"/>
                              <a:gd name="T19" fmla="*/ 6 h 221"/>
                              <a:gd name="T20" fmla="*/ 11 w 44"/>
                              <a:gd name="T21" fmla="*/ 5 h 221"/>
                              <a:gd name="T22" fmla="*/ 21 w 44"/>
                              <a:gd name="T23" fmla="*/ 1 h 221"/>
                              <a:gd name="T24" fmla="*/ 33 w 44"/>
                              <a:gd name="T25" fmla="*/ 0 h 221"/>
                              <a:gd name="T26" fmla="*/ 33 w 44"/>
                              <a:gd name="T27" fmla="*/ 0 h 221"/>
                              <a:gd name="T28" fmla="*/ 37 w 44"/>
                              <a:gd name="T29" fmla="*/ 56 h 221"/>
                              <a:gd name="T30" fmla="*/ 42 w 44"/>
                              <a:gd name="T31" fmla="*/ 110 h 221"/>
                              <a:gd name="T32" fmla="*/ 44 w 44"/>
                              <a:gd name="T33" fmla="*/ 165 h 221"/>
                              <a:gd name="T34" fmla="*/ 38 w 44"/>
                              <a:gd name="T35" fmla="*/ 221 h 221"/>
                              <a:gd name="T36" fmla="*/ 38 w 44"/>
                              <a:gd name="T37" fmla="*/ 221 h 2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44" h="221">
                                <a:moveTo>
                                  <a:pt x="38" y="221"/>
                                </a:moveTo>
                                <a:lnTo>
                                  <a:pt x="34" y="220"/>
                                </a:lnTo>
                                <a:lnTo>
                                  <a:pt x="27" y="218"/>
                                </a:lnTo>
                                <a:lnTo>
                                  <a:pt x="23" y="216"/>
                                </a:lnTo>
                                <a:lnTo>
                                  <a:pt x="22" y="162"/>
                                </a:lnTo>
                                <a:lnTo>
                                  <a:pt x="18" y="109"/>
                                </a:lnTo>
                                <a:lnTo>
                                  <a:pt x="10" y="58"/>
                                </a:lnTo>
                                <a:lnTo>
                                  <a:pt x="0" y="6"/>
                                </a:lnTo>
                                <a:lnTo>
                                  <a:pt x="11" y="5"/>
                                </a:lnTo>
                                <a:lnTo>
                                  <a:pt x="21" y="1"/>
                                </a:lnTo>
                                <a:lnTo>
                                  <a:pt x="33" y="0"/>
                                </a:lnTo>
                                <a:lnTo>
                                  <a:pt x="37" y="56"/>
                                </a:lnTo>
                                <a:lnTo>
                                  <a:pt x="42" y="110"/>
                                </a:lnTo>
                                <a:lnTo>
                                  <a:pt x="44" y="165"/>
                                </a:lnTo>
                                <a:lnTo>
                                  <a:pt x="38" y="2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77"/>
                        <wps:cNvSpPr>
                          <a:spLocks/>
                        </wps:cNvSpPr>
                        <wps:spPr bwMode="auto">
                          <a:xfrm>
                            <a:off x="510" y="1139"/>
                            <a:ext cx="13" cy="121"/>
                          </a:xfrm>
                          <a:custGeom>
                            <a:avLst/>
                            <a:gdLst>
                              <a:gd name="T0" fmla="*/ 50 w 50"/>
                              <a:gd name="T1" fmla="*/ 0 h 483"/>
                              <a:gd name="T2" fmla="*/ 43 w 50"/>
                              <a:gd name="T3" fmla="*/ 46 h 483"/>
                              <a:gd name="T4" fmla="*/ 36 w 50"/>
                              <a:gd name="T5" fmla="*/ 93 h 483"/>
                              <a:gd name="T6" fmla="*/ 31 w 50"/>
                              <a:gd name="T7" fmla="*/ 140 h 483"/>
                              <a:gd name="T8" fmla="*/ 27 w 50"/>
                              <a:gd name="T9" fmla="*/ 188 h 483"/>
                              <a:gd name="T10" fmla="*/ 25 w 50"/>
                              <a:gd name="T11" fmla="*/ 236 h 483"/>
                              <a:gd name="T12" fmla="*/ 24 w 50"/>
                              <a:gd name="T13" fmla="*/ 286 h 483"/>
                              <a:gd name="T14" fmla="*/ 24 w 50"/>
                              <a:gd name="T15" fmla="*/ 335 h 483"/>
                              <a:gd name="T16" fmla="*/ 24 w 50"/>
                              <a:gd name="T17" fmla="*/ 385 h 483"/>
                              <a:gd name="T18" fmla="*/ 24 w 50"/>
                              <a:gd name="T19" fmla="*/ 434 h 483"/>
                              <a:gd name="T20" fmla="*/ 24 w 50"/>
                              <a:gd name="T21" fmla="*/ 483 h 483"/>
                              <a:gd name="T22" fmla="*/ 24 w 50"/>
                              <a:gd name="T23" fmla="*/ 483 h 483"/>
                              <a:gd name="T24" fmla="*/ 13 w 50"/>
                              <a:gd name="T25" fmla="*/ 480 h 483"/>
                              <a:gd name="T26" fmla="*/ 6 w 50"/>
                              <a:gd name="T27" fmla="*/ 473 h 483"/>
                              <a:gd name="T28" fmla="*/ 0 w 50"/>
                              <a:gd name="T29" fmla="*/ 465 h 483"/>
                              <a:gd name="T30" fmla="*/ 0 w 50"/>
                              <a:gd name="T31" fmla="*/ 465 h 483"/>
                              <a:gd name="T32" fmla="*/ 0 w 50"/>
                              <a:gd name="T33" fmla="*/ 440 h 483"/>
                              <a:gd name="T34" fmla="*/ 0 w 50"/>
                              <a:gd name="T35" fmla="*/ 381 h 483"/>
                              <a:gd name="T36" fmla="*/ 1 w 50"/>
                              <a:gd name="T37" fmla="*/ 304 h 483"/>
                              <a:gd name="T38" fmla="*/ 1 w 50"/>
                              <a:gd name="T39" fmla="*/ 228 h 483"/>
                              <a:gd name="T40" fmla="*/ 1 w 50"/>
                              <a:gd name="T41" fmla="*/ 168 h 483"/>
                              <a:gd name="T42" fmla="*/ 2 w 50"/>
                              <a:gd name="T43" fmla="*/ 145 h 483"/>
                              <a:gd name="T44" fmla="*/ 2 w 50"/>
                              <a:gd name="T45" fmla="*/ 145 h 483"/>
                              <a:gd name="T46" fmla="*/ 11 w 50"/>
                              <a:gd name="T47" fmla="*/ 107 h 483"/>
                              <a:gd name="T48" fmla="*/ 28 w 50"/>
                              <a:gd name="T49" fmla="*/ 37 h 483"/>
                              <a:gd name="T50" fmla="*/ 38 w 50"/>
                              <a:gd name="T51" fmla="*/ 0 h 483"/>
                              <a:gd name="T52" fmla="*/ 38 w 50"/>
                              <a:gd name="T53" fmla="*/ 0 h 483"/>
                              <a:gd name="T54" fmla="*/ 42 w 50"/>
                              <a:gd name="T55" fmla="*/ 0 h 483"/>
                              <a:gd name="T56" fmla="*/ 47 w 50"/>
                              <a:gd name="T57" fmla="*/ 0 h 483"/>
                              <a:gd name="T58" fmla="*/ 50 w 50"/>
                              <a:gd name="T59" fmla="*/ 0 h 483"/>
                              <a:gd name="T60" fmla="*/ 50 w 50"/>
                              <a:gd name="T61" fmla="*/ 0 h 483"/>
                              <a:gd name="T62" fmla="*/ 50 w 50"/>
                              <a:gd name="T63" fmla="*/ 0 h 4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50" h="483">
                                <a:moveTo>
                                  <a:pt x="50" y="0"/>
                                </a:moveTo>
                                <a:lnTo>
                                  <a:pt x="43" y="46"/>
                                </a:lnTo>
                                <a:lnTo>
                                  <a:pt x="36" y="93"/>
                                </a:lnTo>
                                <a:lnTo>
                                  <a:pt x="31" y="140"/>
                                </a:lnTo>
                                <a:lnTo>
                                  <a:pt x="27" y="188"/>
                                </a:lnTo>
                                <a:lnTo>
                                  <a:pt x="25" y="236"/>
                                </a:lnTo>
                                <a:lnTo>
                                  <a:pt x="24" y="286"/>
                                </a:lnTo>
                                <a:lnTo>
                                  <a:pt x="24" y="335"/>
                                </a:lnTo>
                                <a:lnTo>
                                  <a:pt x="24" y="385"/>
                                </a:lnTo>
                                <a:lnTo>
                                  <a:pt x="24" y="434"/>
                                </a:lnTo>
                                <a:lnTo>
                                  <a:pt x="24" y="483"/>
                                </a:lnTo>
                                <a:lnTo>
                                  <a:pt x="13" y="480"/>
                                </a:lnTo>
                                <a:lnTo>
                                  <a:pt x="6" y="473"/>
                                </a:lnTo>
                                <a:lnTo>
                                  <a:pt x="0" y="465"/>
                                </a:lnTo>
                                <a:lnTo>
                                  <a:pt x="0" y="440"/>
                                </a:lnTo>
                                <a:lnTo>
                                  <a:pt x="0" y="381"/>
                                </a:lnTo>
                                <a:lnTo>
                                  <a:pt x="1" y="304"/>
                                </a:lnTo>
                                <a:lnTo>
                                  <a:pt x="1" y="228"/>
                                </a:lnTo>
                                <a:lnTo>
                                  <a:pt x="1" y="168"/>
                                </a:lnTo>
                                <a:lnTo>
                                  <a:pt x="2" y="145"/>
                                </a:lnTo>
                                <a:lnTo>
                                  <a:pt x="11" y="107"/>
                                </a:lnTo>
                                <a:lnTo>
                                  <a:pt x="28" y="37"/>
                                </a:lnTo>
                                <a:lnTo>
                                  <a:pt x="38" y="0"/>
                                </a:lnTo>
                                <a:lnTo>
                                  <a:pt x="42" y="0"/>
                                </a:lnTo>
                                <a:lnTo>
                                  <a:pt x="47" y="0"/>
                                </a:lnTo>
                                <a:lnTo>
                                  <a:pt x="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78"/>
                        <wps:cNvSpPr>
                          <a:spLocks/>
                        </wps:cNvSpPr>
                        <wps:spPr bwMode="auto">
                          <a:xfrm>
                            <a:off x="520" y="1139"/>
                            <a:ext cx="8" cy="130"/>
                          </a:xfrm>
                          <a:custGeom>
                            <a:avLst/>
                            <a:gdLst>
                              <a:gd name="T0" fmla="*/ 25 w 29"/>
                              <a:gd name="T1" fmla="*/ 518 h 518"/>
                              <a:gd name="T2" fmla="*/ 18 w 29"/>
                              <a:gd name="T3" fmla="*/ 512 h 518"/>
                              <a:gd name="T4" fmla="*/ 6 w 29"/>
                              <a:gd name="T5" fmla="*/ 500 h 518"/>
                              <a:gd name="T6" fmla="*/ 0 w 29"/>
                              <a:gd name="T7" fmla="*/ 493 h 518"/>
                              <a:gd name="T8" fmla="*/ 0 w 29"/>
                              <a:gd name="T9" fmla="*/ 493 h 518"/>
                              <a:gd name="T10" fmla="*/ 3 w 29"/>
                              <a:gd name="T11" fmla="*/ 450 h 518"/>
                              <a:gd name="T12" fmla="*/ 3 w 29"/>
                              <a:gd name="T13" fmla="*/ 405 h 518"/>
                              <a:gd name="T14" fmla="*/ 3 w 29"/>
                              <a:gd name="T15" fmla="*/ 360 h 518"/>
                              <a:gd name="T16" fmla="*/ 3 w 29"/>
                              <a:gd name="T17" fmla="*/ 314 h 518"/>
                              <a:gd name="T18" fmla="*/ 2 w 29"/>
                              <a:gd name="T19" fmla="*/ 267 h 518"/>
                              <a:gd name="T20" fmla="*/ 2 w 29"/>
                              <a:gd name="T21" fmla="*/ 221 h 518"/>
                              <a:gd name="T22" fmla="*/ 3 w 29"/>
                              <a:gd name="T23" fmla="*/ 175 h 518"/>
                              <a:gd name="T24" fmla="*/ 6 w 29"/>
                              <a:gd name="T25" fmla="*/ 129 h 518"/>
                              <a:gd name="T26" fmla="*/ 11 w 29"/>
                              <a:gd name="T27" fmla="*/ 85 h 518"/>
                              <a:gd name="T28" fmla="*/ 18 w 29"/>
                              <a:gd name="T29" fmla="*/ 41 h 518"/>
                              <a:gd name="T30" fmla="*/ 29 w 29"/>
                              <a:gd name="T31" fmla="*/ 0 h 518"/>
                              <a:gd name="T32" fmla="*/ 29 w 29"/>
                              <a:gd name="T33" fmla="*/ 0 h 518"/>
                              <a:gd name="T34" fmla="*/ 28 w 29"/>
                              <a:gd name="T35" fmla="*/ 47 h 518"/>
                              <a:gd name="T36" fmla="*/ 27 w 29"/>
                              <a:gd name="T37" fmla="*/ 95 h 518"/>
                              <a:gd name="T38" fmla="*/ 26 w 29"/>
                              <a:gd name="T39" fmla="*/ 142 h 518"/>
                              <a:gd name="T40" fmla="*/ 26 w 29"/>
                              <a:gd name="T41" fmla="*/ 189 h 518"/>
                              <a:gd name="T42" fmla="*/ 26 w 29"/>
                              <a:gd name="T43" fmla="*/ 236 h 518"/>
                              <a:gd name="T44" fmla="*/ 26 w 29"/>
                              <a:gd name="T45" fmla="*/ 284 h 518"/>
                              <a:gd name="T46" fmla="*/ 26 w 29"/>
                              <a:gd name="T47" fmla="*/ 331 h 518"/>
                              <a:gd name="T48" fmla="*/ 26 w 29"/>
                              <a:gd name="T49" fmla="*/ 378 h 518"/>
                              <a:gd name="T50" fmla="*/ 26 w 29"/>
                              <a:gd name="T51" fmla="*/ 425 h 518"/>
                              <a:gd name="T52" fmla="*/ 26 w 29"/>
                              <a:gd name="T53" fmla="*/ 471 h 518"/>
                              <a:gd name="T54" fmla="*/ 25 w 29"/>
                              <a:gd name="T55" fmla="*/ 518 h 518"/>
                              <a:gd name="T56" fmla="*/ 25 w 29"/>
                              <a:gd name="T57" fmla="*/ 518 h 518"/>
                              <a:gd name="T58" fmla="*/ 25 w 29"/>
                              <a:gd name="T59" fmla="*/ 518 h 5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9" h="518">
                                <a:moveTo>
                                  <a:pt x="25" y="518"/>
                                </a:moveTo>
                                <a:lnTo>
                                  <a:pt x="18" y="512"/>
                                </a:lnTo>
                                <a:lnTo>
                                  <a:pt x="6" y="500"/>
                                </a:lnTo>
                                <a:lnTo>
                                  <a:pt x="0" y="493"/>
                                </a:lnTo>
                                <a:lnTo>
                                  <a:pt x="3" y="450"/>
                                </a:lnTo>
                                <a:lnTo>
                                  <a:pt x="3" y="405"/>
                                </a:lnTo>
                                <a:lnTo>
                                  <a:pt x="3" y="360"/>
                                </a:lnTo>
                                <a:lnTo>
                                  <a:pt x="3" y="314"/>
                                </a:lnTo>
                                <a:lnTo>
                                  <a:pt x="2" y="267"/>
                                </a:lnTo>
                                <a:lnTo>
                                  <a:pt x="2" y="221"/>
                                </a:lnTo>
                                <a:lnTo>
                                  <a:pt x="3" y="175"/>
                                </a:lnTo>
                                <a:lnTo>
                                  <a:pt x="6" y="129"/>
                                </a:lnTo>
                                <a:lnTo>
                                  <a:pt x="11" y="85"/>
                                </a:lnTo>
                                <a:lnTo>
                                  <a:pt x="18" y="41"/>
                                </a:lnTo>
                                <a:lnTo>
                                  <a:pt x="29" y="0"/>
                                </a:lnTo>
                                <a:lnTo>
                                  <a:pt x="28" y="47"/>
                                </a:lnTo>
                                <a:lnTo>
                                  <a:pt x="27" y="95"/>
                                </a:lnTo>
                                <a:lnTo>
                                  <a:pt x="26" y="142"/>
                                </a:lnTo>
                                <a:lnTo>
                                  <a:pt x="26" y="189"/>
                                </a:lnTo>
                                <a:lnTo>
                                  <a:pt x="26" y="236"/>
                                </a:lnTo>
                                <a:lnTo>
                                  <a:pt x="26" y="284"/>
                                </a:lnTo>
                                <a:lnTo>
                                  <a:pt x="26" y="331"/>
                                </a:lnTo>
                                <a:lnTo>
                                  <a:pt x="26" y="378"/>
                                </a:lnTo>
                                <a:lnTo>
                                  <a:pt x="26" y="425"/>
                                </a:lnTo>
                                <a:lnTo>
                                  <a:pt x="26" y="471"/>
                                </a:lnTo>
                                <a:lnTo>
                                  <a:pt x="25" y="5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79"/>
                        <wps:cNvSpPr>
                          <a:spLocks/>
                        </wps:cNvSpPr>
                        <wps:spPr bwMode="auto">
                          <a:xfrm>
                            <a:off x="532" y="1141"/>
                            <a:ext cx="7" cy="129"/>
                          </a:xfrm>
                          <a:custGeom>
                            <a:avLst/>
                            <a:gdLst>
                              <a:gd name="T0" fmla="*/ 24 w 25"/>
                              <a:gd name="T1" fmla="*/ 502 h 514"/>
                              <a:gd name="T2" fmla="*/ 19 w 25"/>
                              <a:gd name="T3" fmla="*/ 505 h 514"/>
                              <a:gd name="T4" fmla="*/ 6 w 25"/>
                              <a:gd name="T5" fmla="*/ 510 h 514"/>
                              <a:gd name="T6" fmla="*/ 0 w 25"/>
                              <a:gd name="T7" fmla="*/ 514 h 514"/>
                              <a:gd name="T8" fmla="*/ 0 w 25"/>
                              <a:gd name="T9" fmla="*/ 514 h 514"/>
                              <a:gd name="T10" fmla="*/ 0 w 25"/>
                              <a:gd name="T11" fmla="*/ 502 h 514"/>
                              <a:gd name="T12" fmla="*/ 0 w 25"/>
                              <a:gd name="T13" fmla="*/ 469 h 514"/>
                              <a:gd name="T14" fmla="*/ 0 w 25"/>
                              <a:gd name="T15" fmla="*/ 420 h 514"/>
                              <a:gd name="T16" fmla="*/ 1 w 25"/>
                              <a:gd name="T17" fmla="*/ 359 h 514"/>
                              <a:gd name="T18" fmla="*/ 1 w 25"/>
                              <a:gd name="T19" fmla="*/ 292 h 514"/>
                              <a:gd name="T20" fmla="*/ 1 w 25"/>
                              <a:gd name="T21" fmla="*/ 222 h 514"/>
                              <a:gd name="T22" fmla="*/ 1 w 25"/>
                              <a:gd name="T23" fmla="*/ 154 h 514"/>
                              <a:gd name="T24" fmla="*/ 2 w 25"/>
                              <a:gd name="T25" fmla="*/ 94 h 514"/>
                              <a:gd name="T26" fmla="*/ 2 w 25"/>
                              <a:gd name="T27" fmla="*/ 44 h 514"/>
                              <a:gd name="T28" fmla="*/ 2 w 25"/>
                              <a:gd name="T29" fmla="*/ 13 h 514"/>
                              <a:gd name="T30" fmla="*/ 2 w 25"/>
                              <a:gd name="T31" fmla="*/ 0 h 514"/>
                              <a:gd name="T32" fmla="*/ 2 w 25"/>
                              <a:gd name="T33" fmla="*/ 0 h 514"/>
                              <a:gd name="T34" fmla="*/ 11 w 25"/>
                              <a:gd name="T35" fmla="*/ 45 h 514"/>
                              <a:gd name="T36" fmla="*/ 17 w 25"/>
                              <a:gd name="T37" fmla="*/ 91 h 514"/>
                              <a:gd name="T38" fmla="*/ 22 w 25"/>
                              <a:gd name="T39" fmla="*/ 138 h 514"/>
                              <a:gd name="T40" fmla="*/ 24 w 25"/>
                              <a:gd name="T41" fmla="*/ 184 h 514"/>
                              <a:gd name="T42" fmla="*/ 25 w 25"/>
                              <a:gd name="T43" fmla="*/ 230 h 514"/>
                              <a:gd name="T44" fmla="*/ 25 w 25"/>
                              <a:gd name="T45" fmla="*/ 276 h 514"/>
                              <a:gd name="T46" fmla="*/ 24 w 25"/>
                              <a:gd name="T47" fmla="*/ 322 h 514"/>
                              <a:gd name="T48" fmla="*/ 23 w 25"/>
                              <a:gd name="T49" fmla="*/ 367 h 514"/>
                              <a:gd name="T50" fmla="*/ 23 w 25"/>
                              <a:gd name="T51" fmla="*/ 413 h 514"/>
                              <a:gd name="T52" fmla="*/ 23 w 25"/>
                              <a:gd name="T53" fmla="*/ 457 h 514"/>
                              <a:gd name="T54" fmla="*/ 24 w 25"/>
                              <a:gd name="T55" fmla="*/ 502 h 514"/>
                              <a:gd name="T56" fmla="*/ 24 w 25"/>
                              <a:gd name="T57" fmla="*/ 502 h 514"/>
                              <a:gd name="T58" fmla="*/ 24 w 25"/>
                              <a:gd name="T59" fmla="*/ 502 h 5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5" h="514">
                                <a:moveTo>
                                  <a:pt x="24" y="502"/>
                                </a:moveTo>
                                <a:lnTo>
                                  <a:pt x="19" y="505"/>
                                </a:lnTo>
                                <a:lnTo>
                                  <a:pt x="6" y="510"/>
                                </a:lnTo>
                                <a:lnTo>
                                  <a:pt x="0" y="514"/>
                                </a:lnTo>
                                <a:lnTo>
                                  <a:pt x="0" y="502"/>
                                </a:lnTo>
                                <a:lnTo>
                                  <a:pt x="0" y="469"/>
                                </a:lnTo>
                                <a:lnTo>
                                  <a:pt x="0" y="420"/>
                                </a:lnTo>
                                <a:lnTo>
                                  <a:pt x="1" y="359"/>
                                </a:lnTo>
                                <a:lnTo>
                                  <a:pt x="1" y="292"/>
                                </a:lnTo>
                                <a:lnTo>
                                  <a:pt x="1" y="222"/>
                                </a:lnTo>
                                <a:lnTo>
                                  <a:pt x="1" y="154"/>
                                </a:lnTo>
                                <a:lnTo>
                                  <a:pt x="2" y="94"/>
                                </a:lnTo>
                                <a:lnTo>
                                  <a:pt x="2" y="44"/>
                                </a:lnTo>
                                <a:lnTo>
                                  <a:pt x="2" y="13"/>
                                </a:lnTo>
                                <a:lnTo>
                                  <a:pt x="2" y="0"/>
                                </a:lnTo>
                                <a:lnTo>
                                  <a:pt x="11" y="45"/>
                                </a:lnTo>
                                <a:lnTo>
                                  <a:pt x="17" y="91"/>
                                </a:lnTo>
                                <a:lnTo>
                                  <a:pt x="22" y="138"/>
                                </a:lnTo>
                                <a:lnTo>
                                  <a:pt x="24" y="184"/>
                                </a:lnTo>
                                <a:lnTo>
                                  <a:pt x="25" y="230"/>
                                </a:lnTo>
                                <a:lnTo>
                                  <a:pt x="25" y="276"/>
                                </a:lnTo>
                                <a:lnTo>
                                  <a:pt x="24" y="322"/>
                                </a:lnTo>
                                <a:lnTo>
                                  <a:pt x="23" y="367"/>
                                </a:lnTo>
                                <a:lnTo>
                                  <a:pt x="23" y="413"/>
                                </a:lnTo>
                                <a:lnTo>
                                  <a:pt x="23" y="457"/>
                                </a:lnTo>
                                <a:lnTo>
                                  <a:pt x="24" y="5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80"/>
                        <wps:cNvSpPr>
                          <a:spLocks/>
                        </wps:cNvSpPr>
                        <wps:spPr bwMode="auto">
                          <a:xfrm>
                            <a:off x="538" y="1145"/>
                            <a:ext cx="11" cy="118"/>
                          </a:xfrm>
                          <a:custGeom>
                            <a:avLst/>
                            <a:gdLst>
                              <a:gd name="T0" fmla="*/ 42 w 42"/>
                              <a:gd name="T1" fmla="*/ 455 h 470"/>
                              <a:gd name="T2" fmla="*/ 39 w 42"/>
                              <a:gd name="T3" fmla="*/ 459 h 470"/>
                              <a:gd name="T4" fmla="*/ 31 w 42"/>
                              <a:gd name="T5" fmla="*/ 466 h 470"/>
                              <a:gd name="T6" fmla="*/ 28 w 42"/>
                              <a:gd name="T7" fmla="*/ 470 h 470"/>
                              <a:gd name="T8" fmla="*/ 28 w 42"/>
                              <a:gd name="T9" fmla="*/ 470 h 470"/>
                              <a:gd name="T10" fmla="*/ 23 w 42"/>
                              <a:gd name="T11" fmla="*/ 425 h 470"/>
                              <a:gd name="T12" fmla="*/ 21 w 42"/>
                              <a:gd name="T13" fmla="*/ 378 h 470"/>
                              <a:gd name="T14" fmla="*/ 20 w 42"/>
                              <a:gd name="T15" fmla="*/ 331 h 470"/>
                              <a:gd name="T16" fmla="*/ 21 w 42"/>
                              <a:gd name="T17" fmla="*/ 282 h 470"/>
                              <a:gd name="T18" fmla="*/ 21 w 42"/>
                              <a:gd name="T19" fmla="*/ 234 h 470"/>
                              <a:gd name="T20" fmla="*/ 21 w 42"/>
                              <a:gd name="T21" fmla="*/ 184 h 470"/>
                              <a:gd name="T22" fmla="*/ 20 w 42"/>
                              <a:gd name="T23" fmla="*/ 136 h 470"/>
                              <a:gd name="T24" fmla="*/ 17 w 42"/>
                              <a:gd name="T25" fmla="*/ 89 h 470"/>
                              <a:gd name="T26" fmla="*/ 10 w 42"/>
                              <a:gd name="T27" fmla="*/ 44 h 470"/>
                              <a:gd name="T28" fmla="*/ 0 w 42"/>
                              <a:gd name="T29" fmla="*/ 0 h 470"/>
                              <a:gd name="T30" fmla="*/ 0 w 42"/>
                              <a:gd name="T31" fmla="*/ 0 h 470"/>
                              <a:gd name="T32" fmla="*/ 15 w 42"/>
                              <a:gd name="T33" fmla="*/ 42 h 470"/>
                              <a:gd name="T34" fmla="*/ 26 w 42"/>
                              <a:gd name="T35" fmla="*/ 85 h 470"/>
                              <a:gd name="T36" fmla="*/ 34 w 42"/>
                              <a:gd name="T37" fmla="*/ 132 h 470"/>
                              <a:gd name="T38" fmla="*/ 39 w 42"/>
                              <a:gd name="T39" fmla="*/ 178 h 470"/>
                              <a:gd name="T40" fmla="*/ 41 w 42"/>
                              <a:gd name="T41" fmla="*/ 225 h 470"/>
                              <a:gd name="T42" fmla="*/ 41 w 42"/>
                              <a:gd name="T43" fmla="*/ 272 h 470"/>
                              <a:gd name="T44" fmla="*/ 41 w 42"/>
                              <a:gd name="T45" fmla="*/ 319 h 470"/>
                              <a:gd name="T46" fmla="*/ 41 w 42"/>
                              <a:gd name="T47" fmla="*/ 366 h 470"/>
                              <a:gd name="T48" fmla="*/ 41 w 42"/>
                              <a:gd name="T49" fmla="*/ 411 h 470"/>
                              <a:gd name="T50" fmla="*/ 42 w 42"/>
                              <a:gd name="T51" fmla="*/ 455 h 470"/>
                              <a:gd name="T52" fmla="*/ 42 w 42"/>
                              <a:gd name="T53" fmla="*/ 455 h 470"/>
                              <a:gd name="T54" fmla="*/ 42 w 42"/>
                              <a:gd name="T55" fmla="*/ 455 h 4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42" h="470">
                                <a:moveTo>
                                  <a:pt x="42" y="455"/>
                                </a:moveTo>
                                <a:lnTo>
                                  <a:pt x="39" y="459"/>
                                </a:lnTo>
                                <a:lnTo>
                                  <a:pt x="31" y="466"/>
                                </a:lnTo>
                                <a:lnTo>
                                  <a:pt x="28" y="470"/>
                                </a:lnTo>
                                <a:lnTo>
                                  <a:pt x="23" y="425"/>
                                </a:lnTo>
                                <a:lnTo>
                                  <a:pt x="21" y="378"/>
                                </a:lnTo>
                                <a:lnTo>
                                  <a:pt x="20" y="331"/>
                                </a:lnTo>
                                <a:lnTo>
                                  <a:pt x="21" y="282"/>
                                </a:lnTo>
                                <a:lnTo>
                                  <a:pt x="21" y="234"/>
                                </a:lnTo>
                                <a:lnTo>
                                  <a:pt x="21" y="184"/>
                                </a:lnTo>
                                <a:lnTo>
                                  <a:pt x="20" y="136"/>
                                </a:lnTo>
                                <a:lnTo>
                                  <a:pt x="17" y="89"/>
                                </a:lnTo>
                                <a:lnTo>
                                  <a:pt x="10" y="44"/>
                                </a:lnTo>
                                <a:lnTo>
                                  <a:pt x="0" y="0"/>
                                </a:lnTo>
                                <a:lnTo>
                                  <a:pt x="15" y="42"/>
                                </a:lnTo>
                                <a:lnTo>
                                  <a:pt x="26" y="85"/>
                                </a:lnTo>
                                <a:lnTo>
                                  <a:pt x="34" y="132"/>
                                </a:lnTo>
                                <a:lnTo>
                                  <a:pt x="39" y="178"/>
                                </a:lnTo>
                                <a:lnTo>
                                  <a:pt x="41" y="225"/>
                                </a:lnTo>
                                <a:lnTo>
                                  <a:pt x="41" y="272"/>
                                </a:lnTo>
                                <a:lnTo>
                                  <a:pt x="41" y="319"/>
                                </a:lnTo>
                                <a:lnTo>
                                  <a:pt x="41" y="366"/>
                                </a:lnTo>
                                <a:lnTo>
                                  <a:pt x="41" y="411"/>
                                </a:lnTo>
                                <a:lnTo>
                                  <a:pt x="42" y="4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81"/>
                        <wps:cNvSpPr>
                          <a:spLocks/>
                        </wps:cNvSpPr>
                        <wps:spPr bwMode="auto">
                          <a:xfrm>
                            <a:off x="376" y="1148"/>
                            <a:ext cx="15" cy="49"/>
                          </a:xfrm>
                          <a:custGeom>
                            <a:avLst/>
                            <a:gdLst>
                              <a:gd name="T0" fmla="*/ 14 w 64"/>
                              <a:gd name="T1" fmla="*/ 63 h 196"/>
                              <a:gd name="T2" fmla="*/ 11 w 64"/>
                              <a:gd name="T3" fmla="*/ 49 h 196"/>
                              <a:gd name="T4" fmla="*/ 3 w 64"/>
                              <a:gd name="T5" fmla="*/ 21 h 196"/>
                              <a:gd name="T6" fmla="*/ 0 w 64"/>
                              <a:gd name="T7" fmla="*/ 5 h 196"/>
                              <a:gd name="T8" fmla="*/ 0 w 64"/>
                              <a:gd name="T9" fmla="*/ 5 h 196"/>
                              <a:gd name="T10" fmla="*/ 19 w 64"/>
                              <a:gd name="T11" fmla="*/ 3 h 196"/>
                              <a:gd name="T12" fmla="*/ 36 w 64"/>
                              <a:gd name="T13" fmla="*/ 0 h 196"/>
                              <a:gd name="T14" fmla="*/ 46 w 64"/>
                              <a:gd name="T15" fmla="*/ 15 h 196"/>
                              <a:gd name="T16" fmla="*/ 46 w 64"/>
                              <a:gd name="T17" fmla="*/ 15 h 196"/>
                              <a:gd name="T18" fmla="*/ 51 w 64"/>
                              <a:gd name="T19" fmla="*/ 62 h 196"/>
                              <a:gd name="T20" fmla="*/ 59 w 64"/>
                              <a:gd name="T21" fmla="*/ 149 h 196"/>
                              <a:gd name="T22" fmla="*/ 64 w 64"/>
                              <a:gd name="T23" fmla="*/ 196 h 196"/>
                              <a:gd name="T24" fmla="*/ 64 w 64"/>
                              <a:gd name="T25" fmla="*/ 196 h 196"/>
                              <a:gd name="T26" fmla="*/ 35 w 64"/>
                              <a:gd name="T27" fmla="*/ 159 h 196"/>
                              <a:gd name="T28" fmla="*/ 24 w 64"/>
                              <a:gd name="T29" fmla="*/ 111 h 196"/>
                              <a:gd name="T30" fmla="*/ 14 w 64"/>
                              <a:gd name="T31" fmla="*/ 63 h 196"/>
                              <a:gd name="T32" fmla="*/ 14 w 64"/>
                              <a:gd name="T33" fmla="*/ 63 h 1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64" h="196">
                                <a:moveTo>
                                  <a:pt x="14" y="63"/>
                                </a:moveTo>
                                <a:lnTo>
                                  <a:pt x="11" y="49"/>
                                </a:lnTo>
                                <a:lnTo>
                                  <a:pt x="3" y="21"/>
                                </a:lnTo>
                                <a:lnTo>
                                  <a:pt x="0" y="5"/>
                                </a:lnTo>
                                <a:lnTo>
                                  <a:pt x="19" y="3"/>
                                </a:lnTo>
                                <a:lnTo>
                                  <a:pt x="36" y="0"/>
                                </a:lnTo>
                                <a:lnTo>
                                  <a:pt x="46" y="15"/>
                                </a:lnTo>
                                <a:lnTo>
                                  <a:pt x="51" y="62"/>
                                </a:lnTo>
                                <a:lnTo>
                                  <a:pt x="59" y="149"/>
                                </a:lnTo>
                                <a:lnTo>
                                  <a:pt x="64" y="196"/>
                                </a:lnTo>
                                <a:lnTo>
                                  <a:pt x="35" y="159"/>
                                </a:lnTo>
                                <a:lnTo>
                                  <a:pt x="24" y="111"/>
                                </a:lnTo>
                                <a:lnTo>
                                  <a:pt x="14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Freeform 82"/>
                        <wps:cNvSpPr>
                          <a:spLocks/>
                        </wps:cNvSpPr>
                        <wps:spPr bwMode="auto">
                          <a:xfrm>
                            <a:off x="418" y="1148"/>
                            <a:ext cx="11" cy="13"/>
                          </a:xfrm>
                          <a:custGeom>
                            <a:avLst/>
                            <a:gdLst>
                              <a:gd name="T0" fmla="*/ 25 w 44"/>
                              <a:gd name="T1" fmla="*/ 49 h 49"/>
                              <a:gd name="T2" fmla="*/ 14 w 44"/>
                              <a:gd name="T3" fmla="*/ 45 h 49"/>
                              <a:gd name="T4" fmla="*/ 5 w 44"/>
                              <a:gd name="T5" fmla="*/ 39 h 49"/>
                              <a:gd name="T6" fmla="*/ 0 w 44"/>
                              <a:gd name="T7" fmla="*/ 30 h 49"/>
                              <a:gd name="T8" fmla="*/ 0 w 44"/>
                              <a:gd name="T9" fmla="*/ 30 h 49"/>
                              <a:gd name="T10" fmla="*/ 0 w 44"/>
                              <a:gd name="T11" fmla="*/ 22 h 49"/>
                              <a:gd name="T12" fmla="*/ 0 w 44"/>
                              <a:gd name="T13" fmla="*/ 8 h 49"/>
                              <a:gd name="T14" fmla="*/ 0 w 44"/>
                              <a:gd name="T15" fmla="*/ 0 h 49"/>
                              <a:gd name="T16" fmla="*/ 0 w 44"/>
                              <a:gd name="T17" fmla="*/ 0 h 49"/>
                              <a:gd name="T18" fmla="*/ 12 w 44"/>
                              <a:gd name="T19" fmla="*/ 8 h 49"/>
                              <a:gd name="T20" fmla="*/ 33 w 44"/>
                              <a:gd name="T21" fmla="*/ 20 h 49"/>
                              <a:gd name="T22" fmla="*/ 44 w 44"/>
                              <a:gd name="T23" fmla="*/ 27 h 49"/>
                              <a:gd name="T24" fmla="*/ 44 w 44"/>
                              <a:gd name="T25" fmla="*/ 27 h 49"/>
                              <a:gd name="T26" fmla="*/ 43 w 44"/>
                              <a:gd name="T27" fmla="*/ 37 h 49"/>
                              <a:gd name="T28" fmla="*/ 34 w 44"/>
                              <a:gd name="T29" fmla="*/ 44 h 49"/>
                              <a:gd name="T30" fmla="*/ 25 w 44"/>
                              <a:gd name="T31" fmla="*/ 49 h 49"/>
                              <a:gd name="T32" fmla="*/ 25 w 44"/>
                              <a:gd name="T33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4" h="49">
                                <a:moveTo>
                                  <a:pt x="25" y="49"/>
                                </a:moveTo>
                                <a:lnTo>
                                  <a:pt x="14" y="45"/>
                                </a:lnTo>
                                <a:lnTo>
                                  <a:pt x="5" y="39"/>
                                </a:lnTo>
                                <a:lnTo>
                                  <a:pt x="0" y="30"/>
                                </a:lnTo>
                                <a:lnTo>
                                  <a:pt x="0" y="22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33" y="20"/>
                                </a:lnTo>
                                <a:lnTo>
                                  <a:pt x="44" y="27"/>
                                </a:lnTo>
                                <a:lnTo>
                                  <a:pt x="43" y="37"/>
                                </a:lnTo>
                                <a:lnTo>
                                  <a:pt x="34" y="44"/>
                                </a:lnTo>
                                <a:lnTo>
                                  <a:pt x="25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83"/>
                        <wps:cNvSpPr>
                          <a:spLocks/>
                        </wps:cNvSpPr>
                        <wps:spPr bwMode="auto">
                          <a:xfrm>
                            <a:off x="1030" y="1150"/>
                            <a:ext cx="28" cy="84"/>
                          </a:xfrm>
                          <a:custGeom>
                            <a:avLst/>
                            <a:gdLst>
                              <a:gd name="T0" fmla="*/ 112 w 112"/>
                              <a:gd name="T1" fmla="*/ 335 h 339"/>
                              <a:gd name="T2" fmla="*/ 110 w 112"/>
                              <a:gd name="T3" fmla="*/ 336 h 339"/>
                              <a:gd name="T4" fmla="*/ 107 w 112"/>
                              <a:gd name="T5" fmla="*/ 338 h 339"/>
                              <a:gd name="T6" fmla="*/ 105 w 112"/>
                              <a:gd name="T7" fmla="*/ 339 h 339"/>
                              <a:gd name="T8" fmla="*/ 105 w 112"/>
                              <a:gd name="T9" fmla="*/ 339 h 339"/>
                              <a:gd name="T10" fmla="*/ 87 w 112"/>
                              <a:gd name="T11" fmla="*/ 288 h 339"/>
                              <a:gd name="T12" fmla="*/ 71 w 112"/>
                              <a:gd name="T13" fmla="*/ 235 h 339"/>
                              <a:gd name="T14" fmla="*/ 54 w 112"/>
                              <a:gd name="T15" fmla="*/ 182 h 339"/>
                              <a:gd name="T16" fmla="*/ 38 w 112"/>
                              <a:gd name="T17" fmla="*/ 130 h 339"/>
                              <a:gd name="T18" fmla="*/ 20 w 112"/>
                              <a:gd name="T19" fmla="*/ 78 h 339"/>
                              <a:gd name="T20" fmla="*/ 0 w 112"/>
                              <a:gd name="T21" fmla="*/ 28 h 339"/>
                              <a:gd name="T22" fmla="*/ 0 w 112"/>
                              <a:gd name="T23" fmla="*/ 28 h 339"/>
                              <a:gd name="T24" fmla="*/ 15 w 112"/>
                              <a:gd name="T25" fmla="*/ 16 h 339"/>
                              <a:gd name="T26" fmla="*/ 35 w 112"/>
                              <a:gd name="T27" fmla="*/ 11 h 339"/>
                              <a:gd name="T28" fmla="*/ 54 w 112"/>
                              <a:gd name="T29" fmla="*/ 0 h 339"/>
                              <a:gd name="T30" fmla="*/ 54 w 112"/>
                              <a:gd name="T31" fmla="*/ 0 h 339"/>
                              <a:gd name="T32" fmla="*/ 75 w 112"/>
                              <a:gd name="T33" fmla="*/ 37 h 339"/>
                              <a:gd name="T34" fmla="*/ 85 w 112"/>
                              <a:gd name="T35" fmla="*/ 77 h 339"/>
                              <a:gd name="T36" fmla="*/ 88 w 112"/>
                              <a:gd name="T37" fmla="*/ 120 h 339"/>
                              <a:gd name="T38" fmla="*/ 87 w 112"/>
                              <a:gd name="T39" fmla="*/ 165 h 339"/>
                              <a:gd name="T40" fmla="*/ 86 w 112"/>
                              <a:gd name="T41" fmla="*/ 210 h 339"/>
                              <a:gd name="T42" fmla="*/ 88 w 112"/>
                              <a:gd name="T43" fmla="*/ 254 h 339"/>
                              <a:gd name="T44" fmla="*/ 96 w 112"/>
                              <a:gd name="T45" fmla="*/ 295 h 339"/>
                              <a:gd name="T46" fmla="*/ 112 w 112"/>
                              <a:gd name="T47" fmla="*/ 335 h 339"/>
                              <a:gd name="T48" fmla="*/ 112 w 112"/>
                              <a:gd name="T49" fmla="*/ 335 h 339"/>
                              <a:gd name="T50" fmla="*/ 112 w 112"/>
                              <a:gd name="T51" fmla="*/ 335 h 3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12" h="339">
                                <a:moveTo>
                                  <a:pt x="112" y="335"/>
                                </a:moveTo>
                                <a:lnTo>
                                  <a:pt x="110" y="336"/>
                                </a:lnTo>
                                <a:lnTo>
                                  <a:pt x="107" y="338"/>
                                </a:lnTo>
                                <a:lnTo>
                                  <a:pt x="105" y="339"/>
                                </a:lnTo>
                                <a:lnTo>
                                  <a:pt x="87" y="288"/>
                                </a:lnTo>
                                <a:lnTo>
                                  <a:pt x="71" y="235"/>
                                </a:lnTo>
                                <a:lnTo>
                                  <a:pt x="54" y="182"/>
                                </a:lnTo>
                                <a:lnTo>
                                  <a:pt x="38" y="130"/>
                                </a:lnTo>
                                <a:lnTo>
                                  <a:pt x="20" y="78"/>
                                </a:lnTo>
                                <a:lnTo>
                                  <a:pt x="0" y="28"/>
                                </a:lnTo>
                                <a:lnTo>
                                  <a:pt x="15" y="16"/>
                                </a:lnTo>
                                <a:lnTo>
                                  <a:pt x="35" y="11"/>
                                </a:lnTo>
                                <a:lnTo>
                                  <a:pt x="54" y="0"/>
                                </a:lnTo>
                                <a:lnTo>
                                  <a:pt x="75" y="37"/>
                                </a:lnTo>
                                <a:lnTo>
                                  <a:pt x="85" y="77"/>
                                </a:lnTo>
                                <a:lnTo>
                                  <a:pt x="88" y="120"/>
                                </a:lnTo>
                                <a:lnTo>
                                  <a:pt x="87" y="165"/>
                                </a:lnTo>
                                <a:lnTo>
                                  <a:pt x="86" y="210"/>
                                </a:lnTo>
                                <a:lnTo>
                                  <a:pt x="88" y="254"/>
                                </a:lnTo>
                                <a:lnTo>
                                  <a:pt x="96" y="295"/>
                                </a:lnTo>
                                <a:lnTo>
                                  <a:pt x="112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Freeform 84"/>
                        <wps:cNvSpPr>
                          <a:spLocks/>
                        </wps:cNvSpPr>
                        <wps:spPr bwMode="auto">
                          <a:xfrm>
                            <a:off x="366" y="1152"/>
                            <a:ext cx="14" cy="42"/>
                          </a:xfrm>
                          <a:custGeom>
                            <a:avLst/>
                            <a:gdLst>
                              <a:gd name="T0" fmla="*/ 42 w 60"/>
                              <a:gd name="T1" fmla="*/ 78 h 169"/>
                              <a:gd name="T2" fmla="*/ 51 w 60"/>
                              <a:gd name="T3" fmla="*/ 112 h 169"/>
                              <a:gd name="T4" fmla="*/ 60 w 60"/>
                              <a:gd name="T5" fmla="*/ 146 h 169"/>
                              <a:gd name="T6" fmla="*/ 60 w 60"/>
                              <a:gd name="T7" fmla="*/ 169 h 169"/>
                              <a:gd name="T8" fmla="*/ 60 w 60"/>
                              <a:gd name="T9" fmla="*/ 169 h 169"/>
                              <a:gd name="T10" fmla="*/ 27 w 60"/>
                              <a:gd name="T11" fmla="*/ 117 h 169"/>
                              <a:gd name="T12" fmla="*/ 5 w 60"/>
                              <a:gd name="T13" fmla="*/ 59 h 169"/>
                              <a:gd name="T14" fmla="*/ 0 w 60"/>
                              <a:gd name="T15" fmla="*/ 0 h 169"/>
                              <a:gd name="T16" fmla="*/ 0 w 60"/>
                              <a:gd name="T17" fmla="*/ 0 h 169"/>
                              <a:gd name="T18" fmla="*/ 27 w 60"/>
                              <a:gd name="T19" fmla="*/ 13 h 169"/>
                              <a:gd name="T20" fmla="*/ 36 w 60"/>
                              <a:gd name="T21" fmla="*/ 44 h 169"/>
                              <a:gd name="T22" fmla="*/ 42 w 60"/>
                              <a:gd name="T23" fmla="*/ 78 h 169"/>
                              <a:gd name="T24" fmla="*/ 42 w 60"/>
                              <a:gd name="T25" fmla="*/ 78 h 169"/>
                              <a:gd name="T26" fmla="*/ 42 w 60"/>
                              <a:gd name="T27" fmla="*/ 78 h 1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0" h="169">
                                <a:moveTo>
                                  <a:pt x="42" y="78"/>
                                </a:moveTo>
                                <a:lnTo>
                                  <a:pt x="51" y="112"/>
                                </a:lnTo>
                                <a:lnTo>
                                  <a:pt x="60" y="146"/>
                                </a:lnTo>
                                <a:lnTo>
                                  <a:pt x="60" y="169"/>
                                </a:lnTo>
                                <a:lnTo>
                                  <a:pt x="27" y="117"/>
                                </a:lnTo>
                                <a:lnTo>
                                  <a:pt x="5" y="59"/>
                                </a:lnTo>
                                <a:lnTo>
                                  <a:pt x="0" y="0"/>
                                </a:lnTo>
                                <a:lnTo>
                                  <a:pt x="27" y="13"/>
                                </a:lnTo>
                                <a:lnTo>
                                  <a:pt x="36" y="44"/>
                                </a:lnTo>
                                <a:lnTo>
                                  <a:pt x="42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Freeform 85"/>
                        <wps:cNvSpPr>
                          <a:spLocks/>
                        </wps:cNvSpPr>
                        <wps:spPr bwMode="auto">
                          <a:xfrm>
                            <a:off x="1019" y="1156"/>
                            <a:ext cx="32" cy="75"/>
                          </a:xfrm>
                          <a:custGeom>
                            <a:avLst/>
                            <a:gdLst>
                              <a:gd name="T0" fmla="*/ 129 w 129"/>
                              <a:gd name="T1" fmla="*/ 301 h 301"/>
                              <a:gd name="T2" fmla="*/ 111 w 129"/>
                              <a:gd name="T3" fmla="*/ 298 h 301"/>
                              <a:gd name="T4" fmla="*/ 96 w 129"/>
                              <a:gd name="T5" fmla="*/ 287 h 301"/>
                              <a:gd name="T6" fmla="*/ 89 w 129"/>
                              <a:gd name="T7" fmla="*/ 269 h 301"/>
                              <a:gd name="T8" fmla="*/ 89 w 129"/>
                              <a:gd name="T9" fmla="*/ 269 h 301"/>
                              <a:gd name="T10" fmla="*/ 75 w 129"/>
                              <a:gd name="T11" fmla="*/ 215 h 301"/>
                              <a:gd name="T12" fmla="*/ 56 w 129"/>
                              <a:gd name="T13" fmla="*/ 164 h 301"/>
                              <a:gd name="T14" fmla="*/ 36 w 129"/>
                              <a:gd name="T15" fmla="*/ 111 h 301"/>
                              <a:gd name="T16" fmla="*/ 17 w 129"/>
                              <a:gd name="T17" fmla="*/ 60 h 301"/>
                              <a:gd name="T18" fmla="*/ 0 w 129"/>
                              <a:gd name="T19" fmla="*/ 6 h 301"/>
                              <a:gd name="T20" fmla="*/ 0 w 129"/>
                              <a:gd name="T21" fmla="*/ 6 h 301"/>
                              <a:gd name="T22" fmla="*/ 7 w 129"/>
                              <a:gd name="T23" fmla="*/ 3 h 301"/>
                              <a:gd name="T24" fmla="*/ 17 w 129"/>
                              <a:gd name="T25" fmla="*/ 0 h 301"/>
                              <a:gd name="T26" fmla="*/ 25 w 129"/>
                              <a:gd name="T27" fmla="*/ 4 h 301"/>
                              <a:gd name="T28" fmla="*/ 25 w 129"/>
                              <a:gd name="T29" fmla="*/ 4 h 301"/>
                              <a:gd name="T30" fmla="*/ 33 w 129"/>
                              <a:gd name="T31" fmla="*/ 26 h 301"/>
                              <a:gd name="T32" fmla="*/ 52 w 129"/>
                              <a:gd name="T33" fmla="*/ 81 h 301"/>
                              <a:gd name="T34" fmla="*/ 77 w 129"/>
                              <a:gd name="T35" fmla="*/ 152 h 301"/>
                              <a:gd name="T36" fmla="*/ 101 w 129"/>
                              <a:gd name="T37" fmla="*/ 224 h 301"/>
                              <a:gd name="T38" fmla="*/ 121 w 129"/>
                              <a:gd name="T39" fmla="*/ 279 h 301"/>
                              <a:gd name="T40" fmla="*/ 129 w 129"/>
                              <a:gd name="T41" fmla="*/ 301 h 301"/>
                              <a:gd name="T42" fmla="*/ 129 w 129"/>
                              <a:gd name="T43" fmla="*/ 301 h 301"/>
                              <a:gd name="T44" fmla="*/ 129 w 129"/>
                              <a:gd name="T45" fmla="*/ 301 h 3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129" h="301">
                                <a:moveTo>
                                  <a:pt x="129" y="301"/>
                                </a:moveTo>
                                <a:lnTo>
                                  <a:pt x="111" y="298"/>
                                </a:lnTo>
                                <a:lnTo>
                                  <a:pt x="96" y="287"/>
                                </a:lnTo>
                                <a:lnTo>
                                  <a:pt x="89" y="269"/>
                                </a:lnTo>
                                <a:lnTo>
                                  <a:pt x="75" y="215"/>
                                </a:lnTo>
                                <a:lnTo>
                                  <a:pt x="56" y="164"/>
                                </a:lnTo>
                                <a:lnTo>
                                  <a:pt x="36" y="111"/>
                                </a:lnTo>
                                <a:lnTo>
                                  <a:pt x="17" y="60"/>
                                </a:lnTo>
                                <a:lnTo>
                                  <a:pt x="0" y="6"/>
                                </a:lnTo>
                                <a:lnTo>
                                  <a:pt x="7" y="3"/>
                                </a:lnTo>
                                <a:lnTo>
                                  <a:pt x="17" y="0"/>
                                </a:lnTo>
                                <a:lnTo>
                                  <a:pt x="25" y="4"/>
                                </a:lnTo>
                                <a:lnTo>
                                  <a:pt x="33" y="26"/>
                                </a:lnTo>
                                <a:lnTo>
                                  <a:pt x="52" y="81"/>
                                </a:lnTo>
                                <a:lnTo>
                                  <a:pt x="77" y="152"/>
                                </a:lnTo>
                                <a:lnTo>
                                  <a:pt x="101" y="224"/>
                                </a:lnTo>
                                <a:lnTo>
                                  <a:pt x="121" y="279"/>
                                </a:lnTo>
                                <a:lnTo>
                                  <a:pt x="129" y="3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86"/>
                        <wps:cNvSpPr>
                          <a:spLocks/>
                        </wps:cNvSpPr>
                        <wps:spPr bwMode="auto">
                          <a:xfrm>
                            <a:off x="438" y="1166"/>
                            <a:ext cx="22" cy="71"/>
                          </a:xfrm>
                          <a:custGeom>
                            <a:avLst/>
                            <a:gdLst>
                              <a:gd name="T0" fmla="*/ 88 w 88"/>
                              <a:gd name="T1" fmla="*/ 0 h 283"/>
                              <a:gd name="T2" fmla="*/ 72 w 88"/>
                              <a:gd name="T3" fmla="*/ 47 h 283"/>
                              <a:gd name="T4" fmla="*/ 58 w 88"/>
                              <a:gd name="T5" fmla="*/ 94 h 283"/>
                              <a:gd name="T6" fmla="*/ 44 w 88"/>
                              <a:gd name="T7" fmla="*/ 143 h 283"/>
                              <a:gd name="T8" fmla="*/ 31 w 88"/>
                              <a:gd name="T9" fmla="*/ 190 h 283"/>
                              <a:gd name="T10" fmla="*/ 16 w 88"/>
                              <a:gd name="T11" fmla="*/ 237 h 283"/>
                              <a:gd name="T12" fmla="*/ 0 w 88"/>
                              <a:gd name="T13" fmla="*/ 283 h 283"/>
                              <a:gd name="T14" fmla="*/ 0 w 88"/>
                              <a:gd name="T15" fmla="*/ 283 h 283"/>
                              <a:gd name="T16" fmla="*/ 4 w 88"/>
                              <a:gd name="T17" fmla="*/ 229 h 283"/>
                              <a:gd name="T18" fmla="*/ 14 w 88"/>
                              <a:gd name="T19" fmla="*/ 176 h 283"/>
                              <a:gd name="T20" fmla="*/ 27 w 88"/>
                              <a:gd name="T21" fmla="*/ 123 h 283"/>
                              <a:gd name="T22" fmla="*/ 39 w 88"/>
                              <a:gd name="T23" fmla="*/ 69 h 283"/>
                              <a:gd name="T24" fmla="*/ 49 w 88"/>
                              <a:gd name="T25" fmla="*/ 16 h 283"/>
                              <a:gd name="T26" fmla="*/ 49 w 88"/>
                              <a:gd name="T27" fmla="*/ 16 h 283"/>
                              <a:gd name="T28" fmla="*/ 61 w 88"/>
                              <a:gd name="T29" fmla="*/ 9 h 283"/>
                              <a:gd name="T30" fmla="*/ 75 w 88"/>
                              <a:gd name="T31" fmla="*/ 3 h 283"/>
                              <a:gd name="T32" fmla="*/ 88 w 88"/>
                              <a:gd name="T33" fmla="*/ 0 h 283"/>
                              <a:gd name="T34" fmla="*/ 88 w 88"/>
                              <a:gd name="T35" fmla="*/ 0 h 283"/>
                              <a:gd name="T36" fmla="*/ 88 w 88"/>
                              <a:gd name="T37" fmla="*/ 0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88" h="283">
                                <a:moveTo>
                                  <a:pt x="88" y="0"/>
                                </a:moveTo>
                                <a:lnTo>
                                  <a:pt x="72" y="47"/>
                                </a:lnTo>
                                <a:lnTo>
                                  <a:pt x="58" y="94"/>
                                </a:lnTo>
                                <a:lnTo>
                                  <a:pt x="44" y="143"/>
                                </a:lnTo>
                                <a:lnTo>
                                  <a:pt x="31" y="190"/>
                                </a:lnTo>
                                <a:lnTo>
                                  <a:pt x="16" y="237"/>
                                </a:lnTo>
                                <a:lnTo>
                                  <a:pt x="0" y="283"/>
                                </a:lnTo>
                                <a:lnTo>
                                  <a:pt x="4" y="229"/>
                                </a:lnTo>
                                <a:lnTo>
                                  <a:pt x="14" y="176"/>
                                </a:lnTo>
                                <a:lnTo>
                                  <a:pt x="27" y="123"/>
                                </a:lnTo>
                                <a:lnTo>
                                  <a:pt x="39" y="69"/>
                                </a:lnTo>
                                <a:lnTo>
                                  <a:pt x="49" y="16"/>
                                </a:lnTo>
                                <a:lnTo>
                                  <a:pt x="61" y="9"/>
                                </a:lnTo>
                                <a:lnTo>
                                  <a:pt x="75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Freeform 87"/>
                        <wps:cNvSpPr>
                          <a:spLocks/>
                        </wps:cNvSpPr>
                        <wps:spPr bwMode="auto">
                          <a:xfrm>
                            <a:off x="277" y="1167"/>
                            <a:ext cx="25" cy="81"/>
                          </a:xfrm>
                          <a:custGeom>
                            <a:avLst/>
                            <a:gdLst>
                              <a:gd name="T0" fmla="*/ 76 w 101"/>
                              <a:gd name="T1" fmla="*/ 19 h 326"/>
                              <a:gd name="T2" fmla="*/ 78 w 101"/>
                              <a:gd name="T3" fmla="*/ 59 h 326"/>
                              <a:gd name="T4" fmla="*/ 72 w 101"/>
                              <a:gd name="T5" fmla="*/ 98 h 326"/>
                              <a:gd name="T6" fmla="*/ 88 w 101"/>
                              <a:gd name="T7" fmla="*/ 134 h 326"/>
                              <a:gd name="T8" fmla="*/ 88 w 101"/>
                              <a:gd name="T9" fmla="*/ 134 h 326"/>
                              <a:gd name="T10" fmla="*/ 74 w 101"/>
                              <a:gd name="T11" fmla="*/ 168 h 326"/>
                              <a:gd name="T12" fmla="*/ 62 w 101"/>
                              <a:gd name="T13" fmla="*/ 203 h 326"/>
                              <a:gd name="T14" fmla="*/ 44 w 101"/>
                              <a:gd name="T15" fmla="*/ 234 h 326"/>
                              <a:gd name="T16" fmla="*/ 44 w 101"/>
                              <a:gd name="T17" fmla="*/ 234 h 326"/>
                              <a:gd name="T18" fmla="*/ 62 w 101"/>
                              <a:gd name="T19" fmla="*/ 266 h 326"/>
                              <a:gd name="T20" fmla="*/ 78 w 101"/>
                              <a:gd name="T21" fmla="*/ 297 h 326"/>
                              <a:gd name="T22" fmla="*/ 101 w 101"/>
                              <a:gd name="T23" fmla="*/ 326 h 326"/>
                              <a:gd name="T24" fmla="*/ 101 w 101"/>
                              <a:gd name="T25" fmla="*/ 326 h 326"/>
                              <a:gd name="T26" fmla="*/ 63 w 101"/>
                              <a:gd name="T27" fmla="*/ 315 h 326"/>
                              <a:gd name="T28" fmla="*/ 29 w 101"/>
                              <a:gd name="T29" fmla="*/ 289 h 326"/>
                              <a:gd name="T30" fmla="*/ 0 w 101"/>
                              <a:gd name="T31" fmla="*/ 254 h 326"/>
                              <a:gd name="T32" fmla="*/ 0 w 101"/>
                              <a:gd name="T33" fmla="*/ 254 h 326"/>
                              <a:gd name="T34" fmla="*/ 0 w 101"/>
                              <a:gd name="T35" fmla="*/ 208 h 326"/>
                              <a:gd name="T36" fmla="*/ 9 w 101"/>
                              <a:gd name="T37" fmla="*/ 163 h 326"/>
                              <a:gd name="T38" fmla="*/ 20 w 101"/>
                              <a:gd name="T39" fmla="*/ 118 h 326"/>
                              <a:gd name="T40" fmla="*/ 26 w 101"/>
                              <a:gd name="T41" fmla="*/ 73 h 326"/>
                              <a:gd name="T42" fmla="*/ 18 w 101"/>
                              <a:gd name="T43" fmla="*/ 27 h 326"/>
                              <a:gd name="T44" fmla="*/ 18 w 101"/>
                              <a:gd name="T45" fmla="*/ 27 h 326"/>
                              <a:gd name="T46" fmla="*/ 17 w 101"/>
                              <a:gd name="T47" fmla="*/ 16 h 326"/>
                              <a:gd name="T48" fmla="*/ 23 w 101"/>
                              <a:gd name="T49" fmla="*/ 6 h 326"/>
                              <a:gd name="T50" fmla="*/ 32 w 101"/>
                              <a:gd name="T51" fmla="*/ 0 h 326"/>
                              <a:gd name="T52" fmla="*/ 32 w 101"/>
                              <a:gd name="T53" fmla="*/ 0 h 326"/>
                              <a:gd name="T54" fmla="*/ 49 w 101"/>
                              <a:gd name="T55" fmla="*/ 3 h 326"/>
                              <a:gd name="T56" fmla="*/ 63 w 101"/>
                              <a:gd name="T57" fmla="*/ 9 h 326"/>
                              <a:gd name="T58" fmla="*/ 76 w 101"/>
                              <a:gd name="T59" fmla="*/ 19 h 326"/>
                              <a:gd name="T60" fmla="*/ 76 w 101"/>
                              <a:gd name="T61" fmla="*/ 19 h 326"/>
                              <a:gd name="T62" fmla="*/ 76 w 101"/>
                              <a:gd name="T63" fmla="*/ 19 h 3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1" h="326">
                                <a:moveTo>
                                  <a:pt x="76" y="19"/>
                                </a:moveTo>
                                <a:lnTo>
                                  <a:pt x="78" y="59"/>
                                </a:lnTo>
                                <a:lnTo>
                                  <a:pt x="72" y="98"/>
                                </a:lnTo>
                                <a:lnTo>
                                  <a:pt x="88" y="134"/>
                                </a:lnTo>
                                <a:lnTo>
                                  <a:pt x="74" y="168"/>
                                </a:lnTo>
                                <a:lnTo>
                                  <a:pt x="62" y="203"/>
                                </a:lnTo>
                                <a:lnTo>
                                  <a:pt x="44" y="234"/>
                                </a:lnTo>
                                <a:lnTo>
                                  <a:pt x="62" y="266"/>
                                </a:lnTo>
                                <a:lnTo>
                                  <a:pt x="78" y="297"/>
                                </a:lnTo>
                                <a:lnTo>
                                  <a:pt x="101" y="326"/>
                                </a:lnTo>
                                <a:lnTo>
                                  <a:pt x="63" y="315"/>
                                </a:lnTo>
                                <a:lnTo>
                                  <a:pt x="29" y="289"/>
                                </a:lnTo>
                                <a:lnTo>
                                  <a:pt x="0" y="254"/>
                                </a:lnTo>
                                <a:lnTo>
                                  <a:pt x="0" y="208"/>
                                </a:lnTo>
                                <a:lnTo>
                                  <a:pt x="9" y="163"/>
                                </a:lnTo>
                                <a:lnTo>
                                  <a:pt x="20" y="118"/>
                                </a:lnTo>
                                <a:lnTo>
                                  <a:pt x="26" y="73"/>
                                </a:lnTo>
                                <a:lnTo>
                                  <a:pt x="18" y="27"/>
                                </a:lnTo>
                                <a:lnTo>
                                  <a:pt x="17" y="16"/>
                                </a:lnTo>
                                <a:lnTo>
                                  <a:pt x="23" y="6"/>
                                </a:lnTo>
                                <a:lnTo>
                                  <a:pt x="32" y="0"/>
                                </a:lnTo>
                                <a:lnTo>
                                  <a:pt x="49" y="3"/>
                                </a:lnTo>
                                <a:lnTo>
                                  <a:pt x="63" y="9"/>
                                </a:lnTo>
                                <a:lnTo>
                                  <a:pt x="76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88"/>
                        <wps:cNvSpPr>
                          <a:spLocks/>
                        </wps:cNvSpPr>
                        <wps:spPr bwMode="auto">
                          <a:xfrm>
                            <a:off x="432" y="1171"/>
                            <a:ext cx="12" cy="67"/>
                          </a:xfrm>
                          <a:custGeom>
                            <a:avLst/>
                            <a:gdLst>
                              <a:gd name="T0" fmla="*/ 49 w 49"/>
                              <a:gd name="T1" fmla="*/ 0 h 269"/>
                              <a:gd name="T2" fmla="*/ 41 w 49"/>
                              <a:gd name="T3" fmla="*/ 55 h 269"/>
                              <a:gd name="T4" fmla="*/ 31 w 49"/>
                              <a:gd name="T5" fmla="*/ 110 h 269"/>
                              <a:gd name="T6" fmla="*/ 20 w 49"/>
                              <a:gd name="T7" fmla="*/ 162 h 269"/>
                              <a:gd name="T8" fmla="*/ 12 w 49"/>
                              <a:gd name="T9" fmla="*/ 216 h 269"/>
                              <a:gd name="T10" fmla="*/ 5 w 49"/>
                              <a:gd name="T11" fmla="*/ 269 h 269"/>
                              <a:gd name="T12" fmla="*/ 5 w 49"/>
                              <a:gd name="T13" fmla="*/ 269 h 269"/>
                              <a:gd name="T14" fmla="*/ 4 w 49"/>
                              <a:gd name="T15" fmla="*/ 269 h 269"/>
                              <a:gd name="T16" fmla="*/ 2 w 49"/>
                              <a:gd name="T17" fmla="*/ 269 h 269"/>
                              <a:gd name="T18" fmla="*/ 0 w 49"/>
                              <a:gd name="T19" fmla="*/ 269 h 269"/>
                              <a:gd name="T20" fmla="*/ 0 w 49"/>
                              <a:gd name="T21" fmla="*/ 269 h 269"/>
                              <a:gd name="T22" fmla="*/ 2 w 49"/>
                              <a:gd name="T23" fmla="*/ 218 h 269"/>
                              <a:gd name="T24" fmla="*/ 4 w 49"/>
                              <a:gd name="T25" fmla="*/ 167 h 269"/>
                              <a:gd name="T26" fmla="*/ 8 w 49"/>
                              <a:gd name="T27" fmla="*/ 114 h 269"/>
                              <a:gd name="T28" fmla="*/ 12 w 49"/>
                              <a:gd name="T29" fmla="*/ 62 h 269"/>
                              <a:gd name="T30" fmla="*/ 13 w 49"/>
                              <a:gd name="T31" fmla="*/ 13 h 269"/>
                              <a:gd name="T32" fmla="*/ 13 w 49"/>
                              <a:gd name="T33" fmla="*/ 13 h 269"/>
                              <a:gd name="T34" fmla="*/ 24 w 49"/>
                              <a:gd name="T35" fmla="*/ 6 h 269"/>
                              <a:gd name="T36" fmla="*/ 37 w 49"/>
                              <a:gd name="T37" fmla="*/ 3 h 269"/>
                              <a:gd name="T38" fmla="*/ 49 w 49"/>
                              <a:gd name="T39" fmla="*/ 0 h 269"/>
                              <a:gd name="T40" fmla="*/ 49 w 49"/>
                              <a:gd name="T41" fmla="*/ 0 h 269"/>
                              <a:gd name="T42" fmla="*/ 49 w 49"/>
                              <a:gd name="T43" fmla="*/ 0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9" h="269">
                                <a:moveTo>
                                  <a:pt x="49" y="0"/>
                                </a:moveTo>
                                <a:lnTo>
                                  <a:pt x="41" y="55"/>
                                </a:lnTo>
                                <a:lnTo>
                                  <a:pt x="31" y="110"/>
                                </a:lnTo>
                                <a:lnTo>
                                  <a:pt x="20" y="162"/>
                                </a:lnTo>
                                <a:lnTo>
                                  <a:pt x="12" y="216"/>
                                </a:lnTo>
                                <a:lnTo>
                                  <a:pt x="5" y="269"/>
                                </a:lnTo>
                                <a:lnTo>
                                  <a:pt x="4" y="269"/>
                                </a:lnTo>
                                <a:lnTo>
                                  <a:pt x="2" y="269"/>
                                </a:lnTo>
                                <a:lnTo>
                                  <a:pt x="0" y="269"/>
                                </a:lnTo>
                                <a:lnTo>
                                  <a:pt x="2" y="218"/>
                                </a:lnTo>
                                <a:lnTo>
                                  <a:pt x="4" y="167"/>
                                </a:lnTo>
                                <a:lnTo>
                                  <a:pt x="8" y="114"/>
                                </a:lnTo>
                                <a:lnTo>
                                  <a:pt x="12" y="62"/>
                                </a:lnTo>
                                <a:lnTo>
                                  <a:pt x="13" y="13"/>
                                </a:lnTo>
                                <a:lnTo>
                                  <a:pt x="24" y="6"/>
                                </a:lnTo>
                                <a:lnTo>
                                  <a:pt x="37" y="3"/>
                                </a:lnTo>
                                <a:lnTo>
                                  <a:pt x="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89"/>
                        <wps:cNvSpPr>
                          <a:spLocks/>
                        </wps:cNvSpPr>
                        <wps:spPr bwMode="auto">
                          <a:xfrm>
                            <a:off x="419" y="1174"/>
                            <a:ext cx="85" cy="87"/>
                          </a:xfrm>
                          <a:custGeom>
                            <a:avLst/>
                            <a:gdLst>
                              <a:gd name="T0" fmla="*/ 43 w 343"/>
                              <a:gd name="T1" fmla="*/ 0 h 349"/>
                              <a:gd name="T2" fmla="*/ 42 w 343"/>
                              <a:gd name="T3" fmla="*/ 56 h 349"/>
                              <a:gd name="T4" fmla="*/ 40 w 343"/>
                              <a:gd name="T5" fmla="*/ 113 h 349"/>
                              <a:gd name="T6" fmla="*/ 39 w 343"/>
                              <a:gd name="T7" fmla="*/ 168 h 349"/>
                              <a:gd name="T8" fmla="*/ 37 w 343"/>
                              <a:gd name="T9" fmla="*/ 223 h 349"/>
                              <a:gd name="T10" fmla="*/ 34 w 343"/>
                              <a:gd name="T11" fmla="*/ 274 h 349"/>
                              <a:gd name="T12" fmla="*/ 34 w 343"/>
                              <a:gd name="T13" fmla="*/ 274 h 349"/>
                              <a:gd name="T14" fmla="*/ 58 w 343"/>
                              <a:gd name="T15" fmla="*/ 272 h 349"/>
                              <a:gd name="T16" fmla="*/ 84 w 343"/>
                              <a:gd name="T17" fmla="*/ 269 h 349"/>
                              <a:gd name="T18" fmla="*/ 110 w 343"/>
                              <a:gd name="T19" fmla="*/ 264 h 349"/>
                              <a:gd name="T20" fmla="*/ 110 w 343"/>
                              <a:gd name="T21" fmla="*/ 264 h 349"/>
                              <a:gd name="T22" fmla="*/ 164 w 343"/>
                              <a:gd name="T23" fmla="*/ 293 h 349"/>
                              <a:gd name="T24" fmla="*/ 223 w 343"/>
                              <a:gd name="T25" fmla="*/ 310 h 349"/>
                              <a:gd name="T26" fmla="*/ 283 w 343"/>
                              <a:gd name="T27" fmla="*/ 319 h 349"/>
                              <a:gd name="T28" fmla="*/ 343 w 343"/>
                              <a:gd name="T29" fmla="*/ 324 h 349"/>
                              <a:gd name="T30" fmla="*/ 343 w 343"/>
                              <a:gd name="T31" fmla="*/ 324 h 349"/>
                              <a:gd name="T32" fmla="*/ 292 w 343"/>
                              <a:gd name="T33" fmla="*/ 344 h 349"/>
                              <a:gd name="T34" fmla="*/ 237 w 343"/>
                              <a:gd name="T35" fmla="*/ 349 h 349"/>
                              <a:gd name="T36" fmla="*/ 181 w 343"/>
                              <a:gd name="T37" fmla="*/ 343 h 349"/>
                              <a:gd name="T38" fmla="*/ 124 w 343"/>
                              <a:gd name="T39" fmla="*/ 336 h 349"/>
                              <a:gd name="T40" fmla="*/ 124 w 343"/>
                              <a:gd name="T41" fmla="*/ 336 h 349"/>
                              <a:gd name="T42" fmla="*/ 93 w 343"/>
                              <a:gd name="T43" fmla="*/ 337 h 349"/>
                              <a:gd name="T44" fmla="*/ 37 w 343"/>
                              <a:gd name="T45" fmla="*/ 339 h 349"/>
                              <a:gd name="T46" fmla="*/ 6 w 343"/>
                              <a:gd name="T47" fmla="*/ 340 h 349"/>
                              <a:gd name="T48" fmla="*/ 6 w 343"/>
                              <a:gd name="T49" fmla="*/ 340 h 349"/>
                              <a:gd name="T50" fmla="*/ 0 w 343"/>
                              <a:gd name="T51" fmla="*/ 313 h 349"/>
                              <a:gd name="T52" fmla="*/ 12 w 343"/>
                              <a:gd name="T53" fmla="*/ 288 h 349"/>
                              <a:gd name="T54" fmla="*/ 24 w 343"/>
                              <a:gd name="T55" fmla="*/ 262 h 349"/>
                              <a:gd name="T56" fmla="*/ 24 w 343"/>
                              <a:gd name="T57" fmla="*/ 262 h 349"/>
                              <a:gd name="T58" fmla="*/ 24 w 343"/>
                              <a:gd name="T59" fmla="*/ 236 h 349"/>
                              <a:gd name="T60" fmla="*/ 24 w 343"/>
                              <a:gd name="T61" fmla="*/ 174 h 349"/>
                              <a:gd name="T62" fmla="*/ 24 w 343"/>
                              <a:gd name="T63" fmla="*/ 101 h 349"/>
                              <a:gd name="T64" fmla="*/ 24 w 343"/>
                              <a:gd name="T65" fmla="*/ 40 h 349"/>
                              <a:gd name="T66" fmla="*/ 24 w 343"/>
                              <a:gd name="T67" fmla="*/ 14 h 349"/>
                              <a:gd name="T68" fmla="*/ 24 w 343"/>
                              <a:gd name="T69" fmla="*/ 14 h 349"/>
                              <a:gd name="T70" fmla="*/ 28 w 343"/>
                              <a:gd name="T71" fmla="*/ 7 h 349"/>
                              <a:gd name="T72" fmla="*/ 35 w 343"/>
                              <a:gd name="T73" fmla="*/ 2 h 349"/>
                              <a:gd name="T74" fmla="*/ 43 w 343"/>
                              <a:gd name="T75" fmla="*/ 0 h 349"/>
                              <a:gd name="T76" fmla="*/ 43 w 343"/>
                              <a:gd name="T77" fmla="*/ 0 h 349"/>
                              <a:gd name="T78" fmla="*/ 43 w 343"/>
                              <a:gd name="T79" fmla="*/ 0 h 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43" h="349">
                                <a:moveTo>
                                  <a:pt x="43" y="0"/>
                                </a:moveTo>
                                <a:lnTo>
                                  <a:pt x="42" y="56"/>
                                </a:lnTo>
                                <a:lnTo>
                                  <a:pt x="40" y="113"/>
                                </a:lnTo>
                                <a:lnTo>
                                  <a:pt x="39" y="168"/>
                                </a:lnTo>
                                <a:lnTo>
                                  <a:pt x="37" y="223"/>
                                </a:lnTo>
                                <a:lnTo>
                                  <a:pt x="34" y="274"/>
                                </a:lnTo>
                                <a:lnTo>
                                  <a:pt x="58" y="272"/>
                                </a:lnTo>
                                <a:lnTo>
                                  <a:pt x="84" y="269"/>
                                </a:lnTo>
                                <a:lnTo>
                                  <a:pt x="110" y="264"/>
                                </a:lnTo>
                                <a:lnTo>
                                  <a:pt x="164" y="293"/>
                                </a:lnTo>
                                <a:lnTo>
                                  <a:pt x="223" y="310"/>
                                </a:lnTo>
                                <a:lnTo>
                                  <a:pt x="283" y="319"/>
                                </a:lnTo>
                                <a:lnTo>
                                  <a:pt x="343" y="324"/>
                                </a:lnTo>
                                <a:lnTo>
                                  <a:pt x="292" y="344"/>
                                </a:lnTo>
                                <a:lnTo>
                                  <a:pt x="237" y="349"/>
                                </a:lnTo>
                                <a:lnTo>
                                  <a:pt x="181" y="343"/>
                                </a:lnTo>
                                <a:lnTo>
                                  <a:pt x="124" y="336"/>
                                </a:lnTo>
                                <a:lnTo>
                                  <a:pt x="93" y="337"/>
                                </a:lnTo>
                                <a:lnTo>
                                  <a:pt x="37" y="339"/>
                                </a:lnTo>
                                <a:lnTo>
                                  <a:pt x="6" y="340"/>
                                </a:lnTo>
                                <a:lnTo>
                                  <a:pt x="0" y="313"/>
                                </a:lnTo>
                                <a:lnTo>
                                  <a:pt x="12" y="288"/>
                                </a:lnTo>
                                <a:lnTo>
                                  <a:pt x="24" y="262"/>
                                </a:lnTo>
                                <a:lnTo>
                                  <a:pt x="24" y="236"/>
                                </a:lnTo>
                                <a:lnTo>
                                  <a:pt x="24" y="174"/>
                                </a:lnTo>
                                <a:lnTo>
                                  <a:pt x="24" y="101"/>
                                </a:lnTo>
                                <a:lnTo>
                                  <a:pt x="24" y="40"/>
                                </a:lnTo>
                                <a:lnTo>
                                  <a:pt x="24" y="14"/>
                                </a:lnTo>
                                <a:lnTo>
                                  <a:pt x="28" y="7"/>
                                </a:lnTo>
                                <a:lnTo>
                                  <a:pt x="35" y="2"/>
                                </a:lnTo>
                                <a:lnTo>
                                  <a:pt x="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Freeform 90"/>
                        <wps:cNvSpPr>
                          <a:spLocks/>
                        </wps:cNvSpPr>
                        <wps:spPr bwMode="auto">
                          <a:xfrm>
                            <a:off x="1094" y="1175"/>
                            <a:ext cx="70" cy="31"/>
                          </a:xfrm>
                          <a:custGeom>
                            <a:avLst/>
                            <a:gdLst>
                              <a:gd name="T0" fmla="*/ 280 w 280"/>
                              <a:gd name="T1" fmla="*/ 118 h 127"/>
                              <a:gd name="T2" fmla="*/ 278 w 280"/>
                              <a:gd name="T3" fmla="*/ 120 h 127"/>
                              <a:gd name="T4" fmla="*/ 272 w 280"/>
                              <a:gd name="T5" fmla="*/ 125 h 127"/>
                              <a:gd name="T6" fmla="*/ 270 w 280"/>
                              <a:gd name="T7" fmla="*/ 127 h 127"/>
                              <a:gd name="T8" fmla="*/ 270 w 280"/>
                              <a:gd name="T9" fmla="*/ 127 h 127"/>
                              <a:gd name="T10" fmla="*/ 216 w 280"/>
                              <a:gd name="T11" fmla="*/ 111 h 127"/>
                              <a:gd name="T12" fmla="*/ 161 w 280"/>
                              <a:gd name="T13" fmla="*/ 94 h 127"/>
                              <a:gd name="T14" fmla="*/ 107 w 280"/>
                              <a:gd name="T15" fmla="*/ 79 h 127"/>
                              <a:gd name="T16" fmla="*/ 53 w 280"/>
                              <a:gd name="T17" fmla="*/ 64 h 127"/>
                              <a:gd name="T18" fmla="*/ 0 w 280"/>
                              <a:gd name="T19" fmla="*/ 50 h 127"/>
                              <a:gd name="T20" fmla="*/ 0 w 280"/>
                              <a:gd name="T21" fmla="*/ 50 h 127"/>
                              <a:gd name="T22" fmla="*/ 7 w 280"/>
                              <a:gd name="T23" fmla="*/ 30 h 127"/>
                              <a:gd name="T24" fmla="*/ 19 w 280"/>
                              <a:gd name="T25" fmla="*/ 14 h 127"/>
                              <a:gd name="T26" fmla="*/ 35 w 280"/>
                              <a:gd name="T27" fmla="*/ 0 h 127"/>
                              <a:gd name="T28" fmla="*/ 35 w 280"/>
                              <a:gd name="T29" fmla="*/ 0 h 127"/>
                              <a:gd name="T30" fmla="*/ 85 w 280"/>
                              <a:gd name="T31" fmla="*/ 8 h 127"/>
                              <a:gd name="T32" fmla="*/ 134 w 280"/>
                              <a:gd name="T33" fmla="*/ 25 h 127"/>
                              <a:gd name="T34" fmla="*/ 180 w 280"/>
                              <a:gd name="T35" fmla="*/ 52 h 127"/>
                              <a:gd name="T36" fmla="*/ 221 w 280"/>
                              <a:gd name="T37" fmla="*/ 84 h 127"/>
                              <a:gd name="T38" fmla="*/ 221 w 280"/>
                              <a:gd name="T39" fmla="*/ 84 h 127"/>
                              <a:gd name="T40" fmla="*/ 242 w 280"/>
                              <a:gd name="T41" fmla="*/ 93 h 127"/>
                              <a:gd name="T42" fmla="*/ 267 w 280"/>
                              <a:gd name="T43" fmla="*/ 102 h 127"/>
                              <a:gd name="T44" fmla="*/ 280 w 280"/>
                              <a:gd name="T45" fmla="*/ 118 h 127"/>
                              <a:gd name="T46" fmla="*/ 280 w 280"/>
                              <a:gd name="T47" fmla="*/ 118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280" h="127">
                                <a:moveTo>
                                  <a:pt x="280" y="118"/>
                                </a:moveTo>
                                <a:lnTo>
                                  <a:pt x="278" y="120"/>
                                </a:lnTo>
                                <a:lnTo>
                                  <a:pt x="272" y="125"/>
                                </a:lnTo>
                                <a:lnTo>
                                  <a:pt x="270" y="127"/>
                                </a:lnTo>
                                <a:lnTo>
                                  <a:pt x="216" y="111"/>
                                </a:lnTo>
                                <a:lnTo>
                                  <a:pt x="161" y="94"/>
                                </a:lnTo>
                                <a:lnTo>
                                  <a:pt x="107" y="79"/>
                                </a:lnTo>
                                <a:lnTo>
                                  <a:pt x="53" y="64"/>
                                </a:lnTo>
                                <a:lnTo>
                                  <a:pt x="0" y="50"/>
                                </a:lnTo>
                                <a:lnTo>
                                  <a:pt x="7" y="30"/>
                                </a:lnTo>
                                <a:lnTo>
                                  <a:pt x="19" y="14"/>
                                </a:lnTo>
                                <a:lnTo>
                                  <a:pt x="35" y="0"/>
                                </a:lnTo>
                                <a:lnTo>
                                  <a:pt x="85" y="8"/>
                                </a:lnTo>
                                <a:lnTo>
                                  <a:pt x="134" y="25"/>
                                </a:lnTo>
                                <a:lnTo>
                                  <a:pt x="180" y="52"/>
                                </a:lnTo>
                                <a:lnTo>
                                  <a:pt x="221" y="84"/>
                                </a:lnTo>
                                <a:lnTo>
                                  <a:pt x="242" y="93"/>
                                </a:lnTo>
                                <a:lnTo>
                                  <a:pt x="267" y="102"/>
                                </a:lnTo>
                                <a:lnTo>
                                  <a:pt x="28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Freeform 91"/>
                        <wps:cNvSpPr>
                          <a:spLocks/>
                        </wps:cNvSpPr>
                        <wps:spPr bwMode="auto">
                          <a:xfrm>
                            <a:off x="299" y="1175"/>
                            <a:ext cx="84" cy="48"/>
                          </a:xfrm>
                          <a:custGeom>
                            <a:avLst/>
                            <a:gdLst>
                              <a:gd name="T0" fmla="*/ 283 w 335"/>
                              <a:gd name="T1" fmla="*/ 61 h 192"/>
                              <a:gd name="T2" fmla="*/ 292 w 335"/>
                              <a:gd name="T3" fmla="*/ 76 h 192"/>
                              <a:gd name="T4" fmla="*/ 297 w 335"/>
                              <a:gd name="T5" fmla="*/ 94 h 192"/>
                              <a:gd name="T6" fmla="*/ 300 w 335"/>
                              <a:gd name="T7" fmla="*/ 112 h 192"/>
                              <a:gd name="T8" fmla="*/ 300 w 335"/>
                              <a:gd name="T9" fmla="*/ 112 h 192"/>
                              <a:gd name="T10" fmla="*/ 251 w 335"/>
                              <a:gd name="T11" fmla="*/ 95 h 192"/>
                              <a:gd name="T12" fmla="*/ 198 w 335"/>
                              <a:gd name="T13" fmla="*/ 78 h 192"/>
                              <a:gd name="T14" fmla="*/ 143 w 335"/>
                              <a:gd name="T15" fmla="*/ 63 h 192"/>
                              <a:gd name="T16" fmla="*/ 88 w 335"/>
                              <a:gd name="T17" fmla="*/ 51 h 192"/>
                              <a:gd name="T18" fmla="*/ 35 w 335"/>
                              <a:gd name="T19" fmla="*/ 44 h 192"/>
                              <a:gd name="T20" fmla="*/ 35 w 335"/>
                              <a:gd name="T21" fmla="*/ 44 h 192"/>
                              <a:gd name="T22" fmla="*/ 73 w 335"/>
                              <a:gd name="T23" fmla="*/ 62 h 192"/>
                              <a:gd name="T24" fmla="*/ 116 w 335"/>
                              <a:gd name="T25" fmla="*/ 73 h 192"/>
                              <a:gd name="T26" fmla="*/ 160 w 335"/>
                              <a:gd name="T27" fmla="*/ 85 h 192"/>
                              <a:gd name="T28" fmla="*/ 160 w 335"/>
                              <a:gd name="T29" fmla="*/ 85 h 192"/>
                              <a:gd name="T30" fmla="*/ 198 w 335"/>
                              <a:gd name="T31" fmla="*/ 102 h 192"/>
                              <a:gd name="T32" fmla="*/ 241 w 335"/>
                              <a:gd name="T33" fmla="*/ 116 h 192"/>
                              <a:gd name="T34" fmla="*/ 282 w 335"/>
                              <a:gd name="T35" fmla="*/ 131 h 192"/>
                              <a:gd name="T36" fmla="*/ 315 w 335"/>
                              <a:gd name="T37" fmla="*/ 154 h 192"/>
                              <a:gd name="T38" fmla="*/ 335 w 335"/>
                              <a:gd name="T39" fmla="*/ 192 h 192"/>
                              <a:gd name="T40" fmla="*/ 335 w 335"/>
                              <a:gd name="T41" fmla="*/ 192 h 192"/>
                              <a:gd name="T42" fmla="*/ 287 w 335"/>
                              <a:gd name="T43" fmla="*/ 176 h 192"/>
                              <a:gd name="T44" fmla="*/ 241 w 335"/>
                              <a:gd name="T45" fmla="*/ 157 h 192"/>
                              <a:gd name="T46" fmla="*/ 196 w 335"/>
                              <a:gd name="T47" fmla="*/ 138 h 192"/>
                              <a:gd name="T48" fmla="*/ 150 w 335"/>
                              <a:gd name="T49" fmla="*/ 117 h 192"/>
                              <a:gd name="T50" fmla="*/ 104 w 335"/>
                              <a:gd name="T51" fmla="*/ 98 h 192"/>
                              <a:gd name="T52" fmla="*/ 57 w 335"/>
                              <a:gd name="T53" fmla="*/ 81 h 192"/>
                              <a:gd name="T54" fmla="*/ 57 w 335"/>
                              <a:gd name="T55" fmla="*/ 81 h 192"/>
                              <a:gd name="T56" fmla="*/ 43 w 335"/>
                              <a:gd name="T57" fmla="*/ 79 h 192"/>
                              <a:gd name="T58" fmla="*/ 30 w 335"/>
                              <a:gd name="T59" fmla="*/ 79 h 192"/>
                              <a:gd name="T60" fmla="*/ 17 w 335"/>
                              <a:gd name="T61" fmla="*/ 85 h 192"/>
                              <a:gd name="T62" fmla="*/ 17 w 335"/>
                              <a:gd name="T63" fmla="*/ 85 h 192"/>
                              <a:gd name="T64" fmla="*/ 11 w 335"/>
                              <a:gd name="T65" fmla="*/ 76 h 192"/>
                              <a:gd name="T66" fmla="*/ 3 w 335"/>
                              <a:gd name="T67" fmla="*/ 65 h 192"/>
                              <a:gd name="T68" fmla="*/ 0 w 335"/>
                              <a:gd name="T69" fmla="*/ 54 h 192"/>
                              <a:gd name="T70" fmla="*/ 0 w 335"/>
                              <a:gd name="T71" fmla="*/ 54 h 192"/>
                              <a:gd name="T72" fmla="*/ 3 w 335"/>
                              <a:gd name="T73" fmla="*/ 33 h 192"/>
                              <a:gd name="T74" fmla="*/ 6 w 335"/>
                              <a:gd name="T75" fmla="*/ 14 h 192"/>
                              <a:gd name="T76" fmla="*/ 17 w 335"/>
                              <a:gd name="T77" fmla="*/ 0 h 192"/>
                              <a:gd name="T78" fmla="*/ 17 w 335"/>
                              <a:gd name="T79" fmla="*/ 0 h 192"/>
                              <a:gd name="T80" fmla="*/ 72 w 335"/>
                              <a:gd name="T81" fmla="*/ 16 h 192"/>
                              <a:gd name="T82" fmla="*/ 126 w 335"/>
                              <a:gd name="T83" fmla="*/ 23 h 192"/>
                              <a:gd name="T84" fmla="*/ 178 w 335"/>
                              <a:gd name="T85" fmla="*/ 29 h 192"/>
                              <a:gd name="T86" fmla="*/ 230 w 335"/>
                              <a:gd name="T87" fmla="*/ 40 h 192"/>
                              <a:gd name="T88" fmla="*/ 283 w 335"/>
                              <a:gd name="T89" fmla="*/ 61 h 192"/>
                              <a:gd name="T90" fmla="*/ 283 w 335"/>
                              <a:gd name="T91" fmla="*/ 61 h 192"/>
                              <a:gd name="T92" fmla="*/ 283 w 335"/>
                              <a:gd name="T93" fmla="*/ 61 h 1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335" h="192">
                                <a:moveTo>
                                  <a:pt x="283" y="61"/>
                                </a:moveTo>
                                <a:lnTo>
                                  <a:pt x="292" y="76"/>
                                </a:lnTo>
                                <a:lnTo>
                                  <a:pt x="297" y="94"/>
                                </a:lnTo>
                                <a:lnTo>
                                  <a:pt x="300" y="112"/>
                                </a:lnTo>
                                <a:lnTo>
                                  <a:pt x="251" y="95"/>
                                </a:lnTo>
                                <a:lnTo>
                                  <a:pt x="198" y="78"/>
                                </a:lnTo>
                                <a:lnTo>
                                  <a:pt x="143" y="63"/>
                                </a:lnTo>
                                <a:lnTo>
                                  <a:pt x="88" y="51"/>
                                </a:lnTo>
                                <a:lnTo>
                                  <a:pt x="35" y="44"/>
                                </a:lnTo>
                                <a:lnTo>
                                  <a:pt x="73" y="62"/>
                                </a:lnTo>
                                <a:lnTo>
                                  <a:pt x="116" y="73"/>
                                </a:lnTo>
                                <a:lnTo>
                                  <a:pt x="160" y="85"/>
                                </a:lnTo>
                                <a:lnTo>
                                  <a:pt x="198" y="102"/>
                                </a:lnTo>
                                <a:lnTo>
                                  <a:pt x="241" y="116"/>
                                </a:lnTo>
                                <a:lnTo>
                                  <a:pt x="282" y="131"/>
                                </a:lnTo>
                                <a:lnTo>
                                  <a:pt x="315" y="154"/>
                                </a:lnTo>
                                <a:lnTo>
                                  <a:pt x="335" y="192"/>
                                </a:lnTo>
                                <a:lnTo>
                                  <a:pt x="287" y="176"/>
                                </a:lnTo>
                                <a:lnTo>
                                  <a:pt x="241" y="157"/>
                                </a:lnTo>
                                <a:lnTo>
                                  <a:pt x="196" y="138"/>
                                </a:lnTo>
                                <a:lnTo>
                                  <a:pt x="150" y="117"/>
                                </a:lnTo>
                                <a:lnTo>
                                  <a:pt x="104" y="98"/>
                                </a:lnTo>
                                <a:lnTo>
                                  <a:pt x="57" y="81"/>
                                </a:lnTo>
                                <a:lnTo>
                                  <a:pt x="43" y="79"/>
                                </a:lnTo>
                                <a:lnTo>
                                  <a:pt x="30" y="79"/>
                                </a:lnTo>
                                <a:lnTo>
                                  <a:pt x="17" y="85"/>
                                </a:lnTo>
                                <a:lnTo>
                                  <a:pt x="11" y="76"/>
                                </a:lnTo>
                                <a:lnTo>
                                  <a:pt x="3" y="65"/>
                                </a:lnTo>
                                <a:lnTo>
                                  <a:pt x="0" y="54"/>
                                </a:lnTo>
                                <a:lnTo>
                                  <a:pt x="3" y="33"/>
                                </a:lnTo>
                                <a:lnTo>
                                  <a:pt x="6" y="14"/>
                                </a:lnTo>
                                <a:lnTo>
                                  <a:pt x="17" y="0"/>
                                </a:lnTo>
                                <a:lnTo>
                                  <a:pt x="72" y="16"/>
                                </a:lnTo>
                                <a:lnTo>
                                  <a:pt x="126" y="23"/>
                                </a:lnTo>
                                <a:lnTo>
                                  <a:pt x="178" y="29"/>
                                </a:lnTo>
                                <a:lnTo>
                                  <a:pt x="230" y="40"/>
                                </a:lnTo>
                                <a:lnTo>
                                  <a:pt x="28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92"/>
                        <wps:cNvSpPr>
                          <a:spLocks/>
                        </wps:cNvSpPr>
                        <wps:spPr bwMode="auto">
                          <a:xfrm>
                            <a:off x="1067" y="1178"/>
                            <a:ext cx="24" cy="14"/>
                          </a:xfrm>
                          <a:custGeom>
                            <a:avLst/>
                            <a:gdLst>
                              <a:gd name="T0" fmla="*/ 0 w 95"/>
                              <a:gd name="T1" fmla="*/ 30 h 58"/>
                              <a:gd name="T2" fmla="*/ 31 w 95"/>
                              <a:gd name="T3" fmla="*/ 18 h 58"/>
                              <a:gd name="T4" fmla="*/ 62 w 95"/>
                              <a:gd name="T5" fmla="*/ 9 h 58"/>
                              <a:gd name="T6" fmla="*/ 95 w 95"/>
                              <a:gd name="T7" fmla="*/ 0 h 58"/>
                              <a:gd name="T8" fmla="*/ 95 w 95"/>
                              <a:gd name="T9" fmla="*/ 0 h 58"/>
                              <a:gd name="T10" fmla="*/ 76 w 95"/>
                              <a:gd name="T11" fmla="*/ 15 h 58"/>
                              <a:gd name="T12" fmla="*/ 41 w 95"/>
                              <a:gd name="T13" fmla="*/ 43 h 58"/>
                              <a:gd name="T14" fmla="*/ 22 w 95"/>
                              <a:gd name="T15" fmla="*/ 58 h 58"/>
                              <a:gd name="T16" fmla="*/ 22 w 95"/>
                              <a:gd name="T17" fmla="*/ 58 h 58"/>
                              <a:gd name="T18" fmla="*/ 10 w 95"/>
                              <a:gd name="T19" fmla="*/ 53 h 58"/>
                              <a:gd name="T20" fmla="*/ 3 w 95"/>
                              <a:gd name="T21" fmla="*/ 42 h 58"/>
                              <a:gd name="T22" fmla="*/ 0 w 95"/>
                              <a:gd name="T23" fmla="*/ 30 h 58"/>
                              <a:gd name="T24" fmla="*/ 0 w 95"/>
                              <a:gd name="T25" fmla="*/ 30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5" h="58">
                                <a:moveTo>
                                  <a:pt x="0" y="30"/>
                                </a:moveTo>
                                <a:lnTo>
                                  <a:pt x="31" y="18"/>
                                </a:lnTo>
                                <a:lnTo>
                                  <a:pt x="62" y="9"/>
                                </a:lnTo>
                                <a:lnTo>
                                  <a:pt x="95" y="0"/>
                                </a:lnTo>
                                <a:lnTo>
                                  <a:pt x="76" y="15"/>
                                </a:lnTo>
                                <a:lnTo>
                                  <a:pt x="41" y="43"/>
                                </a:lnTo>
                                <a:lnTo>
                                  <a:pt x="22" y="58"/>
                                </a:lnTo>
                                <a:lnTo>
                                  <a:pt x="10" y="53"/>
                                </a:lnTo>
                                <a:lnTo>
                                  <a:pt x="3" y="4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Freeform 93"/>
                        <wps:cNvSpPr>
                          <a:spLocks/>
                        </wps:cNvSpPr>
                        <wps:spPr bwMode="auto">
                          <a:xfrm>
                            <a:off x="878" y="1186"/>
                            <a:ext cx="26" cy="26"/>
                          </a:xfrm>
                          <a:custGeom>
                            <a:avLst/>
                            <a:gdLst>
                              <a:gd name="T0" fmla="*/ 104 w 104"/>
                              <a:gd name="T1" fmla="*/ 18 h 105"/>
                              <a:gd name="T2" fmla="*/ 83 w 104"/>
                              <a:gd name="T3" fmla="*/ 44 h 105"/>
                              <a:gd name="T4" fmla="*/ 56 w 104"/>
                              <a:gd name="T5" fmla="*/ 72 h 105"/>
                              <a:gd name="T6" fmla="*/ 32 w 104"/>
                              <a:gd name="T7" fmla="*/ 105 h 105"/>
                              <a:gd name="T8" fmla="*/ 32 w 104"/>
                              <a:gd name="T9" fmla="*/ 105 h 105"/>
                              <a:gd name="T10" fmla="*/ 24 w 104"/>
                              <a:gd name="T11" fmla="*/ 89 h 105"/>
                              <a:gd name="T12" fmla="*/ 16 w 104"/>
                              <a:gd name="T13" fmla="*/ 71 h 105"/>
                              <a:gd name="T14" fmla="*/ 0 w 104"/>
                              <a:gd name="T15" fmla="*/ 59 h 105"/>
                              <a:gd name="T16" fmla="*/ 0 w 104"/>
                              <a:gd name="T17" fmla="*/ 59 h 105"/>
                              <a:gd name="T18" fmla="*/ 16 w 104"/>
                              <a:gd name="T19" fmla="*/ 37 h 105"/>
                              <a:gd name="T20" fmla="*/ 33 w 104"/>
                              <a:gd name="T21" fmla="*/ 19 h 105"/>
                              <a:gd name="T22" fmla="*/ 50 w 104"/>
                              <a:gd name="T23" fmla="*/ 0 h 105"/>
                              <a:gd name="T24" fmla="*/ 50 w 104"/>
                              <a:gd name="T25" fmla="*/ 0 h 105"/>
                              <a:gd name="T26" fmla="*/ 64 w 104"/>
                              <a:gd name="T27" fmla="*/ 6 h 105"/>
                              <a:gd name="T28" fmla="*/ 90 w 104"/>
                              <a:gd name="T29" fmla="*/ 13 h 105"/>
                              <a:gd name="T30" fmla="*/ 104 w 104"/>
                              <a:gd name="T31" fmla="*/ 18 h 105"/>
                              <a:gd name="T32" fmla="*/ 104 w 104"/>
                              <a:gd name="T33" fmla="*/ 18 h 105"/>
                              <a:gd name="T34" fmla="*/ 104 w 104"/>
                              <a:gd name="T35" fmla="*/ 18 h 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4" h="105">
                                <a:moveTo>
                                  <a:pt x="104" y="18"/>
                                </a:moveTo>
                                <a:lnTo>
                                  <a:pt x="83" y="44"/>
                                </a:lnTo>
                                <a:lnTo>
                                  <a:pt x="56" y="72"/>
                                </a:lnTo>
                                <a:lnTo>
                                  <a:pt x="32" y="105"/>
                                </a:lnTo>
                                <a:lnTo>
                                  <a:pt x="24" y="89"/>
                                </a:lnTo>
                                <a:lnTo>
                                  <a:pt x="16" y="71"/>
                                </a:lnTo>
                                <a:lnTo>
                                  <a:pt x="0" y="59"/>
                                </a:lnTo>
                                <a:lnTo>
                                  <a:pt x="16" y="37"/>
                                </a:lnTo>
                                <a:lnTo>
                                  <a:pt x="33" y="19"/>
                                </a:lnTo>
                                <a:lnTo>
                                  <a:pt x="50" y="0"/>
                                </a:lnTo>
                                <a:lnTo>
                                  <a:pt x="64" y="6"/>
                                </a:lnTo>
                                <a:lnTo>
                                  <a:pt x="90" y="13"/>
                                </a:lnTo>
                                <a:lnTo>
                                  <a:pt x="104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Freeform 94"/>
                        <wps:cNvSpPr>
                          <a:spLocks/>
                        </wps:cNvSpPr>
                        <wps:spPr bwMode="auto">
                          <a:xfrm>
                            <a:off x="1078" y="1186"/>
                            <a:ext cx="10" cy="9"/>
                          </a:xfrm>
                          <a:custGeom>
                            <a:avLst/>
                            <a:gdLst>
                              <a:gd name="T0" fmla="*/ 0 w 41"/>
                              <a:gd name="T1" fmla="*/ 37 h 37"/>
                              <a:gd name="T2" fmla="*/ 8 w 41"/>
                              <a:gd name="T3" fmla="*/ 21 h 37"/>
                              <a:gd name="T4" fmla="*/ 24 w 41"/>
                              <a:gd name="T5" fmla="*/ 9 h 37"/>
                              <a:gd name="T6" fmla="*/ 41 w 41"/>
                              <a:gd name="T7" fmla="*/ 0 h 37"/>
                              <a:gd name="T8" fmla="*/ 41 w 41"/>
                              <a:gd name="T9" fmla="*/ 0 h 37"/>
                              <a:gd name="T10" fmla="*/ 26 w 41"/>
                              <a:gd name="T11" fmla="*/ 11 h 37"/>
                              <a:gd name="T12" fmla="*/ 15 w 41"/>
                              <a:gd name="T13" fmla="*/ 27 h 37"/>
                              <a:gd name="T14" fmla="*/ 0 w 41"/>
                              <a:gd name="T15" fmla="*/ 37 h 37"/>
                              <a:gd name="T16" fmla="*/ 0 w 41"/>
                              <a:gd name="T17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37">
                                <a:moveTo>
                                  <a:pt x="0" y="37"/>
                                </a:moveTo>
                                <a:lnTo>
                                  <a:pt x="8" y="21"/>
                                </a:lnTo>
                                <a:lnTo>
                                  <a:pt x="24" y="9"/>
                                </a:lnTo>
                                <a:lnTo>
                                  <a:pt x="41" y="0"/>
                                </a:lnTo>
                                <a:lnTo>
                                  <a:pt x="26" y="11"/>
                                </a:lnTo>
                                <a:lnTo>
                                  <a:pt x="15" y="27"/>
                                </a:lnTo>
                                <a:lnTo>
                                  <a:pt x="0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95"/>
                        <wps:cNvSpPr>
                          <a:spLocks/>
                        </wps:cNvSpPr>
                        <wps:spPr bwMode="auto">
                          <a:xfrm>
                            <a:off x="1086" y="1190"/>
                            <a:ext cx="71" cy="22"/>
                          </a:xfrm>
                          <a:custGeom>
                            <a:avLst/>
                            <a:gdLst>
                              <a:gd name="T0" fmla="*/ 202 w 285"/>
                              <a:gd name="T1" fmla="*/ 71 h 88"/>
                              <a:gd name="T2" fmla="*/ 149 w 285"/>
                              <a:gd name="T3" fmla="*/ 58 h 88"/>
                              <a:gd name="T4" fmla="*/ 52 w 285"/>
                              <a:gd name="T5" fmla="*/ 35 h 88"/>
                              <a:gd name="T6" fmla="*/ 0 w 285"/>
                              <a:gd name="T7" fmla="*/ 23 h 88"/>
                              <a:gd name="T8" fmla="*/ 0 w 285"/>
                              <a:gd name="T9" fmla="*/ 23 h 88"/>
                              <a:gd name="T10" fmla="*/ 4 w 285"/>
                              <a:gd name="T11" fmla="*/ 16 h 88"/>
                              <a:gd name="T12" fmla="*/ 11 w 285"/>
                              <a:gd name="T13" fmla="*/ 6 h 88"/>
                              <a:gd name="T14" fmla="*/ 15 w 285"/>
                              <a:gd name="T15" fmla="*/ 0 h 88"/>
                              <a:gd name="T16" fmla="*/ 15 w 285"/>
                              <a:gd name="T17" fmla="*/ 0 h 88"/>
                              <a:gd name="T18" fmla="*/ 70 w 285"/>
                              <a:gd name="T19" fmla="*/ 16 h 88"/>
                              <a:gd name="T20" fmla="*/ 126 w 285"/>
                              <a:gd name="T21" fmla="*/ 33 h 88"/>
                              <a:gd name="T22" fmla="*/ 181 w 285"/>
                              <a:gd name="T23" fmla="*/ 48 h 88"/>
                              <a:gd name="T24" fmla="*/ 235 w 285"/>
                              <a:gd name="T25" fmla="*/ 66 h 88"/>
                              <a:gd name="T26" fmla="*/ 285 w 285"/>
                              <a:gd name="T27" fmla="*/ 85 h 88"/>
                              <a:gd name="T28" fmla="*/ 285 w 285"/>
                              <a:gd name="T29" fmla="*/ 85 h 88"/>
                              <a:gd name="T30" fmla="*/ 257 w 285"/>
                              <a:gd name="T31" fmla="*/ 88 h 88"/>
                              <a:gd name="T32" fmla="*/ 228 w 285"/>
                              <a:gd name="T33" fmla="*/ 81 h 88"/>
                              <a:gd name="T34" fmla="*/ 202 w 285"/>
                              <a:gd name="T35" fmla="*/ 71 h 88"/>
                              <a:gd name="T36" fmla="*/ 202 w 285"/>
                              <a:gd name="T37" fmla="*/ 71 h 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285" h="88">
                                <a:moveTo>
                                  <a:pt x="202" y="71"/>
                                </a:moveTo>
                                <a:lnTo>
                                  <a:pt x="149" y="58"/>
                                </a:lnTo>
                                <a:lnTo>
                                  <a:pt x="52" y="35"/>
                                </a:lnTo>
                                <a:lnTo>
                                  <a:pt x="0" y="23"/>
                                </a:lnTo>
                                <a:lnTo>
                                  <a:pt x="4" y="16"/>
                                </a:lnTo>
                                <a:lnTo>
                                  <a:pt x="11" y="6"/>
                                </a:lnTo>
                                <a:lnTo>
                                  <a:pt x="15" y="0"/>
                                </a:lnTo>
                                <a:lnTo>
                                  <a:pt x="70" y="16"/>
                                </a:lnTo>
                                <a:lnTo>
                                  <a:pt x="126" y="33"/>
                                </a:lnTo>
                                <a:lnTo>
                                  <a:pt x="181" y="48"/>
                                </a:lnTo>
                                <a:lnTo>
                                  <a:pt x="235" y="66"/>
                                </a:lnTo>
                                <a:lnTo>
                                  <a:pt x="285" y="85"/>
                                </a:lnTo>
                                <a:lnTo>
                                  <a:pt x="257" y="88"/>
                                </a:lnTo>
                                <a:lnTo>
                                  <a:pt x="228" y="81"/>
                                </a:lnTo>
                                <a:lnTo>
                                  <a:pt x="202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96"/>
                        <wps:cNvSpPr>
                          <a:spLocks/>
                        </wps:cNvSpPr>
                        <wps:spPr bwMode="auto">
                          <a:xfrm>
                            <a:off x="377" y="1197"/>
                            <a:ext cx="30" cy="30"/>
                          </a:xfrm>
                          <a:custGeom>
                            <a:avLst/>
                            <a:gdLst>
                              <a:gd name="T0" fmla="*/ 117 w 117"/>
                              <a:gd name="T1" fmla="*/ 51 h 118"/>
                              <a:gd name="T2" fmla="*/ 117 w 117"/>
                              <a:gd name="T3" fmla="*/ 76 h 118"/>
                              <a:gd name="T4" fmla="*/ 108 w 117"/>
                              <a:gd name="T5" fmla="*/ 98 h 118"/>
                              <a:gd name="T6" fmla="*/ 88 w 117"/>
                              <a:gd name="T7" fmla="*/ 114 h 118"/>
                              <a:gd name="T8" fmla="*/ 88 w 117"/>
                              <a:gd name="T9" fmla="*/ 114 h 118"/>
                              <a:gd name="T10" fmla="*/ 70 w 117"/>
                              <a:gd name="T11" fmla="*/ 118 h 118"/>
                              <a:gd name="T12" fmla="*/ 64 w 117"/>
                              <a:gd name="T13" fmla="*/ 116 h 118"/>
                              <a:gd name="T14" fmla="*/ 58 w 117"/>
                              <a:gd name="T15" fmla="*/ 116 h 118"/>
                              <a:gd name="T16" fmla="*/ 58 w 117"/>
                              <a:gd name="T17" fmla="*/ 116 h 118"/>
                              <a:gd name="T18" fmla="*/ 55 w 117"/>
                              <a:gd name="T19" fmla="*/ 116 h 118"/>
                              <a:gd name="T20" fmla="*/ 47 w 117"/>
                              <a:gd name="T21" fmla="*/ 116 h 118"/>
                              <a:gd name="T22" fmla="*/ 44 w 117"/>
                              <a:gd name="T23" fmla="*/ 116 h 118"/>
                              <a:gd name="T24" fmla="*/ 44 w 117"/>
                              <a:gd name="T25" fmla="*/ 116 h 118"/>
                              <a:gd name="T26" fmla="*/ 33 w 117"/>
                              <a:gd name="T27" fmla="*/ 87 h 118"/>
                              <a:gd name="T28" fmla="*/ 11 w 117"/>
                              <a:gd name="T29" fmla="*/ 30 h 118"/>
                              <a:gd name="T30" fmla="*/ 0 w 117"/>
                              <a:gd name="T31" fmla="*/ 0 h 118"/>
                              <a:gd name="T32" fmla="*/ 0 w 117"/>
                              <a:gd name="T33" fmla="*/ 0 h 118"/>
                              <a:gd name="T34" fmla="*/ 31 w 117"/>
                              <a:gd name="T35" fmla="*/ 13 h 118"/>
                              <a:gd name="T36" fmla="*/ 87 w 117"/>
                              <a:gd name="T37" fmla="*/ 37 h 118"/>
                              <a:gd name="T38" fmla="*/ 117 w 117"/>
                              <a:gd name="T39" fmla="*/ 51 h 118"/>
                              <a:gd name="T40" fmla="*/ 117 w 117"/>
                              <a:gd name="T41" fmla="*/ 51 h 118"/>
                              <a:gd name="T42" fmla="*/ 117 w 117"/>
                              <a:gd name="T43" fmla="*/ 51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7" h="118">
                                <a:moveTo>
                                  <a:pt x="117" y="51"/>
                                </a:moveTo>
                                <a:lnTo>
                                  <a:pt x="117" y="76"/>
                                </a:lnTo>
                                <a:lnTo>
                                  <a:pt x="108" y="98"/>
                                </a:lnTo>
                                <a:lnTo>
                                  <a:pt x="88" y="114"/>
                                </a:lnTo>
                                <a:lnTo>
                                  <a:pt x="70" y="118"/>
                                </a:lnTo>
                                <a:lnTo>
                                  <a:pt x="64" y="116"/>
                                </a:lnTo>
                                <a:lnTo>
                                  <a:pt x="58" y="116"/>
                                </a:lnTo>
                                <a:lnTo>
                                  <a:pt x="55" y="116"/>
                                </a:lnTo>
                                <a:lnTo>
                                  <a:pt x="47" y="116"/>
                                </a:lnTo>
                                <a:lnTo>
                                  <a:pt x="44" y="116"/>
                                </a:lnTo>
                                <a:lnTo>
                                  <a:pt x="33" y="87"/>
                                </a:lnTo>
                                <a:lnTo>
                                  <a:pt x="11" y="30"/>
                                </a:lnTo>
                                <a:lnTo>
                                  <a:pt x="0" y="0"/>
                                </a:lnTo>
                                <a:lnTo>
                                  <a:pt x="31" y="13"/>
                                </a:lnTo>
                                <a:lnTo>
                                  <a:pt x="87" y="37"/>
                                </a:lnTo>
                                <a:lnTo>
                                  <a:pt x="11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Freeform 97"/>
                        <wps:cNvSpPr>
                          <a:spLocks/>
                        </wps:cNvSpPr>
                        <wps:spPr bwMode="auto">
                          <a:xfrm>
                            <a:off x="877" y="1201"/>
                            <a:ext cx="24" cy="31"/>
                          </a:xfrm>
                          <a:custGeom>
                            <a:avLst/>
                            <a:gdLst>
                              <a:gd name="T0" fmla="*/ 0 w 93"/>
                              <a:gd name="T1" fmla="*/ 127 h 127"/>
                              <a:gd name="T2" fmla="*/ 24 w 93"/>
                              <a:gd name="T3" fmla="*/ 95 h 127"/>
                              <a:gd name="T4" fmla="*/ 69 w 93"/>
                              <a:gd name="T5" fmla="*/ 33 h 127"/>
                              <a:gd name="T6" fmla="*/ 93 w 93"/>
                              <a:gd name="T7" fmla="*/ 0 h 127"/>
                              <a:gd name="T8" fmla="*/ 93 w 93"/>
                              <a:gd name="T9" fmla="*/ 0 h 127"/>
                              <a:gd name="T10" fmla="*/ 67 w 93"/>
                              <a:gd name="T11" fmla="*/ 44 h 127"/>
                              <a:gd name="T12" fmla="*/ 36 w 93"/>
                              <a:gd name="T13" fmla="*/ 89 h 127"/>
                              <a:gd name="T14" fmla="*/ 0 w 93"/>
                              <a:gd name="T15" fmla="*/ 127 h 127"/>
                              <a:gd name="T16" fmla="*/ 0 w 93"/>
                              <a:gd name="T17" fmla="*/ 127 h 127"/>
                              <a:gd name="T18" fmla="*/ 0 w 93"/>
                              <a:gd name="T19" fmla="*/ 127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0" y="127"/>
                                </a:moveTo>
                                <a:lnTo>
                                  <a:pt x="24" y="95"/>
                                </a:lnTo>
                                <a:lnTo>
                                  <a:pt x="69" y="33"/>
                                </a:lnTo>
                                <a:lnTo>
                                  <a:pt x="93" y="0"/>
                                </a:lnTo>
                                <a:lnTo>
                                  <a:pt x="67" y="44"/>
                                </a:lnTo>
                                <a:lnTo>
                                  <a:pt x="36" y="89"/>
                                </a:lnTo>
                                <a:lnTo>
                                  <a:pt x="0" y="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98"/>
                        <wps:cNvSpPr>
                          <a:spLocks/>
                        </wps:cNvSpPr>
                        <wps:spPr bwMode="auto">
                          <a:xfrm>
                            <a:off x="864" y="1212"/>
                            <a:ext cx="15" cy="21"/>
                          </a:xfrm>
                          <a:custGeom>
                            <a:avLst/>
                            <a:gdLst>
                              <a:gd name="T0" fmla="*/ 58 w 58"/>
                              <a:gd name="T1" fmla="*/ 0 h 86"/>
                              <a:gd name="T2" fmla="*/ 45 w 58"/>
                              <a:gd name="T3" fmla="*/ 29 h 86"/>
                              <a:gd name="T4" fmla="*/ 30 w 58"/>
                              <a:gd name="T5" fmla="*/ 56 h 86"/>
                              <a:gd name="T6" fmla="*/ 30 w 58"/>
                              <a:gd name="T7" fmla="*/ 86 h 86"/>
                              <a:gd name="T8" fmla="*/ 30 w 58"/>
                              <a:gd name="T9" fmla="*/ 86 h 86"/>
                              <a:gd name="T10" fmla="*/ 21 w 58"/>
                              <a:gd name="T11" fmla="*/ 85 h 86"/>
                              <a:gd name="T12" fmla="*/ 10 w 58"/>
                              <a:gd name="T13" fmla="*/ 77 h 86"/>
                              <a:gd name="T14" fmla="*/ 0 w 58"/>
                              <a:gd name="T15" fmla="*/ 68 h 86"/>
                              <a:gd name="T16" fmla="*/ 0 w 58"/>
                              <a:gd name="T17" fmla="*/ 68 h 86"/>
                              <a:gd name="T18" fmla="*/ 18 w 58"/>
                              <a:gd name="T19" fmla="*/ 43 h 86"/>
                              <a:gd name="T20" fmla="*/ 39 w 58"/>
                              <a:gd name="T21" fmla="*/ 21 h 86"/>
                              <a:gd name="T22" fmla="*/ 58 w 58"/>
                              <a:gd name="T23" fmla="*/ 0 h 86"/>
                              <a:gd name="T24" fmla="*/ 58 w 58"/>
                              <a:gd name="T25" fmla="*/ 0 h 86"/>
                              <a:gd name="T26" fmla="*/ 58 w 58"/>
                              <a:gd name="T27" fmla="*/ 0 h 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8" h="86">
                                <a:moveTo>
                                  <a:pt x="58" y="0"/>
                                </a:moveTo>
                                <a:lnTo>
                                  <a:pt x="45" y="29"/>
                                </a:lnTo>
                                <a:lnTo>
                                  <a:pt x="30" y="56"/>
                                </a:lnTo>
                                <a:lnTo>
                                  <a:pt x="30" y="86"/>
                                </a:lnTo>
                                <a:lnTo>
                                  <a:pt x="21" y="85"/>
                                </a:lnTo>
                                <a:lnTo>
                                  <a:pt x="10" y="77"/>
                                </a:lnTo>
                                <a:lnTo>
                                  <a:pt x="0" y="68"/>
                                </a:lnTo>
                                <a:lnTo>
                                  <a:pt x="18" y="43"/>
                                </a:lnTo>
                                <a:lnTo>
                                  <a:pt x="39" y="2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Freeform 99"/>
                        <wps:cNvSpPr>
                          <a:spLocks/>
                        </wps:cNvSpPr>
                        <wps:spPr bwMode="auto">
                          <a:xfrm>
                            <a:off x="685" y="1214"/>
                            <a:ext cx="34" cy="45"/>
                          </a:xfrm>
                          <a:custGeom>
                            <a:avLst/>
                            <a:gdLst>
                              <a:gd name="T0" fmla="*/ 67 w 138"/>
                              <a:gd name="T1" fmla="*/ 148 h 180"/>
                              <a:gd name="T2" fmla="*/ 66 w 138"/>
                              <a:gd name="T3" fmla="*/ 150 h 180"/>
                              <a:gd name="T4" fmla="*/ 65 w 138"/>
                              <a:gd name="T5" fmla="*/ 154 h 180"/>
                              <a:gd name="T6" fmla="*/ 65 w 138"/>
                              <a:gd name="T7" fmla="*/ 156 h 180"/>
                              <a:gd name="T8" fmla="*/ 65 w 138"/>
                              <a:gd name="T9" fmla="*/ 156 h 180"/>
                              <a:gd name="T10" fmla="*/ 86 w 138"/>
                              <a:gd name="T11" fmla="*/ 156 h 180"/>
                              <a:gd name="T12" fmla="*/ 105 w 138"/>
                              <a:gd name="T13" fmla="*/ 146 h 180"/>
                              <a:gd name="T14" fmla="*/ 121 w 138"/>
                              <a:gd name="T15" fmla="*/ 134 h 180"/>
                              <a:gd name="T16" fmla="*/ 121 w 138"/>
                              <a:gd name="T17" fmla="*/ 134 h 180"/>
                              <a:gd name="T18" fmla="*/ 132 w 138"/>
                              <a:gd name="T19" fmla="*/ 95 h 180"/>
                              <a:gd name="T20" fmla="*/ 132 w 138"/>
                              <a:gd name="T21" fmla="*/ 50 h 180"/>
                              <a:gd name="T22" fmla="*/ 136 w 138"/>
                              <a:gd name="T23" fmla="*/ 14 h 180"/>
                              <a:gd name="T24" fmla="*/ 136 w 138"/>
                              <a:gd name="T25" fmla="*/ 14 h 180"/>
                              <a:gd name="T26" fmla="*/ 138 w 138"/>
                              <a:gd name="T27" fmla="*/ 65 h 180"/>
                              <a:gd name="T28" fmla="*/ 138 w 138"/>
                              <a:gd name="T29" fmla="*/ 123 h 180"/>
                              <a:gd name="T30" fmla="*/ 104 w 138"/>
                              <a:gd name="T31" fmla="*/ 160 h 180"/>
                              <a:gd name="T32" fmla="*/ 104 w 138"/>
                              <a:gd name="T33" fmla="*/ 160 h 180"/>
                              <a:gd name="T34" fmla="*/ 85 w 138"/>
                              <a:gd name="T35" fmla="*/ 169 h 180"/>
                              <a:gd name="T36" fmla="*/ 67 w 138"/>
                              <a:gd name="T37" fmla="*/ 178 h 180"/>
                              <a:gd name="T38" fmla="*/ 45 w 138"/>
                              <a:gd name="T39" fmla="*/ 180 h 180"/>
                              <a:gd name="T40" fmla="*/ 45 w 138"/>
                              <a:gd name="T41" fmla="*/ 180 h 180"/>
                              <a:gd name="T42" fmla="*/ 29 w 138"/>
                              <a:gd name="T43" fmla="*/ 152 h 180"/>
                              <a:gd name="T44" fmla="*/ 7 w 138"/>
                              <a:gd name="T45" fmla="*/ 128 h 180"/>
                              <a:gd name="T46" fmla="*/ 0 w 138"/>
                              <a:gd name="T47" fmla="*/ 98 h 180"/>
                              <a:gd name="T48" fmla="*/ 0 w 138"/>
                              <a:gd name="T49" fmla="*/ 98 h 180"/>
                              <a:gd name="T50" fmla="*/ 26 w 138"/>
                              <a:gd name="T51" fmla="*/ 67 h 180"/>
                              <a:gd name="T52" fmla="*/ 43 w 138"/>
                              <a:gd name="T53" fmla="*/ 31 h 180"/>
                              <a:gd name="T54" fmla="*/ 67 w 138"/>
                              <a:gd name="T55" fmla="*/ 3 h 180"/>
                              <a:gd name="T56" fmla="*/ 109 w 138"/>
                              <a:gd name="T57" fmla="*/ 0 h 180"/>
                              <a:gd name="T58" fmla="*/ 109 w 138"/>
                              <a:gd name="T59" fmla="*/ 0 h 180"/>
                              <a:gd name="T60" fmla="*/ 109 w 138"/>
                              <a:gd name="T61" fmla="*/ 42 h 180"/>
                              <a:gd name="T62" fmla="*/ 112 w 138"/>
                              <a:gd name="T63" fmla="*/ 84 h 180"/>
                              <a:gd name="T64" fmla="*/ 103 w 138"/>
                              <a:gd name="T65" fmla="*/ 122 h 180"/>
                              <a:gd name="T66" fmla="*/ 67 w 138"/>
                              <a:gd name="T67" fmla="*/ 148 h 180"/>
                              <a:gd name="T68" fmla="*/ 67 w 138"/>
                              <a:gd name="T69" fmla="*/ 148 h 1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38" h="180">
                                <a:moveTo>
                                  <a:pt x="67" y="148"/>
                                </a:moveTo>
                                <a:lnTo>
                                  <a:pt x="66" y="150"/>
                                </a:lnTo>
                                <a:lnTo>
                                  <a:pt x="65" y="154"/>
                                </a:lnTo>
                                <a:lnTo>
                                  <a:pt x="65" y="156"/>
                                </a:lnTo>
                                <a:lnTo>
                                  <a:pt x="86" y="156"/>
                                </a:lnTo>
                                <a:lnTo>
                                  <a:pt x="105" y="146"/>
                                </a:lnTo>
                                <a:lnTo>
                                  <a:pt x="121" y="134"/>
                                </a:lnTo>
                                <a:lnTo>
                                  <a:pt x="132" y="95"/>
                                </a:lnTo>
                                <a:lnTo>
                                  <a:pt x="132" y="50"/>
                                </a:lnTo>
                                <a:lnTo>
                                  <a:pt x="136" y="14"/>
                                </a:lnTo>
                                <a:lnTo>
                                  <a:pt x="138" y="65"/>
                                </a:lnTo>
                                <a:lnTo>
                                  <a:pt x="138" y="123"/>
                                </a:lnTo>
                                <a:lnTo>
                                  <a:pt x="104" y="160"/>
                                </a:lnTo>
                                <a:lnTo>
                                  <a:pt x="85" y="169"/>
                                </a:lnTo>
                                <a:lnTo>
                                  <a:pt x="67" y="178"/>
                                </a:lnTo>
                                <a:lnTo>
                                  <a:pt x="45" y="180"/>
                                </a:lnTo>
                                <a:lnTo>
                                  <a:pt x="29" y="152"/>
                                </a:lnTo>
                                <a:lnTo>
                                  <a:pt x="7" y="128"/>
                                </a:lnTo>
                                <a:lnTo>
                                  <a:pt x="0" y="98"/>
                                </a:lnTo>
                                <a:lnTo>
                                  <a:pt x="26" y="67"/>
                                </a:lnTo>
                                <a:lnTo>
                                  <a:pt x="43" y="31"/>
                                </a:lnTo>
                                <a:lnTo>
                                  <a:pt x="67" y="3"/>
                                </a:lnTo>
                                <a:lnTo>
                                  <a:pt x="109" y="0"/>
                                </a:lnTo>
                                <a:lnTo>
                                  <a:pt x="109" y="42"/>
                                </a:lnTo>
                                <a:lnTo>
                                  <a:pt x="112" y="84"/>
                                </a:lnTo>
                                <a:lnTo>
                                  <a:pt x="103" y="122"/>
                                </a:lnTo>
                                <a:lnTo>
                                  <a:pt x="67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Freeform 100"/>
                        <wps:cNvSpPr>
                          <a:spLocks/>
                        </wps:cNvSpPr>
                        <wps:spPr bwMode="auto">
                          <a:xfrm>
                            <a:off x="796" y="1217"/>
                            <a:ext cx="133" cy="30"/>
                          </a:xfrm>
                          <a:custGeom>
                            <a:avLst/>
                            <a:gdLst>
                              <a:gd name="T0" fmla="*/ 356 w 531"/>
                              <a:gd name="T1" fmla="*/ 76 h 118"/>
                              <a:gd name="T2" fmla="*/ 383 w 531"/>
                              <a:gd name="T3" fmla="*/ 36 h 118"/>
                              <a:gd name="T4" fmla="*/ 426 w 531"/>
                              <a:gd name="T5" fmla="*/ 23 h 118"/>
                              <a:gd name="T6" fmla="*/ 475 w 531"/>
                              <a:gd name="T7" fmla="*/ 23 h 118"/>
                              <a:gd name="T8" fmla="*/ 523 w 531"/>
                              <a:gd name="T9" fmla="*/ 22 h 118"/>
                              <a:gd name="T10" fmla="*/ 523 w 531"/>
                              <a:gd name="T11" fmla="*/ 22 h 118"/>
                              <a:gd name="T12" fmla="*/ 530 w 531"/>
                              <a:gd name="T13" fmla="*/ 51 h 118"/>
                              <a:gd name="T14" fmla="*/ 531 w 531"/>
                              <a:gd name="T15" fmla="*/ 80 h 118"/>
                              <a:gd name="T16" fmla="*/ 531 w 531"/>
                              <a:gd name="T17" fmla="*/ 110 h 118"/>
                              <a:gd name="T18" fmla="*/ 531 w 531"/>
                              <a:gd name="T19" fmla="*/ 110 h 118"/>
                              <a:gd name="T20" fmla="*/ 514 w 531"/>
                              <a:gd name="T21" fmla="*/ 110 h 118"/>
                              <a:gd name="T22" fmla="*/ 472 w 531"/>
                              <a:gd name="T23" fmla="*/ 111 h 118"/>
                              <a:gd name="T24" fmla="*/ 412 w 531"/>
                              <a:gd name="T25" fmla="*/ 112 h 118"/>
                              <a:gd name="T26" fmla="*/ 340 w 531"/>
                              <a:gd name="T27" fmla="*/ 113 h 118"/>
                              <a:gd name="T28" fmla="*/ 266 w 531"/>
                              <a:gd name="T29" fmla="*/ 114 h 118"/>
                              <a:gd name="T30" fmla="*/ 193 w 531"/>
                              <a:gd name="T31" fmla="*/ 115 h 118"/>
                              <a:gd name="T32" fmla="*/ 133 w 531"/>
                              <a:gd name="T33" fmla="*/ 116 h 118"/>
                              <a:gd name="T34" fmla="*/ 91 w 531"/>
                              <a:gd name="T35" fmla="*/ 116 h 118"/>
                              <a:gd name="T36" fmla="*/ 75 w 531"/>
                              <a:gd name="T37" fmla="*/ 118 h 118"/>
                              <a:gd name="T38" fmla="*/ 75 w 531"/>
                              <a:gd name="T39" fmla="*/ 118 h 118"/>
                              <a:gd name="T40" fmla="*/ 67 w 531"/>
                              <a:gd name="T41" fmla="*/ 68 h 118"/>
                              <a:gd name="T42" fmla="*/ 31 w 531"/>
                              <a:gd name="T43" fmla="*/ 38 h 118"/>
                              <a:gd name="T44" fmla="*/ 0 w 531"/>
                              <a:gd name="T45" fmla="*/ 6 h 118"/>
                              <a:gd name="T46" fmla="*/ 0 w 531"/>
                              <a:gd name="T47" fmla="*/ 6 h 118"/>
                              <a:gd name="T48" fmla="*/ 40 w 531"/>
                              <a:gd name="T49" fmla="*/ 0 h 118"/>
                              <a:gd name="T50" fmla="*/ 77 w 531"/>
                              <a:gd name="T51" fmla="*/ 11 h 118"/>
                              <a:gd name="T52" fmla="*/ 110 w 531"/>
                              <a:gd name="T53" fmla="*/ 31 h 118"/>
                              <a:gd name="T54" fmla="*/ 141 w 531"/>
                              <a:gd name="T55" fmla="*/ 54 h 118"/>
                              <a:gd name="T56" fmla="*/ 174 w 531"/>
                              <a:gd name="T57" fmla="*/ 74 h 118"/>
                              <a:gd name="T58" fmla="*/ 210 w 531"/>
                              <a:gd name="T59" fmla="*/ 84 h 118"/>
                              <a:gd name="T60" fmla="*/ 250 w 531"/>
                              <a:gd name="T61" fmla="*/ 78 h 118"/>
                              <a:gd name="T62" fmla="*/ 250 w 531"/>
                              <a:gd name="T63" fmla="*/ 78 h 118"/>
                              <a:gd name="T64" fmla="*/ 287 w 531"/>
                              <a:gd name="T65" fmla="*/ 78 h 118"/>
                              <a:gd name="T66" fmla="*/ 321 w 531"/>
                              <a:gd name="T67" fmla="*/ 87 h 118"/>
                              <a:gd name="T68" fmla="*/ 356 w 531"/>
                              <a:gd name="T69" fmla="*/ 76 h 118"/>
                              <a:gd name="T70" fmla="*/ 356 w 531"/>
                              <a:gd name="T71" fmla="*/ 76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531" h="118">
                                <a:moveTo>
                                  <a:pt x="356" y="76"/>
                                </a:moveTo>
                                <a:lnTo>
                                  <a:pt x="383" y="36"/>
                                </a:lnTo>
                                <a:lnTo>
                                  <a:pt x="426" y="23"/>
                                </a:lnTo>
                                <a:lnTo>
                                  <a:pt x="475" y="23"/>
                                </a:lnTo>
                                <a:lnTo>
                                  <a:pt x="523" y="22"/>
                                </a:lnTo>
                                <a:lnTo>
                                  <a:pt x="530" y="51"/>
                                </a:lnTo>
                                <a:lnTo>
                                  <a:pt x="531" y="80"/>
                                </a:lnTo>
                                <a:lnTo>
                                  <a:pt x="531" y="110"/>
                                </a:lnTo>
                                <a:lnTo>
                                  <a:pt x="514" y="110"/>
                                </a:lnTo>
                                <a:lnTo>
                                  <a:pt x="472" y="111"/>
                                </a:lnTo>
                                <a:lnTo>
                                  <a:pt x="412" y="112"/>
                                </a:lnTo>
                                <a:lnTo>
                                  <a:pt x="340" y="113"/>
                                </a:lnTo>
                                <a:lnTo>
                                  <a:pt x="266" y="114"/>
                                </a:lnTo>
                                <a:lnTo>
                                  <a:pt x="193" y="115"/>
                                </a:lnTo>
                                <a:lnTo>
                                  <a:pt x="133" y="116"/>
                                </a:lnTo>
                                <a:lnTo>
                                  <a:pt x="91" y="116"/>
                                </a:lnTo>
                                <a:lnTo>
                                  <a:pt x="75" y="118"/>
                                </a:lnTo>
                                <a:lnTo>
                                  <a:pt x="67" y="68"/>
                                </a:lnTo>
                                <a:lnTo>
                                  <a:pt x="31" y="38"/>
                                </a:lnTo>
                                <a:lnTo>
                                  <a:pt x="0" y="6"/>
                                </a:lnTo>
                                <a:lnTo>
                                  <a:pt x="40" y="0"/>
                                </a:lnTo>
                                <a:lnTo>
                                  <a:pt x="77" y="11"/>
                                </a:lnTo>
                                <a:lnTo>
                                  <a:pt x="110" y="31"/>
                                </a:lnTo>
                                <a:lnTo>
                                  <a:pt x="141" y="54"/>
                                </a:lnTo>
                                <a:lnTo>
                                  <a:pt x="174" y="74"/>
                                </a:lnTo>
                                <a:lnTo>
                                  <a:pt x="210" y="84"/>
                                </a:lnTo>
                                <a:lnTo>
                                  <a:pt x="250" y="78"/>
                                </a:lnTo>
                                <a:lnTo>
                                  <a:pt x="287" y="78"/>
                                </a:lnTo>
                                <a:lnTo>
                                  <a:pt x="321" y="87"/>
                                </a:lnTo>
                                <a:lnTo>
                                  <a:pt x="356" y="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101"/>
                        <wps:cNvSpPr>
                          <a:spLocks/>
                        </wps:cNvSpPr>
                        <wps:spPr bwMode="auto">
                          <a:xfrm>
                            <a:off x="769" y="1222"/>
                            <a:ext cx="38" cy="32"/>
                          </a:xfrm>
                          <a:custGeom>
                            <a:avLst/>
                            <a:gdLst>
                              <a:gd name="T0" fmla="*/ 99 w 155"/>
                              <a:gd name="T1" fmla="*/ 34 h 130"/>
                              <a:gd name="T2" fmla="*/ 115 w 155"/>
                              <a:gd name="T3" fmla="*/ 55 h 130"/>
                              <a:gd name="T4" fmla="*/ 127 w 155"/>
                              <a:gd name="T5" fmla="*/ 78 h 130"/>
                              <a:gd name="T6" fmla="*/ 128 w 155"/>
                              <a:gd name="T7" fmla="*/ 104 h 130"/>
                              <a:gd name="T8" fmla="*/ 128 w 155"/>
                              <a:gd name="T9" fmla="*/ 104 h 130"/>
                              <a:gd name="T10" fmla="*/ 130 w 155"/>
                              <a:gd name="T11" fmla="*/ 107 h 130"/>
                              <a:gd name="T12" fmla="*/ 134 w 155"/>
                              <a:gd name="T13" fmla="*/ 109 h 130"/>
                              <a:gd name="T14" fmla="*/ 140 w 155"/>
                              <a:gd name="T15" fmla="*/ 108 h 130"/>
                              <a:gd name="T16" fmla="*/ 140 w 155"/>
                              <a:gd name="T17" fmla="*/ 108 h 130"/>
                              <a:gd name="T18" fmla="*/ 146 w 155"/>
                              <a:gd name="T19" fmla="*/ 88 h 130"/>
                              <a:gd name="T20" fmla="*/ 142 w 155"/>
                              <a:gd name="T21" fmla="*/ 67 h 130"/>
                              <a:gd name="T22" fmla="*/ 133 w 155"/>
                              <a:gd name="T23" fmla="*/ 46 h 130"/>
                              <a:gd name="T24" fmla="*/ 133 w 155"/>
                              <a:gd name="T25" fmla="*/ 46 h 130"/>
                              <a:gd name="T26" fmla="*/ 129 w 155"/>
                              <a:gd name="T27" fmla="*/ 41 h 130"/>
                              <a:gd name="T28" fmla="*/ 122 w 155"/>
                              <a:gd name="T29" fmla="*/ 35 h 130"/>
                              <a:gd name="T30" fmla="*/ 118 w 155"/>
                              <a:gd name="T31" fmla="*/ 32 h 130"/>
                              <a:gd name="T32" fmla="*/ 118 w 155"/>
                              <a:gd name="T33" fmla="*/ 32 h 130"/>
                              <a:gd name="T34" fmla="*/ 133 w 155"/>
                              <a:gd name="T35" fmla="*/ 38 h 130"/>
                              <a:gd name="T36" fmla="*/ 147 w 155"/>
                              <a:gd name="T37" fmla="*/ 46 h 130"/>
                              <a:gd name="T38" fmla="*/ 155 w 155"/>
                              <a:gd name="T39" fmla="*/ 60 h 130"/>
                              <a:gd name="T40" fmla="*/ 155 w 155"/>
                              <a:gd name="T41" fmla="*/ 60 h 130"/>
                              <a:gd name="T42" fmla="*/ 152 w 155"/>
                              <a:gd name="T43" fmla="*/ 79 h 130"/>
                              <a:gd name="T44" fmla="*/ 149 w 155"/>
                              <a:gd name="T45" fmla="*/ 113 h 130"/>
                              <a:gd name="T46" fmla="*/ 147 w 155"/>
                              <a:gd name="T47" fmla="*/ 130 h 130"/>
                              <a:gd name="T48" fmla="*/ 147 w 155"/>
                              <a:gd name="T49" fmla="*/ 130 h 130"/>
                              <a:gd name="T50" fmla="*/ 89 w 155"/>
                              <a:gd name="T51" fmla="*/ 127 h 130"/>
                              <a:gd name="T52" fmla="*/ 42 w 155"/>
                              <a:gd name="T53" fmla="*/ 93 h 130"/>
                              <a:gd name="T54" fmla="*/ 0 w 155"/>
                              <a:gd name="T55" fmla="*/ 50 h 130"/>
                              <a:gd name="T56" fmla="*/ 0 w 155"/>
                              <a:gd name="T57" fmla="*/ 50 h 130"/>
                              <a:gd name="T58" fmla="*/ 6 w 155"/>
                              <a:gd name="T59" fmla="*/ 22 h 130"/>
                              <a:gd name="T60" fmla="*/ 35 w 155"/>
                              <a:gd name="T61" fmla="*/ 13 h 130"/>
                              <a:gd name="T62" fmla="*/ 59 w 155"/>
                              <a:gd name="T63" fmla="*/ 0 h 130"/>
                              <a:gd name="T64" fmla="*/ 59 w 155"/>
                              <a:gd name="T65" fmla="*/ 0 h 130"/>
                              <a:gd name="T66" fmla="*/ 77 w 155"/>
                              <a:gd name="T67" fmla="*/ 4 h 130"/>
                              <a:gd name="T68" fmla="*/ 92 w 155"/>
                              <a:gd name="T69" fmla="*/ 16 h 130"/>
                              <a:gd name="T70" fmla="*/ 103 w 155"/>
                              <a:gd name="T71" fmla="*/ 28 h 130"/>
                              <a:gd name="T72" fmla="*/ 103 w 155"/>
                              <a:gd name="T73" fmla="*/ 28 h 130"/>
                              <a:gd name="T74" fmla="*/ 102 w 155"/>
                              <a:gd name="T75" fmla="*/ 29 h 130"/>
                              <a:gd name="T76" fmla="*/ 100 w 155"/>
                              <a:gd name="T77" fmla="*/ 32 h 130"/>
                              <a:gd name="T78" fmla="*/ 99 w 155"/>
                              <a:gd name="T79" fmla="*/ 34 h 130"/>
                              <a:gd name="T80" fmla="*/ 99 w 155"/>
                              <a:gd name="T81" fmla="*/ 34 h 1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55" h="130">
                                <a:moveTo>
                                  <a:pt x="99" y="34"/>
                                </a:moveTo>
                                <a:lnTo>
                                  <a:pt x="115" y="55"/>
                                </a:lnTo>
                                <a:lnTo>
                                  <a:pt x="127" y="78"/>
                                </a:lnTo>
                                <a:lnTo>
                                  <a:pt x="128" y="104"/>
                                </a:lnTo>
                                <a:lnTo>
                                  <a:pt x="130" y="107"/>
                                </a:lnTo>
                                <a:lnTo>
                                  <a:pt x="134" y="109"/>
                                </a:lnTo>
                                <a:lnTo>
                                  <a:pt x="140" y="108"/>
                                </a:lnTo>
                                <a:lnTo>
                                  <a:pt x="146" y="88"/>
                                </a:lnTo>
                                <a:lnTo>
                                  <a:pt x="142" y="67"/>
                                </a:lnTo>
                                <a:lnTo>
                                  <a:pt x="133" y="46"/>
                                </a:lnTo>
                                <a:lnTo>
                                  <a:pt x="129" y="41"/>
                                </a:lnTo>
                                <a:lnTo>
                                  <a:pt x="122" y="35"/>
                                </a:lnTo>
                                <a:lnTo>
                                  <a:pt x="118" y="32"/>
                                </a:lnTo>
                                <a:lnTo>
                                  <a:pt x="133" y="38"/>
                                </a:lnTo>
                                <a:lnTo>
                                  <a:pt x="147" y="46"/>
                                </a:lnTo>
                                <a:lnTo>
                                  <a:pt x="155" y="60"/>
                                </a:lnTo>
                                <a:lnTo>
                                  <a:pt x="152" y="79"/>
                                </a:lnTo>
                                <a:lnTo>
                                  <a:pt x="149" y="113"/>
                                </a:lnTo>
                                <a:lnTo>
                                  <a:pt x="147" y="130"/>
                                </a:lnTo>
                                <a:lnTo>
                                  <a:pt x="89" y="127"/>
                                </a:lnTo>
                                <a:lnTo>
                                  <a:pt x="42" y="93"/>
                                </a:lnTo>
                                <a:lnTo>
                                  <a:pt x="0" y="50"/>
                                </a:lnTo>
                                <a:lnTo>
                                  <a:pt x="6" y="22"/>
                                </a:lnTo>
                                <a:lnTo>
                                  <a:pt x="35" y="13"/>
                                </a:lnTo>
                                <a:lnTo>
                                  <a:pt x="59" y="0"/>
                                </a:lnTo>
                                <a:lnTo>
                                  <a:pt x="77" y="4"/>
                                </a:lnTo>
                                <a:lnTo>
                                  <a:pt x="92" y="16"/>
                                </a:lnTo>
                                <a:lnTo>
                                  <a:pt x="103" y="28"/>
                                </a:lnTo>
                                <a:lnTo>
                                  <a:pt x="102" y="29"/>
                                </a:lnTo>
                                <a:lnTo>
                                  <a:pt x="100" y="32"/>
                                </a:lnTo>
                                <a:lnTo>
                                  <a:pt x="99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Freeform 102"/>
                        <wps:cNvSpPr>
                          <a:spLocks/>
                        </wps:cNvSpPr>
                        <wps:spPr bwMode="auto">
                          <a:xfrm>
                            <a:off x="557" y="1222"/>
                            <a:ext cx="129" cy="25"/>
                          </a:xfrm>
                          <a:custGeom>
                            <a:avLst/>
                            <a:gdLst>
                              <a:gd name="T0" fmla="*/ 221 w 519"/>
                              <a:gd name="T1" fmla="*/ 92 h 100"/>
                              <a:gd name="T2" fmla="*/ 276 w 519"/>
                              <a:gd name="T3" fmla="*/ 86 h 100"/>
                              <a:gd name="T4" fmla="*/ 333 w 519"/>
                              <a:gd name="T5" fmla="*/ 67 h 100"/>
                              <a:gd name="T6" fmla="*/ 389 w 519"/>
                              <a:gd name="T7" fmla="*/ 70 h 100"/>
                              <a:gd name="T8" fmla="*/ 389 w 519"/>
                              <a:gd name="T9" fmla="*/ 70 h 100"/>
                              <a:gd name="T10" fmla="*/ 436 w 519"/>
                              <a:gd name="T11" fmla="*/ 64 h 100"/>
                              <a:gd name="T12" fmla="*/ 481 w 519"/>
                              <a:gd name="T13" fmla="*/ 48 h 100"/>
                              <a:gd name="T14" fmla="*/ 519 w 519"/>
                              <a:gd name="T15" fmla="*/ 20 h 100"/>
                              <a:gd name="T16" fmla="*/ 519 w 519"/>
                              <a:gd name="T17" fmla="*/ 20 h 100"/>
                              <a:gd name="T18" fmla="*/ 513 w 519"/>
                              <a:gd name="T19" fmla="*/ 31 h 100"/>
                              <a:gd name="T20" fmla="*/ 503 w 519"/>
                              <a:gd name="T21" fmla="*/ 44 h 100"/>
                              <a:gd name="T22" fmla="*/ 501 w 519"/>
                              <a:gd name="T23" fmla="*/ 58 h 100"/>
                              <a:gd name="T24" fmla="*/ 501 w 519"/>
                              <a:gd name="T25" fmla="*/ 58 h 100"/>
                              <a:gd name="T26" fmla="*/ 503 w 519"/>
                              <a:gd name="T27" fmla="*/ 58 h 100"/>
                              <a:gd name="T28" fmla="*/ 507 w 519"/>
                              <a:gd name="T29" fmla="*/ 58 h 100"/>
                              <a:gd name="T30" fmla="*/ 509 w 519"/>
                              <a:gd name="T31" fmla="*/ 58 h 100"/>
                              <a:gd name="T32" fmla="*/ 509 w 519"/>
                              <a:gd name="T33" fmla="*/ 58 h 100"/>
                              <a:gd name="T34" fmla="*/ 498 w 519"/>
                              <a:gd name="T35" fmla="*/ 59 h 100"/>
                              <a:gd name="T36" fmla="*/ 492 w 519"/>
                              <a:gd name="T37" fmla="*/ 65 h 100"/>
                              <a:gd name="T38" fmla="*/ 491 w 519"/>
                              <a:gd name="T39" fmla="*/ 76 h 100"/>
                              <a:gd name="T40" fmla="*/ 491 w 519"/>
                              <a:gd name="T41" fmla="*/ 76 h 100"/>
                              <a:gd name="T42" fmla="*/ 492 w 519"/>
                              <a:gd name="T43" fmla="*/ 82 h 100"/>
                              <a:gd name="T44" fmla="*/ 493 w 519"/>
                              <a:gd name="T45" fmla="*/ 87 h 100"/>
                              <a:gd name="T46" fmla="*/ 499 w 519"/>
                              <a:gd name="T47" fmla="*/ 90 h 100"/>
                              <a:gd name="T48" fmla="*/ 499 w 519"/>
                              <a:gd name="T49" fmla="*/ 90 h 100"/>
                              <a:gd name="T50" fmla="*/ 447 w 519"/>
                              <a:gd name="T51" fmla="*/ 93 h 100"/>
                              <a:gd name="T52" fmla="*/ 397 w 519"/>
                              <a:gd name="T53" fmla="*/ 94 h 100"/>
                              <a:gd name="T54" fmla="*/ 346 w 519"/>
                              <a:gd name="T55" fmla="*/ 95 h 100"/>
                              <a:gd name="T56" fmla="*/ 297 w 519"/>
                              <a:gd name="T57" fmla="*/ 96 h 100"/>
                              <a:gd name="T58" fmla="*/ 248 w 519"/>
                              <a:gd name="T59" fmla="*/ 96 h 100"/>
                              <a:gd name="T60" fmla="*/ 199 w 519"/>
                              <a:gd name="T61" fmla="*/ 96 h 100"/>
                              <a:gd name="T62" fmla="*/ 150 w 519"/>
                              <a:gd name="T63" fmla="*/ 96 h 100"/>
                              <a:gd name="T64" fmla="*/ 102 w 519"/>
                              <a:gd name="T65" fmla="*/ 96 h 100"/>
                              <a:gd name="T66" fmla="*/ 53 w 519"/>
                              <a:gd name="T67" fmla="*/ 98 h 100"/>
                              <a:gd name="T68" fmla="*/ 3 w 519"/>
                              <a:gd name="T69" fmla="*/ 100 h 100"/>
                              <a:gd name="T70" fmla="*/ 3 w 519"/>
                              <a:gd name="T71" fmla="*/ 100 h 100"/>
                              <a:gd name="T72" fmla="*/ 2 w 519"/>
                              <a:gd name="T73" fmla="*/ 75 h 100"/>
                              <a:gd name="T74" fmla="*/ 1 w 519"/>
                              <a:gd name="T75" fmla="*/ 30 h 100"/>
                              <a:gd name="T76" fmla="*/ 0 w 519"/>
                              <a:gd name="T77" fmla="*/ 4 h 100"/>
                              <a:gd name="T78" fmla="*/ 0 w 519"/>
                              <a:gd name="T79" fmla="*/ 4 h 100"/>
                              <a:gd name="T80" fmla="*/ 46 w 519"/>
                              <a:gd name="T81" fmla="*/ 4 h 100"/>
                              <a:gd name="T82" fmla="*/ 93 w 519"/>
                              <a:gd name="T83" fmla="*/ 14 h 100"/>
                              <a:gd name="T84" fmla="*/ 137 w 519"/>
                              <a:gd name="T85" fmla="*/ 0 h 100"/>
                              <a:gd name="T86" fmla="*/ 137 w 519"/>
                              <a:gd name="T87" fmla="*/ 0 h 100"/>
                              <a:gd name="T88" fmla="*/ 157 w 519"/>
                              <a:gd name="T89" fmla="*/ 38 h 100"/>
                              <a:gd name="T90" fmla="*/ 182 w 519"/>
                              <a:gd name="T91" fmla="*/ 72 h 100"/>
                              <a:gd name="T92" fmla="*/ 221 w 519"/>
                              <a:gd name="T93" fmla="*/ 92 h 100"/>
                              <a:gd name="T94" fmla="*/ 221 w 519"/>
                              <a:gd name="T95" fmla="*/ 92 h 100"/>
                              <a:gd name="T96" fmla="*/ 221 w 519"/>
                              <a:gd name="T97" fmla="*/ 92 h 1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519" h="100">
                                <a:moveTo>
                                  <a:pt x="221" y="92"/>
                                </a:moveTo>
                                <a:lnTo>
                                  <a:pt x="276" y="86"/>
                                </a:lnTo>
                                <a:lnTo>
                                  <a:pt x="333" y="67"/>
                                </a:lnTo>
                                <a:lnTo>
                                  <a:pt x="389" y="70"/>
                                </a:lnTo>
                                <a:lnTo>
                                  <a:pt x="436" y="64"/>
                                </a:lnTo>
                                <a:lnTo>
                                  <a:pt x="481" y="48"/>
                                </a:lnTo>
                                <a:lnTo>
                                  <a:pt x="519" y="20"/>
                                </a:lnTo>
                                <a:lnTo>
                                  <a:pt x="513" y="31"/>
                                </a:lnTo>
                                <a:lnTo>
                                  <a:pt x="503" y="44"/>
                                </a:lnTo>
                                <a:lnTo>
                                  <a:pt x="501" y="58"/>
                                </a:lnTo>
                                <a:lnTo>
                                  <a:pt x="503" y="58"/>
                                </a:lnTo>
                                <a:lnTo>
                                  <a:pt x="507" y="58"/>
                                </a:lnTo>
                                <a:lnTo>
                                  <a:pt x="509" y="58"/>
                                </a:lnTo>
                                <a:lnTo>
                                  <a:pt x="498" y="59"/>
                                </a:lnTo>
                                <a:lnTo>
                                  <a:pt x="492" y="65"/>
                                </a:lnTo>
                                <a:lnTo>
                                  <a:pt x="491" y="76"/>
                                </a:lnTo>
                                <a:lnTo>
                                  <a:pt x="492" y="82"/>
                                </a:lnTo>
                                <a:lnTo>
                                  <a:pt x="493" y="87"/>
                                </a:lnTo>
                                <a:lnTo>
                                  <a:pt x="499" y="90"/>
                                </a:lnTo>
                                <a:lnTo>
                                  <a:pt x="447" y="93"/>
                                </a:lnTo>
                                <a:lnTo>
                                  <a:pt x="397" y="94"/>
                                </a:lnTo>
                                <a:lnTo>
                                  <a:pt x="346" y="95"/>
                                </a:lnTo>
                                <a:lnTo>
                                  <a:pt x="297" y="96"/>
                                </a:lnTo>
                                <a:lnTo>
                                  <a:pt x="248" y="96"/>
                                </a:lnTo>
                                <a:lnTo>
                                  <a:pt x="199" y="96"/>
                                </a:lnTo>
                                <a:lnTo>
                                  <a:pt x="150" y="96"/>
                                </a:lnTo>
                                <a:lnTo>
                                  <a:pt x="102" y="96"/>
                                </a:lnTo>
                                <a:lnTo>
                                  <a:pt x="53" y="98"/>
                                </a:lnTo>
                                <a:lnTo>
                                  <a:pt x="3" y="100"/>
                                </a:lnTo>
                                <a:lnTo>
                                  <a:pt x="2" y="75"/>
                                </a:lnTo>
                                <a:lnTo>
                                  <a:pt x="1" y="30"/>
                                </a:lnTo>
                                <a:lnTo>
                                  <a:pt x="0" y="4"/>
                                </a:lnTo>
                                <a:lnTo>
                                  <a:pt x="46" y="4"/>
                                </a:lnTo>
                                <a:lnTo>
                                  <a:pt x="93" y="14"/>
                                </a:lnTo>
                                <a:lnTo>
                                  <a:pt x="137" y="0"/>
                                </a:lnTo>
                                <a:lnTo>
                                  <a:pt x="157" y="38"/>
                                </a:lnTo>
                                <a:lnTo>
                                  <a:pt x="182" y="72"/>
                                </a:lnTo>
                                <a:lnTo>
                                  <a:pt x="221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Freeform 103"/>
                        <wps:cNvSpPr>
                          <a:spLocks/>
                        </wps:cNvSpPr>
                        <wps:spPr bwMode="auto">
                          <a:xfrm>
                            <a:off x="725" y="1223"/>
                            <a:ext cx="47" cy="22"/>
                          </a:xfrm>
                          <a:custGeom>
                            <a:avLst/>
                            <a:gdLst>
                              <a:gd name="T0" fmla="*/ 189 w 189"/>
                              <a:gd name="T1" fmla="*/ 90 h 90"/>
                              <a:gd name="T2" fmla="*/ 141 w 189"/>
                              <a:gd name="T3" fmla="*/ 90 h 90"/>
                              <a:gd name="T4" fmla="*/ 56 w 189"/>
                              <a:gd name="T5" fmla="*/ 90 h 90"/>
                              <a:gd name="T6" fmla="*/ 9 w 189"/>
                              <a:gd name="T7" fmla="*/ 90 h 90"/>
                              <a:gd name="T8" fmla="*/ 9 w 189"/>
                              <a:gd name="T9" fmla="*/ 90 h 90"/>
                              <a:gd name="T10" fmla="*/ 5 w 189"/>
                              <a:gd name="T11" fmla="*/ 58 h 90"/>
                              <a:gd name="T12" fmla="*/ 0 w 189"/>
                              <a:gd name="T13" fmla="*/ 25 h 90"/>
                              <a:gd name="T14" fmla="*/ 14 w 189"/>
                              <a:gd name="T15" fmla="*/ 0 h 90"/>
                              <a:gd name="T16" fmla="*/ 14 w 189"/>
                              <a:gd name="T17" fmla="*/ 0 h 90"/>
                              <a:gd name="T18" fmla="*/ 55 w 189"/>
                              <a:gd name="T19" fmla="*/ 14 h 90"/>
                              <a:gd name="T20" fmla="*/ 96 w 189"/>
                              <a:gd name="T21" fmla="*/ 29 h 90"/>
                              <a:gd name="T22" fmla="*/ 139 w 189"/>
                              <a:gd name="T23" fmla="*/ 32 h 90"/>
                              <a:gd name="T24" fmla="*/ 139 w 189"/>
                              <a:gd name="T25" fmla="*/ 32 h 90"/>
                              <a:gd name="T26" fmla="*/ 152 w 189"/>
                              <a:gd name="T27" fmla="*/ 47 h 90"/>
                              <a:gd name="T28" fmla="*/ 176 w 189"/>
                              <a:gd name="T29" fmla="*/ 75 h 90"/>
                              <a:gd name="T30" fmla="*/ 189 w 189"/>
                              <a:gd name="T31" fmla="*/ 90 h 90"/>
                              <a:gd name="T32" fmla="*/ 189 w 189"/>
                              <a:gd name="T33" fmla="*/ 90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89" h="90">
                                <a:moveTo>
                                  <a:pt x="189" y="90"/>
                                </a:moveTo>
                                <a:lnTo>
                                  <a:pt x="141" y="90"/>
                                </a:lnTo>
                                <a:lnTo>
                                  <a:pt x="56" y="90"/>
                                </a:lnTo>
                                <a:lnTo>
                                  <a:pt x="9" y="90"/>
                                </a:lnTo>
                                <a:lnTo>
                                  <a:pt x="5" y="58"/>
                                </a:lnTo>
                                <a:lnTo>
                                  <a:pt x="0" y="25"/>
                                </a:lnTo>
                                <a:lnTo>
                                  <a:pt x="14" y="0"/>
                                </a:lnTo>
                                <a:lnTo>
                                  <a:pt x="55" y="14"/>
                                </a:lnTo>
                                <a:lnTo>
                                  <a:pt x="96" y="29"/>
                                </a:lnTo>
                                <a:lnTo>
                                  <a:pt x="139" y="32"/>
                                </a:lnTo>
                                <a:lnTo>
                                  <a:pt x="152" y="47"/>
                                </a:lnTo>
                                <a:lnTo>
                                  <a:pt x="176" y="75"/>
                                </a:lnTo>
                                <a:lnTo>
                                  <a:pt x="189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104"/>
                        <wps:cNvSpPr>
                          <a:spLocks/>
                        </wps:cNvSpPr>
                        <wps:spPr bwMode="auto">
                          <a:xfrm>
                            <a:off x="1050" y="1236"/>
                            <a:ext cx="10" cy="7"/>
                          </a:xfrm>
                          <a:custGeom>
                            <a:avLst/>
                            <a:gdLst>
                              <a:gd name="T0" fmla="*/ 39 w 39"/>
                              <a:gd name="T1" fmla="*/ 28 h 28"/>
                              <a:gd name="T2" fmla="*/ 0 w 39"/>
                              <a:gd name="T3" fmla="*/ 0 h 28"/>
                              <a:gd name="T4" fmla="*/ 39 w 39"/>
                              <a:gd name="T5" fmla="*/ 16 h 28"/>
                              <a:gd name="T6" fmla="*/ 39 w 39"/>
                              <a:gd name="T7" fmla="*/ 28 h 28"/>
                              <a:gd name="T8" fmla="*/ 39 w 39"/>
                              <a:gd name="T9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9" h="28">
                                <a:moveTo>
                                  <a:pt x="39" y="28"/>
                                </a:moveTo>
                                <a:lnTo>
                                  <a:pt x="0" y="0"/>
                                </a:lnTo>
                                <a:lnTo>
                                  <a:pt x="39" y="16"/>
                                </a:lnTo>
                                <a:lnTo>
                                  <a:pt x="3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Freeform 105"/>
                        <wps:cNvSpPr>
                          <a:spLocks/>
                        </wps:cNvSpPr>
                        <wps:spPr bwMode="auto">
                          <a:xfrm>
                            <a:off x="555" y="1259"/>
                            <a:ext cx="135" cy="8"/>
                          </a:xfrm>
                          <a:custGeom>
                            <a:avLst/>
                            <a:gdLst>
                              <a:gd name="T0" fmla="*/ 540 w 540"/>
                              <a:gd name="T1" fmla="*/ 32 h 34"/>
                              <a:gd name="T2" fmla="*/ 529 w 540"/>
                              <a:gd name="T3" fmla="*/ 32 h 34"/>
                              <a:gd name="T4" fmla="*/ 500 w 540"/>
                              <a:gd name="T5" fmla="*/ 32 h 34"/>
                              <a:gd name="T6" fmla="*/ 455 w 540"/>
                              <a:gd name="T7" fmla="*/ 32 h 34"/>
                              <a:gd name="T8" fmla="*/ 400 w 540"/>
                              <a:gd name="T9" fmla="*/ 33 h 34"/>
                              <a:gd name="T10" fmla="*/ 337 w 540"/>
                              <a:gd name="T11" fmla="*/ 33 h 34"/>
                              <a:gd name="T12" fmla="*/ 270 w 540"/>
                              <a:gd name="T13" fmla="*/ 33 h 34"/>
                              <a:gd name="T14" fmla="*/ 204 w 540"/>
                              <a:gd name="T15" fmla="*/ 33 h 34"/>
                              <a:gd name="T16" fmla="*/ 140 w 540"/>
                              <a:gd name="T17" fmla="*/ 34 h 34"/>
                              <a:gd name="T18" fmla="*/ 85 w 540"/>
                              <a:gd name="T19" fmla="*/ 34 h 34"/>
                              <a:gd name="T20" fmla="*/ 40 w 540"/>
                              <a:gd name="T21" fmla="*/ 34 h 34"/>
                              <a:gd name="T22" fmla="*/ 10 w 540"/>
                              <a:gd name="T23" fmla="*/ 34 h 34"/>
                              <a:gd name="T24" fmla="*/ 0 w 540"/>
                              <a:gd name="T25" fmla="*/ 34 h 34"/>
                              <a:gd name="T26" fmla="*/ 0 w 540"/>
                              <a:gd name="T27" fmla="*/ 34 h 34"/>
                              <a:gd name="T28" fmla="*/ 1 w 540"/>
                              <a:gd name="T29" fmla="*/ 26 h 34"/>
                              <a:gd name="T30" fmla="*/ 6 w 540"/>
                              <a:gd name="T31" fmla="*/ 13 h 34"/>
                              <a:gd name="T32" fmla="*/ 7 w 540"/>
                              <a:gd name="T33" fmla="*/ 5 h 34"/>
                              <a:gd name="T34" fmla="*/ 7 w 540"/>
                              <a:gd name="T35" fmla="*/ 5 h 34"/>
                              <a:gd name="T36" fmla="*/ 56 w 540"/>
                              <a:gd name="T37" fmla="*/ 4 h 34"/>
                              <a:gd name="T38" fmla="*/ 103 w 540"/>
                              <a:gd name="T39" fmla="*/ 3 h 34"/>
                              <a:gd name="T40" fmla="*/ 151 w 540"/>
                              <a:gd name="T41" fmla="*/ 2 h 34"/>
                              <a:gd name="T42" fmla="*/ 198 w 540"/>
                              <a:gd name="T43" fmla="*/ 2 h 34"/>
                              <a:gd name="T44" fmla="*/ 245 w 540"/>
                              <a:gd name="T45" fmla="*/ 1 h 34"/>
                              <a:gd name="T46" fmla="*/ 292 w 540"/>
                              <a:gd name="T47" fmla="*/ 1 h 34"/>
                              <a:gd name="T48" fmla="*/ 338 w 540"/>
                              <a:gd name="T49" fmla="*/ 0 h 34"/>
                              <a:gd name="T50" fmla="*/ 384 w 540"/>
                              <a:gd name="T51" fmla="*/ 0 h 34"/>
                              <a:gd name="T52" fmla="*/ 429 w 540"/>
                              <a:gd name="T53" fmla="*/ 1 h 34"/>
                              <a:gd name="T54" fmla="*/ 475 w 540"/>
                              <a:gd name="T55" fmla="*/ 1 h 34"/>
                              <a:gd name="T56" fmla="*/ 520 w 540"/>
                              <a:gd name="T57" fmla="*/ 2 h 34"/>
                              <a:gd name="T58" fmla="*/ 520 w 540"/>
                              <a:gd name="T59" fmla="*/ 2 h 34"/>
                              <a:gd name="T60" fmla="*/ 526 w 540"/>
                              <a:gd name="T61" fmla="*/ 10 h 34"/>
                              <a:gd name="T62" fmla="*/ 536 w 540"/>
                              <a:gd name="T63" fmla="*/ 24 h 34"/>
                              <a:gd name="T64" fmla="*/ 540 w 540"/>
                              <a:gd name="T65" fmla="*/ 32 h 34"/>
                              <a:gd name="T66" fmla="*/ 540 w 540"/>
                              <a:gd name="T67" fmla="*/ 32 h 34"/>
                              <a:gd name="T68" fmla="*/ 540 w 540"/>
                              <a:gd name="T69" fmla="*/ 32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540" h="34">
                                <a:moveTo>
                                  <a:pt x="540" y="32"/>
                                </a:moveTo>
                                <a:lnTo>
                                  <a:pt x="529" y="32"/>
                                </a:lnTo>
                                <a:lnTo>
                                  <a:pt x="500" y="32"/>
                                </a:lnTo>
                                <a:lnTo>
                                  <a:pt x="455" y="32"/>
                                </a:lnTo>
                                <a:lnTo>
                                  <a:pt x="400" y="33"/>
                                </a:lnTo>
                                <a:lnTo>
                                  <a:pt x="337" y="33"/>
                                </a:lnTo>
                                <a:lnTo>
                                  <a:pt x="270" y="33"/>
                                </a:lnTo>
                                <a:lnTo>
                                  <a:pt x="204" y="33"/>
                                </a:lnTo>
                                <a:lnTo>
                                  <a:pt x="140" y="34"/>
                                </a:lnTo>
                                <a:lnTo>
                                  <a:pt x="85" y="34"/>
                                </a:lnTo>
                                <a:lnTo>
                                  <a:pt x="40" y="34"/>
                                </a:lnTo>
                                <a:lnTo>
                                  <a:pt x="10" y="34"/>
                                </a:lnTo>
                                <a:lnTo>
                                  <a:pt x="0" y="34"/>
                                </a:lnTo>
                                <a:lnTo>
                                  <a:pt x="1" y="26"/>
                                </a:lnTo>
                                <a:lnTo>
                                  <a:pt x="6" y="13"/>
                                </a:lnTo>
                                <a:lnTo>
                                  <a:pt x="7" y="5"/>
                                </a:lnTo>
                                <a:lnTo>
                                  <a:pt x="56" y="4"/>
                                </a:lnTo>
                                <a:lnTo>
                                  <a:pt x="103" y="3"/>
                                </a:lnTo>
                                <a:lnTo>
                                  <a:pt x="151" y="2"/>
                                </a:lnTo>
                                <a:lnTo>
                                  <a:pt x="198" y="2"/>
                                </a:lnTo>
                                <a:lnTo>
                                  <a:pt x="245" y="1"/>
                                </a:lnTo>
                                <a:lnTo>
                                  <a:pt x="292" y="1"/>
                                </a:lnTo>
                                <a:lnTo>
                                  <a:pt x="338" y="0"/>
                                </a:lnTo>
                                <a:lnTo>
                                  <a:pt x="384" y="0"/>
                                </a:lnTo>
                                <a:lnTo>
                                  <a:pt x="429" y="1"/>
                                </a:lnTo>
                                <a:lnTo>
                                  <a:pt x="475" y="1"/>
                                </a:lnTo>
                                <a:lnTo>
                                  <a:pt x="520" y="2"/>
                                </a:lnTo>
                                <a:lnTo>
                                  <a:pt x="526" y="10"/>
                                </a:lnTo>
                                <a:lnTo>
                                  <a:pt x="536" y="24"/>
                                </a:lnTo>
                                <a:lnTo>
                                  <a:pt x="540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106"/>
                        <wps:cNvSpPr>
                          <a:spLocks/>
                        </wps:cNvSpPr>
                        <wps:spPr bwMode="auto">
                          <a:xfrm>
                            <a:off x="716" y="1258"/>
                            <a:ext cx="78" cy="9"/>
                          </a:xfrm>
                          <a:custGeom>
                            <a:avLst/>
                            <a:gdLst>
                              <a:gd name="T0" fmla="*/ 315 w 315"/>
                              <a:gd name="T1" fmla="*/ 36 h 36"/>
                              <a:gd name="T2" fmla="*/ 292 w 315"/>
                              <a:gd name="T3" fmla="*/ 36 h 36"/>
                              <a:gd name="T4" fmla="*/ 234 w 315"/>
                              <a:gd name="T5" fmla="*/ 36 h 36"/>
                              <a:gd name="T6" fmla="*/ 158 w 315"/>
                              <a:gd name="T7" fmla="*/ 36 h 36"/>
                              <a:gd name="T8" fmla="*/ 82 w 315"/>
                              <a:gd name="T9" fmla="*/ 36 h 36"/>
                              <a:gd name="T10" fmla="*/ 24 w 315"/>
                              <a:gd name="T11" fmla="*/ 36 h 36"/>
                              <a:gd name="T12" fmla="*/ 0 w 315"/>
                              <a:gd name="T13" fmla="*/ 36 h 36"/>
                              <a:gd name="T14" fmla="*/ 0 w 315"/>
                              <a:gd name="T15" fmla="*/ 36 h 36"/>
                              <a:gd name="T16" fmla="*/ 40 w 315"/>
                              <a:gd name="T17" fmla="*/ 10 h 36"/>
                              <a:gd name="T18" fmla="*/ 87 w 315"/>
                              <a:gd name="T19" fmla="*/ 0 h 36"/>
                              <a:gd name="T20" fmla="*/ 139 w 315"/>
                              <a:gd name="T21" fmla="*/ 0 h 36"/>
                              <a:gd name="T22" fmla="*/ 194 w 315"/>
                              <a:gd name="T23" fmla="*/ 3 h 36"/>
                              <a:gd name="T24" fmla="*/ 249 w 315"/>
                              <a:gd name="T25" fmla="*/ 2 h 36"/>
                              <a:gd name="T26" fmla="*/ 249 w 315"/>
                              <a:gd name="T27" fmla="*/ 2 h 36"/>
                              <a:gd name="T28" fmla="*/ 274 w 315"/>
                              <a:gd name="T29" fmla="*/ 17 h 36"/>
                              <a:gd name="T30" fmla="*/ 298 w 315"/>
                              <a:gd name="T31" fmla="*/ 30 h 36"/>
                              <a:gd name="T32" fmla="*/ 315 w 315"/>
                              <a:gd name="T33" fmla="*/ 36 h 36"/>
                              <a:gd name="T34" fmla="*/ 315 w 315"/>
                              <a:gd name="T35" fmla="*/ 36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15" h="36">
                                <a:moveTo>
                                  <a:pt x="315" y="36"/>
                                </a:moveTo>
                                <a:lnTo>
                                  <a:pt x="292" y="36"/>
                                </a:lnTo>
                                <a:lnTo>
                                  <a:pt x="234" y="36"/>
                                </a:lnTo>
                                <a:lnTo>
                                  <a:pt x="158" y="36"/>
                                </a:lnTo>
                                <a:lnTo>
                                  <a:pt x="82" y="36"/>
                                </a:lnTo>
                                <a:lnTo>
                                  <a:pt x="24" y="36"/>
                                </a:lnTo>
                                <a:lnTo>
                                  <a:pt x="0" y="36"/>
                                </a:lnTo>
                                <a:lnTo>
                                  <a:pt x="40" y="10"/>
                                </a:lnTo>
                                <a:lnTo>
                                  <a:pt x="87" y="0"/>
                                </a:lnTo>
                                <a:lnTo>
                                  <a:pt x="139" y="0"/>
                                </a:lnTo>
                                <a:lnTo>
                                  <a:pt x="194" y="3"/>
                                </a:lnTo>
                                <a:lnTo>
                                  <a:pt x="249" y="2"/>
                                </a:lnTo>
                                <a:lnTo>
                                  <a:pt x="274" y="17"/>
                                </a:lnTo>
                                <a:lnTo>
                                  <a:pt x="298" y="30"/>
                                </a:lnTo>
                                <a:lnTo>
                                  <a:pt x="315" y="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107"/>
                        <wps:cNvSpPr>
                          <a:spLocks/>
                        </wps:cNvSpPr>
                        <wps:spPr bwMode="auto">
                          <a:xfrm>
                            <a:off x="812" y="1259"/>
                            <a:ext cx="117" cy="8"/>
                          </a:xfrm>
                          <a:custGeom>
                            <a:avLst/>
                            <a:gdLst>
                              <a:gd name="T0" fmla="*/ 468 w 469"/>
                              <a:gd name="T1" fmla="*/ 34 h 34"/>
                              <a:gd name="T2" fmla="*/ 454 w 469"/>
                              <a:gd name="T3" fmla="*/ 34 h 34"/>
                              <a:gd name="T4" fmla="*/ 418 w 469"/>
                              <a:gd name="T5" fmla="*/ 34 h 34"/>
                              <a:gd name="T6" fmla="*/ 366 w 469"/>
                              <a:gd name="T7" fmla="*/ 34 h 34"/>
                              <a:gd name="T8" fmla="*/ 303 w 469"/>
                              <a:gd name="T9" fmla="*/ 34 h 34"/>
                              <a:gd name="T10" fmla="*/ 233 w 469"/>
                              <a:gd name="T11" fmla="*/ 34 h 34"/>
                              <a:gd name="T12" fmla="*/ 164 w 469"/>
                              <a:gd name="T13" fmla="*/ 34 h 34"/>
                              <a:gd name="T14" fmla="*/ 101 w 469"/>
                              <a:gd name="T15" fmla="*/ 34 h 34"/>
                              <a:gd name="T16" fmla="*/ 49 w 469"/>
                              <a:gd name="T17" fmla="*/ 34 h 34"/>
                              <a:gd name="T18" fmla="*/ 13 w 469"/>
                              <a:gd name="T19" fmla="*/ 34 h 34"/>
                              <a:gd name="T20" fmla="*/ 0 w 469"/>
                              <a:gd name="T21" fmla="*/ 34 h 34"/>
                              <a:gd name="T22" fmla="*/ 0 w 469"/>
                              <a:gd name="T23" fmla="*/ 34 h 34"/>
                              <a:gd name="T24" fmla="*/ 3 w 469"/>
                              <a:gd name="T25" fmla="*/ 25 h 34"/>
                              <a:gd name="T26" fmla="*/ 9 w 469"/>
                              <a:gd name="T27" fmla="*/ 9 h 34"/>
                              <a:gd name="T28" fmla="*/ 12 w 469"/>
                              <a:gd name="T29" fmla="*/ 0 h 34"/>
                              <a:gd name="T30" fmla="*/ 12 w 469"/>
                              <a:gd name="T31" fmla="*/ 0 h 34"/>
                              <a:gd name="T32" fmla="*/ 28 w 469"/>
                              <a:gd name="T33" fmla="*/ 0 h 34"/>
                              <a:gd name="T34" fmla="*/ 69 w 469"/>
                              <a:gd name="T35" fmla="*/ 0 h 34"/>
                              <a:gd name="T36" fmla="*/ 129 w 469"/>
                              <a:gd name="T37" fmla="*/ 0 h 34"/>
                              <a:gd name="T38" fmla="*/ 200 w 469"/>
                              <a:gd name="T39" fmla="*/ 1 h 34"/>
                              <a:gd name="T40" fmla="*/ 275 w 469"/>
                              <a:gd name="T41" fmla="*/ 1 h 34"/>
                              <a:gd name="T42" fmla="*/ 345 w 469"/>
                              <a:gd name="T43" fmla="*/ 2 h 34"/>
                              <a:gd name="T44" fmla="*/ 406 w 469"/>
                              <a:gd name="T45" fmla="*/ 2 h 34"/>
                              <a:gd name="T46" fmla="*/ 447 w 469"/>
                              <a:gd name="T47" fmla="*/ 2 h 34"/>
                              <a:gd name="T48" fmla="*/ 462 w 469"/>
                              <a:gd name="T49" fmla="*/ 2 h 34"/>
                              <a:gd name="T50" fmla="*/ 462 w 469"/>
                              <a:gd name="T51" fmla="*/ 2 h 34"/>
                              <a:gd name="T52" fmla="*/ 469 w 469"/>
                              <a:gd name="T53" fmla="*/ 12 h 34"/>
                              <a:gd name="T54" fmla="*/ 466 w 469"/>
                              <a:gd name="T55" fmla="*/ 23 h 34"/>
                              <a:gd name="T56" fmla="*/ 468 w 469"/>
                              <a:gd name="T57" fmla="*/ 34 h 34"/>
                              <a:gd name="T58" fmla="*/ 468 w 469"/>
                              <a:gd name="T5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69" h="34">
                                <a:moveTo>
                                  <a:pt x="468" y="34"/>
                                </a:moveTo>
                                <a:lnTo>
                                  <a:pt x="454" y="34"/>
                                </a:lnTo>
                                <a:lnTo>
                                  <a:pt x="418" y="34"/>
                                </a:lnTo>
                                <a:lnTo>
                                  <a:pt x="366" y="34"/>
                                </a:lnTo>
                                <a:lnTo>
                                  <a:pt x="303" y="34"/>
                                </a:lnTo>
                                <a:lnTo>
                                  <a:pt x="233" y="34"/>
                                </a:lnTo>
                                <a:lnTo>
                                  <a:pt x="164" y="34"/>
                                </a:lnTo>
                                <a:lnTo>
                                  <a:pt x="101" y="34"/>
                                </a:lnTo>
                                <a:lnTo>
                                  <a:pt x="49" y="34"/>
                                </a:lnTo>
                                <a:lnTo>
                                  <a:pt x="13" y="34"/>
                                </a:lnTo>
                                <a:lnTo>
                                  <a:pt x="0" y="34"/>
                                </a:lnTo>
                                <a:lnTo>
                                  <a:pt x="3" y="25"/>
                                </a:lnTo>
                                <a:lnTo>
                                  <a:pt x="9" y="9"/>
                                </a:lnTo>
                                <a:lnTo>
                                  <a:pt x="12" y="0"/>
                                </a:lnTo>
                                <a:lnTo>
                                  <a:pt x="28" y="0"/>
                                </a:lnTo>
                                <a:lnTo>
                                  <a:pt x="69" y="0"/>
                                </a:lnTo>
                                <a:lnTo>
                                  <a:pt x="129" y="0"/>
                                </a:lnTo>
                                <a:lnTo>
                                  <a:pt x="200" y="1"/>
                                </a:lnTo>
                                <a:lnTo>
                                  <a:pt x="275" y="1"/>
                                </a:lnTo>
                                <a:lnTo>
                                  <a:pt x="345" y="2"/>
                                </a:lnTo>
                                <a:lnTo>
                                  <a:pt x="406" y="2"/>
                                </a:lnTo>
                                <a:lnTo>
                                  <a:pt x="447" y="2"/>
                                </a:lnTo>
                                <a:lnTo>
                                  <a:pt x="462" y="2"/>
                                </a:lnTo>
                                <a:lnTo>
                                  <a:pt x="469" y="12"/>
                                </a:lnTo>
                                <a:lnTo>
                                  <a:pt x="466" y="23"/>
                                </a:lnTo>
                                <a:lnTo>
                                  <a:pt x="46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108"/>
                        <wps:cNvSpPr>
                          <a:spLocks/>
                        </wps:cNvSpPr>
                        <wps:spPr bwMode="auto">
                          <a:xfrm>
                            <a:off x="963" y="1250"/>
                            <a:ext cx="243" cy="20"/>
                          </a:xfrm>
                          <a:custGeom>
                            <a:avLst/>
                            <a:gdLst>
                              <a:gd name="T0" fmla="*/ 34 w 973"/>
                              <a:gd name="T1" fmla="*/ 60 h 78"/>
                              <a:gd name="T2" fmla="*/ 101 w 973"/>
                              <a:gd name="T3" fmla="*/ 60 h 78"/>
                              <a:gd name="T4" fmla="*/ 152 w 973"/>
                              <a:gd name="T5" fmla="*/ 67 h 78"/>
                              <a:gd name="T6" fmla="*/ 243 w 973"/>
                              <a:gd name="T7" fmla="*/ 55 h 78"/>
                              <a:gd name="T8" fmla="*/ 332 w 973"/>
                              <a:gd name="T9" fmla="*/ 42 h 78"/>
                              <a:gd name="T10" fmla="*/ 380 w 973"/>
                              <a:gd name="T11" fmla="*/ 46 h 78"/>
                              <a:gd name="T12" fmla="*/ 413 w 973"/>
                              <a:gd name="T13" fmla="*/ 14 h 78"/>
                              <a:gd name="T14" fmla="*/ 424 w 973"/>
                              <a:gd name="T15" fmla="*/ 2 h 78"/>
                              <a:gd name="T16" fmla="*/ 531 w 973"/>
                              <a:gd name="T17" fmla="*/ 3 h 78"/>
                              <a:gd name="T18" fmla="*/ 637 w 973"/>
                              <a:gd name="T19" fmla="*/ 4 h 78"/>
                              <a:gd name="T20" fmla="*/ 629 w 973"/>
                              <a:gd name="T21" fmla="*/ 10 h 78"/>
                              <a:gd name="T22" fmla="*/ 607 w 973"/>
                              <a:gd name="T23" fmla="*/ 22 h 78"/>
                              <a:gd name="T24" fmla="*/ 609 w 973"/>
                              <a:gd name="T25" fmla="*/ 24 h 78"/>
                              <a:gd name="T26" fmla="*/ 617 w 973"/>
                              <a:gd name="T27" fmla="*/ 24 h 78"/>
                              <a:gd name="T28" fmla="*/ 612 w 973"/>
                              <a:gd name="T29" fmla="*/ 37 h 78"/>
                              <a:gd name="T30" fmla="*/ 621 w 973"/>
                              <a:gd name="T31" fmla="*/ 54 h 78"/>
                              <a:gd name="T32" fmla="*/ 676 w 973"/>
                              <a:gd name="T33" fmla="*/ 54 h 78"/>
                              <a:gd name="T34" fmla="*/ 778 w 973"/>
                              <a:gd name="T35" fmla="*/ 54 h 78"/>
                              <a:gd name="T36" fmla="*/ 830 w 973"/>
                              <a:gd name="T37" fmla="*/ 51 h 78"/>
                              <a:gd name="T38" fmla="*/ 841 w 973"/>
                              <a:gd name="T39" fmla="*/ 14 h 78"/>
                              <a:gd name="T40" fmla="*/ 850 w 973"/>
                              <a:gd name="T41" fmla="*/ 0 h 78"/>
                              <a:gd name="T42" fmla="*/ 940 w 973"/>
                              <a:gd name="T43" fmla="*/ 39 h 78"/>
                              <a:gd name="T44" fmla="*/ 973 w 973"/>
                              <a:gd name="T45" fmla="*/ 78 h 78"/>
                              <a:gd name="T46" fmla="*/ 950 w 973"/>
                              <a:gd name="T47" fmla="*/ 78 h 78"/>
                              <a:gd name="T48" fmla="*/ 888 w 973"/>
                              <a:gd name="T49" fmla="*/ 78 h 78"/>
                              <a:gd name="T50" fmla="*/ 795 w 973"/>
                              <a:gd name="T51" fmla="*/ 78 h 78"/>
                              <a:gd name="T52" fmla="*/ 681 w 973"/>
                              <a:gd name="T53" fmla="*/ 78 h 78"/>
                              <a:gd name="T54" fmla="*/ 553 w 973"/>
                              <a:gd name="T55" fmla="*/ 78 h 78"/>
                              <a:gd name="T56" fmla="*/ 420 w 973"/>
                              <a:gd name="T57" fmla="*/ 78 h 78"/>
                              <a:gd name="T58" fmla="*/ 292 w 973"/>
                              <a:gd name="T59" fmla="*/ 78 h 78"/>
                              <a:gd name="T60" fmla="*/ 177 w 973"/>
                              <a:gd name="T61" fmla="*/ 78 h 78"/>
                              <a:gd name="T62" fmla="*/ 85 w 973"/>
                              <a:gd name="T63" fmla="*/ 78 h 78"/>
                              <a:gd name="T64" fmla="*/ 22 w 973"/>
                              <a:gd name="T65" fmla="*/ 78 h 78"/>
                              <a:gd name="T66" fmla="*/ 0 w 973"/>
                              <a:gd name="T67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73" h="78">
                                <a:moveTo>
                                  <a:pt x="0" y="78"/>
                                </a:moveTo>
                                <a:lnTo>
                                  <a:pt x="34" y="60"/>
                                </a:lnTo>
                                <a:lnTo>
                                  <a:pt x="65" y="46"/>
                                </a:lnTo>
                                <a:lnTo>
                                  <a:pt x="101" y="60"/>
                                </a:lnTo>
                                <a:lnTo>
                                  <a:pt x="152" y="67"/>
                                </a:lnTo>
                                <a:lnTo>
                                  <a:pt x="198" y="63"/>
                                </a:lnTo>
                                <a:lnTo>
                                  <a:pt x="243" y="55"/>
                                </a:lnTo>
                                <a:lnTo>
                                  <a:pt x="287" y="46"/>
                                </a:lnTo>
                                <a:lnTo>
                                  <a:pt x="332" y="42"/>
                                </a:lnTo>
                                <a:lnTo>
                                  <a:pt x="380" y="46"/>
                                </a:lnTo>
                                <a:lnTo>
                                  <a:pt x="393" y="35"/>
                                </a:lnTo>
                                <a:lnTo>
                                  <a:pt x="413" y="14"/>
                                </a:lnTo>
                                <a:lnTo>
                                  <a:pt x="424" y="2"/>
                                </a:lnTo>
                                <a:lnTo>
                                  <a:pt x="459" y="3"/>
                                </a:lnTo>
                                <a:lnTo>
                                  <a:pt x="531" y="3"/>
                                </a:lnTo>
                                <a:lnTo>
                                  <a:pt x="604" y="4"/>
                                </a:lnTo>
                                <a:lnTo>
                                  <a:pt x="637" y="4"/>
                                </a:lnTo>
                                <a:lnTo>
                                  <a:pt x="629" y="10"/>
                                </a:lnTo>
                                <a:lnTo>
                                  <a:pt x="615" y="17"/>
                                </a:lnTo>
                                <a:lnTo>
                                  <a:pt x="607" y="22"/>
                                </a:lnTo>
                                <a:lnTo>
                                  <a:pt x="609" y="24"/>
                                </a:lnTo>
                                <a:lnTo>
                                  <a:pt x="612" y="25"/>
                                </a:lnTo>
                                <a:lnTo>
                                  <a:pt x="617" y="24"/>
                                </a:lnTo>
                                <a:lnTo>
                                  <a:pt x="612" y="37"/>
                                </a:lnTo>
                                <a:lnTo>
                                  <a:pt x="612" y="47"/>
                                </a:lnTo>
                                <a:lnTo>
                                  <a:pt x="621" y="54"/>
                                </a:lnTo>
                                <a:lnTo>
                                  <a:pt x="676" y="54"/>
                                </a:lnTo>
                                <a:lnTo>
                                  <a:pt x="728" y="54"/>
                                </a:lnTo>
                                <a:lnTo>
                                  <a:pt x="778" y="54"/>
                                </a:lnTo>
                                <a:lnTo>
                                  <a:pt x="830" y="51"/>
                                </a:lnTo>
                                <a:lnTo>
                                  <a:pt x="838" y="34"/>
                                </a:lnTo>
                                <a:lnTo>
                                  <a:pt x="841" y="14"/>
                                </a:lnTo>
                                <a:lnTo>
                                  <a:pt x="850" y="0"/>
                                </a:lnTo>
                                <a:lnTo>
                                  <a:pt x="903" y="5"/>
                                </a:lnTo>
                                <a:lnTo>
                                  <a:pt x="940" y="39"/>
                                </a:lnTo>
                                <a:lnTo>
                                  <a:pt x="973" y="78"/>
                                </a:lnTo>
                                <a:lnTo>
                                  <a:pt x="968" y="78"/>
                                </a:lnTo>
                                <a:lnTo>
                                  <a:pt x="950" y="78"/>
                                </a:lnTo>
                                <a:lnTo>
                                  <a:pt x="924" y="78"/>
                                </a:lnTo>
                                <a:lnTo>
                                  <a:pt x="888" y="78"/>
                                </a:lnTo>
                                <a:lnTo>
                                  <a:pt x="846" y="78"/>
                                </a:lnTo>
                                <a:lnTo>
                                  <a:pt x="795" y="78"/>
                                </a:lnTo>
                                <a:lnTo>
                                  <a:pt x="740" y="78"/>
                                </a:lnTo>
                                <a:lnTo>
                                  <a:pt x="681" y="78"/>
                                </a:lnTo>
                                <a:lnTo>
                                  <a:pt x="618" y="78"/>
                                </a:lnTo>
                                <a:lnTo>
                                  <a:pt x="553" y="78"/>
                                </a:lnTo>
                                <a:lnTo>
                                  <a:pt x="486" y="78"/>
                                </a:lnTo>
                                <a:lnTo>
                                  <a:pt x="420" y="78"/>
                                </a:lnTo>
                                <a:lnTo>
                                  <a:pt x="355" y="78"/>
                                </a:lnTo>
                                <a:lnTo>
                                  <a:pt x="292" y="78"/>
                                </a:lnTo>
                                <a:lnTo>
                                  <a:pt x="233" y="78"/>
                                </a:lnTo>
                                <a:lnTo>
                                  <a:pt x="177" y="78"/>
                                </a:lnTo>
                                <a:lnTo>
                                  <a:pt x="128" y="78"/>
                                </a:lnTo>
                                <a:lnTo>
                                  <a:pt x="85" y="78"/>
                                </a:lnTo>
                                <a:lnTo>
                                  <a:pt x="49" y="78"/>
                                </a:lnTo>
                                <a:lnTo>
                                  <a:pt x="22" y="78"/>
                                </a:lnTo>
                                <a:lnTo>
                                  <a:pt x="5" y="78"/>
                                </a:lnTo>
                                <a:lnTo>
                                  <a:pt x="0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Freeform 109"/>
                        <wps:cNvSpPr>
                          <a:spLocks/>
                        </wps:cNvSpPr>
                        <wps:spPr bwMode="auto">
                          <a:xfrm>
                            <a:off x="269" y="1253"/>
                            <a:ext cx="250" cy="17"/>
                          </a:xfrm>
                          <a:custGeom>
                            <a:avLst/>
                            <a:gdLst>
                              <a:gd name="T0" fmla="*/ 167 w 1003"/>
                              <a:gd name="T1" fmla="*/ 0 h 68"/>
                              <a:gd name="T2" fmla="*/ 185 w 1003"/>
                              <a:gd name="T3" fmla="*/ 0 h 68"/>
                              <a:gd name="T4" fmla="*/ 231 w 1003"/>
                              <a:gd name="T5" fmla="*/ 0 h 68"/>
                              <a:gd name="T6" fmla="*/ 296 w 1003"/>
                              <a:gd name="T7" fmla="*/ 0 h 68"/>
                              <a:gd name="T8" fmla="*/ 371 w 1003"/>
                              <a:gd name="T9" fmla="*/ 0 h 68"/>
                              <a:gd name="T10" fmla="*/ 447 w 1003"/>
                              <a:gd name="T11" fmla="*/ 0 h 68"/>
                              <a:gd name="T12" fmla="*/ 512 w 1003"/>
                              <a:gd name="T13" fmla="*/ 0 h 68"/>
                              <a:gd name="T14" fmla="*/ 558 w 1003"/>
                              <a:gd name="T15" fmla="*/ 0 h 68"/>
                              <a:gd name="T16" fmla="*/ 575 w 1003"/>
                              <a:gd name="T17" fmla="*/ 0 h 68"/>
                              <a:gd name="T18" fmla="*/ 575 w 1003"/>
                              <a:gd name="T19" fmla="*/ 0 h 68"/>
                              <a:gd name="T20" fmla="*/ 581 w 1003"/>
                              <a:gd name="T21" fmla="*/ 23 h 68"/>
                              <a:gd name="T22" fmla="*/ 591 w 1003"/>
                              <a:gd name="T23" fmla="*/ 44 h 68"/>
                              <a:gd name="T24" fmla="*/ 612 w 1003"/>
                              <a:gd name="T25" fmla="*/ 53 h 68"/>
                              <a:gd name="T26" fmla="*/ 612 w 1003"/>
                              <a:gd name="T27" fmla="*/ 53 h 68"/>
                              <a:gd name="T28" fmla="*/ 656 w 1003"/>
                              <a:gd name="T29" fmla="*/ 41 h 68"/>
                              <a:gd name="T30" fmla="*/ 699 w 1003"/>
                              <a:gd name="T31" fmla="*/ 39 h 68"/>
                              <a:gd name="T32" fmla="*/ 743 w 1003"/>
                              <a:gd name="T33" fmla="*/ 44 h 68"/>
                              <a:gd name="T34" fmla="*/ 785 w 1003"/>
                              <a:gd name="T35" fmla="*/ 50 h 68"/>
                              <a:gd name="T36" fmla="*/ 828 w 1003"/>
                              <a:gd name="T37" fmla="*/ 56 h 68"/>
                              <a:gd name="T38" fmla="*/ 871 w 1003"/>
                              <a:gd name="T39" fmla="*/ 56 h 68"/>
                              <a:gd name="T40" fmla="*/ 913 w 1003"/>
                              <a:gd name="T41" fmla="*/ 48 h 68"/>
                              <a:gd name="T42" fmla="*/ 954 w 1003"/>
                              <a:gd name="T43" fmla="*/ 28 h 68"/>
                              <a:gd name="T44" fmla="*/ 954 w 1003"/>
                              <a:gd name="T45" fmla="*/ 28 h 68"/>
                              <a:gd name="T46" fmla="*/ 969 w 1003"/>
                              <a:gd name="T47" fmla="*/ 41 h 68"/>
                              <a:gd name="T48" fmla="*/ 986 w 1003"/>
                              <a:gd name="T49" fmla="*/ 55 h 68"/>
                              <a:gd name="T50" fmla="*/ 1003 w 1003"/>
                              <a:gd name="T51" fmla="*/ 68 h 68"/>
                              <a:gd name="T52" fmla="*/ 1003 w 1003"/>
                              <a:gd name="T53" fmla="*/ 68 h 68"/>
                              <a:gd name="T54" fmla="*/ 998 w 1003"/>
                              <a:gd name="T55" fmla="*/ 68 h 68"/>
                              <a:gd name="T56" fmla="*/ 981 w 1003"/>
                              <a:gd name="T57" fmla="*/ 68 h 68"/>
                              <a:gd name="T58" fmla="*/ 956 w 1003"/>
                              <a:gd name="T59" fmla="*/ 68 h 68"/>
                              <a:gd name="T60" fmla="*/ 923 w 1003"/>
                              <a:gd name="T61" fmla="*/ 68 h 68"/>
                              <a:gd name="T62" fmla="*/ 881 w 1003"/>
                              <a:gd name="T63" fmla="*/ 68 h 68"/>
                              <a:gd name="T64" fmla="*/ 834 w 1003"/>
                              <a:gd name="T65" fmla="*/ 68 h 68"/>
                              <a:gd name="T66" fmla="*/ 781 w 1003"/>
                              <a:gd name="T67" fmla="*/ 68 h 68"/>
                              <a:gd name="T68" fmla="*/ 724 w 1003"/>
                              <a:gd name="T69" fmla="*/ 68 h 68"/>
                              <a:gd name="T70" fmla="*/ 662 w 1003"/>
                              <a:gd name="T71" fmla="*/ 68 h 68"/>
                              <a:gd name="T72" fmla="*/ 600 w 1003"/>
                              <a:gd name="T73" fmla="*/ 68 h 68"/>
                              <a:gd name="T74" fmla="*/ 535 w 1003"/>
                              <a:gd name="T75" fmla="*/ 68 h 68"/>
                              <a:gd name="T76" fmla="*/ 469 w 1003"/>
                              <a:gd name="T77" fmla="*/ 68 h 68"/>
                              <a:gd name="T78" fmla="*/ 404 w 1003"/>
                              <a:gd name="T79" fmla="*/ 68 h 68"/>
                              <a:gd name="T80" fmla="*/ 341 w 1003"/>
                              <a:gd name="T81" fmla="*/ 68 h 68"/>
                              <a:gd name="T82" fmla="*/ 280 w 1003"/>
                              <a:gd name="T83" fmla="*/ 68 h 68"/>
                              <a:gd name="T84" fmla="*/ 222 w 1003"/>
                              <a:gd name="T85" fmla="*/ 68 h 68"/>
                              <a:gd name="T86" fmla="*/ 170 w 1003"/>
                              <a:gd name="T87" fmla="*/ 68 h 68"/>
                              <a:gd name="T88" fmla="*/ 121 w 1003"/>
                              <a:gd name="T89" fmla="*/ 68 h 68"/>
                              <a:gd name="T90" fmla="*/ 81 w 1003"/>
                              <a:gd name="T91" fmla="*/ 68 h 68"/>
                              <a:gd name="T92" fmla="*/ 47 w 1003"/>
                              <a:gd name="T93" fmla="*/ 68 h 68"/>
                              <a:gd name="T94" fmla="*/ 21 w 1003"/>
                              <a:gd name="T95" fmla="*/ 68 h 68"/>
                              <a:gd name="T96" fmla="*/ 6 w 1003"/>
                              <a:gd name="T97" fmla="*/ 68 h 68"/>
                              <a:gd name="T98" fmla="*/ 0 w 1003"/>
                              <a:gd name="T99" fmla="*/ 68 h 68"/>
                              <a:gd name="T100" fmla="*/ 0 w 1003"/>
                              <a:gd name="T101" fmla="*/ 68 h 68"/>
                              <a:gd name="T102" fmla="*/ 38 w 1003"/>
                              <a:gd name="T103" fmla="*/ 36 h 68"/>
                              <a:gd name="T104" fmla="*/ 76 w 1003"/>
                              <a:gd name="T105" fmla="*/ 4 h 68"/>
                              <a:gd name="T106" fmla="*/ 120 w 1003"/>
                              <a:gd name="T107" fmla="*/ 10 h 68"/>
                              <a:gd name="T108" fmla="*/ 120 w 1003"/>
                              <a:gd name="T109" fmla="*/ 10 h 68"/>
                              <a:gd name="T110" fmla="*/ 136 w 1003"/>
                              <a:gd name="T111" fmla="*/ 10 h 68"/>
                              <a:gd name="T112" fmla="*/ 152 w 1003"/>
                              <a:gd name="T113" fmla="*/ 5 h 68"/>
                              <a:gd name="T114" fmla="*/ 167 w 1003"/>
                              <a:gd name="T115" fmla="*/ 0 h 68"/>
                              <a:gd name="T116" fmla="*/ 167 w 1003"/>
                              <a:gd name="T117" fmla="*/ 0 h 68"/>
                              <a:gd name="T118" fmla="*/ 167 w 1003"/>
                              <a:gd name="T119" fmla="*/ 0 h 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003" h="68">
                                <a:moveTo>
                                  <a:pt x="167" y="0"/>
                                </a:moveTo>
                                <a:lnTo>
                                  <a:pt x="185" y="0"/>
                                </a:lnTo>
                                <a:lnTo>
                                  <a:pt x="231" y="0"/>
                                </a:lnTo>
                                <a:lnTo>
                                  <a:pt x="296" y="0"/>
                                </a:lnTo>
                                <a:lnTo>
                                  <a:pt x="371" y="0"/>
                                </a:lnTo>
                                <a:lnTo>
                                  <a:pt x="447" y="0"/>
                                </a:lnTo>
                                <a:lnTo>
                                  <a:pt x="512" y="0"/>
                                </a:lnTo>
                                <a:lnTo>
                                  <a:pt x="558" y="0"/>
                                </a:lnTo>
                                <a:lnTo>
                                  <a:pt x="575" y="0"/>
                                </a:lnTo>
                                <a:lnTo>
                                  <a:pt x="581" y="23"/>
                                </a:lnTo>
                                <a:lnTo>
                                  <a:pt x="591" y="44"/>
                                </a:lnTo>
                                <a:lnTo>
                                  <a:pt x="612" y="53"/>
                                </a:lnTo>
                                <a:lnTo>
                                  <a:pt x="656" y="41"/>
                                </a:lnTo>
                                <a:lnTo>
                                  <a:pt x="699" y="39"/>
                                </a:lnTo>
                                <a:lnTo>
                                  <a:pt x="743" y="44"/>
                                </a:lnTo>
                                <a:lnTo>
                                  <a:pt x="785" y="50"/>
                                </a:lnTo>
                                <a:lnTo>
                                  <a:pt x="828" y="56"/>
                                </a:lnTo>
                                <a:lnTo>
                                  <a:pt x="871" y="56"/>
                                </a:lnTo>
                                <a:lnTo>
                                  <a:pt x="913" y="48"/>
                                </a:lnTo>
                                <a:lnTo>
                                  <a:pt x="954" y="28"/>
                                </a:lnTo>
                                <a:lnTo>
                                  <a:pt x="969" y="41"/>
                                </a:lnTo>
                                <a:lnTo>
                                  <a:pt x="986" y="55"/>
                                </a:lnTo>
                                <a:lnTo>
                                  <a:pt x="1003" y="68"/>
                                </a:lnTo>
                                <a:lnTo>
                                  <a:pt x="998" y="68"/>
                                </a:lnTo>
                                <a:lnTo>
                                  <a:pt x="981" y="68"/>
                                </a:lnTo>
                                <a:lnTo>
                                  <a:pt x="956" y="68"/>
                                </a:lnTo>
                                <a:lnTo>
                                  <a:pt x="923" y="68"/>
                                </a:lnTo>
                                <a:lnTo>
                                  <a:pt x="881" y="68"/>
                                </a:lnTo>
                                <a:lnTo>
                                  <a:pt x="834" y="68"/>
                                </a:lnTo>
                                <a:lnTo>
                                  <a:pt x="781" y="68"/>
                                </a:lnTo>
                                <a:lnTo>
                                  <a:pt x="724" y="68"/>
                                </a:lnTo>
                                <a:lnTo>
                                  <a:pt x="662" y="68"/>
                                </a:lnTo>
                                <a:lnTo>
                                  <a:pt x="600" y="68"/>
                                </a:lnTo>
                                <a:lnTo>
                                  <a:pt x="535" y="68"/>
                                </a:lnTo>
                                <a:lnTo>
                                  <a:pt x="469" y="68"/>
                                </a:lnTo>
                                <a:lnTo>
                                  <a:pt x="404" y="68"/>
                                </a:lnTo>
                                <a:lnTo>
                                  <a:pt x="341" y="68"/>
                                </a:lnTo>
                                <a:lnTo>
                                  <a:pt x="280" y="68"/>
                                </a:lnTo>
                                <a:lnTo>
                                  <a:pt x="222" y="68"/>
                                </a:lnTo>
                                <a:lnTo>
                                  <a:pt x="170" y="68"/>
                                </a:lnTo>
                                <a:lnTo>
                                  <a:pt x="121" y="68"/>
                                </a:lnTo>
                                <a:lnTo>
                                  <a:pt x="81" y="68"/>
                                </a:lnTo>
                                <a:lnTo>
                                  <a:pt x="47" y="68"/>
                                </a:lnTo>
                                <a:lnTo>
                                  <a:pt x="21" y="68"/>
                                </a:lnTo>
                                <a:lnTo>
                                  <a:pt x="6" y="68"/>
                                </a:lnTo>
                                <a:lnTo>
                                  <a:pt x="0" y="68"/>
                                </a:lnTo>
                                <a:lnTo>
                                  <a:pt x="38" y="36"/>
                                </a:lnTo>
                                <a:lnTo>
                                  <a:pt x="76" y="4"/>
                                </a:lnTo>
                                <a:lnTo>
                                  <a:pt x="120" y="10"/>
                                </a:lnTo>
                                <a:lnTo>
                                  <a:pt x="136" y="10"/>
                                </a:lnTo>
                                <a:lnTo>
                                  <a:pt x="152" y="5"/>
                                </a:lnTo>
                                <a:lnTo>
                                  <a:pt x="1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110"/>
                        <wps:cNvSpPr>
                          <a:spLocks/>
                        </wps:cNvSpPr>
                        <wps:spPr bwMode="auto">
                          <a:xfrm>
                            <a:off x="601" y="1283"/>
                            <a:ext cx="280" cy="26"/>
                          </a:xfrm>
                          <a:custGeom>
                            <a:avLst/>
                            <a:gdLst>
                              <a:gd name="T0" fmla="*/ 231 w 1118"/>
                              <a:gd name="T1" fmla="*/ 45 h 104"/>
                              <a:gd name="T2" fmla="*/ 238 w 1118"/>
                              <a:gd name="T3" fmla="*/ 85 h 104"/>
                              <a:gd name="T4" fmla="*/ 274 w 1118"/>
                              <a:gd name="T5" fmla="*/ 75 h 104"/>
                              <a:gd name="T6" fmla="*/ 346 w 1118"/>
                              <a:gd name="T7" fmla="*/ 79 h 104"/>
                              <a:gd name="T8" fmla="*/ 358 w 1118"/>
                              <a:gd name="T9" fmla="*/ 41 h 104"/>
                              <a:gd name="T10" fmla="*/ 318 w 1118"/>
                              <a:gd name="T11" fmla="*/ 29 h 104"/>
                              <a:gd name="T12" fmla="*/ 352 w 1118"/>
                              <a:gd name="T13" fmla="*/ 17 h 104"/>
                              <a:gd name="T14" fmla="*/ 388 w 1118"/>
                              <a:gd name="T15" fmla="*/ 29 h 104"/>
                              <a:gd name="T16" fmla="*/ 421 w 1118"/>
                              <a:gd name="T17" fmla="*/ 29 h 104"/>
                              <a:gd name="T18" fmla="*/ 398 w 1118"/>
                              <a:gd name="T19" fmla="*/ 45 h 104"/>
                              <a:gd name="T20" fmla="*/ 406 w 1118"/>
                              <a:gd name="T21" fmla="*/ 71 h 104"/>
                              <a:gd name="T22" fmla="*/ 459 w 1118"/>
                              <a:gd name="T23" fmla="*/ 48 h 104"/>
                              <a:gd name="T24" fmla="*/ 507 w 1118"/>
                              <a:gd name="T25" fmla="*/ 84 h 104"/>
                              <a:gd name="T26" fmla="*/ 539 w 1118"/>
                              <a:gd name="T27" fmla="*/ 41 h 104"/>
                              <a:gd name="T28" fmla="*/ 511 w 1118"/>
                              <a:gd name="T29" fmla="*/ 48 h 104"/>
                              <a:gd name="T30" fmla="*/ 533 w 1118"/>
                              <a:gd name="T31" fmla="*/ 29 h 104"/>
                              <a:gd name="T32" fmla="*/ 542 w 1118"/>
                              <a:gd name="T33" fmla="*/ 4 h 104"/>
                              <a:gd name="T34" fmla="*/ 573 w 1118"/>
                              <a:gd name="T35" fmla="*/ 31 h 104"/>
                              <a:gd name="T36" fmla="*/ 591 w 1118"/>
                              <a:gd name="T37" fmla="*/ 32 h 104"/>
                              <a:gd name="T38" fmla="*/ 563 w 1118"/>
                              <a:gd name="T39" fmla="*/ 48 h 104"/>
                              <a:gd name="T40" fmla="*/ 603 w 1118"/>
                              <a:gd name="T41" fmla="*/ 84 h 104"/>
                              <a:gd name="T42" fmla="*/ 639 w 1118"/>
                              <a:gd name="T43" fmla="*/ 55 h 104"/>
                              <a:gd name="T44" fmla="*/ 682 w 1118"/>
                              <a:gd name="T45" fmla="*/ 84 h 104"/>
                              <a:gd name="T46" fmla="*/ 728 w 1118"/>
                              <a:gd name="T47" fmla="*/ 45 h 104"/>
                              <a:gd name="T48" fmla="*/ 689 w 1118"/>
                              <a:gd name="T49" fmla="*/ 38 h 104"/>
                              <a:gd name="T50" fmla="*/ 730 w 1118"/>
                              <a:gd name="T51" fmla="*/ 21 h 104"/>
                              <a:gd name="T52" fmla="*/ 743 w 1118"/>
                              <a:gd name="T53" fmla="*/ 5 h 104"/>
                              <a:gd name="T54" fmla="*/ 770 w 1118"/>
                              <a:gd name="T55" fmla="*/ 31 h 104"/>
                              <a:gd name="T56" fmla="*/ 793 w 1118"/>
                              <a:gd name="T57" fmla="*/ 32 h 104"/>
                              <a:gd name="T58" fmla="*/ 757 w 1118"/>
                              <a:gd name="T59" fmla="*/ 43 h 104"/>
                              <a:gd name="T60" fmla="*/ 778 w 1118"/>
                              <a:gd name="T61" fmla="*/ 84 h 104"/>
                              <a:gd name="T62" fmla="*/ 826 w 1118"/>
                              <a:gd name="T63" fmla="*/ 60 h 104"/>
                              <a:gd name="T64" fmla="*/ 871 w 1118"/>
                              <a:gd name="T65" fmla="*/ 82 h 104"/>
                              <a:gd name="T66" fmla="*/ 875 w 1118"/>
                              <a:gd name="T67" fmla="*/ 43 h 104"/>
                              <a:gd name="T68" fmla="*/ 889 w 1118"/>
                              <a:gd name="T69" fmla="*/ 30 h 104"/>
                              <a:gd name="T70" fmla="*/ 915 w 1118"/>
                              <a:gd name="T71" fmla="*/ 7 h 104"/>
                              <a:gd name="T72" fmla="*/ 955 w 1118"/>
                              <a:gd name="T73" fmla="*/ 16 h 104"/>
                              <a:gd name="T74" fmla="*/ 976 w 1118"/>
                              <a:gd name="T75" fmla="*/ 31 h 104"/>
                              <a:gd name="T76" fmla="*/ 961 w 1118"/>
                              <a:gd name="T77" fmla="*/ 43 h 104"/>
                              <a:gd name="T78" fmla="*/ 988 w 1118"/>
                              <a:gd name="T79" fmla="*/ 85 h 104"/>
                              <a:gd name="T80" fmla="*/ 1044 w 1118"/>
                              <a:gd name="T81" fmla="*/ 81 h 104"/>
                              <a:gd name="T82" fmla="*/ 1092 w 1118"/>
                              <a:gd name="T83" fmla="*/ 43 h 104"/>
                              <a:gd name="T84" fmla="*/ 1061 w 1118"/>
                              <a:gd name="T85" fmla="*/ 44 h 104"/>
                              <a:gd name="T86" fmla="*/ 1066 w 1118"/>
                              <a:gd name="T87" fmla="*/ 19 h 104"/>
                              <a:gd name="T88" fmla="*/ 1099 w 1118"/>
                              <a:gd name="T89" fmla="*/ 22 h 104"/>
                              <a:gd name="T90" fmla="*/ 1118 w 1118"/>
                              <a:gd name="T91" fmla="*/ 7 h 104"/>
                              <a:gd name="T92" fmla="*/ 1065 w 1118"/>
                              <a:gd name="T93" fmla="*/ 101 h 104"/>
                              <a:gd name="T94" fmla="*/ 834 w 1118"/>
                              <a:gd name="T95" fmla="*/ 102 h 104"/>
                              <a:gd name="T96" fmla="*/ 443 w 1118"/>
                              <a:gd name="T97" fmla="*/ 102 h 104"/>
                              <a:gd name="T98" fmla="*/ 132 w 1118"/>
                              <a:gd name="T99" fmla="*/ 104 h 104"/>
                              <a:gd name="T100" fmla="*/ 23 w 1118"/>
                              <a:gd name="T101" fmla="*/ 39 h 104"/>
                              <a:gd name="T102" fmla="*/ 35 w 1118"/>
                              <a:gd name="T103" fmla="*/ 33 h 104"/>
                              <a:gd name="T104" fmla="*/ 73 w 1118"/>
                              <a:gd name="T105" fmla="*/ 39 h 104"/>
                              <a:gd name="T106" fmla="*/ 49 w 1118"/>
                              <a:gd name="T107" fmla="*/ 60 h 104"/>
                              <a:gd name="T108" fmla="*/ 105 w 1118"/>
                              <a:gd name="T109" fmla="*/ 67 h 104"/>
                              <a:gd name="T110" fmla="*/ 125 w 1118"/>
                              <a:gd name="T111" fmla="*/ 60 h 104"/>
                              <a:gd name="T112" fmla="*/ 179 w 1118"/>
                              <a:gd name="T113" fmla="*/ 63 h 104"/>
                              <a:gd name="T114" fmla="*/ 133 w 1118"/>
                              <a:gd name="T115" fmla="*/ 27 h 104"/>
                              <a:gd name="T116" fmla="*/ 165 w 1118"/>
                              <a:gd name="T117" fmla="*/ 10 h 104"/>
                              <a:gd name="T118" fmla="*/ 199 w 1118"/>
                              <a:gd name="T119" fmla="*/ 2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118" h="104">
                                <a:moveTo>
                                  <a:pt x="199" y="27"/>
                                </a:moveTo>
                                <a:lnTo>
                                  <a:pt x="221" y="26"/>
                                </a:lnTo>
                                <a:lnTo>
                                  <a:pt x="235" y="30"/>
                                </a:lnTo>
                                <a:lnTo>
                                  <a:pt x="244" y="48"/>
                                </a:lnTo>
                                <a:lnTo>
                                  <a:pt x="231" y="45"/>
                                </a:lnTo>
                                <a:lnTo>
                                  <a:pt x="217" y="43"/>
                                </a:lnTo>
                                <a:lnTo>
                                  <a:pt x="206" y="43"/>
                                </a:lnTo>
                                <a:lnTo>
                                  <a:pt x="210" y="61"/>
                                </a:lnTo>
                                <a:lnTo>
                                  <a:pt x="225" y="72"/>
                                </a:lnTo>
                                <a:lnTo>
                                  <a:pt x="238" y="85"/>
                                </a:lnTo>
                                <a:lnTo>
                                  <a:pt x="247" y="87"/>
                                </a:lnTo>
                                <a:lnTo>
                                  <a:pt x="257" y="86"/>
                                </a:lnTo>
                                <a:lnTo>
                                  <a:pt x="268" y="87"/>
                                </a:lnTo>
                                <a:lnTo>
                                  <a:pt x="274" y="75"/>
                                </a:lnTo>
                                <a:lnTo>
                                  <a:pt x="275" y="60"/>
                                </a:lnTo>
                                <a:lnTo>
                                  <a:pt x="288" y="55"/>
                                </a:lnTo>
                                <a:lnTo>
                                  <a:pt x="297" y="81"/>
                                </a:lnTo>
                                <a:lnTo>
                                  <a:pt x="320" y="84"/>
                                </a:lnTo>
                                <a:lnTo>
                                  <a:pt x="346" y="79"/>
                                </a:lnTo>
                                <a:lnTo>
                                  <a:pt x="359" y="71"/>
                                </a:lnTo>
                                <a:lnTo>
                                  <a:pt x="368" y="60"/>
                                </a:lnTo>
                                <a:lnTo>
                                  <a:pt x="371" y="45"/>
                                </a:lnTo>
                                <a:lnTo>
                                  <a:pt x="358" y="41"/>
                                </a:lnTo>
                                <a:lnTo>
                                  <a:pt x="344" y="47"/>
                                </a:lnTo>
                                <a:lnTo>
                                  <a:pt x="330" y="51"/>
                                </a:lnTo>
                                <a:lnTo>
                                  <a:pt x="326" y="45"/>
                                </a:lnTo>
                                <a:lnTo>
                                  <a:pt x="321" y="34"/>
                                </a:lnTo>
                                <a:lnTo>
                                  <a:pt x="318" y="29"/>
                                </a:lnTo>
                                <a:lnTo>
                                  <a:pt x="331" y="28"/>
                                </a:lnTo>
                                <a:lnTo>
                                  <a:pt x="345" y="33"/>
                                </a:lnTo>
                                <a:lnTo>
                                  <a:pt x="354" y="21"/>
                                </a:lnTo>
                                <a:lnTo>
                                  <a:pt x="352" y="17"/>
                                </a:lnTo>
                                <a:lnTo>
                                  <a:pt x="348" y="8"/>
                                </a:lnTo>
                                <a:lnTo>
                                  <a:pt x="346" y="4"/>
                                </a:lnTo>
                                <a:lnTo>
                                  <a:pt x="366" y="2"/>
                                </a:lnTo>
                                <a:lnTo>
                                  <a:pt x="386" y="7"/>
                                </a:lnTo>
                                <a:lnTo>
                                  <a:pt x="388" y="29"/>
                                </a:lnTo>
                                <a:lnTo>
                                  <a:pt x="396" y="26"/>
                                </a:lnTo>
                                <a:lnTo>
                                  <a:pt x="410" y="21"/>
                                </a:lnTo>
                                <a:lnTo>
                                  <a:pt x="418" y="19"/>
                                </a:lnTo>
                                <a:lnTo>
                                  <a:pt x="421" y="29"/>
                                </a:lnTo>
                                <a:lnTo>
                                  <a:pt x="421" y="38"/>
                                </a:lnTo>
                                <a:lnTo>
                                  <a:pt x="420" y="48"/>
                                </a:lnTo>
                                <a:lnTo>
                                  <a:pt x="414" y="45"/>
                                </a:lnTo>
                                <a:lnTo>
                                  <a:pt x="407" y="45"/>
                                </a:lnTo>
                                <a:lnTo>
                                  <a:pt x="398" y="45"/>
                                </a:lnTo>
                                <a:lnTo>
                                  <a:pt x="397" y="47"/>
                                </a:lnTo>
                                <a:lnTo>
                                  <a:pt x="392" y="50"/>
                                </a:lnTo>
                                <a:lnTo>
                                  <a:pt x="391" y="51"/>
                                </a:lnTo>
                                <a:lnTo>
                                  <a:pt x="406" y="71"/>
                                </a:lnTo>
                                <a:lnTo>
                                  <a:pt x="426" y="84"/>
                                </a:lnTo>
                                <a:lnTo>
                                  <a:pt x="451" y="85"/>
                                </a:lnTo>
                                <a:lnTo>
                                  <a:pt x="453" y="72"/>
                                </a:lnTo>
                                <a:lnTo>
                                  <a:pt x="450" y="57"/>
                                </a:lnTo>
                                <a:lnTo>
                                  <a:pt x="459" y="48"/>
                                </a:lnTo>
                                <a:lnTo>
                                  <a:pt x="472" y="55"/>
                                </a:lnTo>
                                <a:lnTo>
                                  <a:pt x="470" y="73"/>
                                </a:lnTo>
                                <a:lnTo>
                                  <a:pt x="479" y="85"/>
                                </a:lnTo>
                                <a:lnTo>
                                  <a:pt x="507" y="84"/>
                                </a:lnTo>
                                <a:lnTo>
                                  <a:pt x="533" y="78"/>
                                </a:lnTo>
                                <a:lnTo>
                                  <a:pt x="546" y="55"/>
                                </a:lnTo>
                                <a:lnTo>
                                  <a:pt x="545" y="49"/>
                                </a:lnTo>
                                <a:lnTo>
                                  <a:pt x="542" y="44"/>
                                </a:lnTo>
                                <a:lnTo>
                                  <a:pt x="539" y="41"/>
                                </a:lnTo>
                                <a:lnTo>
                                  <a:pt x="532" y="44"/>
                                </a:lnTo>
                                <a:lnTo>
                                  <a:pt x="520" y="52"/>
                                </a:lnTo>
                                <a:lnTo>
                                  <a:pt x="514" y="55"/>
                                </a:lnTo>
                                <a:lnTo>
                                  <a:pt x="511" y="48"/>
                                </a:lnTo>
                                <a:lnTo>
                                  <a:pt x="507" y="33"/>
                                </a:lnTo>
                                <a:lnTo>
                                  <a:pt x="504" y="27"/>
                                </a:lnTo>
                                <a:lnTo>
                                  <a:pt x="511" y="27"/>
                                </a:lnTo>
                                <a:lnTo>
                                  <a:pt x="525" y="28"/>
                                </a:lnTo>
                                <a:lnTo>
                                  <a:pt x="533" y="29"/>
                                </a:lnTo>
                                <a:lnTo>
                                  <a:pt x="533" y="22"/>
                                </a:lnTo>
                                <a:lnTo>
                                  <a:pt x="533" y="10"/>
                                </a:lnTo>
                                <a:lnTo>
                                  <a:pt x="533" y="4"/>
                                </a:lnTo>
                                <a:lnTo>
                                  <a:pt x="542" y="4"/>
                                </a:lnTo>
                                <a:lnTo>
                                  <a:pt x="557" y="4"/>
                                </a:lnTo>
                                <a:lnTo>
                                  <a:pt x="565" y="4"/>
                                </a:lnTo>
                                <a:lnTo>
                                  <a:pt x="566" y="15"/>
                                </a:lnTo>
                                <a:lnTo>
                                  <a:pt x="564" y="23"/>
                                </a:lnTo>
                                <a:lnTo>
                                  <a:pt x="573" y="31"/>
                                </a:lnTo>
                                <a:lnTo>
                                  <a:pt x="578" y="30"/>
                                </a:lnTo>
                                <a:lnTo>
                                  <a:pt x="587" y="28"/>
                                </a:lnTo>
                                <a:lnTo>
                                  <a:pt x="592" y="27"/>
                                </a:lnTo>
                                <a:lnTo>
                                  <a:pt x="591" y="32"/>
                                </a:lnTo>
                                <a:lnTo>
                                  <a:pt x="590" y="42"/>
                                </a:lnTo>
                                <a:lnTo>
                                  <a:pt x="590" y="48"/>
                                </a:lnTo>
                                <a:lnTo>
                                  <a:pt x="579" y="45"/>
                                </a:lnTo>
                                <a:lnTo>
                                  <a:pt x="569" y="43"/>
                                </a:lnTo>
                                <a:lnTo>
                                  <a:pt x="563" y="48"/>
                                </a:lnTo>
                                <a:lnTo>
                                  <a:pt x="567" y="62"/>
                                </a:lnTo>
                                <a:lnTo>
                                  <a:pt x="573" y="77"/>
                                </a:lnTo>
                                <a:lnTo>
                                  <a:pt x="587" y="85"/>
                                </a:lnTo>
                                <a:lnTo>
                                  <a:pt x="603" y="84"/>
                                </a:lnTo>
                                <a:lnTo>
                                  <a:pt x="619" y="84"/>
                                </a:lnTo>
                                <a:lnTo>
                                  <a:pt x="634" y="75"/>
                                </a:lnTo>
                                <a:lnTo>
                                  <a:pt x="633" y="66"/>
                                </a:lnTo>
                                <a:lnTo>
                                  <a:pt x="633" y="59"/>
                                </a:lnTo>
                                <a:lnTo>
                                  <a:pt x="639" y="55"/>
                                </a:lnTo>
                                <a:lnTo>
                                  <a:pt x="651" y="56"/>
                                </a:lnTo>
                                <a:lnTo>
                                  <a:pt x="652" y="68"/>
                                </a:lnTo>
                                <a:lnTo>
                                  <a:pt x="654" y="79"/>
                                </a:lnTo>
                                <a:lnTo>
                                  <a:pt x="682" y="84"/>
                                </a:lnTo>
                                <a:lnTo>
                                  <a:pt x="708" y="77"/>
                                </a:lnTo>
                                <a:lnTo>
                                  <a:pt x="726" y="55"/>
                                </a:lnTo>
                                <a:lnTo>
                                  <a:pt x="726" y="51"/>
                                </a:lnTo>
                                <a:lnTo>
                                  <a:pt x="726" y="49"/>
                                </a:lnTo>
                                <a:lnTo>
                                  <a:pt x="728" y="45"/>
                                </a:lnTo>
                                <a:lnTo>
                                  <a:pt x="717" y="40"/>
                                </a:lnTo>
                                <a:lnTo>
                                  <a:pt x="704" y="43"/>
                                </a:lnTo>
                                <a:lnTo>
                                  <a:pt x="690" y="45"/>
                                </a:lnTo>
                                <a:lnTo>
                                  <a:pt x="689" y="38"/>
                                </a:lnTo>
                                <a:lnTo>
                                  <a:pt x="690" y="31"/>
                                </a:lnTo>
                                <a:lnTo>
                                  <a:pt x="696" y="27"/>
                                </a:lnTo>
                                <a:lnTo>
                                  <a:pt x="708" y="28"/>
                                </a:lnTo>
                                <a:lnTo>
                                  <a:pt x="720" y="31"/>
                                </a:lnTo>
                                <a:lnTo>
                                  <a:pt x="730" y="21"/>
                                </a:lnTo>
                                <a:lnTo>
                                  <a:pt x="729" y="18"/>
                                </a:lnTo>
                                <a:lnTo>
                                  <a:pt x="728" y="10"/>
                                </a:lnTo>
                                <a:lnTo>
                                  <a:pt x="728" y="7"/>
                                </a:lnTo>
                                <a:lnTo>
                                  <a:pt x="743" y="5"/>
                                </a:lnTo>
                                <a:lnTo>
                                  <a:pt x="759" y="6"/>
                                </a:lnTo>
                                <a:lnTo>
                                  <a:pt x="772" y="4"/>
                                </a:lnTo>
                                <a:lnTo>
                                  <a:pt x="772" y="11"/>
                                </a:lnTo>
                                <a:lnTo>
                                  <a:pt x="771" y="25"/>
                                </a:lnTo>
                                <a:lnTo>
                                  <a:pt x="770" y="31"/>
                                </a:lnTo>
                                <a:lnTo>
                                  <a:pt x="776" y="30"/>
                                </a:lnTo>
                                <a:lnTo>
                                  <a:pt x="789" y="28"/>
                                </a:lnTo>
                                <a:lnTo>
                                  <a:pt x="796" y="27"/>
                                </a:lnTo>
                                <a:lnTo>
                                  <a:pt x="793" y="32"/>
                                </a:lnTo>
                                <a:lnTo>
                                  <a:pt x="787" y="44"/>
                                </a:lnTo>
                                <a:lnTo>
                                  <a:pt x="784" y="51"/>
                                </a:lnTo>
                                <a:lnTo>
                                  <a:pt x="775" y="47"/>
                                </a:lnTo>
                                <a:lnTo>
                                  <a:pt x="766" y="45"/>
                                </a:lnTo>
                                <a:lnTo>
                                  <a:pt x="757" y="43"/>
                                </a:lnTo>
                                <a:lnTo>
                                  <a:pt x="752" y="53"/>
                                </a:lnTo>
                                <a:lnTo>
                                  <a:pt x="759" y="64"/>
                                </a:lnTo>
                                <a:lnTo>
                                  <a:pt x="764" y="75"/>
                                </a:lnTo>
                                <a:lnTo>
                                  <a:pt x="778" y="84"/>
                                </a:lnTo>
                                <a:lnTo>
                                  <a:pt x="797" y="84"/>
                                </a:lnTo>
                                <a:lnTo>
                                  <a:pt x="816" y="85"/>
                                </a:lnTo>
                                <a:lnTo>
                                  <a:pt x="819" y="78"/>
                                </a:lnTo>
                                <a:lnTo>
                                  <a:pt x="823" y="66"/>
                                </a:lnTo>
                                <a:lnTo>
                                  <a:pt x="826" y="60"/>
                                </a:lnTo>
                                <a:lnTo>
                                  <a:pt x="833" y="67"/>
                                </a:lnTo>
                                <a:lnTo>
                                  <a:pt x="837" y="79"/>
                                </a:lnTo>
                                <a:lnTo>
                                  <a:pt x="848" y="85"/>
                                </a:lnTo>
                                <a:lnTo>
                                  <a:pt x="871" y="82"/>
                                </a:lnTo>
                                <a:lnTo>
                                  <a:pt x="892" y="67"/>
                                </a:lnTo>
                                <a:lnTo>
                                  <a:pt x="907" y="48"/>
                                </a:lnTo>
                                <a:lnTo>
                                  <a:pt x="898" y="40"/>
                                </a:lnTo>
                                <a:lnTo>
                                  <a:pt x="885" y="42"/>
                                </a:lnTo>
                                <a:lnTo>
                                  <a:pt x="875" y="43"/>
                                </a:lnTo>
                                <a:lnTo>
                                  <a:pt x="875" y="40"/>
                                </a:lnTo>
                                <a:lnTo>
                                  <a:pt x="875" y="34"/>
                                </a:lnTo>
                                <a:lnTo>
                                  <a:pt x="875" y="31"/>
                                </a:lnTo>
                                <a:lnTo>
                                  <a:pt x="889" y="30"/>
                                </a:lnTo>
                                <a:lnTo>
                                  <a:pt x="903" y="36"/>
                                </a:lnTo>
                                <a:lnTo>
                                  <a:pt x="917" y="29"/>
                                </a:lnTo>
                                <a:lnTo>
                                  <a:pt x="916" y="22"/>
                                </a:lnTo>
                                <a:lnTo>
                                  <a:pt x="915" y="13"/>
                                </a:lnTo>
                                <a:lnTo>
                                  <a:pt x="915" y="7"/>
                                </a:lnTo>
                                <a:lnTo>
                                  <a:pt x="927" y="7"/>
                                </a:lnTo>
                                <a:lnTo>
                                  <a:pt x="949" y="7"/>
                                </a:lnTo>
                                <a:lnTo>
                                  <a:pt x="961" y="7"/>
                                </a:lnTo>
                                <a:lnTo>
                                  <a:pt x="955" y="16"/>
                                </a:lnTo>
                                <a:lnTo>
                                  <a:pt x="952" y="26"/>
                                </a:lnTo>
                                <a:lnTo>
                                  <a:pt x="956" y="33"/>
                                </a:lnTo>
                                <a:lnTo>
                                  <a:pt x="961" y="32"/>
                                </a:lnTo>
                                <a:lnTo>
                                  <a:pt x="971" y="31"/>
                                </a:lnTo>
                                <a:lnTo>
                                  <a:pt x="976" y="31"/>
                                </a:lnTo>
                                <a:lnTo>
                                  <a:pt x="976" y="34"/>
                                </a:lnTo>
                                <a:lnTo>
                                  <a:pt x="976" y="42"/>
                                </a:lnTo>
                                <a:lnTo>
                                  <a:pt x="976" y="45"/>
                                </a:lnTo>
                                <a:lnTo>
                                  <a:pt x="961" y="43"/>
                                </a:lnTo>
                                <a:lnTo>
                                  <a:pt x="945" y="40"/>
                                </a:lnTo>
                                <a:lnTo>
                                  <a:pt x="934" y="45"/>
                                </a:lnTo>
                                <a:lnTo>
                                  <a:pt x="947" y="67"/>
                                </a:lnTo>
                                <a:lnTo>
                                  <a:pt x="963" y="84"/>
                                </a:lnTo>
                                <a:lnTo>
                                  <a:pt x="988" y="85"/>
                                </a:lnTo>
                                <a:lnTo>
                                  <a:pt x="1008" y="74"/>
                                </a:lnTo>
                                <a:lnTo>
                                  <a:pt x="1016" y="52"/>
                                </a:lnTo>
                                <a:lnTo>
                                  <a:pt x="1022" y="75"/>
                                </a:lnTo>
                                <a:lnTo>
                                  <a:pt x="1044" y="81"/>
                                </a:lnTo>
                                <a:lnTo>
                                  <a:pt x="1064" y="70"/>
                                </a:lnTo>
                                <a:lnTo>
                                  <a:pt x="1084" y="55"/>
                                </a:lnTo>
                                <a:lnTo>
                                  <a:pt x="1087" y="51"/>
                                </a:lnTo>
                                <a:lnTo>
                                  <a:pt x="1089" y="47"/>
                                </a:lnTo>
                                <a:lnTo>
                                  <a:pt x="1092" y="43"/>
                                </a:lnTo>
                                <a:lnTo>
                                  <a:pt x="1082" y="37"/>
                                </a:lnTo>
                                <a:lnTo>
                                  <a:pt x="1072" y="40"/>
                                </a:lnTo>
                                <a:lnTo>
                                  <a:pt x="1062" y="43"/>
                                </a:lnTo>
                                <a:lnTo>
                                  <a:pt x="1061" y="44"/>
                                </a:lnTo>
                                <a:lnTo>
                                  <a:pt x="1060" y="45"/>
                                </a:lnTo>
                                <a:lnTo>
                                  <a:pt x="1057" y="37"/>
                                </a:lnTo>
                                <a:lnTo>
                                  <a:pt x="1062" y="28"/>
                                </a:lnTo>
                                <a:lnTo>
                                  <a:pt x="1066" y="19"/>
                                </a:lnTo>
                                <a:lnTo>
                                  <a:pt x="1075" y="26"/>
                                </a:lnTo>
                                <a:lnTo>
                                  <a:pt x="1085" y="29"/>
                                </a:lnTo>
                                <a:lnTo>
                                  <a:pt x="1096" y="29"/>
                                </a:lnTo>
                                <a:lnTo>
                                  <a:pt x="1099" y="22"/>
                                </a:lnTo>
                                <a:lnTo>
                                  <a:pt x="1105" y="10"/>
                                </a:lnTo>
                                <a:lnTo>
                                  <a:pt x="1108" y="4"/>
                                </a:lnTo>
                                <a:lnTo>
                                  <a:pt x="1111" y="5"/>
                                </a:lnTo>
                                <a:lnTo>
                                  <a:pt x="1116" y="6"/>
                                </a:lnTo>
                                <a:lnTo>
                                  <a:pt x="1118" y="7"/>
                                </a:lnTo>
                                <a:lnTo>
                                  <a:pt x="1106" y="36"/>
                                </a:lnTo>
                                <a:lnTo>
                                  <a:pt x="1087" y="70"/>
                                </a:lnTo>
                                <a:lnTo>
                                  <a:pt x="1072" y="101"/>
                                </a:lnTo>
                                <a:lnTo>
                                  <a:pt x="1065" y="101"/>
                                </a:lnTo>
                                <a:lnTo>
                                  <a:pt x="1049" y="101"/>
                                </a:lnTo>
                                <a:lnTo>
                                  <a:pt x="1021" y="101"/>
                                </a:lnTo>
                                <a:lnTo>
                                  <a:pt x="985" y="101"/>
                                </a:lnTo>
                                <a:lnTo>
                                  <a:pt x="941" y="101"/>
                                </a:lnTo>
                                <a:lnTo>
                                  <a:pt x="890" y="101"/>
                                </a:lnTo>
                                <a:lnTo>
                                  <a:pt x="834" y="102"/>
                                </a:lnTo>
                                <a:lnTo>
                                  <a:pt x="774" y="102"/>
                                </a:lnTo>
                                <a:lnTo>
                                  <a:pt x="710" y="102"/>
                                </a:lnTo>
                                <a:lnTo>
                                  <a:pt x="644" y="102"/>
                                </a:lnTo>
                                <a:lnTo>
                                  <a:pt x="576" y="102"/>
                                </a:lnTo>
                                <a:lnTo>
                                  <a:pt x="509" y="102"/>
                                </a:lnTo>
                                <a:lnTo>
                                  <a:pt x="443" y="102"/>
                                </a:lnTo>
                                <a:lnTo>
                                  <a:pt x="379" y="102"/>
                                </a:lnTo>
                                <a:lnTo>
                                  <a:pt x="319" y="102"/>
                                </a:lnTo>
                                <a:lnTo>
                                  <a:pt x="261" y="102"/>
                                </a:lnTo>
                                <a:lnTo>
                                  <a:pt x="211" y="102"/>
                                </a:lnTo>
                                <a:lnTo>
                                  <a:pt x="168" y="102"/>
                                </a:lnTo>
                                <a:lnTo>
                                  <a:pt x="132" y="104"/>
                                </a:lnTo>
                                <a:lnTo>
                                  <a:pt x="104" y="104"/>
                                </a:lnTo>
                                <a:lnTo>
                                  <a:pt x="87" y="104"/>
                                </a:lnTo>
                                <a:lnTo>
                                  <a:pt x="81" y="104"/>
                                </a:lnTo>
                                <a:lnTo>
                                  <a:pt x="51" y="75"/>
                                </a:lnTo>
                                <a:lnTo>
                                  <a:pt x="23" y="39"/>
                                </a:lnTo>
                                <a:lnTo>
                                  <a:pt x="0" y="4"/>
                                </a:lnTo>
                                <a:lnTo>
                                  <a:pt x="16" y="4"/>
                                </a:lnTo>
                                <a:lnTo>
                                  <a:pt x="32" y="13"/>
                                </a:lnTo>
                                <a:lnTo>
                                  <a:pt x="35" y="33"/>
                                </a:lnTo>
                                <a:lnTo>
                                  <a:pt x="43" y="30"/>
                                </a:lnTo>
                                <a:lnTo>
                                  <a:pt x="56" y="25"/>
                                </a:lnTo>
                                <a:lnTo>
                                  <a:pt x="64" y="21"/>
                                </a:lnTo>
                                <a:lnTo>
                                  <a:pt x="67" y="28"/>
                                </a:lnTo>
                                <a:lnTo>
                                  <a:pt x="73" y="39"/>
                                </a:lnTo>
                                <a:lnTo>
                                  <a:pt x="77" y="45"/>
                                </a:lnTo>
                                <a:lnTo>
                                  <a:pt x="67" y="49"/>
                                </a:lnTo>
                                <a:lnTo>
                                  <a:pt x="54" y="49"/>
                                </a:lnTo>
                                <a:lnTo>
                                  <a:pt x="49" y="60"/>
                                </a:lnTo>
                                <a:lnTo>
                                  <a:pt x="69" y="73"/>
                                </a:lnTo>
                                <a:lnTo>
                                  <a:pt x="86" y="87"/>
                                </a:lnTo>
                                <a:lnTo>
                                  <a:pt x="105" y="87"/>
                                </a:lnTo>
                                <a:lnTo>
                                  <a:pt x="105" y="81"/>
                                </a:lnTo>
                                <a:lnTo>
                                  <a:pt x="105" y="67"/>
                                </a:lnTo>
                                <a:lnTo>
                                  <a:pt x="105" y="60"/>
                                </a:lnTo>
                                <a:lnTo>
                                  <a:pt x="111" y="60"/>
                                </a:lnTo>
                                <a:lnTo>
                                  <a:pt x="121" y="60"/>
                                </a:lnTo>
                                <a:lnTo>
                                  <a:pt x="125" y="60"/>
                                </a:lnTo>
                                <a:lnTo>
                                  <a:pt x="126" y="79"/>
                                </a:lnTo>
                                <a:lnTo>
                                  <a:pt x="139" y="90"/>
                                </a:lnTo>
                                <a:lnTo>
                                  <a:pt x="155" y="89"/>
                                </a:lnTo>
                                <a:lnTo>
                                  <a:pt x="171" y="79"/>
                                </a:lnTo>
                                <a:lnTo>
                                  <a:pt x="179" y="63"/>
                                </a:lnTo>
                                <a:lnTo>
                                  <a:pt x="185" y="45"/>
                                </a:lnTo>
                                <a:lnTo>
                                  <a:pt x="164" y="45"/>
                                </a:lnTo>
                                <a:lnTo>
                                  <a:pt x="144" y="48"/>
                                </a:lnTo>
                                <a:lnTo>
                                  <a:pt x="133" y="27"/>
                                </a:lnTo>
                                <a:lnTo>
                                  <a:pt x="142" y="29"/>
                                </a:lnTo>
                                <a:lnTo>
                                  <a:pt x="154" y="28"/>
                                </a:lnTo>
                                <a:lnTo>
                                  <a:pt x="165" y="29"/>
                                </a:lnTo>
                                <a:lnTo>
                                  <a:pt x="168" y="19"/>
                                </a:lnTo>
                                <a:lnTo>
                                  <a:pt x="165" y="10"/>
                                </a:lnTo>
                                <a:lnTo>
                                  <a:pt x="159" y="2"/>
                                </a:lnTo>
                                <a:lnTo>
                                  <a:pt x="174" y="0"/>
                                </a:lnTo>
                                <a:lnTo>
                                  <a:pt x="186" y="2"/>
                                </a:lnTo>
                                <a:lnTo>
                                  <a:pt x="199" y="2"/>
                                </a:lnTo>
                                <a:lnTo>
                                  <a:pt x="199" y="8"/>
                                </a:lnTo>
                                <a:lnTo>
                                  <a:pt x="199" y="20"/>
                                </a:lnTo>
                                <a:lnTo>
                                  <a:pt x="199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Freeform 111"/>
                        <wps:cNvSpPr>
                          <a:spLocks/>
                        </wps:cNvSpPr>
                        <wps:spPr bwMode="auto">
                          <a:xfrm>
                            <a:off x="1169" y="1284"/>
                            <a:ext cx="31" cy="23"/>
                          </a:xfrm>
                          <a:custGeom>
                            <a:avLst/>
                            <a:gdLst>
                              <a:gd name="T0" fmla="*/ 126 w 126"/>
                              <a:gd name="T1" fmla="*/ 0 h 91"/>
                              <a:gd name="T2" fmla="*/ 68 w 126"/>
                              <a:gd name="T3" fmla="*/ 48 h 91"/>
                              <a:gd name="T4" fmla="*/ 22 w 126"/>
                              <a:gd name="T5" fmla="*/ 77 h 91"/>
                              <a:gd name="T6" fmla="*/ 0 w 126"/>
                              <a:gd name="T7" fmla="*/ 91 h 91"/>
                              <a:gd name="T8" fmla="*/ 0 w 126"/>
                              <a:gd name="T9" fmla="*/ 91 h 91"/>
                              <a:gd name="T10" fmla="*/ 15 w 126"/>
                              <a:gd name="T11" fmla="*/ 57 h 91"/>
                              <a:gd name="T12" fmla="*/ 28 w 126"/>
                              <a:gd name="T13" fmla="*/ 20 h 91"/>
                              <a:gd name="T14" fmla="*/ 33 w 126"/>
                              <a:gd name="T15" fmla="*/ 2 h 91"/>
                              <a:gd name="T16" fmla="*/ 33 w 126"/>
                              <a:gd name="T17" fmla="*/ 2 h 91"/>
                              <a:gd name="T18" fmla="*/ 65 w 126"/>
                              <a:gd name="T19" fmla="*/ 1 h 91"/>
                              <a:gd name="T20" fmla="*/ 101 w 126"/>
                              <a:gd name="T21" fmla="*/ 0 h 91"/>
                              <a:gd name="T22" fmla="*/ 126 w 126"/>
                              <a:gd name="T23" fmla="*/ 0 h 91"/>
                              <a:gd name="T24" fmla="*/ 126 w 126"/>
                              <a:gd name="T25" fmla="*/ 0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6" h="91">
                                <a:moveTo>
                                  <a:pt x="126" y="0"/>
                                </a:moveTo>
                                <a:lnTo>
                                  <a:pt x="68" y="48"/>
                                </a:lnTo>
                                <a:lnTo>
                                  <a:pt x="22" y="77"/>
                                </a:lnTo>
                                <a:lnTo>
                                  <a:pt x="0" y="91"/>
                                </a:lnTo>
                                <a:lnTo>
                                  <a:pt x="15" y="57"/>
                                </a:lnTo>
                                <a:lnTo>
                                  <a:pt x="28" y="20"/>
                                </a:lnTo>
                                <a:lnTo>
                                  <a:pt x="33" y="2"/>
                                </a:lnTo>
                                <a:lnTo>
                                  <a:pt x="65" y="1"/>
                                </a:lnTo>
                                <a:lnTo>
                                  <a:pt x="101" y="0"/>
                                </a:lnTo>
                                <a:lnTo>
                                  <a:pt x="1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112"/>
                        <wps:cNvSpPr>
                          <a:spLocks/>
                        </wps:cNvSpPr>
                        <wps:spPr bwMode="auto">
                          <a:xfrm>
                            <a:off x="282" y="1285"/>
                            <a:ext cx="32" cy="26"/>
                          </a:xfrm>
                          <a:custGeom>
                            <a:avLst/>
                            <a:gdLst>
                              <a:gd name="T0" fmla="*/ 128 w 128"/>
                              <a:gd name="T1" fmla="*/ 103 h 103"/>
                              <a:gd name="T2" fmla="*/ 85 w 128"/>
                              <a:gd name="T3" fmla="*/ 71 h 103"/>
                              <a:gd name="T4" fmla="*/ 39 w 128"/>
                              <a:gd name="T5" fmla="*/ 38 h 103"/>
                              <a:gd name="T6" fmla="*/ 0 w 128"/>
                              <a:gd name="T7" fmla="*/ 0 h 103"/>
                              <a:gd name="T8" fmla="*/ 0 w 128"/>
                              <a:gd name="T9" fmla="*/ 0 h 103"/>
                              <a:gd name="T10" fmla="*/ 21 w 128"/>
                              <a:gd name="T11" fmla="*/ 1 h 103"/>
                              <a:gd name="T12" fmla="*/ 61 w 128"/>
                              <a:gd name="T13" fmla="*/ 2 h 103"/>
                              <a:gd name="T14" fmla="*/ 82 w 128"/>
                              <a:gd name="T15" fmla="*/ 3 h 103"/>
                              <a:gd name="T16" fmla="*/ 82 w 128"/>
                              <a:gd name="T17" fmla="*/ 3 h 103"/>
                              <a:gd name="T18" fmla="*/ 94 w 128"/>
                              <a:gd name="T19" fmla="*/ 29 h 103"/>
                              <a:gd name="T20" fmla="*/ 116 w 128"/>
                              <a:gd name="T21" fmla="*/ 77 h 103"/>
                              <a:gd name="T22" fmla="*/ 128 w 128"/>
                              <a:gd name="T23" fmla="*/ 103 h 103"/>
                              <a:gd name="T24" fmla="*/ 128 w 128"/>
                              <a:gd name="T25" fmla="*/ 103 h 103"/>
                              <a:gd name="T26" fmla="*/ 128 w 128"/>
                              <a:gd name="T27" fmla="*/ 103 h 1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8" h="103">
                                <a:moveTo>
                                  <a:pt x="128" y="103"/>
                                </a:moveTo>
                                <a:lnTo>
                                  <a:pt x="85" y="71"/>
                                </a:lnTo>
                                <a:lnTo>
                                  <a:pt x="39" y="38"/>
                                </a:lnTo>
                                <a:lnTo>
                                  <a:pt x="0" y="0"/>
                                </a:lnTo>
                                <a:lnTo>
                                  <a:pt x="21" y="1"/>
                                </a:lnTo>
                                <a:lnTo>
                                  <a:pt x="61" y="2"/>
                                </a:lnTo>
                                <a:lnTo>
                                  <a:pt x="82" y="3"/>
                                </a:lnTo>
                                <a:lnTo>
                                  <a:pt x="94" y="29"/>
                                </a:lnTo>
                                <a:lnTo>
                                  <a:pt x="116" y="77"/>
                                </a:lnTo>
                                <a:lnTo>
                                  <a:pt x="128" y="1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113"/>
                        <wps:cNvSpPr>
                          <a:spLocks/>
                        </wps:cNvSpPr>
                        <wps:spPr bwMode="auto">
                          <a:xfrm>
                            <a:off x="655" y="1315"/>
                            <a:ext cx="168" cy="8"/>
                          </a:xfrm>
                          <a:custGeom>
                            <a:avLst/>
                            <a:gdLst>
                              <a:gd name="T0" fmla="*/ 675 w 675"/>
                              <a:gd name="T1" fmla="*/ 4 h 35"/>
                              <a:gd name="T2" fmla="*/ 631 w 675"/>
                              <a:gd name="T3" fmla="*/ 13 h 35"/>
                              <a:gd name="T4" fmla="*/ 587 w 675"/>
                              <a:gd name="T5" fmla="*/ 20 h 35"/>
                              <a:gd name="T6" fmla="*/ 542 w 675"/>
                              <a:gd name="T7" fmla="*/ 26 h 35"/>
                              <a:gd name="T8" fmla="*/ 497 w 675"/>
                              <a:gd name="T9" fmla="*/ 30 h 35"/>
                              <a:gd name="T10" fmla="*/ 452 w 675"/>
                              <a:gd name="T11" fmla="*/ 32 h 35"/>
                              <a:gd name="T12" fmla="*/ 407 w 675"/>
                              <a:gd name="T13" fmla="*/ 35 h 35"/>
                              <a:gd name="T14" fmla="*/ 362 w 675"/>
                              <a:gd name="T15" fmla="*/ 35 h 35"/>
                              <a:gd name="T16" fmla="*/ 316 w 675"/>
                              <a:gd name="T17" fmla="*/ 34 h 35"/>
                              <a:gd name="T18" fmla="*/ 271 w 675"/>
                              <a:gd name="T19" fmla="*/ 32 h 35"/>
                              <a:gd name="T20" fmla="*/ 225 w 675"/>
                              <a:gd name="T21" fmla="*/ 29 h 35"/>
                              <a:gd name="T22" fmla="*/ 179 w 675"/>
                              <a:gd name="T23" fmla="*/ 26 h 35"/>
                              <a:gd name="T24" fmla="*/ 134 w 675"/>
                              <a:gd name="T25" fmla="*/ 22 h 35"/>
                              <a:gd name="T26" fmla="*/ 89 w 675"/>
                              <a:gd name="T27" fmla="*/ 16 h 35"/>
                              <a:gd name="T28" fmla="*/ 44 w 675"/>
                              <a:gd name="T29" fmla="*/ 11 h 35"/>
                              <a:gd name="T30" fmla="*/ 0 w 675"/>
                              <a:gd name="T31" fmla="*/ 4 h 35"/>
                              <a:gd name="T32" fmla="*/ 0 w 675"/>
                              <a:gd name="T33" fmla="*/ 4 h 35"/>
                              <a:gd name="T34" fmla="*/ 41 w 675"/>
                              <a:gd name="T35" fmla="*/ 3 h 35"/>
                              <a:gd name="T36" fmla="*/ 83 w 675"/>
                              <a:gd name="T37" fmla="*/ 2 h 35"/>
                              <a:gd name="T38" fmla="*/ 127 w 675"/>
                              <a:gd name="T39" fmla="*/ 1 h 35"/>
                              <a:gd name="T40" fmla="*/ 171 w 675"/>
                              <a:gd name="T41" fmla="*/ 1 h 35"/>
                              <a:gd name="T42" fmla="*/ 216 w 675"/>
                              <a:gd name="T43" fmla="*/ 0 h 35"/>
                              <a:gd name="T44" fmla="*/ 262 w 675"/>
                              <a:gd name="T45" fmla="*/ 0 h 35"/>
                              <a:gd name="T46" fmla="*/ 308 w 675"/>
                              <a:gd name="T47" fmla="*/ 0 h 35"/>
                              <a:gd name="T48" fmla="*/ 354 w 675"/>
                              <a:gd name="T49" fmla="*/ 0 h 35"/>
                              <a:gd name="T50" fmla="*/ 402 w 675"/>
                              <a:gd name="T51" fmla="*/ 0 h 35"/>
                              <a:gd name="T52" fmla="*/ 448 w 675"/>
                              <a:gd name="T53" fmla="*/ 0 h 35"/>
                              <a:gd name="T54" fmla="*/ 495 w 675"/>
                              <a:gd name="T55" fmla="*/ 1 h 35"/>
                              <a:gd name="T56" fmla="*/ 541 w 675"/>
                              <a:gd name="T57" fmla="*/ 1 h 35"/>
                              <a:gd name="T58" fmla="*/ 586 w 675"/>
                              <a:gd name="T59" fmla="*/ 2 h 35"/>
                              <a:gd name="T60" fmla="*/ 631 w 675"/>
                              <a:gd name="T61" fmla="*/ 3 h 35"/>
                              <a:gd name="T62" fmla="*/ 675 w 675"/>
                              <a:gd name="T63" fmla="*/ 4 h 35"/>
                              <a:gd name="T64" fmla="*/ 675 w 675"/>
                              <a:gd name="T65" fmla="*/ 4 h 35"/>
                              <a:gd name="T66" fmla="*/ 675 w 675"/>
                              <a:gd name="T67" fmla="*/ 4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675" h="35">
                                <a:moveTo>
                                  <a:pt x="675" y="4"/>
                                </a:moveTo>
                                <a:lnTo>
                                  <a:pt x="631" y="13"/>
                                </a:lnTo>
                                <a:lnTo>
                                  <a:pt x="587" y="20"/>
                                </a:lnTo>
                                <a:lnTo>
                                  <a:pt x="542" y="26"/>
                                </a:lnTo>
                                <a:lnTo>
                                  <a:pt x="497" y="30"/>
                                </a:lnTo>
                                <a:lnTo>
                                  <a:pt x="452" y="32"/>
                                </a:lnTo>
                                <a:lnTo>
                                  <a:pt x="407" y="35"/>
                                </a:lnTo>
                                <a:lnTo>
                                  <a:pt x="362" y="35"/>
                                </a:lnTo>
                                <a:lnTo>
                                  <a:pt x="316" y="34"/>
                                </a:lnTo>
                                <a:lnTo>
                                  <a:pt x="271" y="32"/>
                                </a:lnTo>
                                <a:lnTo>
                                  <a:pt x="225" y="29"/>
                                </a:lnTo>
                                <a:lnTo>
                                  <a:pt x="179" y="26"/>
                                </a:lnTo>
                                <a:lnTo>
                                  <a:pt x="134" y="22"/>
                                </a:lnTo>
                                <a:lnTo>
                                  <a:pt x="89" y="16"/>
                                </a:lnTo>
                                <a:lnTo>
                                  <a:pt x="44" y="11"/>
                                </a:lnTo>
                                <a:lnTo>
                                  <a:pt x="0" y="4"/>
                                </a:lnTo>
                                <a:lnTo>
                                  <a:pt x="41" y="3"/>
                                </a:lnTo>
                                <a:lnTo>
                                  <a:pt x="83" y="2"/>
                                </a:lnTo>
                                <a:lnTo>
                                  <a:pt x="127" y="1"/>
                                </a:lnTo>
                                <a:lnTo>
                                  <a:pt x="171" y="1"/>
                                </a:lnTo>
                                <a:lnTo>
                                  <a:pt x="216" y="0"/>
                                </a:lnTo>
                                <a:lnTo>
                                  <a:pt x="262" y="0"/>
                                </a:lnTo>
                                <a:lnTo>
                                  <a:pt x="308" y="0"/>
                                </a:lnTo>
                                <a:lnTo>
                                  <a:pt x="354" y="0"/>
                                </a:lnTo>
                                <a:lnTo>
                                  <a:pt x="402" y="0"/>
                                </a:lnTo>
                                <a:lnTo>
                                  <a:pt x="448" y="0"/>
                                </a:lnTo>
                                <a:lnTo>
                                  <a:pt x="495" y="1"/>
                                </a:lnTo>
                                <a:lnTo>
                                  <a:pt x="541" y="1"/>
                                </a:lnTo>
                                <a:lnTo>
                                  <a:pt x="586" y="2"/>
                                </a:lnTo>
                                <a:lnTo>
                                  <a:pt x="631" y="3"/>
                                </a:lnTo>
                                <a:lnTo>
                                  <a:pt x="675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114"/>
                        <wps:cNvSpPr>
                          <a:spLocks noEditPoints="1"/>
                        </wps:cNvSpPr>
                        <wps:spPr bwMode="auto">
                          <a:xfrm>
                            <a:off x="324" y="1291"/>
                            <a:ext cx="828" cy="157"/>
                          </a:xfrm>
                          <a:custGeom>
                            <a:avLst/>
                            <a:gdLst>
                              <a:gd name="T0" fmla="*/ 1769 w 3308"/>
                              <a:gd name="T1" fmla="*/ 335 h 626"/>
                              <a:gd name="T2" fmla="*/ 2551 w 3308"/>
                              <a:gd name="T3" fmla="*/ 64 h 626"/>
                              <a:gd name="T4" fmla="*/ 1933 w 3308"/>
                              <a:gd name="T5" fmla="*/ 214 h 626"/>
                              <a:gd name="T6" fmla="*/ 1287 w 3308"/>
                              <a:gd name="T7" fmla="*/ 202 h 626"/>
                              <a:gd name="T8" fmla="*/ 685 w 3308"/>
                              <a:gd name="T9" fmla="*/ 32 h 626"/>
                              <a:gd name="T10" fmla="*/ 135 w 3308"/>
                              <a:gd name="T11" fmla="*/ 104 h 626"/>
                              <a:gd name="T12" fmla="*/ 381 w 3308"/>
                              <a:gd name="T13" fmla="*/ 334 h 626"/>
                              <a:gd name="T14" fmla="*/ 767 w 3308"/>
                              <a:gd name="T15" fmla="*/ 460 h 626"/>
                              <a:gd name="T16" fmla="*/ 623 w 3308"/>
                              <a:gd name="T17" fmla="*/ 265 h 626"/>
                              <a:gd name="T18" fmla="*/ 489 w 3308"/>
                              <a:gd name="T19" fmla="*/ 294 h 626"/>
                              <a:gd name="T20" fmla="*/ 324 w 3308"/>
                              <a:gd name="T21" fmla="*/ 222 h 626"/>
                              <a:gd name="T22" fmla="*/ 435 w 3308"/>
                              <a:gd name="T23" fmla="*/ 158 h 626"/>
                              <a:gd name="T24" fmla="*/ 560 w 3308"/>
                              <a:gd name="T25" fmla="*/ 195 h 626"/>
                              <a:gd name="T26" fmla="*/ 649 w 3308"/>
                              <a:gd name="T27" fmla="*/ 192 h 626"/>
                              <a:gd name="T28" fmla="*/ 784 w 3308"/>
                              <a:gd name="T29" fmla="*/ 212 h 626"/>
                              <a:gd name="T30" fmla="*/ 870 w 3308"/>
                              <a:gd name="T31" fmla="*/ 151 h 626"/>
                              <a:gd name="T32" fmla="*/ 903 w 3308"/>
                              <a:gd name="T33" fmla="*/ 285 h 626"/>
                              <a:gd name="T34" fmla="*/ 1021 w 3308"/>
                              <a:gd name="T35" fmla="*/ 293 h 626"/>
                              <a:gd name="T36" fmla="*/ 1199 w 3308"/>
                              <a:gd name="T37" fmla="*/ 232 h 626"/>
                              <a:gd name="T38" fmla="*/ 1185 w 3308"/>
                              <a:gd name="T39" fmla="*/ 350 h 626"/>
                              <a:gd name="T40" fmla="*/ 1316 w 3308"/>
                              <a:gd name="T41" fmla="*/ 431 h 626"/>
                              <a:gd name="T42" fmla="*/ 1186 w 3308"/>
                              <a:gd name="T43" fmla="*/ 414 h 626"/>
                              <a:gd name="T44" fmla="*/ 1241 w 3308"/>
                              <a:gd name="T45" fmla="*/ 531 h 626"/>
                              <a:gd name="T46" fmla="*/ 1140 w 3308"/>
                              <a:gd name="T47" fmla="*/ 439 h 626"/>
                              <a:gd name="T48" fmla="*/ 1085 w 3308"/>
                              <a:gd name="T49" fmla="*/ 521 h 626"/>
                              <a:gd name="T50" fmla="*/ 974 w 3308"/>
                              <a:gd name="T51" fmla="*/ 470 h 626"/>
                              <a:gd name="T52" fmla="*/ 1209 w 3308"/>
                              <a:gd name="T53" fmla="*/ 591 h 626"/>
                              <a:gd name="T54" fmla="*/ 1751 w 3308"/>
                              <a:gd name="T55" fmla="*/ 596 h 626"/>
                              <a:gd name="T56" fmla="*/ 1844 w 3308"/>
                              <a:gd name="T57" fmla="*/ 290 h 626"/>
                              <a:gd name="T58" fmla="*/ 1863 w 3308"/>
                              <a:gd name="T59" fmla="*/ 583 h 626"/>
                              <a:gd name="T60" fmla="*/ 2149 w 3308"/>
                              <a:gd name="T61" fmla="*/ 543 h 626"/>
                              <a:gd name="T62" fmla="*/ 1966 w 3308"/>
                              <a:gd name="T63" fmla="*/ 341 h 626"/>
                              <a:gd name="T64" fmla="*/ 1876 w 3308"/>
                              <a:gd name="T65" fmla="*/ 552 h 626"/>
                              <a:gd name="T66" fmla="*/ 2029 w 3308"/>
                              <a:gd name="T67" fmla="*/ 368 h 626"/>
                              <a:gd name="T68" fmla="*/ 2058 w 3308"/>
                              <a:gd name="T69" fmla="*/ 293 h 626"/>
                              <a:gd name="T70" fmla="*/ 2223 w 3308"/>
                              <a:gd name="T71" fmla="*/ 471 h 626"/>
                              <a:gd name="T72" fmla="*/ 2353 w 3308"/>
                              <a:gd name="T73" fmla="*/ 542 h 626"/>
                              <a:gd name="T74" fmla="*/ 2972 w 3308"/>
                              <a:gd name="T75" fmla="*/ 313 h 626"/>
                              <a:gd name="T76" fmla="*/ 3102 w 3308"/>
                              <a:gd name="T77" fmla="*/ 107 h 626"/>
                              <a:gd name="T78" fmla="*/ 872 w 3308"/>
                              <a:gd name="T79" fmla="*/ 376 h 626"/>
                              <a:gd name="T80" fmla="*/ 2589 w 3308"/>
                              <a:gd name="T81" fmla="*/ 118 h 626"/>
                              <a:gd name="T82" fmla="*/ 2761 w 3308"/>
                              <a:gd name="T83" fmla="*/ 158 h 626"/>
                              <a:gd name="T84" fmla="*/ 3082 w 3308"/>
                              <a:gd name="T85" fmla="*/ 145 h 626"/>
                              <a:gd name="T86" fmla="*/ 2971 w 3308"/>
                              <a:gd name="T87" fmla="*/ 147 h 626"/>
                              <a:gd name="T88" fmla="*/ 2922 w 3308"/>
                              <a:gd name="T89" fmla="*/ 252 h 626"/>
                              <a:gd name="T90" fmla="*/ 2739 w 3308"/>
                              <a:gd name="T91" fmla="*/ 317 h 626"/>
                              <a:gd name="T92" fmla="*/ 2682 w 3308"/>
                              <a:gd name="T93" fmla="*/ 381 h 626"/>
                              <a:gd name="T94" fmla="*/ 2564 w 3308"/>
                              <a:gd name="T95" fmla="*/ 392 h 626"/>
                              <a:gd name="T96" fmla="*/ 2519 w 3308"/>
                              <a:gd name="T97" fmla="*/ 269 h 626"/>
                              <a:gd name="T98" fmla="*/ 1528 w 3308"/>
                              <a:gd name="T99" fmla="*/ 481 h 626"/>
                              <a:gd name="T100" fmla="*/ 1614 w 3308"/>
                              <a:gd name="T101" fmla="*/ 296 h 626"/>
                              <a:gd name="T102" fmla="*/ 1476 w 3308"/>
                              <a:gd name="T103" fmla="*/ 528 h 626"/>
                              <a:gd name="T104" fmla="*/ 1383 w 3308"/>
                              <a:gd name="T105" fmla="*/ 294 h 626"/>
                              <a:gd name="T106" fmla="*/ 2261 w 3308"/>
                              <a:gd name="T107" fmla="*/ 365 h 626"/>
                              <a:gd name="T108" fmla="*/ 2447 w 3308"/>
                              <a:gd name="T109" fmla="*/ 160 h 626"/>
                              <a:gd name="T110" fmla="*/ 2458 w 3308"/>
                              <a:gd name="T111" fmla="*/ 419 h 626"/>
                              <a:gd name="T112" fmla="*/ 2301 w 3308"/>
                              <a:gd name="T113" fmla="*/ 462 h 626"/>
                              <a:gd name="T114" fmla="*/ 2407 w 3308"/>
                              <a:gd name="T115" fmla="*/ 420 h 626"/>
                              <a:gd name="T116" fmla="*/ 2358 w 3308"/>
                              <a:gd name="T117" fmla="*/ 305 h 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308" h="626">
                                <a:moveTo>
                                  <a:pt x="1784" y="492"/>
                                </a:moveTo>
                                <a:lnTo>
                                  <a:pt x="1775" y="498"/>
                                </a:lnTo>
                                <a:lnTo>
                                  <a:pt x="1757" y="510"/>
                                </a:lnTo>
                                <a:lnTo>
                                  <a:pt x="1747" y="518"/>
                                </a:lnTo>
                                <a:lnTo>
                                  <a:pt x="1715" y="486"/>
                                </a:lnTo>
                                <a:lnTo>
                                  <a:pt x="1718" y="439"/>
                                </a:lnTo>
                                <a:lnTo>
                                  <a:pt x="1718" y="395"/>
                                </a:lnTo>
                                <a:lnTo>
                                  <a:pt x="1716" y="373"/>
                                </a:lnTo>
                                <a:lnTo>
                                  <a:pt x="1715" y="344"/>
                                </a:lnTo>
                                <a:lnTo>
                                  <a:pt x="1727" y="328"/>
                                </a:lnTo>
                                <a:lnTo>
                                  <a:pt x="1741" y="330"/>
                                </a:lnTo>
                                <a:lnTo>
                                  <a:pt x="1769" y="335"/>
                                </a:lnTo>
                                <a:lnTo>
                                  <a:pt x="1783" y="337"/>
                                </a:lnTo>
                                <a:lnTo>
                                  <a:pt x="1783" y="378"/>
                                </a:lnTo>
                                <a:lnTo>
                                  <a:pt x="1784" y="451"/>
                                </a:lnTo>
                                <a:lnTo>
                                  <a:pt x="1784" y="492"/>
                                </a:lnTo>
                                <a:close/>
                                <a:moveTo>
                                  <a:pt x="2757" y="104"/>
                                </a:moveTo>
                                <a:lnTo>
                                  <a:pt x="2740" y="70"/>
                                </a:lnTo>
                                <a:lnTo>
                                  <a:pt x="2722" y="35"/>
                                </a:lnTo>
                                <a:lnTo>
                                  <a:pt x="2706" y="0"/>
                                </a:lnTo>
                                <a:lnTo>
                                  <a:pt x="2667" y="17"/>
                                </a:lnTo>
                                <a:lnTo>
                                  <a:pt x="2629" y="33"/>
                                </a:lnTo>
                                <a:lnTo>
                                  <a:pt x="2590" y="49"/>
                                </a:lnTo>
                                <a:lnTo>
                                  <a:pt x="2551" y="64"/>
                                </a:lnTo>
                                <a:lnTo>
                                  <a:pt x="2511" y="78"/>
                                </a:lnTo>
                                <a:lnTo>
                                  <a:pt x="2471" y="92"/>
                                </a:lnTo>
                                <a:lnTo>
                                  <a:pt x="2431" y="106"/>
                                </a:lnTo>
                                <a:lnTo>
                                  <a:pt x="2390" y="119"/>
                                </a:lnTo>
                                <a:lnTo>
                                  <a:pt x="2349" y="131"/>
                                </a:lnTo>
                                <a:lnTo>
                                  <a:pt x="2309" y="142"/>
                                </a:lnTo>
                                <a:lnTo>
                                  <a:pt x="2268" y="153"/>
                                </a:lnTo>
                                <a:lnTo>
                                  <a:pt x="2226" y="163"/>
                                </a:lnTo>
                                <a:lnTo>
                                  <a:pt x="2186" y="172"/>
                                </a:lnTo>
                                <a:lnTo>
                                  <a:pt x="2144" y="181"/>
                                </a:lnTo>
                                <a:lnTo>
                                  <a:pt x="2102" y="189"/>
                                </a:lnTo>
                                <a:lnTo>
                                  <a:pt x="2059" y="197"/>
                                </a:lnTo>
                                <a:lnTo>
                                  <a:pt x="2017" y="203"/>
                                </a:lnTo>
                                <a:lnTo>
                                  <a:pt x="1976" y="210"/>
                                </a:lnTo>
                                <a:lnTo>
                                  <a:pt x="1933" y="214"/>
                                </a:lnTo>
                                <a:lnTo>
                                  <a:pt x="1890" y="220"/>
                                </a:lnTo>
                                <a:lnTo>
                                  <a:pt x="1847" y="223"/>
                                </a:lnTo>
                                <a:lnTo>
                                  <a:pt x="1805" y="226"/>
                                </a:lnTo>
                                <a:lnTo>
                                  <a:pt x="1762" y="228"/>
                                </a:lnTo>
                                <a:lnTo>
                                  <a:pt x="1718" y="229"/>
                                </a:lnTo>
                                <a:lnTo>
                                  <a:pt x="1675" y="231"/>
                                </a:lnTo>
                                <a:lnTo>
                                  <a:pt x="1632" y="231"/>
                                </a:lnTo>
                                <a:lnTo>
                                  <a:pt x="1590" y="229"/>
                                </a:lnTo>
                                <a:lnTo>
                                  <a:pt x="1547" y="228"/>
                                </a:lnTo>
                                <a:lnTo>
                                  <a:pt x="1503" y="226"/>
                                </a:lnTo>
                                <a:lnTo>
                                  <a:pt x="1460" y="223"/>
                                </a:lnTo>
                                <a:lnTo>
                                  <a:pt x="1417" y="218"/>
                                </a:lnTo>
                                <a:lnTo>
                                  <a:pt x="1373" y="214"/>
                                </a:lnTo>
                                <a:lnTo>
                                  <a:pt x="1330" y="209"/>
                                </a:lnTo>
                                <a:lnTo>
                                  <a:pt x="1287" y="202"/>
                                </a:lnTo>
                                <a:lnTo>
                                  <a:pt x="1244" y="194"/>
                                </a:lnTo>
                                <a:lnTo>
                                  <a:pt x="1200" y="187"/>
                                </a:lnTo>
                                <a:lnTo>
                                  <a:pt x="1157" y="178"/>
                                </a:lnTo>
                                <a:lnTo>
                                  <a:pt x="1111" y="170"/>
                                </a:lnTo>
                                <a:lnTo>
                                  <a:pt x="1067" y="161"/>
                                </a:lnTo>
                                <a:lnTo>
                                  <a:pt x="1023" y="151"/>
                                </a:lnTo>
                                <a:lnTo>
                                  <a:pt x="979" y="138"/>
                                </a:lnTo>
                                <a:lnTo>
                                  <a:pt x="936" y="126"/>
                                </a:lnTo>
                                <a:lnTo>
                                  <a:pt x="895" y="112"/>
                                </a:lnTo>
                                <a:lnTo>
                                  <a:pt x="852" y="98"/>
                                </a:lnTo>
                                <a:lnTo>
                                  <a:pt x="810" y="83"/>
                                </a:lnTo>
                                <a:lnTo>
                                  <a:pt x="768" y="66"/>
                                </a:lnTo>
                                <a:lnTo>
                                  <a:pt x="726" y="50"/>
                                </a:lnTo>
                                <a:lnTo>
                                  <a:pt x="685" y="32"/>
                                </a:lnTo>
                                <a:lnTo>
                                  <a:pt x="642" y="15"/>
                                </a:lnTo>
                                <a:lnTo>
                                  <a:pt x="627" y="43"/>
                                </a:lnTo>
                                <a:lnTo>
                                  <a:pt x="614" y="74"/>
                                </a:lnTo>
                                <a:lnTo>
                                  <a:pt x="598" y="104"/>
                                </a:lnTo>
                                <a:lnTo>
                                  <a:pt x="587" y="104"/>
                                </a:lnTo>
                                <a:lnTo>
                                  <a:pt x="559" y="104"/>
                                </a:lnTo>
                                <a:lnTo>
                                  <a:pt x="516" y="104"/>
                                </a:lnTo>
                                <a:lnTo>
                                  <a:pt x="462" y="104"/>
                                </a:lnTo>
                                <a:lnTo>
                                  <a:pt x="400" y="104"/>
                                </a:lnTo>
                                <a:lnTo>
                                  <a:pt x="333" y="104"/>
                                </a:lnTo>
                                <a:lnTo>
                                  <a:pt x="265" y="104"/>
                                </a:lnTo>
                                <a:lnTo>
                                  <a:pt x="197" y="104"/>
                                </a:lnTo>
                                <a:lnTo>
                                  <a:pt x="135" y="104"/>
                                </a:lnTo>
                                <a:lnTo>
                                  <a:pt x="81" y="104"/>
                                </a:lnTo>
                                <a:lnTo>
                                  <a:pt x="38" y="104"/>
                                </a:lnTo>
                                <a:lnTo>
                                  <a:pt x="11" y="104"/>
                                </a:lnTo>
                                <a:lnTo>
                                  <a:pt x="0" y="104"/>
                                </a:lnTo>
                                <a:lnTo>
                                  <a:pt x="36" y="130"/>
                                </a:lnTo>
                                <a:lnTo>
                                  <a:pt x="72" y="155"/>
                                </a:lnTo>
                                <a:lnTo>
                                  <a:pt x="108" y="179"/>
                                </a:lnTo>
                                <a:lnTo>
                                  <a:pt x="147" y="203"/>
                                </a:lnTo>
                                <a:lnTo>
                                  <a:pt x="184" y="226"/>
                                </a:lnTo>
                                <a:lnTo>
                                  <a:pt x="223" y="249"/>
                                </a:lnTo>
                                <a:lnTo>
                                  <a:pt x="262" y="271"/>
                                </a:lnTo>
                                <a:lnTo>
                                  <a:pt x="301" y="293"/>
                                </a:lnTo>
                                <a:lnTo>
                                  <a:pt x="342" y="314"/>
                                </a:lnTo>
                                <a:lnTo>
                                  <a:pt x="381" y="334"/>
                                </a:lnTo>
                                <a:lnTo>
                                  <a:pt x="422" y="353"/>
                                </a:lnTo>
                                <a:lnTo>
                                  <a:pt x="464" y="372"/>
                                </a:lnTo>
                                <a:lnTo>
                                  <a:pt x="505" y="391"/>
                                </a:lnTo>
                                <a:lnTo>
                                  <a:pt x="547" y="408"/>
                                </a:lnTo>
                                <a:lnTo>
                                  <a:pt x="589" y="426"/>
                                </a:lnTo>
                                <a:lnTo>
                                  <a:pt x="632" y="441"/>
                                </a:lnTo>
                                <a:lnTo>
                                  <a:pt x="674" y="458"/>
                                </a:lnTo>
                                <a:lnTo>
                                  <a:pt x="717" y="472"/>
                                </a:lnTo>
                                <a:lnTo>
                                  <a:pt x="760" y="486"/>
                                </a:lnTo>
                                <a:lnTo>
                                  <a:pt x="803" y="499"/>
                                </a:lnTo>
                                <a:lnTo>
                                  <a:pt x="796" y="482"/>
                                </a:lnTo>
                                <a:lnTo>
                                  <a:pt x="781" y="473"/>
                                </a:lnTo>
                                <a:lnTo>
                                  <a:pt x="767" y="460"/>
                                </a:lnTo>
                                <a:lnTo>
                                  <a:pt x="769" y="438"/>
                                </a:lnTo>
                                <a:lnTo>
                                  <a:pt x="790" y="426"/>
                                </a:lnTo>
                                <a:lnTo>
                                  <a:pt x="809" y="412"/>
                                </a:lnTo>
                                <a:lnTo>
                                  <a:pt x="802" y="396"/>
                                </a:lnTo>
                                <a:lnTo>
                                  <a:pt x="802" y="381"/>
                                </a:lnTo>
                                <a:lnTo>
                                  <a:pt x="809" y="365"/>
                                </a:lnTo>
                                <a:lnTo>
                                  <a:pt x="759" y="344"/>
                                </a:lnTo>
                                <a:lnTo>
                                  <a:pt x="714" y="318"/>
                                </a:lnTo>
                                <a:lnTo>
                                  <a:pt x="670" y="290"/>
                                </a:lnTo>
                                <a:lnTo>
                                  <a:pt x="626" y="260"/>
                                </a:lnTo>
                                <a:lnTo>
                                  <a:pt x="625" y="262"/>
                                </a:lnTo>
                                <a:lnTo>
                                  <a:pt x="623" y="265"/>
                                </a:lnTo>
                                <a:lnTo>
                                  <a:pt x="622" y="266"/>
                                </a:lnTo>
                                <a:lnTo>
                                  <a:pt x="619" y="306"/>
                                </a:lnTo>
                                <a:lnTo>
                                  <a:pt x="601" y="342"/>
                                </a:lnTo>
                                <a:lnTo>
                                  <a:pt x="590" y="380"/>
                                </a:lnTo>
                                <a:lnTo>
                                  <a:pt x="569" y="361"/>
                                </a:lnTo>
                                <a:lnTo>
                                  <a:pt x="556" y="333"/>
                                </a:lnTo>
                                <a:lnTo>
                                  <a:pt x="552" y="302"/>
                                </a:lnTo>
                                <a:lnTo>
                                  <a:pt x="532" y="307"/>
                                </a:lnTo>
                                <a:lnTo>
                                  <a:pt x="510" y="310"/>
                                </a:lnTo>
                                <a:lnTo>
                                  <a:pt x="491" y="306"/>
                                </a:lnTo>
                                <a:lnTo>
                                  <a:pt x="489" y="294"/>
                                </a:lnTo>
                                <a:lnTo>
                                  <a:pt x="492" y="281"/>
                                </a:lnTo>
                                <a:lnTo>
                                  <a:pt x="499" y="270"/>
                                </a:lnTo>
                                <a:lnTo>
                                  <a:pt x="486" y="269"/>
                                </a:lnTo>
                                <a:lnTo>
                                  <a:pt x="462" y="267"/>
                                </a:lnTo>
                                <a:lnTo>
                                  <a:pt x="449" y="266"/>
                                </a:lnTo>
                                <a:lnTo>
                                  <a:pt x="401" y="282"/>
                                </a:lnTo>
                                <a:lnTo>
                                  <a:pt x="348" y="274"/>
                                </a:lnTo>
                                <a:lnTo>
                                  <a:pt x="298" y="260"/>
                                </a:lnTo>
                                <a:lnTo>
                                  <a:pt x="302" y="244"/>
                                </a:lnTo>
                                <a:lnTo>
                                  <a:pt x="310" y="231"/>
                                </a:lnTo>
                                <a:lnTo>
                                  <a:pt x="324" y="222"/>
                                </a:lnTo>
                                <a:lnTo>
                                  <a:pt x="316" y="204"/>
                                </a:lnTo>
                                <a:lnTo>
                                  <a:pt x="298" y="192"/>
                                </a:lnTo>
                                <a:lnTo>
                                  <a:pt x="288" y="176"/>
                                </a:lnTo>
                                <a:lnTo>
                                  <a:pt x="306" y="163"/>
                                </a:lnTo>
                                <a:lnTo>
                                  <a:pt x="327" y="163"/>
                                </a:lnTo>
                                <a:lnTo>
                                  <a:pt x="351" y="166"/>
                                </a:lnTo>
                                <a:lnTo>
                                  <a:pt x="356" y="153"/>
                                </a:lnTo>
                                <a:lnTo>
                                  <a:pt x="356" y="143"/>
                                </a:lnTo>
                                <a:lnTo>
                                  <a:pt x="364" y="131"/>
                                </a:lnTo>
                                <a:lnTo>
                                  <a:pt x="382" y="137"/>
                                </a:lnTo>
                                <a:lnTo>
                                  <a:pt x="416" y="152"/>
                                </a:lnTo>
                                <a:lnTo>
                                  <a:pt x="435" y="158"/>
                                </a:lnTo>
                                <a:lnTo>
                                  <a:pt x="453" y="183"/>
                                </a:lnTo>
                                <a:lnTo>
                                  <a:pt x="468" y="210"/>
                                </a:lnTo>
                                <a:lnTo>
                                  <a:pt x="489" y="226"/>
                                </a:lnTo>
                                <a:lnTo>
                                  <a:pt x="489" y="216"/>
                                </a:lnTo>
                                <a:lnTo>
                                  <a:pt x="488" y="198"/>
                                </a:lnTo>
                                <a:lnTo>
                                  <a:pt x="487" y="188"/>
                                </a:lnTo>
                                <a:lnTo>
                                  <a:pt x="512" y="183"/>
                                </a:lnTo>
                                <a:lnTo>
                                  <a:pt x="538" y="190"/>
                                </a:lnTo>
                                <a:lnTo>
                                  <a:pt x="560" y="198"/>
                                </a:lnTo>
                                <a:lnTo>
                                  <a:pt x="560" y="197"/>
                                </a:lnTo>
                                <a:lnTo>
                                  <a:pt x="560" y="195"/>
                                </a:lnTo>
                                <a:lnTo>
                                  <a:pt x="560" y="194"/>
                                </a:lnTo>
                                <a:lnTo>
                                  <a:pt x="539" y="178"/>
                                </a:lnTo>
                                <a:lnTo>
                                  <a:pt x="523" y="169"/>
                                </a:lnTo>
                                <a:lnTo>
                                  <a:pt x="504" y="154"/>
                                </a:lnTo>
                                <a:lnTo>
                                  <a:pt x="528" y="136"/>
                                </a:lnTo>
                                <a:lnTo>
                                  <a:pt x="553" y="144"/>
                                </a:lnTo>
                                <a:lnTo>
                                  <a:pt x="585" y="148"/>
                                </a:lnTo>
                                <a:lnTo>
                                  <a:pt x="614" y="144"/>
                                </a:lnTo>
                                <a:lnTo>
                                  <a:pt x="626" y="147"/>
                                </a:lnTo>
                                <a:lnTo>
                                  <a:pt x="626" y="166"/>
                                </a:lnTo>
                                <a:lnTo>
                                  <a:pt x="649" y="192"/>
                                </a:lnTo>
                                <a:lnTo>
                                  <a:pt x="676" y="192"/>
                                </a:lnTo>
                                <a:lnTo>
                                  <a:pt x="704" y="208"/>
                                </a:lnTo>
                                <a:lnTo>
                                  <a:pt x="719" y="229"/>
                                </a:lnTo>
                                <a:lnTo>
                                  <a:pt x="734" y="252"/>
                                </a:lnTo>
                                <a:lnTo>
                                  <a:pt x="748" y="272"/>
                                </a:lnTo>
                                <a:lnTo>
                                  <a:pt x="773" y="271"/>
                                </a:lnTo>
                                <a:lnTo>
                                  <a:pt x="796" y="259"/>
                                </a:lnTo>
                                <a:lnTo>
                                  <a:pt x="815" y="246"/>
                                </a:lnTo>
                                <a:lnTo>
                                  <a:pt x="819" y="226"/>
                                </a:lnTo>
                                <a:lnTo>
                                  <a:pt x="802" y="218"/>
                                </a:lnTo>
                                <a:lnTo>
                                  <a:pt x="784" y="212"/>
                                </a:lnTo>
                                <a:lnTo>
                                  <a:pt x="758" y="197"/>
                                </a:lnTo>
                                <a:lnTo>
                                  <a:pt x="740" y="175"/>
                                </a:lnTo>
                                <a:lnTo>
                                  <a:pt x="730" y="146"/>
                                </a:lnTo>
                                <a:lnTo>
                                  <a:pt x="752" y="141"/>
                                </a:lnTo>
                                <a:lnTo>
                                  <a:pt x="777" y="145"/>
                                </a:lnTo>
                                <a:lnTo>
                                  <a:pt x="801" y="146"/>
                                </a:lnTo>
                                <a:lnTo>
                                  <a:pt x="807" y="131"/>
                                </a:lnTo>
                                <a:lnTo>
                                  <a:pt x="808" y="115"/>
                                </a:lnTo>
                                <a:lnTo>
                                  <a:pt x="819" y="104"/>
                                </a:lnTo>
                                <a:lnTo>
                                  <a:pt x="841" y="117"/>
                                </a:lnTo>
                                <a:lnTo>
                                  <a:pt x="857" y="132"/>
                                </a:lnTo>
                                <a:lnTo>
                                  <a:pt x="870" y="151"/>
                                </a:lnTo>
                                <a:lnTo>
                                  <a:pt x="879" y="145"/>
                                </a:lnTo>
                                <a:lnTo>
                                  <a:pt x="889" y="140"/>
                                </a:lnTo>
                                <a:lnTo>
                                  <a:pt x="899" y="146"/>
                                </a:lnTo>
                                <a:lnTo>
                                  <a:pt x="911" y="174"/>
                                </a:lnTo>
                                <a:lnTo>
                                  <a:pt x="911" y="204"/>
                                </a:lnTo>
                                <a:lnTo>
                                  <a:pt x="899" y="234"/>
                                </a:lnTo>
                                <a:lnTo>
                                  <a:pt x="875" y="248"/>
                                </a:lnTo>
                                <a:lnTo>
                                  <a:pt x="862" y="276"/>
                                </a:lnTo>
                                <a:lnTo>
                                  <a:pt x="839" y="294"/>
                                </a:lnTo>
                                <a:lnTo>
                                  <a:pt x="861" y="291"/>
                                </a:lnTo>
                                <a:lnTo>
                                  <a:pt x="903" y="285"/>
                                </a:lnTo>
                                <a:lnTo>
                                  <a:pt x="927" y="282"/>
                                </a:lnTo>
                                <a:lnTo>
                                  <a:pt x="961" y="261"/>
                                </a:lnTo>
                                <a:lnTo>
                                  <a:pt x="982" y="224"/>
                                </a:lnTo>
                                <a:lnTo>
                                  <a:pt x="1018" y="202"/>
                                </a:lnTo>
                                <a:lnTo>
                                  <a:pt x="1028" y="208"/>
                                </a:lnTo>
                                <a:lnTo>
                                  <a:pt x="1034" y="214"/>
                                </a:lnTo>
                                <a:lnTo>
                                  <a:pt x="1034" y="226"/>
                                </a:lnTo>
                                <a:lnTo>
                                  <a:pt x="1025" y="247"/>
                                </a:lnTo>
                                <a:lnTo>
                                  <a:pt x="1020" y="270"/>
                                </a:lnTo>
                                <a:lnTo>
                                  <a:pt x="1016" y="292"/>
                                </a:lnTo>
                                <a:lnTo>
                                  <a:pt x="1021" y="293"/>
                                </a:lnTo>
                                <a:lnTo>
                                  <a:pt x="1031" y="294"/>
                                </a:lnTo>
                                <a:lnTo>
                                  <a:pt x="1038" y="294"/>
                                </a:lnTo>
                                <a:lnTo>
                                  <a:pt x="1065" y="288"/>
                                </a:lnTo>
                                <a:lnTo>
                                  <a:pt x="1073" y="261"/>
                                </a:lnTo>
                                <a:lnTo>
                                  <a:pt x="1084" y="236"/>
                                </a:lnTo>
                                <a:lnTo>
                                  <a:pt x="1101" y="218"/>
                                </a:lnTo>
                                <a:lnTo>
                                  <a:pt x="1121" y="204"/>
                                </a:lnTo>
                                <a:lnTo>
                                  <a:pt x="1143" y="206"/>
                                </a:lnTo>
                                <a:lnTo>
                                  <a:pt x="1153" y="229"/>
                                </a:lnTo>
                                <a:lnTo>
                                  <a:pt x="1175" y="227"/>
                                </a:lnTo>
                                <a:lnTo>
                                  <a:pt x="1199" y="232"/>
                                </a:lnTo>
                                <a:lnTo>
                                  <a:pt x="1199" y="258"/>
                                </a:lnTo>
                                <a:lnTo>
                                  <a:pt x="1210" y="278"/>
                                </a:lnTo>
                                <a:lnTo>
                                  <a:pt x="1229" y="294"/>
                                </a:lnTo>
                                <a:lnTo>
                                  <a:pt x="1195" y="320"/>
                                </a:lnTo>
                                <a:lnTo>
                                  <a:pt x="1151" y="329"/>
                                </a:lnTo>
                                <a:lnTo>
                                  <a:pt x="1106" y="326"/>
                                </a:lnTo>
                                <a:lnTo>
                                  <a:pt x="1094" y="336"/>
                                </a:lnTo>
                                <a:lnTo>
                                  <a:pt x="1078" y="333"/>
                                </a:lnTo>
                                <a:lnTo>
                                  <a:pt x="1064" y="338"/>
                                </a:lnTo>
                                <a:lnTo>
                                  <a:pt x="1104" y="353"/>
                                </a:lnTo>
                                <a:lnTo>
                                  <a:pt x="1145" y="356"/>
                                </a:lnTo>
                                <a:lnTo>
                                  <a:pt x="1185" y="350"/>
                                </a:lnTo>
                                <a:lnTo>
                                  <a:pt x="1233" y="338"/>
                                </a:lnTo>
                                <a:lnTo>
                                  <a:pt x="1281" y="326"/>
                                </a:lnTo>
                                <a:lnTo>
                                  <a:pt x="1327" y="310"/>
                                </a:lnTo>
                                <a:lnTo>
                                  <a:pt x="1336" y="335"/>
                                </a:lnTo>
                                <a:lnTo>
                                  <a:pt x="1331" y="359"/>
                                </a:lnTo>
                                <a:lnTo>
                                  <a:pt x="1354" y="372"/>
                                </a:lnTo>
                                <a:lnTo>
                                  <a:pt x="1356" y="384"/>
                                </a:lnTo>
                                <a:lnTo>
                                  <a:pt x="1350" y="394"/>
                                </a:lnTo>
                                <a:lnTo>
                                  <a:pt x="1342" y="402"/>
                                </a:lnTo>
                                <a:lnTo>
                                  <a:pt x="1320" y="409"/>
                                </a:lnTo>
                                <a:lnTo>
                                  <a:pt x="1316" y="431"/>
                                </a:lnTo>
                                <a:lnTo>
                                  <a:pt x="1300" y="446"/>
                                </a:lnTo>
                                <a:lnTo>
                                  <a:pt x="1269" y="433"/>
                                </a:lnTo>
                                <a:lnTo>
                                  <a:pt x="1239" y="418"/>
                                </a:lnTo>
                                <a:lnTo>
                                  <a:pt x="1223" y="397"/>
                                </a:lnTo>
                                <a:lnTo>
                                  <a:pt x="1203" y="394"/>
                                </a:lnTo>
                                <a:lnTo>
                                  <a:pt x="1182" y="397"/>
                                </a:lnTo>
                                <a:lnTo>
                                  <a:pt x="1167" y="407"/>
                                </a:lnTo>
                                <a:lnTo>
                                  <a:pt x="1172" y="408"/>
                                </a:lnTo>
                                <a:lnTo>
                                  <a:pt x="1181" y="413"/>
                                </a:lnTo>
                                <a:lnTo>
                                  <a:pt x="1185" y="414"/>
                                </a:lnTo>
                                <a:lnTo>
                                  <a:pt x="1186" y="414"/>
                                </a:lnTo>
                                <a:lnTo>
                                  <a:pt x="1190" y="413"/>
                                </a:lnTo>
                                <a:lnTo>
                                  <a:pt x="1192" y="412"/>
                                </a:lnTo>
                                <a:lnTo>
                                  <a:pt x="1206" y="426"/>
                                </a:lnTo>
                                <a:lnTo>
                                  <a:pt x="1225" y="435"/>
                                </a:lnTo>
                                <a:lnTo>
                                  <a:pt x="1243" y="443"/>
                                </a:lnTo>
                                <a:lnTo>
                                  <a:pt x="1265" y="469"/>
                                </a:lnTo>
                                <a:lnTo>
                                  <a:pt x="1276" y="501"/>
                                </a:lnTo>
                                <a:lnTo>
                                  <a:pt x="1281" y="533"/>
                                </a:lnTo>
                                <a:lnTo>
                                  <a:pt x="1266" y="538"/>
                                </a:lnTo>
                                <a:lnTo>
                                  <a:pt x="1253" y="534"/>
                                </a:lnTo>
                                <a:lnTo>
                                  <a:pt x="1241" y="531"/>
                                </a:lnTo>
                                <a:lnTo>
                                  <a:pt x="1240" y="539"/>
                                </a:lnTo>
                                <a:lnTo>
                                  <a:pt x="1238" y="554"/>
                                </a:lnTo>
                                <a:lnTo>
                                  <a:pt x="1237" y="563"/>
                                </a:lnTo>
                                <a:lnTo>
                                  <a:pt x="1212" y="562"/>
                                </a:lnTo>
                                <a:lnTo>
                                  <a:pt x="1196" y="551"/>
                                </a:lnTo>
                                <a:lnTo>
                                  <a:pt x="1177" y="541"/>
                                </a:lnTo>
                                <a:lnTo>
                                  <a:pt x="1162" y="551"/>
                                </a:lnTo>
                                <a:lnTo>
                                  <a:pt x="1146" y="557"/>
                                </a:lnTo>
                                <a:lnTo>
                                  <a:pt x="1128" y="555"/>
                                </a:lnTo>
                                <a:lnTo>
                                  <a:pt x="1131" y="524"/>
                                </a:lnTo>
                                <a:lnTo>
                                  <a:pt x="1137" y="469"/>
                                </a:lnTo>
                                <a:lnTo>
                                  <a:pt x="1140" y="439"/>
                                </a:lnTo>
                                <a:lnTo>
                                  <a:pt x="1113" y="420"/>
                                </a:lnTo>
                                <a:lnTo>
                                  <a:pt x="1080" y="409"/>
                                </a:lnTo>
                                <a:lnTo>
                                  <a:pt x="1050" y="394"/>
                                </a:lnTo>
                                <a:lnTo>
                                  <a:pt x="1057" y="415"/>
                                </a:lnTo>
                                <a:lnTo>
                                  <a:pt x="1061" y="442"/>
                                </a:lnTo>
                                <a:lnTo>
                                  <a:pt x="1054" y="467"/>
                                </a:lnTo>
                                <a:lnTo>
                                  <a:pt x="1061" y="483"/>
                                </a:lnTo>
                                <a:lnTo>
                                  <a:pt x="1074" y="494"/>
                                </a:lnTo>
                                <a:lnTo>
                                  <a:pt x="1088" y="501"/>
                                </a:lnTo>
                                <a:lnTo>
                                  <a:pt x="1087" y="512"/>
                                </a:lnTo>
                                <a:lnTo>
                                  <a:pt x="1085" y="521"/>
                                </a:lnTo>
                                <a:lnTo>
                                  <a:pt x="1079" y="528"/>
                                </a:lnTo>
                                <a:lnTo>
                                  <a:pt x="1063" y="532"/>
                                </a:lnTo>
                                <a:lnTo>
                                  <a:pt x="1047" y="526"/>
                                </a:lnTo>
                                <a:lnTo>
                                  <a:pt x="1034" y="517"/>
                                </a:lnTo>
                                <a:lnTo>
                                  <a:pt x="1014" y="494"/>
                                </a:lnTo>
                                <a:lnTo>
                                  <a:pt x="1014" y="461"/>
                                </a:lnTo>
                                <a:lnTo>
                                  <a:pt x="1016" y="429"/>
                                </a:lnTo>
                                <a:lnTo>
                                  <a:pt x="1011" y="436"/>
                                </a:lnTo>
                                <a:lnTo>
                                  <a:pt x="1005" y="449"/>
                                </a:lnTo>
                                <a:lnTo>
                                  <a:pt x="1000" y="455"/>
                                </a:lnTo>
                                <a:lnTo>
                                  <a:pt x="974" y="470"/>
                                </a:lnTo>
                                <a:lnTo>
                                  <a:pt x="943" y="474"/>
                                </a:lnTo>
                                <a:lnTo>
                                  <a:pt x="910" y="474"/>
                                </a:lnTo>
                                <a:lnTo>
                                  <a:pt x="897" y="490"/>
                                </a:lnTo>
                                <a:lnTo>
                                  <a:pt x="878" y="505"/>
                                </a:lnTo>
                                <a:lnTo>
                                  <a:pt x="863" y="517"/>
                                </a:lnTo>
                                <a:lnTo>
                                  <a:pt x="906" y="528"/>
                                </a:lnTo>
                                <a:lnTo>
                                  <a:pt x="947" y="539"/>
                                </a:lnTo>
                                <a:lnTo>
                                  <a:pt x="991" y="550"/>
                                </a:lnTo>
                                <a:lnTo>
                                  <a:pt x="1034" y="560"/>
                                </a:lnTo>
                                <a:lnTo>
                                  <a:pt x="1077" y="568"/>
                                </a:lnTo>
                                <a:lnTo>
                                  <a:pt x="1121" y="576"/>
                                </a:lnTo>
                                <a:lnTo>
                                  <a:pt x="1165" y="584"/>
                                </a:lnTo>
                                <a:lnTo>
                                  <a:pt x="1209" y="591"/>
                                </a:lnTo>
                                <a:lnTo>
                                  <a:pt x="1253" y="598"/>
                                </a:lnTo>
                                <a:lnTo>
                                  <a:pt x="1297" y="603"/>
                                </a:lnTo>
                                <a:lnTo>
                                  <a:pt x="1342" y="608"/>
                                </a:lnTo>
                                <a:lnTo>
                                  <a:pt x="1387" y="612"/>
                                </a:lnTo>
                                <a:lnTo>
                                  <a:pt x="1432" y="617"/>
                                </a:lnTo>
                                <a:lnTo>
                                  <a:pt x="1477" y="620"/>
                                </a:lnTo>
                                <a:lnTo>
                                  <a:pt x="1523" y="622"/>
                                </a:lnTo>
                                <a:lnTo>
                                  <a:pt x="1568" y="624"/>
                                </a:lnTo>
                                <a:lnTo>
                                  <a:pt x="1614" y="625"/>
                                </a:lnTo>
                                <a:lnTo>
                                  <a:pt x="1660" y="626"/>
                                </a:lnTo>
                                <a:lnTo>
                                  <a:pt x="1706" y="626"/>
                                </a:lnTo>
                                <a:lnTo>
                                  <a:pt x="1752" y="626"/>
                                </a:lnTo>
                                <a:lnTo>
                                  <a:pt x="1800" y="626"/>
                                </a:lnTo>
                                <a:lnTo>
                                  <a:pt x="1751" y="596"/>
                                </a:lnTo>
                                <a:lnTo>
                                  <a:pt x="1704" y="569"/>
                                </a:lnTo>
                                <a:lnTo>
                                  <a:pt x="1654" y="543"/>
                                </a:lnTo>
                                <a:lnTo>
                                  <a:pt x="1661" y="480"/>
                                </a:lnTo>
                                <a:lnTo>
                                  <a:pt x="1663" y="412"/>
                                </a:lnTo>
                                <a:lnTo>
                                  <a:pt x="1660" y="348"/>
                                </a:lnTo>
                                <a:lnTo>
                                  <a:pt x="1668" y="306"/>
                                </a:lnTo>
                                <a:lnTo>
                                  <a:pt x="1705" y="286"/>
                                </a:lnTo>
                                <a:lnTo>
                                  <a:pt x="1742" y="256"/>
                                </a:lnTo>
                                <a:lnTo>
                                  <a:pt x="1769" y="265"/>
                                </a:lnTo>
                                <a:lnTo>
                                  <a:pt x="1817" y="281"/>
                                </a:lnTo>
                                <a:lnTo>
                                  <a:pt x="1844" y="290"/>
                                </a:lnTo>
                                <a:lnTo>
                                  <a:pt x="1846" y="299"/>
                                </a:lnTo>
                                <a:lnTo>
                                  <a:pt x="1839" y="306"/>
                                </a:lnTo>
                                <a:lnTo>
                                  <a:pt x="1834" y="314"/>
                                </a:lnTo>
                                <a:lnTo>
                                  <a:pt x="1840" y="382"/>
                                </a:lnTo>
                                <a:lnTo>
                                  <a:pt x="1840" y="446"/>
                                </a:lnTo>
                                <a:lnTo>
                                  <a:pt x="1848" y="511"/>
                                </a:lnTo>
                                <a:lnTo>
                                  <a:pt x="1835" y="521"/>
                                </a:lnTo>
                                <a:lnTo>
                                  <a:pt x="1811" y="539"/>
                                </a:lnTo>
                                <a:lnTo>
                                  <a:pt x="1799" y="549"/>
                                </a:lnTo>
                                <a:lnTo>
                                  <a:pt x="1815" y="557"/>
                                </a:lnTo>
                                <a:lnTo>
                                  <a:pt x="1846" y="574"/>
                                </a:lnTo>
                                <a:lnTo>
                                  <a:pt x="1863" y="583"/>
                                </a:lnTo>
                                <a:lnTo>
                                  <a:pt x="1855" y="603"/>
                                </a:lnTo>
                                <a:lnTo>
                                  <a:pt x="1837" y="611"/>
                                </a:lnTo>
                                <a:lnTo>
                                  <a:pt x="1822" y="626"/>
                                </a:lnTo>
                                <a:lnTo>
                                  <a:pt x="1871" y="623"/>
                                </a:lnTo>
                                <a:lnTo>
                                  <a:pt x="1922" y="618"/>
                                </a:lnTo>
                                <a:lnTo>
                                  <a:pt x="1970" y="611"/>
                                </a:lnTo>
                                <a:lnTo>
                                  <a:pt x="2018" y="603"/>
                                </a:lnTo>
                                <a:lnTo>
                                  <a:pt x="2067" y="596"/>
                                </a:lnTo>
                                <a:lnTo>
                                  <a:pt x="2114" y="589"/>
                                </a:lnTo>
                                <a:lnTo>
                                  <a:pt x="2160" y="581"/>
                                </a:lnTo>
                                <a:lnTo>
                                  <a:pt x="2157" y="568"/>
                                </a:lnTo>
                                <a:lnTo>
                                  <a:pt x="2149" y="543"/>
                                </a:lnTo>
                                <a:lnTo>
                                  <a:pt x="2146" y="529"/>
                                </a:lnTo>
                                <a:lnTo>
                                  <a:pt x="2120" y="537"/>
                                </a:lnTo>
                                <a:lnTo>
                                  <a:pt x="2092" y="544"/>
                                </a:lnTo>
                                <a:lnTo>
                                  <a:pt x="2079" y="526"/>
                                </a:lnTo>
                                <a:lnTo>
                                  <a:pt x="2069" y="538"/>
                                </a:lnTo>
                                <a:lnTo>
                                  <a:pt x="2056" y="546"/>
                                </a:lnTo>
                                <a:lnTo>
                                  <a:pt x="2040" y="549"/>
                                </a:lnTo>
                                <a:lnTo>
                                  <a:pt x="2023" y="537"/>
                                </a:lnTo>
                                <a:lnTo>
                                  <a:pt x="2009" y="495"/>
                                </a:lnTo>
                                <a:lnTo>
                                  <a:pt x="1995" y="440"/>
                                </a:lnTo>
                                <a:lnTo>
                                  <a:pt x="1982" y="383"/>
                                </a:lnTo>
                                <a:lnTo>
                                  <a:pt x="1966" y="341"/>
                                </a:lnTo>
                                <a:lnTo>
                                  <a:pt x="1957" y="383"/>
                                </a:lnTo>
                                <a:lnTo>
                                  <a:pt x="1939" y="462"/>
                                </a:lnTo>
                                <a:lnTo>
                                  <a:pt x="1929" y="505"/>
                                </a:lnTo>
                                <a:lnTo>
                                  <a:pt x="1947" y="511"/>
                                </a:lnTo>
                                <a:lnTo>
                                  <a:pt x="1966" y="512"/>
                                </a:lnTo>
                                <a:lnTo>
                                  <a:pt x="1976" y="523"/>
                                </a:lnTo>
                                <a:lnTo>
                                  <a:pt x="1959" y="541"/>
                                </a:lnTo>
                                <a:lnTo>
                                  <a:pt x="1943" y="557"/>
                                </a:lnTo>
                                <a:lnTo>
                                  <a:pt x="1924" y="567"/>
                                </a:lnTo>
                                <a:lnTo>
                                  <a:pt x="1901" y="561"/>
                                </a:lnTo>
                                <a:lnTo>
                                  <a:pt x="1876" y="552"/>
                                </a:lnTo>
                                <a:lnTo>
                                  <a:pt x="1856" y="538"/>
                                </a:lnTo>
                                <a:lnTo>
                                  <a:pt x="1865" y="488"/>
                                </a:lnTo>
                                <a:lnTo>
                                  <a:pt x="1874" y="439"/>
                                </a:lnTo>
                                <a:lnTo>
                                  <a:pt x="1885" y="392"/>
                                </a:lnTo>
                                <a:lnTo>
                                  <a:pt x="1899" y="344"/>
                                </a:lnTo>
                                <a:lnTo>
                                  <a:pt x="1916" y="297"/>
                                </a:lnTo>
                                <a:lnTo>
                                  <a:pt x="1937" y="254"/>
                                </a:lnTo>
                                <a:lnTo>
                                  <a:pt x="1954" y="245"/>
                                </a:lnTo>
                                <a:lnTo>
                                  <a:pt x="1971" y="246"/>
                                </a:lnTo>
                                <a:lnTo>
                                  <a:pt x="1989" y="256"/>
                                </a:lnTo>
                                <a:lnTo>
                                  <a:pt x="2001" y="291"/>
                                </a:lnTo>
                                <a:lnTo>
                                  <a:pt x="2029" y="368"/>
                                </a:lnTo>
                                <a:lnTo>
                                  <a:pt x="2058" y="444"/>
                                </a:lnTo>
                                <a:lnTo>
                                  <a:pt x="2070" y="480"/>
                                </a:lnTo>
                                <a:lnTo>
                                  <a:pt x="2077" y="484"/>
                                </a:lnTo>
                                <a:lnTo>
                                  <a:pt x="2089" y="490"/>
                                </a:lnTo>
                                <a:lnTo>
                                  <a:pt x="2095" y="495"/>
                                </a:lnTo>
                                <a:lnTo>
                                  <a:pt x="2137" y="477"/>
                                </a:lnTo>
                                <a:lnTo>
                                  <a:pt x="2145" y="444"/>
                                </a:lnTo>
                                <a:lnTo>
                                  <a:pt x="2136" y="406"/>
                                </a:lnTo>
                                <a:lnTo>
                                  <a:pt x="2131" y="374"/>
                                </a:lnTo>
                                <a:lnTo>
                                  <a:pt x="2122" y="331"/>
                                </a:lnTo>
                                <a:lnTo>
                                  <a:pt x="2103" y="293"/>
                                </a:lnTo>
                                <a:lnTo>
                                  <a:pt x="2058" y="293"/>
                                </a:lnTo>
                                <a:lnTo>
                                  <a:pt x="2059" y="268"/>
                                </a:lnTo>
                                <a:lnTo>
                                  <a:pt x="2077" y="245"/>
                                </a:lnTo>
                                <a:lnTo>
                                  <a:pt x="2098" y="221"/>
                                </a:lnTo>
                                <a:lnTo>
                                  <a:pt x="2131" y="228"/>
                                </a:lnTo>
                                <a:lnTo>
                                  <a:pt x="2161" y="233"/>
                                </a:lnTo>
                                <a:lnTo>
                                  <a:pt x="2186" y="251"/>
                                </a:lnTo>
                                <a:lnTo>
                                  <a:pt x="2182" y="305"/>
                                </a:lnTo>
                                <a:lnTo>
                                  <a:pt x="2186" y="364"/>
                                </a:lnTo>
                                <a:lnTo>
                                  <a:pt x="2194" y="422"/>
                                </a:lnTo>
                                <a:lnTo>
                                  <a:pt x="2210" y="475"/>
                                </a:lnTo>
                                <a:lnTo>
                                  <a:pt x="2223" y="471"/>
                                </a:lnTo>
                                <a:lnTo>
                                  <a:pt x="2246" y="462"/>
                                </a:lnTo>
                                <a:lnTo>
                                  <a:pt x="2259" y="459"/>
                                </a:lnTo>
                                <a:lnTo>
                                  <a:pt x="2267" y="464"/>
                                </a:lnTo>
                                <a:lnTo>
                                  <a:pt x="2270" y="471"/>
                                </a:lnTo>
                                <a:lnTo>
                                  <a:pt x="2271" y="477"/>
                                </a:lnTo>
                                <a:lnTo>
                                  <a:pt x="2247" y="505"/>
                                </a:lnTo>
                                <a:lnTo>
                                  <a:pt x="2203" y="555"/>
                                </a:lnTo>
                                <a:lnTo>
                                  <a:pt x="2180" y="581"/>
                                </a:lnTo>
                                <a:lnTo>
                                  <a:pt x="2223" y="573"/>
                                </a:lnTo>
                                <a:lnTo>
                                  <a:pt x="2267" y="563"/>
                                </a:lnTo>
                                <a:lnTo>
                                  <a:pt x="2310" y="553"/>
                                </a:lnTo>
                                <a:lnTo>
                                  <a:pt x="2353" y="542"/>
                                </a:lnTo>
                                <a:lnTo>
                                  <a:pt x="2396" y="531"/>
                                </a:lnTo>
                                <a:lnTo>
                                  <a:pt x="2439" y="519"/>
                                </a:lnTo>
                                <a:lnTo>
                                  <a:pt x="2480" y="507"/>
                                </a:lnTo>
                                <a:lnTo>
                                  <a:pt x="2523" y="494"/>
                                </a:lnTo>
                                <a:lnTo>
                                  <a:pt x="2565" y="481"/>
                                </a:lnTo>
                                <a:lnTo>
                                  <a:pt x="2607" y="466"/>
                                </a:lnTo>
                                <a:lnTo>
                                  <a:pt x="2649" y="451"/>
                                </a:lnTo>
                                <a:lnTo>
                                  <a:pt x="2690" y="436"/>
                                </a:lnTo>
                                <a:lnTo>
                                  <a:pt x="2731" y="420"/>
                                </a:lnTo>
                                <a:lnTo>
                                  <a:pt x="2772" y="404"/>
                                </a:lnTo>
                                <a:lnTo>
                                  <a:pt x="2812" y="386"/>
                                </a:lnTo>
                                <a:lnTo>
                                  <a:pt x="2853" y="369"/>
                                </a:lnTo>
                                <a:lnTo>
                                  <a:pt x="2893" y="351"/>
                                </a:lnTo>
                                <a:lnTo>
                                  <a:pt x="2932" y="331"/>
                                </a:lnTo>
                                <a:lnTo>
                                  <a:pt x="2972" y="313"/>
                                </a:lnTo>
                                <a:lnTo>
                                  <a:pt x="3010" y="292"/>
                                </a:lnTo>
                                <a:lnTo>
                                  <a:pt x="3049" y="271"/>
                                </a:lnTo>
                                <a:lnTo>
                                  <a:pt x="3087" y="250"/>
                                </a:lnTo>
                                <a:lnTo>
                                  <a:pt x="3125" y="227"/>
                                </a:lnTo>
                                <a:lnTo>
                                  <a:pt x="3162" y="205"/>
                                </a:lnTo>
                                <a:lnTo>
                                  <a:pt x="3199" y="181"/>
                                </a:lnTo>
                                <a:lnTo>
                                  <a:pt x="3237" y="157"/>
                                </a:lnTo>
                                <a:lnTo>
                                  <a:pt x="3272" y="133"/>
                                </a:lnTo>
                                <a:lnTo>
                                  <a:pt x="3308" y="108"/>
                                </a:lnTo>
                                <a:lnTo>
                                  <a:pt x="3297" y="107"/>
                                </a:lnTo>
                                <a:lnTo>
                                  <a:pt x="3268" y="107"/>
                                </a:lnTo>
                                <a:lnTo>
                                  <a:pt x="3223" y="107"/>
                                </a:lnTo>
                                <a:lnTo>
                                  <a:pt x="3165" y="107"/>
                                </a:lnTo>
                                <a:lnTo>
                                  <a:pt x="3102" y="107"/>
                                </a:lnTo>
                                <a:lnTo>
                                  <a:pt x="3033" y="106"/>
                                </a:lnTo>
                                <a:lnTo>
                                  <a:pt x="2965" y="106"/>
                                </a:lnTo>
                                <a:lnTo>
                                  <a:pt x="2900" y="106"/>
                                </a:lnTo>
                                <a:lnTo>
                                  <a:pt x="2844" y="106"/>
                                </a:lnTo>
                                <a:lnTo>
                                  <a:pt x="2798" y="104"/>
                                </a:lnTo>
                                <a:lnTo>
                                  <a:pt x="2768" y="104"/>
                                </a:lnTo>
                                <a:lnTo>
                                  <a:pt x="2757" y="104"/>
                                </a:lnTo>
                                <a:close/>
                                <a:moveTo>
                                  <a:pt x="974" y="376"/>
                                </a:moveTo>
                                <a:lnTo>
                                  <a:pt x="973" y="398"/>
                                </a:lnTo>
                                <a:lnTo>
                                  <a:pt x="968" y="419"/>
                                </a:lnTo>
                                <a:lnTo>
                                  <a:pt x="953" y="433"/>
                                </a:lnTo>
                                <a:lnTo>
                                  <a:pt x="916" y="401"/>
                                </a:lnTo>
                                <a:lnTo>
                                  <a:pt x="872" y="376"/>
                                </a:lnTo>
                                <a:lnTo>
                                  <a:pt x="826" y="362"/>
                                </a:lnTo>
                                <a:lnTo>
                                  <a:pt x="880" y="351"/>
                                </a:lnTo>
                                <a:lnTo>
                                  <a:pt x="932" y="347"/>
                                </a:lnTo>
                                <a:lnTo>
                                  <a:pt x="974" y="376"/>
                                </a:lnTo>
                                <a:close/>
                                <a:moveTo>
                                  <a:pt x="2519" y="158"/>
                                </a:moveTo>
                                <a:lnTo>
                                  <a:pt x="2541" y="156"/>
                                </a:lnTo>
                                <a:lnTo>
                                  <a:pt x="2564" y="161"/>
                                </a:lnTo>
                                <a:lnTo>
                                  <a:pt x="2585" y="169"/>
                                </a:lnTo>
                                <a:lnTo>
                                  <a:pt x="2584" y="152"/>
                                </a:lnTo>
                                <a:lnTo>
                                  <a:pt x="2580" y="133"/>
                                </a:lnTo>
                                <a:lnTo>
                                  <a:pt x="2589" y="118"/>
                                </a:lnTo>
                                <a:lnTo>
                                  <a:pt x="2635" y="144"/>
                                </a:lnTo>
                                <a:lnTo>
                                  <a:pt x="2669" y="187"/>
                                </a:lnTo>
                                <a:lnTo>
                                  <a:pt x="2713" y="216"/>
                                </a:lnTo>
                                <a:lnTo>
                                  <a:pt x="2763" y="231"/>
                                </a:lnTo>
                                <a:lnTo>
                                  <a:pt x="2812" y="234"/>
                                </a:lnTo>
                                <a:lnTo>
                                  <a:pt x="2861" y="221"/>
                                </a:lnTo>
                                <a:lnTo>
                                  <a:pt x="2826" y="204"/>
                                </a:lnTo>
                                <a:lnTo>
                                  <a:pt x="2786" y="194"/>
                                </a:lnTo>
                                <a:lnTo>
                                  <a:pt x="2745" y="197"/>
                                </a:lnTo>
                                <a:lnTo>
                                  <a:pt x="2741" y="182"/>
                                </a:lnTo>
                                <a:lnTo>
                                  <a:pt x="2750" y="169"/>
                                </a:lnTo>
                                <a:lnTo>
                                  <a:pt x="2761" y="158"/>
                                </a:lnTo>
                                <a:lnTo>
                                  <a:pt x="2813" y="145"/>
                                </a:lnTo>
                                <a:lnTo>
                                  <a:pt x="2867" y="161"/>
                                </a:lnTo>
                                <a:lnTo>
                                  <a:pt x="2922" y="169"/>
                                </a:lnTo>
                                <a:lnTo>
                                  <a:pt x="2931" y="153"/>
                                </a:lnTo>
                                <a:lnTo>
                                  <a:pt x="2942" y="137"/>
                                </a:lnTo>
                                <a:lnTo>
                                  <a:pt x="2959" y="129"/>
                                </a:lnTo>
                                <a:lnTo>
                                  <a:pt x="2994" y="125"/>
                                </a:lnTo>
                                <a:lnTo>
                                  <a:pt x="3024" y="136"/>
                                </a:lnTo>
                                <a:lnTo>
                                  <a:pt x="3054" y="131"/>
                                </a:lnTo>
                                <a:lnTo>
                                  <a:pt x="3070" y="134"/>
                                </a:lnTo>
                                <a:lnTo>
                                  <a:pt x="3082" y="145"/>
                                </a:lnTo>
                                <a:lnTo>
                                  <a:pt x="3091" y="158"/>
                                </a:lnTo>
                                <a:lnTo>
                                  <a:pt x="3091" y="160"/>
                                </a:lnTo>
                                <a:lnTo>
                                  <a:pt x="3091" y="165"/>
                                </a:lnTo>
                                <a:lnTo>
                                  <a:pt x="3091" y="167"/>
                                </a:lnTo>
                                <a:lnTo>
                                  <a:pt x="3076" y="165"/>
                                </a:lnTo>
                                <a:lnTo>
                                  <a:pt x="3067" y="155"/>
                                </a:lnTo>
                                <a:lnTo>
                                  <a:pt x="3059" y="145"/>
                                </a:lnTo>
                                <a:lnTo>
                                  <a:pt x="3031" y="156"/>
                                </a:lnTo>
                                <a:lnTo>
                                  <a:pt x="3004" y="155"/>
                                </a:lnTo>
                                <a:lnTo>
                                  <a:pt x="2982" y="140"/>
                                </a:lnTo>
                                <a:lnTo>
                                  <a:pt x="2971" y="147"/>
                                </a:lnTo>
                                <a:lnTo>
                                  <a:pt x="2970" y="158"/>
                                </a:lnTo>
                                <a:lnTo>
                                  <a:pt x="2972" y="169"/>
                                </a:lnTo>
                                <a:lnTo>
                                  <a:pt x="2993" y="175"/>
                                </a:lnTo>
                                <a:lnTo>
                                  <a:pt x="3011" y="169"/>
                                </a:lnTo>
                                <a:lnTo>
                                  <a:pt x="3025" y="183"/>
                                </a:lnTo>
                                <a:lnTo>
                                  <a:pt x="3028" y="198"/>
                                </a:lnTo>
                                <a:lnTo>
                                  <a:pt x="3031" y="213"/>
                                </a:lnTo>
                                <a:lnTo>
                                  <a:pt x="3031" y="228"/>
                                </a:lnTo>
                                <a:lnTo>
                                  <a:pt x="2995" y="231"/>
                                </a:lnTo>
                                <a:lnTo>
                                  <a:pt x="2958" y="239"/>
                                </a:lnTo>
                                <a:lnTo>
                                  <a:pt x="2922" y="252"/>
                                </a:lnTo>
                                <a:lnTo>
                                  <a:pt x="2907" y="269"/>
                                </a:lnTo>
                                <a:lnTo>
                                  <a:pt x="2899" y="289"/>
                                </a:lnTo>
                                <a:lnTo>
                                  <a:pt x="2890" y="308"/>
                                </a:lnTo>
                                <a:lnTo>
                                  <a:pt x="2850" y="345"/>
                                </a:lnTo>
                                <a:lnTo>
                                  <a:pt x="2804" y="361"/>
                                </a:lnTo>
                                <a:lnTo>
                                  <a:pt x="2752" y="358"/>
                                </a:lnTo>
                                <a:lnTo>
                                  <a:pt x="2755" y="352"/>
                                </a:lnTo>
                                <a:lnTo>
                                  <a:pt x="2756" y="347"/>
                                </a:lnTo>
                                <a:lnTo>
                                  <a:pt x="2761" y="342"/>
                                </a:lnTo>
                                <a:lnTo>
                                  <a:pt x="2749" y="337"/>
                                </a:lnTo>
                                <a:lnTo>
                                  <a:pt x="2737" y="331"/>
                                </a:lnTo>
                                <a:lnTo>
                                  <a:pt x="2739" y="317"/>
                                </a:lnTo>
                                <a:lnTo>
                                  <a:pt x="2773" y="299"/>
                                </a:lnTo>
                                <a:lnTo>
                                  <a:pt x="2808" y="284"/>
                                </a:lnTo>
                                <a:lnTo>
                                  <a:pt x="2845" y="276"/>
                                </a:lnTo>
                                <a:lnTo>
                                  <a:pt x="2845" y="273"/>
                                </a:lnTo>
                                <a:lnTo>
                                  <a:pt x="2845" y="270"/>
                                </a:lnTo>
                                <a:lnTo>
                                  <a:pt x="2845" y="269"/>
                                </a:lnTo>
                                <a:lnTo>
                                  <a:pt x="2802" y="271"/>
                                </a:lnTo>
                                <a:lnTo>
                                  <a:pt x="2761" y="282"/>
                                </a:lnTo>
                                <a:lnTo>
                                  <a:pt x="2726" y="302"/>
                                </a:lnTo>
                                <a:lnTo>
                                  <a:pt x="2701" y="340"/>
                                </a:lnTo>
                                <a:lnTo>
                                  <a:pt x="2682" y="381"/>
                                </a:lnTo>
                                <a:lnTo>
                                  <a:pt x="2655" y="415"/>
                                </a:lnTo>
                                <a:lnTo>
                                  <a:pt x="2612" y="430"/>
                                </a:lnTo>
                                <a:lnTo>
                                  <a:pt x="2610" y="426"/>
                                </a:lnTo>
                                <a:lnTo>
                                  <a:pt x="2607" y="418"/>
                                </a:lnTo>
                                <a:lnTo>
                                  <a:pt x="2605" y="415"/>
                                </a:lnTo>
                                <a:lnTo>
                                  <a:pt x="2596" y="421"/>
                                </a:lnTo>
                                <a:lnTo>
                                  <a:pt x="2585" y="425"/>
                                </a:lnTo>
                                <a:lnTo>
                                  <a:pt x="2573" y="426"/>
                                </a:lnTo>
                                <a:lnTo>
                                  <a:pt x="2570" y="417"/>
                                </a:lnTo>
                                <a:lnTo>
                                  <a:pt x="2566" y="401"/>
                                </a:lnTo>
                                <a:lnTo>
                                  <a:pt x="2564" y="392"/>
                                </a:lnTo>
                                <a:lnTo>
                                  <a:pt x="2558" y="394"/>
                                </a:lnTo>
                                <a:lnTo>
                                  <a:pt x="2547" y="398"/>
                                </a:lnTo>
                                <a:lnTo>
                                  <a:pt x="2542" y="401"/>
                                </a:lnTo>
                                <a:lnTo>
                                  <a:pt x="2548" y="372"/>
                                </a:lnTo>
                                <a:lnTo>
                                  <a:pt x="2564" y="344"/>
                                </a:lnTo>
                                <a:lnTo>
                                  <a:pt x="2585" y="317"/>
                                </a:lnTo>
                                <a:lnTo>
                                  <a:pt x="2625" y="295"/>
                                </a:lnTo>
                                <a:lnTo>
                                  <a:pt x="2671" y="284"/>
                                </a:lnTo>
                                <a:lnTo>
                                  <a:pt x="2707" y="257"/>
                                </a:lnTo>
                                <a:lnTo>
                                  <a:pt x="2644" y="266"/>
                                </a:lnTo>
                                <a:lnTo>
                                  <a:pt x="2581" y="271"/>
                                </a:lnTo>
                                <a:lnTo>
                                  <a:pt x="2519" y="269"/>
                                </a:lnTo>
                                <a:lnTo>
                                  <a:pt x="2520" y="251"/>
                                </a:lnTo>
                                <a:lnTo>
                                  <a:pt x="2532" y="239"/>
                                </a:lnTo>
                                <a:lnTo>
                                  <a:pt x="2544" y="226"/>
                                </a:lnTo>
                                <a:lnTo>
                                  <a:pt x="2531" y="205"/>
                                </a:lnTo>
                                <a:lnTo>
                                  <a:pt x="2521" y="183"/>
                                </a:lnTo>
                                <a:lnTo>
                                  <a:pt x="2519" y="158"/>
                                </a:lnTo>
                                <a:close/>
                                <a:moveTo>
                                  <a:pt x="1572" y="581"/>
                                </a:moveTo>
                                <a:lnTo>
                                  <a:pt x="1541" y="566"/>
                                </a:lnTo>
                                <a:lnTo>
                                  <a:pt x="1515" y="549"/>
                                </a:lnTo>
                                <a:lnTo>
                                  <a:pt x="1504" y="522"/>
                                </a:lnTo>
                                <a:lnTo>
                                  <a:pt x="1528" y="481"/>
                                </a:lnTo>
                                <a:lnTo>
                                  <a:pt x="1536" y="430"/>
                                </a:lnTo>
                                <a:lnTo>
                                  <a:pt x="1535" y="378"/>
                                </a:lnTo>
                                <a:lnTo>
                                  <a:pt x="1537" y="328"/>
                                </a:lnTo>
                                <a:lnTo>
                                  <a:pt x="1524" y="319"/>
                                </a:lnTo>
                                <a:lnTo>
                                  <a:pt x="1508" y="312"/>
                                </a:lnTo>
                                <a:lnTo>
                                  <a:pt x="1497" y="301"/>
                                </a:lnTo>
                                <a:lnTo>
                                  <a:pt x="1519" y="283"/>
                                </a:lnTo>
                                <a:lnTo>
                                  <a:pt x="1543" y="268"/>
                                </a:lnTo>
                                <a:lnTo>
                                  <a:pt x="1574" y="262"/>
                                </a:lnTo>
                                <a:lnTo>
                                  <a:pt x="1590" y="272"/>
                                </a:lnTo>
                                <a:lnTo>
                                  <a:pt x="1605" y="281"/>
                                </a:lnTo>
                                <a:lnTo>
                                  <a:pt x="1614" y="296"/>
                                </a:lnTo>
                                <a:lnTo>
                                  <a:pt x="1595" y="338"/>
                                </a:lnTo>
                                <a:lnTo>
                                  <a:pt x="1587" y="396"/>
                                </a:lnTo>
                                <a:lnTo>
                                  <a:pt x="1587" y="461"/>
                                </a:lnTo>
                                <a:lnTo>
                                  <a:pt x="1590" y="526"/>
                                </a:lnTo>
                                <a:lnTo>
                                  <a:pt x="1598" y="531"/>
                                </a:lnTo>
                                <a:lnTo>
                                  <a:pt x="1614" y="542"/>
                                </a:lnTo>
                                <a:lnTo>
                                  <a:pt x="1621" y="547"/>
                                </a:lnTo>
                                <a:lnTo>
                                  <a:pt x="1609" y="556"/>
                                </a:lnTo>
                                <a:lnTo>
                                  <a:pt x="1584" y="573"/>
                                </a:lnTo>
                                <a:lnTo>
                                  <a:pt x="1572" y="581"/>
                                </a:lnTo>
                                <a:close/>
                                <a:moveTo>
                                  <a:pt x="1476" y="528"/>
                                </a:moveTo>
                                <a:lnTo>
                                  <a:pt x="1464" y="545"/>
                                </a:lnTo>
                                <a:lnTo>
                                  <a:pt x="1444" y="557"/>
                                </a:lnTo>
                                <a:lnTo>
                                  <a:pt x="1425" y="569"/>
                                </a:lnTo>
                                <a:lnTo>
                                  <a:pt x="1395" y="558"/>
                                </a:lnTo>
                                <a:lnTo>
                                  <a:pt x="1373" y="539"/>
                                </a:lnTo>
                                <a:lnTo>
                                  <a:pt x="1350" y="519"/>
                                </a:lnTo>
                                <a:lnTo>
                                  <a:pt x="1385" y="494"/>
                                </a:lnTo>
                                <a:lnTo>
                                  <a:pt x="1400" y="443"/>
                                </a:lnTo>
                                <a:lnTo>
                                  <a:pt x="1404" y="383"/>
                                </a:lnTo>
                                <a:lnTo>
                                  <a:pt x="1405" y="326"/>
                                </a:lnTo>
                                <a:lnTo>
                                  <a:pt x="1397" y="308"/>
                                </a:lnTo>
                                <a:lnTo>
                                  <a:pt x="1383" y="294"/>
                                </a:lnTo>
                                <a:lnTo>
                                  <a:pt x="1384" y="277"/>
                                </a:lnTo>
                                <a:lnTo>
                                  <a:pt x="1421" y="252"/>
                                </a:lnTo>
                                <a:lnTo>
                                  <a:pt x="1458" y="259"/>
                                </a:lnTo>
                                <a:lnTo>
                                  <a:pt x="1482" y="294"/>
                                </a:lnTo>
                                <a:lnTo>
                                  <a:pt x="1462" y="336"/>
                                </a:lnTo>
                                <a:lnTo>
                                  <a:pt x="1458" y="384"/>
                                </a:lnTo>
                                <a:lnTo>
                                  <a:pt x="1453" y="425"/>
                                </a:lnTo>
                                <a:lnTo>
                                  <a:pt x="1450" y="463"/>
                                </a:lnTo>
                                <a:lnTo>
                                  <a:pt x="1453" y="499"/>
                                </a:lnTo>
                                <a:lnTo>
                                  <a:pt x="1476" y="528"/>
                                </a:lnTo>
                                <a:close/>
                                <a:moveTo>
                                  <a:pt x="2261" y="365"/>
                                </a:moveTo>
                                <a:lnTo>
                                  <a:pt x="2254" y="324"/>
                                </a:lnTo>
                                <a:lnTo>
                                  <a:pt x="2243" y="285"/>
                                </a:lnTo>
                                <a:lnTo>
                                  <a:pt x="2241" y="247"/>
                                </a:lnTo>
                                <a:lnTo>
                                  <a:pt x="2260" y="227"/>
                                </a:lnTo>
                                <a:lnTo>
                                  <a:pt x="2296" y="192"/>
                                </a:lnTo>
                                <a:lnTo>
                                  <a:pt x="2315" y="172"/>
                                </a:lnTo>
                                <a:lnTo>
                                  <a:pt x="2342" y="189"/>
                                </a:lnTo>
                                <a:lnTo>
                                  <a:pt x="2369" y="208"/>
                                </a:lnTo>
                                <a:lnTo>
                                  <a:pt x="2403" y="202"/>
                                </a:lnTo>
                                <a:lnTo>
                                  <a:pt x="2419" y="184"/>
                                </a:lnTo>
                                <a:lnTo>
                                  <a:pt x="2426" y="161"/>
                                </a:lnTo>
                                <a:lnTo>
                                  <a:pt x="2447" y="160"/>
                                </a:lnTo>
                                <a:lnTo>
                                  <a:pt x="2437" y="190"/>
                                </a:lnTo>
                                <a:lnTo>
                                  <a:pt x="2417" y="246"/>
                                </a:lnTo>
                                <a:lnTo>
                                  <a:pt x="2407" y="276"/>
                                </a:lnTo>
                                <a:lnTo>
                                  <a:pt x="2418" y="283"/>
                                </a:lnTo>
                                <a:lnTo>
                                  <a:pt x="2434" y="286"/>
                                </a:lnTo>
                                <a:lnTo>
                                  <a:pt x="2451" y="290"/>
                                </a:lnTo>
                                <a:lnTo>
                                  <a:pt x="2460" y="318"/>
                                </a:lnTo>
                                <a:lnTo>
                                  <a:pt x="2479" y="371"/>
                                </a:lnTo>
                                <a:lnTo>
                                  <a:pt x="2490" y="399"/>
                                </a:lnTo>
                                <a:lnTo>
                                  <a:pt x="2474" y="409"/>
                                </a:lnTo>
                                <a:lnTo>
                                  <a:pt x="2458" y="419"/>
                                </a:lnTo>
                                <a:lnTo>
                                  <a:pt x="2446" y="429"/>
                                </a:lnTo>
                                <a:lnTo>
                                  <a:pt x="2435" y="443"/>
                                </a:lnTo>
                                <a:lnTo>
                                  <a:pt x="2414" y="470"/>
                                </a:lnTo>
                                <a:lnTo>
                                  <a:pt x="2403" y="485"/>
                                </a:lnTo>
                                <a:lnTo>
                                  <a:pt x="2368" y="478"/>
                                </a:lnTo>
                                <a:lnTo>
                                  <a:pt x="2330" y="478"/>
                                </a:lnTo>
                                <a:lnTo>
                                  <a:pt x="2298" y="489"/>
                                </a:lnTo>
                                <a:lnTo>
                                  <a:pt x="2297" y="488"/>
                                </a:lnTo>
                                <a:lnTo>
                                  <a:pt x="2292" y="486"/>
                                </a:lnTo>
                                <a:lnTo>
                                  <a:pt x="2291" y="485"/>
                                </a:lnTo>
                                <a:lnTo>
                                  <a:pt x="2301" y="462"/>
                                </a:lnTo>
                                <a:lnTo>
                                  <a:pt x="2322" y="421"/>
                                </a:lnTo>
                                <a:lnTo>
                                  <a:pt x="2333" y="399"/>
                                </a:lnTo>
                                <a:lnTo>
                                  <a:pt x="2297" y="397"/>
                                </a:lnTo>
                                <a:lnTo>
                                  <a:pt x="2263" y="401"/>
                                </a:lnTo>
                                <a:lnTo>
                                  <a:pt x="2261" y="365"/>
                                </a:lnTo>
                                <a:close/>
                                <a:moveTo>
                                  <a:pt x="2390" y="336"/>
                                </a:moveTo>
                                <a:lnTo>
                                  <a:pt x="2375" y="358"/>
                                </a:lnTo>
                                <a:lnTo>
                                  <a:pt x="2359" y="388"/>
                                </a:lnTo>
                                <a:lnTo>
                                  <a:pt x="2352" y="417"/>
                                </a:lnTo>
                                <a:lnTo>
                                  <a:pt x="2366" y="418"/>
                                </a:lnTo>
                                <a:lnTo>
                                  <a:pt x="2392" y="419"/>
                                </a:lnTo>
                                <a:lnTo>
                                  <a:pt x="2407" y="420"/>
                                </a:lnTo>
                                <a:lnTo>
                                  <a:pt x="2412" y="413"/>
                                </a:lnTo>
                                <a:lnTo>
                                  <a:pt x="2421" y="399"/>
                                </a:lnTo>
                                <a:lnTo>
                                  <a:pt x="2425" y="392"/>
                                </a:lnTo>
                                <a:lnTo>
                                  <a:pt x="2414" y="370"/>
                                </a:lnTo>
                                <a:lnTo>
                                  <a:pt x="2409" y="342"/>
                                </a:lnTo>
                                <a:lnTo>
                                  <a:pt x="2390" y="336"/>
                                </a:lnTo>
                                <a:close/>
                                <a:moveTo>
                                  <a:pt x="2299" y="256"/>
                                </a:moveTo>
                                <a:lnTo>
                                  <a:pt x="2303" y="281"/>
                                </a:lnTo>
                                <a:lnTo>
                                  <a:pt x="2309" y="308"/>
                                </a:lnTo>
                                <a:lnTo>
                                  <a:pt x="2316" y="326"/>
                                </a:lnTo>
                                <a:lnTo>
                                  <a:pt x="2358" y="305"/>
                                </a:lnTo>
                                <a:lnTo>
                                  <a:pt x="2369" y="269"/>
                                </a:lnTo>
                                <a:lnTo>
                                  <a:pt x="2377" y="240"/>
                                </a:lnTo>
                                <a:lnTo>
                                  <a:pt x="2362" y="239"/>
                                </a:lnTo>
                                <a:lnTo>
                                  <a:pt x="2334" y="235"/>
                                </a:lnTo>
                                <a:lnTo>
                                  <a:pt x="2319" y="233"/>
                                </a:lnTo>
                                <a:lnTo>
                                  <a:pt x="2313" y="239"/>
                                </a:lnTo>
                                <a:lnTo>
                                  <a:pt x="2304" y="249"/>
                                </a:lnTo>
                                <a:lnTo>
                                  <a:pt x="2299" y="2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115"/>
                        <wps:cNvSpPr>
                          <a:spLocks/>
                        </wps:cNvSpPr>
                        <wps:spPr bwMode="auto">
                          <a:xfrm>
                            <a:off x="525" y="990"/>
                            <a:ext cx="7" cy="136"/>
                          </a:xfrm>
                          <a:custGeom>
                            <a:avLst/>
                            <a:gdLst>
                              <a:gd name="T0" fmla="*/ 29 w 29"/>
                              <a:gd name="T1" fmla="*/ 543 h 543"/>
                              <a:gd name="T2" fmla="*/ 0 w 29"/>
                              <a:gd name="T3" fmla="*/ 543 h 543"/>
                              <a:gd name="T4" fmla="*/ 0 w 29"/>
                              <a:gd name="T5" fmla="*/ 0 h 543"/>
                              <a:gd name="T6" fmla="*/ 29 w 29"/>
                              <a:gd name="T7" fmla="*/ 0 h 543"/>
                              <a:gd name="T8" fmla="*/ 29 w 29"/>
                              <a:gd name="T9" fmla="*/ 543 h 543"/>
                              <a:gd name="T10" fmla="*/ 29 w 29"/>
                              <a:gd name="T11" fmla="*/ 543 h 5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9" h="543">
                                <a:moveTo>
                                  <a:pt x="29" y="543"/>
                                </a:moveTo>
                                <a:lnTo>
                                  <a:pt x="0" y="543"/>
                                </a:lnTo>
                                <a:lnTo>
                                  <a:pt x="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116"/>
                        <wps:cNvSpPr>
                          <a:spLocks/>
                        </wps:cNvSpPr>
                        <wps:spPr bwMode="auto">
                          <a:xfrm>
                            <a:off x="624" y="1286"/>
                            <a:ext cx="7" cy="8"/>
                          </a:xfrm>
                          <a:custGeom>
                            <a:avLst/>
                            <a:gdLst>
                              <a:gd name="T0" fmla="*/ 29 w 29"/>
                              <a:gd name="T1" fmla="*/ 14 h 29"/>
                              <a:gd name="T2" fmla="*/ 27 w 29"/>
                              <a:gd name="T3" fmla="*/ 7 h 29"/>
                              <a:gd name="T4" fmla="*/ 22 w 29"/>
                              <a:gd name="T5" fmla="*/ 2 h 29"/>
                              <a:gd name="T6" fmla="*/ 14 w 29"/>
                              <a:gd name="T7" fmla="*/ 0 h 29"/>
                              <a:gd name="T8" fmla="*/ 14 w 29"/>
                              <a:gd name="T9" fmla="*/ 0 h 29"/>
                              <a:gd name="T10" fmla="*/ 7 w 29"/>
                              <a:gd name="T11" fmla="*/ 2 h 29"/>
                              <a:gd name="T12" fmla="*/ 1 w 29"/>
                              <a:gd name="T13" fmla="*/ 7 h 29"/>
                              <a:gd name="T14" fmla="*/ 0 w 29"/>
                              <a:gd name="T15" fmla="*/ 14 h 29"/>
                              <a:gd name="T16" fmla="*/ 0 w 29"/>
                              <a:gd name="T17" fmla="*/ 14 h 29"/>
                              <a:gd name="T18" fmla="*/ 1 w 29"/>
                              <a:gd name="T19" fmla="*/ 21 h 29"/>
                              <a:gd name="T20" fmla="*/ 7 w 29"/>
                              <a:gd name="T21" fmla="*/ 27 h 29"/>
                              <a:gd name="T22" fmla="*/ 14 w 29"/>
                              <a:gd name="T23" fmla="*/ 29 h 29"/>
                              <a:gd name="T24" fmla="*/ 14 w 29"/>
                              <a:gd name="T25" fmla="*/ 29 h 29"/>
                              <a:gd name="T26" fmla="*/ 22 w 29"/>
                              <a:gd name="T27" fmla="*/ 27 h 29"/>
                              <a:gd name="T28" fmla="*/ 27 w 29"/>
                              <a:gd name="T29" fmla="*/ 21 h 29"/>
                              <a:gd name="T30" fmla="*/ 29 w 29"/>
                              <a:gd name="T31" fmla="*/ 14 h 29"/>
                              <a:gd name="T32" fmla="*/ 29 w 29"/>
                              <a:gd name="T33" fmla="*/ 14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4"/>
                                </a:move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4"/>
                                </a:lnTo>
                                <a:lnTo>
                                  <a:pt x="1" y="21"/>
                                </a:lnTo>
                                <a:lnTo>
                                  <a:pt x="7" y="27"/>
                                </a:lnTo>
                                <a:lnTo>
                                  <a:pt x="14" y="29"/>
                                </a:lnTo>
                                <a:lnTo>
                                  <a:pt x="22" y="27"/>
                                </a:lnTo>
                                <a:lnTo>
                                  <a:pt x="27" y="21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117"/>
                        <wps:cNvSpPr>
                          <a:spLocks/>
                        </wps:cNvSpPr>
                        <wps:spPr bwMode="auto">
                          <a:xfrm>
                            <a:off x="667" y="1286"/>
                            <a:ext cx="8" cy="7"/>
                          </a:xfrm>
                          <a:custGeom>
                            <a:avLst/>
                            <a:gdLst>
                              <a:gd name="T0" fmla="*/ 28 w 28"/>
                              <a:gd name="T1" fmla="*/ 16 h 30"/>
                              <a:gd name="T2" fmla="*/ 27 w 28"/>
                              <a:gd name="T3" fmla="*/ 8 h 30"/>
                              <a:gd name="T4" fmla="*/ 22 w 28"/>
                              <a:gd name="T5" fmla="*/ 3 h 30"/>
                              <a:gd name="T6" fmla="*/ 14 w 28"/>
                              <a:gd name="T7" fmla="*/ 0 h 30"/>
                              <a:gd name="T8" fmla="*/ 14 w 28"/>
                              <a:gd name="T9" fmla="*/ 0 h 30"/>
                              <a:gd name="T10" fmla="*/ 6 w 28"/>
                              <a:gd name="T11" fmla="*/ 3 h 30"/>
                              <a:gd name="T12" fmla="*/ 1 w 28"/>
                              <a:gd name="T13" fmla="*/ 8 h 30"/>
                              <a:gd name="T14" fmla="*/ 0 w 28"/>
                              <a:gd name="T15" fmla="*/ 16 h 30"/>
                              <a:gd name="T16" fmla="*/ 0 w 28"/>
                              <a:gd name="T17" fmla="*/ 16 h 30"/>
                              <a:gd name="T18" fmla="*/ 1 w 28"/>
                              <a:gd name="T19" fmla="*/ 22 h 30"/>
                              <a:gd name="T20" fmla="*/ 6 w 28"/>
                              <a:gd name="T21" fmla="*/ 28 h 30"/>
                              <a:gd name="T22" fmla="*/ 14 w 28"/>
                              <a:gd name="T23" fmla="*/ 30 h 30"/>
                              <a:gd name="T24" fmla="*/ 14 w 28"/>
                              <a:gd name="T25" fmla="*/ 30 h 30"/>
                              <a:gd name="T26" fmla="*/ 22 w 28"/>
                              <a:gd name="T27" fmla="*/ 28 h 30"/>
                              <a:gd name="T28" fmla="*/ 27 w 28"/>
                              <a:gd name="T29" fmla="*/ 22 h 30"/>
                              <a:gd name="T30" fmla="*/ 28 w 28"/>
                              <a:gd name="T31" fmla="*/ 16 h 30"/>
                              <a:gd name="T32" fmla="*/ 28 w 28"/>
                              <a:gd name="T3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8" h="30">
                                <a:moveTo>
                                  <a:pt x="28" y="16"/>
                                </a:move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6" y="3"/>
                                </a:lnTo>
                                <a:lnTo>
                                  <a:pt x="1" y="8"/>
                                </a:lnTo>
                                <a:lnTo>
                                  <a:pt x="0" y="16"/>
                                </a:lnTo>
                                <a:lnTo>
                                  <a:pt x="1" y="22"/>
                                </a:lnTo>
                                <a:lnTo>
                                  <a:pt x="6" y="28"/>
                                </a:lnTo>
                                <a:lnTo>
                                  <a:pt x="14" y="30"/>
                                </a:lnTo>
                                <a:lnTo>
                                  <a:pt x="22" y="28"/>
                                </a:lnTo>
                                <a:lnTo>
                                  <a:pt x="27" y="22"/>
                                </a:lnTo>
                                <a:lnTo>
                                  <a:pt x="28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Freeform 118"/>
                        <wps:cNvSpPr>
                          <a:spLocks/>
                        </wps:cNvSpPr>
                        <wps:spPr bwMode="auto">
                          <a:xfrm>
                            <a:off x="713" y="1284"/>
                            <a:ext cx="8" cy="8"/>
                          </a:xfrm>
                          <a:custGeom>
                            <a:avLst/>
                            <a:gdLst>
                              <a:gd name="T0" fmla="*/ 15 w 30"/>
                              <a:gd name="T1" fmla="*/ 29 h 29"/>
                              <a:gd name="T2" fmla="*/ 22 w 30"/>
                              <a:gd name="T3" fmla="*/ 27 h 29"/>
                              <a:gd name="T4" fmla="*/ 28 w 30"/>
                              <a:gd name="T5" fmla="*/ 22 h 29"/>
                              <a:gd name="T6" fmla="*/ 30 w 30"/>
                              <a:gd name="T7" fmla="*/ 14 h 29"/>
                              <a:gd name="T8" fmla="*/ 30 w 30"/>
                              <a:gd name="T9" fmla="*/ 14 h 29"/>
                              <a:gd name="T10" fmla="*/ 28 w 30"/>
                              <a:gd name="T11" fmla="*/ 8 h 29"/>
                              <a:gd name="T12" fmla="*/ 22 w 30"/>
                              <a:gd name="T13" fmla="*/ 2 h 29"/>
                              <a:gd name="T14" fmla="*/ 16 w 30"/>
                              <a:gd name="T15" fmla="*/ 0 h 29"/>
                              <a:gd name="T16" fmla="*/ 16 w 30"/>
                              <a:gd name="T17" fmla="*/ 0 h 29"/>
                              <a:gd name="T18" fmla="*/ 8 w 30"/>
                              <a:gd name="T19" fmla="*/ 1 h 29"/>
                              <a:gd name="T20" fmla="*/ 3 w 30"/>
                              <a:gd name="T21" fmla="*/ 6 h 29"/>
                              <a:gd name="T22" fmla="*/ 0 w 30"/>
                              <a:gd name="T23" fmla="*/ 14 h 29"/>
                              <a:gd name="T24" fmla="*/ 0 w 30"/>
                              <a:gd name="T25" fmla="*/ 14 h 29"/>
                              <a:gd name="T26" fmla="*/ 3 w 30"/>
                              <a:gd name="T27" fmla="*/ 22 h 29"/>
                              <a:gd name="T28" fmla="*/ 8 w 30"/>
                              <a:gd name="T29" fmla="*/ 27 h 29"/>
                              <a:gd name="T30" fmla="*/ 15 w 30"/>
                              <a:gd name="T31" fmla="*/ 29 h 29"/>
                              <a:gd name="T32" fmla="*/ 15 w 30"/>
                              <a:gd name="T33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0" h="29">
                                <a:moveTo>
                                  <a:pt x="15" y="29"/>
                                </a:moveTo>
                                <a:lnTo>
                                  <a:pt x="22" y="27"/>
                                </a:lnTo>
                                <a:lnTo>
                                  <a:pt x="28" y="22"/>
                                </a:lnTo>
                                <a:lnTo>
                                  <a:pt x="30" y="14"/>
                                </a:lnTo>
                                <a:lnTo>
                                  <a:pt x="28" y="8"/>
                                </a:lnTo>
                                <a:lnTo>
                                  <a:pt x="22" y="2"/>
                                </a:lnTo>
                                <a:lnTo>
                                  <a:pt x="16" y="0"/>
                                </a:lnTo>
                                <a:lnTo>
                                  <a:pt x="8" y="1"/>
                                </a:lnTo>
                                <a:lnTo>
                                  <a:pt x="3" y="6"/>
                                </a:lnTo>
                                <a:lnTo>
                                  <a:pt x="0" y="14"/>
                                </a:lnTo>
                                <a:lnTo>
                                  <a:pt x="3" y="22"/>
                                </a:lnTo>
                                <a:lnTo>
                                  <a:pt x="8" y="27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119"/>
                        <wps:cNvSpPr>
                          <a:spLocks/>
                        </wps:cNvSpPr>
                        <wps:spPr bwMode="auto">
                          <a:xfrm>
                            <a:off x="758" y="1286"/>
                            <a:ext cx="8" cy="7"/>
                          </a:xfrm>
                          <a:custGeom>
                            <a:avLst/>
                            <a:gdLst>
                              <a:gd name="T0" fmla="*/ 29 w 29"/>
                              <a:gd name="T1" fmla="*/ 16 h 30"/>
                              <a:gd name="T2" fmla="*/ 27 w 29"/>
                              <a:gd name="T3" fmla="*/ 8 h 30"/>
                              <a:gd name="T4" fmla="*/ 22 w 29"/>
                              <a:gd name="T5" fmla="*/ 3 h 30"/>
                              <a:gd name="T6" fmla="*/ 14 w 29"/>
                              <a:gd name="T7" fmla="*/ 0 h 30"/>
                              <a:gd name="T8" fmla="*/ 14 w 29"/>
                              <a:gd name="T9" fmla="*/ 0 h 30"/>
                              <a:gd name="T10" fmla="*/ 7 w 29"/>
                              <a:gd name="T11" fmla="*/ 3 h 30"/>
                              <a:gd name="T12" fmla="*/ 2 w 29"/>
                              <a:gd name="T13" fmla="*/ 8 h 30"/>
                              <a:gd name="T14" fmla="*/ 0 w 29"/>
                              <a:gd name="T15" fmla="*/ 16 h 30"/>
                              <a:gd name="T16" fmla="*/ 0 w 29"/>
                              <a:gd name="T17" fmla="*/ 16 h 30"/>
                              <a:gd name="T18" fmla="*/ 2 w 29"/>
                              <a:gd name="T19" fmla="*/ 22 h 30"/>
                              <a:gd name="T20" fmla="*/ 7 w 29"/>
                              <a:gd name="T21" fmla="*/ 28 h 30"/>
                              <a:gd name="T22" fmla="*/ 14 w 29"/>
                              <a:gd name="T23" fmla="*/ 30 h 30"/>
                              <a:gd name="T24" fmla="*/ 14 w 29"/>
                              <a:gd name="T25" fmla="*/ 30 h 30"/>
                              <a:gd name="T26" fmla="*/ 22 w 29"/>
                              <a:gd name="T27" fmla="*/ 28 h 30"/>
                              <a:gd name="T28" fmla="*/ 27 w 29"/>
                              <a:gd name="T29" fmla="*/ 22 h 30"/>
                              <a:gd name="T30" fmla="*/ 29 w 29"/>
                              <a:gd name="T31" fmla="*/ 16 h 30"/>
                              <a:gd name="T32" fmla="*/ 29 w 29"/>
                              <a:gd name="T33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30">
                                <a:moveTo>
                                  <a:pt x="29" y="16"/>
                                </a:moveTo>
                                <a:lnTo>
                                  <a:pt x="27" y="8"/>
                                </a:lnTo>
                                <a:lnTo>
                                  <a:pt x="22" y="3"/>
                                </a:lnTo>
                                <a:lnTo>
                                  <a:pt x="14" y="0"/>
                                </a:lnTo>
                                <a:lnTo>
                                  <a:pt x="7" y="3"/>
                                </a:lnTo>
                                <a:lnTo>
                                  <a:pt x="2" y="8"/>
                                </a:lnTo>
                                <a:lnTo>
                                  <a:pt x="0" y="16"/>
                                </a:lnTo>
                                <a:lnTo>
                                  <a:pt x="2" y="22"/>
                                </a:lnTo>
                                <a:lnTo>
                                  <a:pt x="7" y="28"/>
                                </a:lnTo>
                                <a:lnTo>
                                  <a:pt x="14" y="30"/>
                                </a:lnTo>
                                <a:lnTo>
                                  <a:pt x="22" y="28"/>
                                </a:lnTo>
                                <a:lnTo>
                                  <a:pt x="27" y="22"/>
                                </a:lnTo>
                                <a:lnTo>
                                  <a:pt x="29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120"/>
                        <wps:cNvSpPr>
                          <a:spLocks/>
                        </wps:cNvSpPr>
                        <wps:spPr bwMode="auto">
                          <a:xfrm>
                            <a:off x="805" y="1286"/>
                            <a:ext cx="8" cy="8"/>
                          </a:xfrm>
                          <a:custGeom>
                            <a:avLst/>
                            <a:gdLst>
                              <a:gd name="T0" fmla="*/ 29 w 29"/>
                              <a:gd name="T1" fmla="*/ 15 h 29"/>
                              <a:gd name="T2" fmla="*/ 27 w 29"/>
                              <a:gd name="T3" fmla="*/ 7 h 29"/>
                              <a:gd name="T4" fmla="*/ 22 w 29"/>
                              <a:gd name="T5" fmla="*/ 2 h 29"/>
                              <a:gd name="T6" fmla="*/ 14 w 29"/>
                              <a:gd name="T7" fmla="*/ 0 h 29"/>
                              <a:gd name="T8" fmla="*/ 14 w 29"/>
                              <a:gd name="T9" fmla="*/ 0 h 29"/>
                              <a:gd name="T10" fmla="*/ 7 w 29"/>
                              <a:gd name="T11" fmla="*/ 2 h 29"/>
                              <a:gd name="T12" fmla="*/ 2 w 29"/>
                              <a:gd name="T13" fmla="*/ 7 h 29"/>
                              <a:gd name="T14" fmla="*/ 0 w 29"/>
                              <a:gd name="T15" fmla="*/ 15 h 29"/>
                              <a:gd name="T16" fmla="*/ 0 w 29"/>
                              <a:gd name="T17" fmla="*/ 15 h 29"/>
                              <a:gd name="T18" fmla="*/ 2 w 29"/>
                              <a:gd name="T19" fmla="*/ 22 h 29"/>
                              <a:gd name="T20" fmla="*/ 7 w 29"/>
                              <a:gd name="T21" fmla="*/ 27 h 29"/>
                              <a:gd name="T22" fmla="*/ 14 w 29"/>
                              <a:gd name="T23" fmla="*/ 29 h 29"/>
                              <a:gd name="T24" fmla="*/ 14 w 29"/>
                              <a:gd name="T25" fmla="*/ 29 h 29"/>
                              <a:gd name="T26" fmla="*/ 22 w 29"/>
                              <a:gd name="T27" fmla="*/ 27 h 29"/>
                              <a:gd name="T28" fmla="*/ 27 w 29"/>
                              <a:gd name="T29" fmla="*/ 22 h 29"/>
                              <a:gd name="T30" fmla="*/ 29 w 29"/>
                              <a:gd name="T31" fmla="*/ 15 h 29"/>
                              <a:gd name="T32" fmla="*/ 29 w 29"/>
                              <a:gd name="T33" fmla="*/ 15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9">
                                <a:moveTo>
                                  <a:pt x="29" y="15"/>
                                </a:moveTo>
                                <a:lnTo>
                                  <a:pt x="27" y="7"/>
                                </a:lnTo>
                                <a:lnTo>
                                  <a:pt x="22" y="2"/>
                                </a:lnTo>
                                <a:lnTo>
                                  <a:pt x="14" y="0"/>
                                </a:lnTo>
                                <a:lnTo>
                                  <a:pt x="7" y="2"/>
                                </a:lnTo>
                                <a:lnTo>
                                  <a:pt x="2" y="7"/>
                                </a:lnTo>
                                <a:lnTo>
                                  <a:pt x="0" y="15"/>
                                </a:lnTo>
                                <a:lnTo>
                                  <a:pt x="2" y="22"/>
                                </a:lnTo>
                                <a:lnTo>
                                  <a:pt x="7" y="27"/>
                                </a:lnTo>
                                <a:lnTo>
                                  <a:pt x="14" y="29"/>
                                </a:lnTo>
                                <a:lnTo>
                                  <a:pt x="22" y="27"/>
                                </a:lnTo>
                                <a:lnTo>
                                  <a:pt x="27" y="22"/>
                                </a:lnTo>
                                <a:lnTo>
                                  <a:pt x="29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121"/>
                        <wps:cNvSpPr>
                          <a:spLocks/>
                        </wps:cNvSpPr>
                        <wps:spPr bwMode="auto">
                          <a:xfrm>
                            <a:off x="851" y="1286"/>
                            <a:ext cx="8" cy="8"/>
                          </a:xfrm>
                          <a:custGeom>
                            <a:avLst/>
                            <a:gdLst>
                              <a:gd name="T0" fmla="*/ 29 w 29"/>
                              <a:gd name="T1" fmla="*/ 14 h 28"/>
                              <a:gd name="T2" fmla="*/ 27 w 29"/>
                              <a:gd name="T3" fmla="*/ 6 h 28"/>
                              <a:gd name="T4" fmla="*/ 22 w 29"/>
                              <a:gd name="T5" fmla="*/ 1 h 28"/>
                              <a:gd name="T6" fmla="*/ 14 w 29"/>
                              <a:gd name="T7" fmla="*/ 0 h 28"/>
                              <a:gd name="T8" fmla="*/ 14 w 29"/>
                              <a:gd name="T9" fmla="*/ 0 h 28"/>
                              <a:gd name="T10" fmla="*/ 7 w 29"/>
                              <a:gd name="T11" fmla="*/ 1 h 28"/>
                              <a:gd name="T12" fmla="*/ 2 w 29"/>
                              <a:gd name="T13" fmla="*/ 6 h 28"/>
                              <a:gd name="T14" fmla="*/ 0 w 29"/>
                              <a:gd name="T15" fmla="*/ 14 h 28"/>
                              <a:gd name="T16" fmla="*/ 0 w 29"/>
                              <a:gd name="T17" fmla="*/ 14 h 28"/>
                              <a:gd name="T18" fmla="*/ 2 w 29"/>
                              <a:gd name="T19" fmla="*/ 22 h 28"/>
                              <a:gd name="T20" fmla="*/ 7 w 29"/>
                              <a:gd name="T21" fmla="*/ 27 h 28"/>
                              <a:gd name="T22" fmla="*/ 14 w 29"/>
                              <a:gd name="T23" fmla="*/ 28 h 28"/>
                              <a:gd name="T24" fmla="*/ 14 w 29"/>
                              <a:gd name="T25" fmla="*/ 28 h 28"/>
                              <a:gd name="T26" fmla="*/ 22 w 29"/>
                              <a:gd name="T27" fmla="*/ 27 h 28"/>
                              <a:gd name="T28" fmla="*/ 27 w 29"/>
                              <a:gd name="T29" fmla="*/ 22 h 28"/>
                              <a:gd name="T30" fmla="*/ 29 w 29"/>
                              <a:gd name="T31" fmla="*/ 14 h 28"/>
                              <a:gd name="T32" fmla="*/ 29 w 29"/>
                              <a:gd name="T33" fmla="*/ 14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9" h="28">
                                <a:moveTo>
                                  <a:pt x="29" y="14"/>
                                </a:moveTo>
                                <a:lnTo>
                                  <a:pt x="27" y="6"/>
                                </a:lnTo>
                                <a:lnTo>
                                  <a:pt x="22" y="1"/>
                                </a:lnTo>
                                <a:lnTo>
                                  <a:pt x="14" y="0"/>
                                </a:lnTo>
                                <a:lnTo>
                                  <a:pt x="7" y="1"/>
                                </a:lnTo>
                                <a:lnTo>
                                  <a:pt x="2" y="6"/>
                                </a:lnTo>
                                <a:lnTo>
                                  <a:pt x="0" y="14"/>
                                </a:lnTo>
                                <a:lnTo>
                                  <a:pt x="2" y="22"/>
                                </a:lnTo>
                                <a:lnTo>
                                  <a:pt x="7" y="27"/>
                                </a:lnTo>
                                <a:lnTo>
                                  <a:pt x="14" y="28"/>
                                </a:lnTo>
                                <a:lnTo>
                                  <a:pt x="22" y="27"/>
                                </a:lnTo>
                                <a:lnTo>
                                  <a:pt x="27" y="22"/>
                                </a:lnTo>
                                <a:lnTo>
                                  <a:pt x="29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122"/>
                        <wps:cNvSpPr>
                          <a:spLocks/>
                        </wps:cNvSpPr>
                        <wps:spPr bwMode="auto">
                          <a:xfrm>
                            <a:off x="425" y="1145"/>
                            <a:ext cx="36" cy="26"/>
                          </a:xfrm>
                          <a:custGeom>
                            <a:avLst/>
                            <a:gdLst>
                              <a:gd name="T0" fmla="*/ 0 w 145"/>
                              <a:gd name="T1" fmla="*/ 91 h 104"/>
                              <a:gd name="T2" fmla="*/ 0 w 145"/>
                              <a:gd name="T3" fmla="*/ 94 h 104"/>
                              <a:gd name="T4" fmla="*/ 0 w 145"/>
                              <a:gd name="T5" fmla="*/ 101 h 104"/>
                              <a:gd name="T6" fmla="*/ 0 w 145"/>
                              <a:gd name="T7" fmla="*/ 104 h 104"/>
                              <a:gd name="T8" fmla="*/ 0 w 145"/>
                              <a:gd name="T9" fmla="*/ 104 h 104"/>
                              <a:gd name="T10" fmla="*/ 36 w 145"/>
                              <a:gd name="T11" fmla="*/ 93 h 104"/>
                              <a:gd name="T12" fmla="*/ 104 w 145"/>
                              <a:gd name="T13" fmla="*/ 72 h 104"/>
                              <a:gd name="T14" fmla="*/ 141 w 145"/>
                              <a:gd name="T15" fmla="*/ 60 h 104"/>
                              <a:gd name="T16" fmla="*/ 141 w 145"/>
                              <a:gd name="T17" fmla="*/ 60 h 104"/>
                              <a:gd name="T18" fmla="*/ 145 w 145"/>
                              <a:gd name="T19" fmla="*/ 50 h 104"/>
                              <a:gd name="T20" fmla="*/ 144 w 145"/>
                              <a:gd name="T21" fmla="*/ 26 h 104"/>
                              <a:gd name="T22" fmla="*/ 120 w 145"/>
                              <a:gd name="T23" fmla="*/ 0 h 104"/>
                              <a:gd name="T24" fmla="*/ 120 w 145"/>
                              <a:gd name="T25" fmla="*/ 0 h 104"/>
                              <a:gd name="T26" fmla="*/ 89 w 145"/>
                              <a:gd name="T27" fmla="*/ 23 h 104"/>
                              <a:gd name="T28" fmla="*/ 31 w 145"/>
                              <a:gd name="T29" fmla="*/ 67 h 104"/>
                              <a:gd name="T30" fmla="*/ 0 w 145"/>
                              <a:gd name="T31" fmla="*/ 91 h 104"/>
                              <a:gd name="T32" fmla="*/ 0 w 145"/>
                              <a:gd name="T33" fmla="*/ 91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5" h="104">
                                <a:moveTo>
                                  <a:pt x="0" y="91"/>
                                </a:moveTo>
                                <a:lnTo>
                                  <a:pt x="0" y="94"/>
                                </a:lnTo>
                                <a:lnTo>
                                  <a:pt x="0" y="101"/>
                                </a:lnTo>
                                <a:lnTo>
                                  <a:pt x="0" y="104"/>
                                </a:lnTo>
                                <a:lnTo>
                                  <a:pt x="36" y="93"/>
                                </a:lnTo>
                                <a:lnTo>
                                  <a:pt x="104" y="72"/>
                                </a:lnTo>
                                <a:lnTo>
                                  <a:pt x="141" y="60"/>
                                </a:lnTo>
                                <a:lnTo>
                                  <a:pt x="145" y="50"/>
                                </a:lnTo>
                                <a:lnTo>
                                  <a:pt x="144" y="26"/>
                                </a:lnTo>
                                <a:lnTo>
                                  <a:pt x="120" y="0"/>
                                </a:lnTo>
                                <a:lnTo>
                                  <a:pt x="89" y="23"/>
                                </a:lnTo>
                                <a:lnTo>
                                  <a:pt x="31" y="67"/>
                                </a:lnTo>
                                <a:lnTo>
                                  <a:pt x="0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Freeform 123"/>
                        <wps:cNvSpPr>
                          <a:spLocks/>
                        </wps:cNvSpPr>
                        <wps:spPr bwMode="auto">
                          <a:xfrm>
                            <a:off x="602" y="1030"/>
                            <a:ext cx="8" cy="89"/>
                          </a:xfrm>
                          <a:custGeom>
                            <a:avLst/>
                            <a:gdLst>
                              <a:gd name="T0" fmla="*/ 26 w 32"/>
                              <a:gd name="T1" fmla="*/ 0 h 357"/>
                              <a:gd name="T2" fmla="*/ 28 w 32"/>
                              <a:gd name="T3" fmla="*/ 50 h 357"/>
                              <a:gd name="T4" fmla="*/ 30 w 32"/>
                              <a:gd name="T5" fmla="*/ 102 h 357"/>
                              <a:gd name="T6" fmla="*/ 32 w 32"/>
                              <a:gd name="T7" fmla="*/ 155 h 357"/>
                              <a:gd name="T8" fmla="*/ 32 w 32"/>
                              <a:gd name="T9" fmla="*/ 209 h 357"/>
                              <a:gd name="T10" fmla="*/ 29 w 32"/>
                              <a:gd name="T11" fmla="*/ 260 h 357"/>
                              <a:gd name="T12" fmla="*/ 21 w 32"/>
                              <a:gd name="T13" fmla="*/ 311 h 357"/>
                              <a:gd name="T14" fmla="*/ 4 w 32"/>
                              <a:gd name="T15" fmla="*/ 357 h 357"/>
                              <a:gd name="T16" fmla="*/ 4 w 32"/>
                              <a:gd name="T17" fmla="*/ 357 h 357"/>
                              <a:gd name="T18" fmla="*/ 4 w 32"/>
                              <a:gd name="T19" fmla="*/ 338 h 357"/>
                              <a:gd name="T20" fmla="*/ 4 w 32"/>
                              <a:gd name="T21" fmla="*/ 290 h 357"/>
                              <a:gd name="T22" fmla="*/ 3 w 32"/>
                              <a:gd name="T23" fmla="*/ 223 h 357"/>
                              <a:gd name="T24" fmla="*/ 2 w 32"/>
                              <a:gd name="T25" fmla="*/ 150 h 357"/>
                              <a:gd name="T26" fmla="*/ 1 w 32"/>
                              <a:gd name="T27" fmla="*/ 85 h 357"/>
                              <a:gd name="T28" fmla="*/ 0 w 32"/>
                              <a:gd name="T29" fmla="*/ 35 h 357"/>
                              <a:gd name="T30" fmla="*/ 0 w 32"/>
                              <a:gd name="T31" fmla="*/ 17 h 357"/>
                              <a:gd name="T32" fmla="*/ 0 w 32"/>
                              <a:gd name="T33" fmla="*/ 17 h 357"/>
                              <a:gd name="T34" fmla="*/ 8 w 32"/>
                              <a:gd name="T35" fmla="*/ 9 h 357"/>
                              <a:gd name="T36" fmla="*/ 17 w 32"/>
                              <a:gd name="T37" fmla="*/ 2 h 357"/>
                              <a:gd name="T38" fmla="*/ 26 w 32"/>
                              <a:gd name="T39" fmla="*/ 0 h 357"/>
                              <a:gd name="T40" fmla="*/ 26 w 32"/>
                              <a:gd name="T41" fmla="*/ 0 h 357"/>
                              <a:gd name="T42" fmla="*/ 26 w 32"/>
                              <a:gd name="T43" fmla="*/ 0 h 357"/>
                              <a:gd name="T44" fmla="*/ 26 w 32"/>
                              <a:gd name="T45" fmla="*/ 0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32" h="357">
                                <a:moveTo>
                                  <a:pt x="26" y="0"/>
                                </a:moveTo>
                                <a:lnTo>
                                  <a:pt x="28" y="50"/>
                                </a:lnTo>
                                <a:lnTo>
                                  <a:pt x="30" y="102"/>
                                </a:lnTo>
                                <a:lnTo>
                                  <a:pt x="32" y="155"/>
                                </a:lnTo>
                                <a:lnTo>
                                  <a:pt x="32" y="209"/>
                                </a:lnTo>
                                <a:lnTo>
                                  <a:pt x="29" y="260"/>
                                </a:lnTo>
                                <a:lnTo>
                                  <a:pt x="21" y="311"/>
                                </a:lnTo>
                                <a:lnTo>
                                  <a:pt x="4" y="357"/>
                                </a:lnTo>
                                <a:lnTo>
                                  <a:pt x="4" y="338"/>
                                </a:lnTo>
                                <a:lnTo>
                                  <a:pt x="4" y="290"/>
                                </a:lnTo>
                                <a:lnTo>
                                  <a:pt x="3" y="223"/>
                                </a:lnTo>
                                <a:lnTo>
                                  <a:pt x="2" y="150"/>
                                </a:lnTo>
                                <a:lnTo>
                                  <a:pt x="1" y="85"/>
                                </a:lnTo>
                                <a:lnTo>
                                  <a:pt x="0" y="35"/>
                                </a:lnTo>
                                <a:lnTo>
                                  <a:pt x="0" y="17"/>
                                </a:lnTo>
                                <a:lnTo>
                                  <a:pt x="8" y="9"/>
                                </a:lnTo>
                                <a:lnTo>
                                  <a:pt x="17" y="2"/>
                                </a:lnTo>
                                <a:lnTo>
                                  <a:pt x="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Freeform 124"/>
                        <wps:cNvSpPr>
                          <a:spLocks/>
                        </wps:cNvSpPr>
                        <wps:spPr bwMode="auto">
                          <a:xfrm>
                            <a:off x="876" y="1031"/>
                            <a:ext cx="7" cy="90"/>
                          </a:xfrm>
                          <a:custGeom>
                            <a:avLst/>
                            <a:gdLst>
                              <a:gd name="T0" fmla="*/ 27 w 29"/>
                              <a:gd name="T1" fmla="*/ 356 h 357"/>
                              <a:gd name="T2" fmla="*/ 11 w 29"/>
                              <a:gd name="T3" fmla="*/ 310 h 357"/>
                              <a:gd name="T4" fmla="*/ 4 w 29"/>
                              <a:gd name="T5" fmla="*/ 262 h 357"/>
                              <a:gd name="T6" fmla="*/ 0 w 29"/>
                              <a:gd name="T7" fmla="*/ 212 h 357"/>
                              <a:gd name="T8" fmla="*/ 0 w 29"/>
                              <a:gd name="T9" fmla="*/ 161 h 357"/>
                              <a:gd name="T10" fmla="*/ 2 w 29"/>
                              <a:gd name="T11" fmla="*/ 109 h 357"/>
                              <a:gd name="T12" fmla="*/ 3 w 29"/>
                              <a:gd name="T13" fmla="*/ 58 h 357"/>
                              <a:gd name="T14" fmla="*/ 2 w 29"/>
                              <a:gd name="T15" fmla="*/ 5 h 357"/>
                              <a:gd name="T16" fmla="*/ 2 w 29"/>
                              <a:gd name="T17" fmla="*/ 5 h 357"/>
                              <a:gd name="T18" fmla="*/ 7 w 29"/>
                              <a:gd name="T19" fmla="*/ 4 h 357"/>
                              <a:gd name="T20" fmla="*/ 16 w 29"/>
                              <a:gd name="T21" fmla="*/ 2 h 357"/>
                              <a:gd name="T22" fmla="*/ 21 w 29"/>
                              <a:gd name="T23" fmla="*/ 0 h 357"/>
                              <a:gd name="T24" fmla="*/ 21 w 29"/>
                              <a:gd name="T25" fmla="*/ 0 h 357"/>
                              <a:gd name="T26" fmla="*/ 25 w 29"/>
                              <a:gd name="T27" fmla="*/ 53 h 357"/>
                              <a:gd name="T28" fmla="*/ 27 w 29"/>
                              <a:gd name="T29" fmla="*/ 107 h 357"/>
                              <a:gd name="T30" fmla="*/ 28 w 29"/>
                              <a:gd name="T31" fmla="*/ 159 h 357"/>
                              <a:gd name="T32" fmla="*/ 29 w 29"/>
                              <a:gd name="T33" fmla="*/ 209 h 357"/>
                              <a:gd name="T34" fmla="*/ 28 w 29"/>
                              <a:gd name="T35" fmla="*/ 260 h 357"/>
                              <a:gd name="T36" fmla="*/ 27 w 29"/>
                              <a:gd name="T37" fmla="*/ 309 h 357"/>
                              <a:gd name="T38" fmla="*/ 27 w 29"/>
                              <a:gd name="T39" fmla="*/ 357 h 357"/>
                              <a:gd name="T40" fmla="*/ 27 w 29"/>
                              <a:gd name="T41" fmla="*/ 357 h 357"/>
                              <a:gd name="T42" fmla="*/ 27 w 29"/>
                              <a:gd name="T43" fmla="*/ 356 h 357"/>
                              <a:gd name="T44" fmla="*/ 27 w 29"/>
                              <a:gd name="T45" fmla="*/ 356 h 35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</a:cxnLst>
                            <a:rect l="0" t="0" r="r" b="b"/>
                            <a:pathLst>
                              <a:path w="29" h="357">
                                <a:moveTo>
                                  <a:pt x="27" y="356"/>
                                </a:moveTo>
                                <a:lnTo>
                                  <a:pt x="11" y="310"/>
                                </a:lnTo>
                                <a:lnTo>
                                  <a:pt x="4" y="262"/>
                                </a:lnTo>
                                <a:lnTo>
                                  <a:pt x="0" y="212"/>
                                </a:lnTo>
                                <a:lnTo>
                                  <a:pt x="0" y="161"/>
                                </a:lnTo>
                                <a:lnTo>
                                  <a:pt x="2" y="109"/>
                                </a:lnTo>
                                <a:lnTo>
                                  <a:pt x="3" y="58"/>
                                </a:lnTo>
                                <a:lnTo>
                                  <a:pt x="2" y="5"/>
                                </a:lnTo>
                                <a:lnTo>
                                  <a:pt x="7" y="4"/>
                                </a:lnTo>
                                <a:lnTo>
                                  <a:pt x="16" y="2"/>
                                </a:lnTo>
                                <a:lnTo>
                                  <a:pt x="21" y="0"/>
                                </a:lnTo>
                                <a:lnTo>
                                  <a:pt x="25" y="53"/>
                                </a:lnTo>
                                <a:lnTo>
                                  <a:pt x="27" y="107"/>
                                </a:lnTo>
                                <a:lnTo>
                                  <a:pt x="28" y="159"/>
                                </a:lnTo>
                                <a:lnTo>
                                  <a:pt x="29" y="209"/>
                                </a:lnTo>
                                <a:lnTo>
                                  <a:pt x="28" y="260"/>
                                </a:lnTo>
                                <a:lnTo>
                                  <a:pt x="27" y="309"/>
                                </a:lnTo>
                                <a:lnTo>
                                  <a:pt x="27" y="357"/>
                                </a:lnTo>
                                <a:lnTo>
                                  <a:pt x="27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125"/>
                        <wps:cNvSpPr>
                          <a:spLocks/>
                        </wps:cNvSpPr>
                        <wps:spPr bwMode="auto">
                          <a:xfrm>
                            <a:off x="925" y="1038"/>
                            <a:ext cx="7" cy="106"/>
                          </a:xfrm>
                          <a:custGeom>
                            <a:avLst/>
                            <a:gdLst>
                              <a:gd name="T0" fmla="*/ 28 w 28"/>
                              <a:gd name="T1" fmla="*/ 379 h 424"/>
                              <a:gd name="T2" fmla="*/ 28 w 28"/>
                              <a:gd name="T3" fmla="*/ 360 h 424"/>
                              <a:gd name="T4" fmla="*/ 28 w 28"/>
                              <a:gd name="T5" fmla="*/ 308 h 424"/>
                              <a:gd name="T6" fmla="*/ 28 w 28"/>
                              <a:gd name="T7" fmla="*/ 237 h 424"/>
                              <a:gd name="T8" fmla="*/ 28 w 28"/>
                              <a:gd name="T9" fmla="*/ 160 h 424"/>
                              <a:gd name="T10" fmla="*/ 28 w 28"/>
                              <a:gd name="T11" fmla="*/ 89 h 424"/>
                              <a:gd name="T12" fmla="*/ 28 w 28"/>
                              <a:gd name="T13" fmla="*/ 37 h 424"/>
                              <a:gd name="T14" fmla="*/ 28 w 28"/>
                              <a:gd name="T15" fmla="*/ 18 h 424"/>
                              <a:gd name="T16" fmla="*/ 28 w 28"/>
                              <a:gd name="T17" fmla="*/ 18 h 424"/>
                              <a:gd name="T18" fmla="*/ 28 w 28"/>
                              <a:gd name="T19" fmla="*/ 13 h 424"/>
                              <a:gd name="T20" fmla="*/ 25 w 28"/>
                              <a:gd name="T21" fmla="*/ 4 h 424"/>
                              <a:gd name="T22" fmla="*/ 15 w 28"/>
                              <a:gd name="T23" fmla="*/ 0 h 424"/>
                              <a:gd name="T24" fmla="*/ 15 w 28"/>
                              <a:gd name="T25" fmla="*/ 0 h 424"/>
                              <a:gd name="T26" fmla="*/ 5 w 28"/>
                              <a:gd name="T27" fmla="*/ 4 h 424"/>
                              <a:gd name="T28" fmla="*/ 1 w 28"/>
                              <a:gd name="T29" fmla="*/ 13 h 424"/>
                              <a:gd name="T30" fmla="*/ 1 w 28"/>
                              <a:gd name="T31" fmla="*/ 18 h 424"/>
                              <a:gd name="T32" fmla="*/ 1 w 28"/>
                              <a:gd name="T33" fmla="*/ 18 h 424"/>
                              <a:gd name="T34" fmla="*/ 1 w 28"/>
                              <a:gd name="T35" fmla="*/ 35 h 424"/>
                              <a:gd name="T36" fmla="*/ 1 w 28"/>
                              <a:gd name="T37" fmla="*/ 81 h 424"/>
                              <a:gd name="T38" fmla="*/ 1 w 28"/>
                              <a:gd name="T39" fmla="*/ 146 h 424"/>
                              <a:gd name="T40" fmla="*/ 1 w 28"/>
                              <a:gd name="T41" fmla="*/ 220 h 424"/>
                              <a:gd name="T42" fmla="*/ 1 w 28"/>
                              <a:gd name="T43" fmla="*/ 295 h 424"/>
                              <a:gd name="T44" fmla="*/ 1 w 28"/>
                              <a:gd name="T45" fmla="*/ 361 h 424"/>
                              <a:gd name="T46" fmla="*/ 0 w 28"/>
                              <a:gd name="T47" fmla="*/ 407 h 424"/>
                              <a:gd name="T48" fmla="*/ 0 w 28"/>
                              <a:gd name="T49" fmla="*/ 424 h 424"/>
                              <a:gd name="T50" fmla="*/ 0 w 28"/>
                              <a:gd name="T51" fmla="*/ 424 h 424"/>
                              <a:gd name="T52" fmla="*/ 8 w 28"/>
                              <a:gd name="T53" fmla="*/ 412 h 424"/>
                              <a:gd name="T54" fmla="*/ 21 w 28"/>
                              <a:gd name="T55" fmla="*/ 392 h 424"/>
                              <a:gd name="T56" fmla="*/ 28 w 28"/>
                              <a:gd name="T57" fmla="*/ 379 h 424"/>
                              <a:gd name="T58" fmla="*/ 28 w 28"/>
                              <a:gd name="T59" fmla="*/ 379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28" h="424">
                                <a:moveTo>
                                  <a:pt x="28" y="379"/>
                                </a:moveTo>
                                <a:lnTo>
                                  <a:pt x="28" y="360"/>
                                </a:lnTo>
                                <a:lnTo>
                                  <a:pt x="28" y="308"/>
                                </a:lnTo>
                                <a:lnTo>
                                  <a:pt x="28" y="237"/>
                                </a:lnTo>
                                <a:lnTo>
                                  <a:pt x="28" y="160"/>
                                </a:lnTo>
                                <a:lnTo>
                                  <a:pt x="28" y="89"/>
                                </a:lnTo>
                                <a:lnTo>
                                  <a:pt x="28" y="37"/>
                                </a:lnTo>
                                <a:lnTo>
                                  <a:pt x="28" y="18"/>
                                </a:lnTo>
                                <a:lnTo>
                                  <a:pt x="28" y="13"/>
                                </a:lnTo>
                                <a:lnTo>
                                  <a:pt x="25" y="4"/>
                                </a:lnTo>
                                <a:lnTo>
                                  <a:pt x="15" y="0"/>
                                </a:lnTo>
                                <a:lnTo>
                                  <a:pt x="5" y="4"/>
                                </a:lnTo>
                                <a:lnTo>
                                  <a:pt x="1" y="13"/>
                                </a:lnTo>
                                <a:lnTo>
                                  <a:pt x="1" y="18"/>
                                </a:lnTo>
                                <a:lnTo>
                                  <a:pt x="1" y="35"/>
                                </a:lnTo>
                                <a:lnTo>
                                  <a:pt x="1" y="81"/>
                                </a:lnTo>
                                <a:lnTo>
                                  <a:pt x="1" y="146"/>
                                </a:lnTo>
                                <a:lnTo>
                                  <a:pt x="1" y="220"/>
                                </a:lnTo>
                                <a:lnTo>
                                  <a:pt x="1" y="295"/>
                                </a:lnTo>
                                <a:lnTo>
                                  <a:pt x="1" y="361"/>
                                </a:lnTo>
                                <a:lnTo>
                                  <a:pt x="0" y="407"/>
                                </a:lnTo>
                                <a:lnTo>
                                  <a:pt x="0" y="424"/>
                                </a:lnTo>
                                <a:lnTo>
                                  <a:pt x="8" y="412"/>
                                </a:lnTo>
                                <a:lnTo>
                                  <a:pt x="21" y="392"/>
                                </a:lnTo>
                                <a:lnTo>
                                  <a:pt x="28" y="3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" name="Freeform 126"/>
                        <wps:cNvSpPr>
                          <a:spLocks/>
                        </wps:cNvSpPr>
                        <wps:spPr bwMode="auto">
                          <a:xfrm>
                            <a:off x="899" y="1049"/>
                            <a:ext cx="8" cy="127"/>
                          </a:xfrm>
                          <a:custGeom>
                            <a:avLst/>
                            <a:gdLst>
                              <a:gd name="T0" fmla="*/ 1 w 31"/>
                              <a:gd name="T1" fmla="*/ 493 h 509"/>
                              <a:gd name="T2" fmla="*/ 9 w 31"/>
                              <a:gd name="T3" fmla="*/ 498 h 509"/>
                              <a:gd name="T4" fmla="*/ 23 w 31"/>
                              <a:gd name="T5" fmla="*/ 505 h 509"/>
                              <a:gd name="T6" fmla="*/ 31 w 31"/>
                              <a:gd name="T7" fmla="*/ 509 h 509"/>
                              <a:gd name="T8" fmla="*/ 31 w 31"/>
                              <a:gd name="T9" fmla="*/ 509 h 509"/>
                              <a:gd name="T10" fmla="*/ 31 w 31"/>
                              <a:gd name="T11" fmla="*/ 495 h 509"/>
                              <a:gd name="T12" fmla="*/ 31 w 31"/>
                              <a:gd name="T13" fmla="*/ 458 h 509"/>
                              <a:gd name="T14" fmla="*/ 31 w 31"/>
                              <a:gd name="T15" fmla="*/ 404 h 509"/>
                              <a:gd name="T16" fmla="*/ 31 w 31"/>
                              <a:gd name="T17" fmla="*/ 339 h 509"/>
                              <a:gd name="T18" fmla="*/ 31 w 31"/>
                              <a:gd name="T19" fmla="*/ 266 h 509"/>
                              <a:gd name="T20" fmla="*/ 31 w 31"/>
                              <a:gd name="T21" fmla="*/ 195 h 509"/>
                              <a:gd name="T22" fmla="*/ 31 w 31"/>
                              <a:gd name="T23" fmla="*/ 128 h 509"/>
                              <a:gd name="T24" fmla="*/ 31 w 31"/>
                              <a:gd name="T25" fmla="*/ 74 h 509"/>
                              <a:gd name="T26" fmla="*/ 31 w 31"/>
                              <a:gd name="T27" fmla="*/ 37 h 509"/>
                              <a:gd name="T28" fmla="*/ 31 w 31"/>
                              <a:gd name="T29" fmla="*/ 24 h 509"/>
                              <a:gd name="T30" fmla="*/ 31 w 31"/>
                              <a:gd name="T31" fmla="*/ 24 h 509"/>
                              <a:gd name="T32" fmla="*/ 31 w 31"/>
                              <a:gd name="T33" fmla="*/ 17 h 509"/>
                              <a:gd name="T34" fmla="*/ 26 w 31"/>
                              <a:gd name="T35" fmla="*/ 6 h 509"/>
                              <a:gd name="T36" fmla="*/ 15 w 31"/>
                              <a:gd name="T37" fmla="*/ 0 h 509"/>
                              <a:gd name="T38" fmla="*/ 15 w 31"/>
                              <a:gd name="T39" fmla="*/ 0 h 509"/>
                              <a:gd name="T40" fmla="*/ 5 w 31"/>
                              <a:gd name="T41" fmla="*/ 6 h 509"/>
                              <a:gd name="T42" fmla="*/ 1 w 31"/>
                              <a:gd name="T43" fmla="*/ 17 h 509"/>
                              <a:gd name="T44" fmla="*/ 0 w 31"/>
                              <a:gd name="T45" fmla="*/ 24 h 509"/>
                              <a:gd name="T46" fmla="*/ 0 w 31"/>
                              <a:gd name="T47" fmla="*/ 24 h 509"/>
                              <a:gd name="T48" fmla="*/ 0 w 31"/>
                              <a:gd name="T49" fmla="*/ 37 h 509"/>
                              <a:gd name="T50" fmla="*/ 1 w 31"/>
                              <a:gd name="T51" fmla="*/ 72 h 509"/>
                              <a:gd name="T52" fmla="*/ 1 w 31"/>
                              <a:gd name="T53" fmla="*/ 125 h 509"/>
                              <a:gd name="T54" fmla="*/ 1 w 31"/>
                              <a:gd name="T55" fmla="*/ 188 h 509"/>
                              <a:gd name="T56" fmla="*/ 1 w 31"/>
                              <a:gd name="T57" fmla="*/ 259 h 509"/>
                              <a:gd name="T58" fmla="*/ 1 w 31"/>
                              <a:gd name="T59" fmla="*/ 328 h 509"/>
                              <a:gd name="T60" fmla="*/ 1 w 31"/>
                              <a:gd name="T61" fmla="*/ 391 h 509"/>
                              <a:gd name="T62" fmla="*/ 1 w 31"/>
                              <a:gd name="T63" fmla="*/ 444 h 509"/>
                              <a:gd name="T64" fmla="*/ 1 w 31"/>
                              <a:gd name="T65" fmla="*/ 480 h 509"/>
                              <a:gd name="T66" fmla="*/ 1 w 31"/>
                              <a:gd name="T67" fmla="*/ 493 h 509"/>
                              <a:gd name="T68" fmla="*/ 1 w 31"/>
                              <a:gd name="T69" fmla="*/ 493 h 509"/>
                              <a:gd name="T70" fmla="*/ 1 w 31"/>
                              <a:gd name="T71" fmla="*/ 493 h 5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" h="509">
                                <a:moveTo>
                                  <a:pt x="1" y="493"/>
                                </a:moveTo>
                                <a:lnTo>
                                  <a:pt x="9" y="498"/>
                                </a:lnTo>
                                <a:lnTo>
                                  <a:pt x="23" y="505"/>
                                </a:lnTo>
                                <a:lnTo>
                                  <a:pt x="31" y="509"/>
                                </a:lnTo>
                                <a:lnTo>
                                  <a:pt x="31" y="495"/>
                                </a:lnTo>
                                <a:lnTo>
                                  <a:pt x="31" y="458"/>
                                </a:lnTo>
                                <a:lnTo>
                                  <a:pt x="31" y="404"/>
                                </a:lnTo>
                                <a:lnTo>
                                  <a:pt x="31" y="339"/>
                                </a:lnTo>
                                <a:lnTo>
                                  <a:pt x="31" y="266"/>
                                </a:lnTo>
                                <a:lnTo>
                                  <a:pt x="31" y="195"/>
                                </a:lnTo>
                                <a:lnTo>
                                  <a:pt x="31" y="128"/>
                                </a:lnTo>
                                <a:lnTo>
                                  <a:pt x="31" y="74"/>
                                </a:lnTo>
                                <a:lnTo>
                                  <a:pt x="31" y="37"/>
                                </a:lnTo>
                                <a:lnTo>
                                  <a:pt x="31" y="24"/>
                                </a:lnTo>
                                <a:lnTo>
                                  <a:pt x="31" y="17"/>
                                </a:lnTo>
                                <a:lnTo>
                                  <a:pt x="26" y="6"/>
                                </a:lnTo>
                                <a:lnTo>
                                  <a:pt x="15" y="0"/>
                                </a:lnTo>
                                <a:lnTo>
                                  <a:pt x="5" y="6"/>
                                </a:lnTo>
                                <a:lnTo>
                                  <a:pt x="1" y="17"/>
                                </a:lnTo>
                                <a:lnTo>
                                  <a:pt x="0" y="24"/>
                                </a:lnTo>
                                <a:lnTo>
                                  <a:pt x="0" y="37"/>
                                </a:lnTo>
                                <a:lnTo>
                                  <a:pt x="1" y="72"/>
                                </a:lnTo>
                                <a:lnTo>
                                  <a:pt x="1" y="125"/>
                                </a:lnTo>
                                <a:lnTo>
                                  <a:pt x="1" y="188"/>
                                </a:lnTo>
                                <a:lnTo>
                                  <a:pt x="1" y="259"/>
                                </a:lnTo>
                                <a:lnTo>
                                  <a:pt x="1" y="328"/>
                                </a:lnTo>
                                <a:lnTo>
                                  <a:pt x="1" y="391"/>
                                </a:lnTo>
                                <a:lnTo>
                                  <a:pt x="1" y="444"/>
                                </a:lnTo>
                                <a:lnTo>
                                  <a:pt x="1" y="480"/>
                                </a:lnTo>
                                <a:lnTo>
                                  <a:pt x="1" y="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Freeform 127"/>
                        <wps:cNvSpPr>
                          <a:spLocks/>
                        </wps:cNvSpPr>
                        <wps:spPr bwMode="auto">
                          <a:xfrm>
                            <a:off x="579" y="1033"/>
                            <a:ext cx="7" cy="96"/>
                          </a:xfrm>
                          <a:custGeom>
                            <a:avLst/>
                            <a:gdLst>
                              <a:gd name="T0" fmla="*/ 25 w 25"/>
                              <a:gd name="T1" fmla="*/ 369 h 384"/>
                              <a:gd name="T2" fmla="*/ 25 w 25"/>
                              <a:gd name="T3" fmla="*/ 349 h 384"/>
                              <a:gd name="T4" fmla="*/ 25 w 25"/>
                              <a:gd name="T5" fmla="*/ 300 h 384"/>
                              <a:gd name="T6" fmla="*/ 25 w 25"/>
                              <a:gd name="T7" fmla="*/ 231 h 384"/>
                              <a:gd name="T8" fmla="*/ 25 w 25"/>
                              <a:gd name="T9" fmla="*/ 156 h 384"/>
                              <a:gd name="T10" fmla="*/ 25 w 25"/>
                              <a:gd name="T11" fmla="*/ 88 h 384"/>
                              <a:gd name="T12" fmla="*/ 24 w 25"/>
                              <a:gd name="T13" fmla="*/ 38 h 384"/>
                              <a:gd name="T14" fmla="*/ 24 w 25"/>
                              <a:gd name="T15" fmla="*/ 19 h 384"/>
                              <a:gd name="T16" fmla="*/ 24 w 25"/>
                              <a:gd name="T17" fmla="*/ 19 h 384"/>
                              <a:gd name="T18" fmla="*/ 24 w 25"/>
                              <a:gd name="T19" fmla="*/ 14 h 384"/>
                              <a:gd name="T20" fmla="*/ 21 w 25"/>
                              <a:gd name="T21" fmla="*/ 6 h 384"/>
                              <a:gd name="T22" fmla="*/ 12 w 25"/>
                              <a:gd name="T23" fmla="*/ 0 h 384"/>
                              <a:gd name="T24" fmla="*/ 12 w 25"/>
                              <a:gd name="T25" fmla="*/ 0 h 384"/>
                              <a:gd name="T26" fmla="*/ 4 w 25"/>
                              <a:gd name="T27" fmla="*/ 6 h 384"/>
                              <a:gd name="T28" fmla="*/ 1 w 25"/>
                              <a:gd name="T29" fmla="*/ 14 h 384"/>
                              <a:gd name="T30" fmla="*/ 0 w 25"/>
                              <a:gd name="T31" fmla="*/ 19 h 384"/>
                              <a:gd name="T32" fmla="*/ 0 w 25"/>
                              <a:gd name="T33" fmla="*/ 19 h 384"/>
                              <a:gd name="T34" fmla="*/ 0 w 25"/>
                              <a:gd name="T35" fmla="*/ 39 h 384"/>
                              <a:gd name="T36" fmla="*/ 0 w 25"/>
                              <a:gd name="T37" fmla="*/ 91 h 384"/>
                              <a:gd name="T38" fmla="*/ 0 w 25"/>
                              <a:gd name="T39" fmla="*/ 163 h 384"/>
                              <a:gd name="T40" fmla="*/ 0 w 25"/>
                              <a:gd name="T41" fmla="*/ 241 h 384"/>
                              <a:gd name="T42" fmla="*/ 0 w 25"/>
                              <a:gd name="T43" fmla="*/ 312 h 384"/>
                              <a:gd name="T44" fmla="*/ 0 w 25"/>
                              <a:gd name="T45" fmla="*/ 363 h 384"/>
                              <a:gd name="T46" fmla="*/ 0 w 25"/>
                              <a:gd name="T47" fmla="*/ 384 h 384"/>
                              <a:gd name="T48" fmla="*/ 0 w 25"/>
                              <a:gd name="T49" fmla="*/ 384 h 384"/>
                              <a:gd name="T50" fmla="*/ 6 w 25"/>
                              <a:gd name="T51" fmla="*/ 380 h 384"/>
                              <a:gd name="T52" fmla="*/ 19 w 25"/>
                              <a:gd name="T53" fmla="*/ 373 h 384"/>
                              <a:gd name="T54" fmla="*/ 25 w 25"/>
                              <a:gd name="T55" fmla="*/ 369 h 384"/>
                              <a:gd name="T56" fmla="*/ 25 w 25"/>
                              <a:gd name="T57" fmla="*/ 369 h 3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5" h="384">
                                <a:moveTo>
                                  <a:pt x="25" y="369"/>
                                </a:moveTo>
                                <a:lnTo>
                                  <a:pt x="25" y="349"/>
                                </a:lnTo>
                                <a:lnTo>
                                  <a:pt x="25" y="300"/>
                                </a:lnTo>
                                <a:lnTo>
                                  <a:pt x="25" y="231"/>
                                </a:lnTo>
                                <a:lnTo>
                                  <a:pt x="25" y="156"/>
                                </a:lnTo>
                                <a:lnTo>
                                  <a:pt x="25" y="88"/>
                                </a:lnTo>
                                <a:lnTo>
                                  <a:pt x="24" y="38"/>
                                </a:lnTo>
                                <a:lnTo>
                                  <a:pt x="24" y="19"/>
                                </a:lnTo>
                                <a:lnTo>
                                  <a:pt x="24" y="14"/>
                                </a:lnTo>
                                <a:lnTo>
                                  <a:pt x="21" y="6"/>
                                </a:lnTo>
                                <a:lnTo>
                                  <a:pt x="12" y="0"/>
                                </a:lnTo>
                                <a:lnTo>
                                  <a:pt x="4" y="6"/>
                                </a:lnTo>
                                <a:lnTo>
                                  <a:pt x="1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39"/>
                                </a:lnTo>
                                <a:lnTo>
                                  <a:pt x="0" y="91"/>
                                </a:lnTo>
                                <a:lnTo>
                                  <a:pt x="0" y="163"/>
                                </a:lnTo>
                                <a:lnTo>
                                  <a:pt x="0" y="241"/>
                                </a:lnTo>
                                <a:lnTo>
                                  <a:pt x="0" y="312"/>
                                </a:lnTo>
                                <a:lnTo>
                                  <a:pt x="0" y="363"/>
                                </a:lnTo>
                                <a:lnTo>
                                  <a:pt x="0" y="384"/>
                                </a:lnTo>
                                <a:lnTo>
                                  <a:pt x="6" y="380"/>
                                </a:lnTo>
                                <a:lnTo>
                                  <a:pt x="19" y="373"/>
                                </a:lnTo>
                                <a:lnTo>
                                  <a:pt x="25" y="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128"/>
                        <wps:cNvSpPr>
                          <a:spLocks/>
                        </wps:cNvSpPr>
                        <wps:spPr bwMode="auto">
                          <a:xfrm>
                            <a:off x="553" y="1035"/>
                            <a:ext cx="8" cy="103"/>
                          </a:xfrm>
                          <a:custGeom>
                            <a:avLst/>
                            <a:gdLst>
                              <a:gd name="T0" fmla="*/ 34 w 35"/>
                              <a:gd name="T1" fmla="*/ 398 h 412"/>
                              <a:gd name="T2" fmla="*/ 34 w 35"/>
                              <a:gd name="T3" fmla="*/ 382 h 412"/>
                              <a:gd name="T4" fmla="*/ 34 w 35"/>
                              <a:gd name="T5" fmla="*/ 339 h 412"/>
                              <a:gd name="T6" fmla="*/ 34 w 35"/>
                              <a:gd name="T7" fmla="*/ 278 h 412"/>
                              <a:gd name="T8" fmla="*/ 34 w 35"/>
                              <a:gd name="T9" fmla="*/ 208 h 412"/>
                              <a:gd name="T10" fmla="*/ 34 w 35"/>
                              <a:gd name="T11" fmla="*/ 139 h 412"/>
                              <a:gd name="T12" fmla="*/ 35 w 35"/>
                              <a:gd name="T13" fmla="*/ 79 h 412"/>
                              <a:gd name="T14" fmla="*/ 35 w 35"/>
                              <a:gd name="T15" fmla="*/ 36 h 412"/>
                              <a:gd name="T16" fmla="*/ 35 w 35"/>
                              <a:gd name="T17" fmla="*/ 20 h 412"/>
                              <a:gd name="T18" fmla="*/ 35 w 35"/>
                              <a:gd name="T19" fmla="*/ 20 h 412"/>
                              <a:gd name="T20" fmla="*/ 34 w 35"/>
                              <a:gd name="T21" fmla="*/ 14 h 412"/>
                              <a:gd name="T22" fmla="*/ 30 w 35"/>
                              <a:gd name="T23" fmla="*/ 5 h 412"/>
                              <a:gd name="T24" fmla="*/ 18 w 35"/>
                              <a:gd name="T25" fmla="*/ 0 h 412"/>
                              <a:gd name="T26" fmla="*/ 18 w 35"/>
                              <a:gd name="T27" fmla="*/ 0 h 412"/>
                              <a:gd name="T28" fmla="*/ 6 w 35"/>
                              <a:gd name="T29" fmla="*/ 5 h 412"/>
                              <a:gd name="T30" fmla="*/ 1 w 35"/>
                              <a:gd name="T31" fmla="*/ 14 h 412"/>
                              <a:gd name="T32" fmla="*/ 0 w 35"/>
                              <a:gd name="T33" fmla="*/ 20 h 412"/>
                              <a:gd name="T34" fmla="*/ 0 w 35"/>
                              <a:gd name="T35" fmla="*/ 20 h 412"/>
                              <a:gd name="T36" fmla="*/ 0 w 35"/>
                              <a:gd name="T37" fmla="*/ 36 h 412"/>
                              <a:gd name="T38" fmla="*/ 0 w 35"/>
                              <a:gd name="T39" fmla="*/ 81 h 412"/>
                              <a:gd name="T40" fmla="*/ 0 w 35"/>
                              <a:gd name="T41" fmla="*/ 144 h 412"/>
                              <a:gd name="T42" fmla="*/ 0 w 35"/>
                              <a:gd name="T43" fmla="*/ 216 h 412"/>
                              <a:gd name="T44" fmla="*/ 0 w 35"/>
                              <a:gd name="T45" fmla="*/ 288 h 412"/>
                              <a:gd name="T46" fmla="*/ 0 w 35"/>
                              <a:gd name="T47" fmla="*/ 351 h 412"/>
                              <a:gd name="T48" fmla="*/ 0 w 35"/>
                              <a:gd name="T49" fmla="*/ 395 h 412"/>
                              <a:gd name="T50" fmla="*/ 0 w 35"/>
                              <a:gd name="T51" fmla="*/ 412 h 412"/>
                              <a:gd name="T52" fmla="*/ 0 w 35"/>
                              <a:gd name="T53" fmla="*/ 412 h 412"/>
                              <a:gd name="T54" fmla="*/ 9 w 35"/>
                              <a:gd name="T55" fmla="*/ 409 h 412"/>
                              <a:gd name="T56" fmla="*/ 26 w 35"/>
                              <a:gd name="T57" fmla="*/ 402 h 412"/>
                              <a:gd name="T58" fmla="*/ 34 w 35"/>
                              <a:gd name="T59" fmla="*/ 398 h 412"/>
                              <a:gd name="T60" fmla="*/ 34 w 35"/>
                              <a:gd name="T61" fmla="*/ 398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35" h="412">
                                <a:moveTo>
                                  <a:pt x="34" y="398"/>
                                </a:moveTo>
                                <a:lnTo>
                                  <a:pt x="34" y="382"/>
                                </a:lnTo>
                                <a:lnTo>
                                  <a:pt x="34" y="339"/>
                                </a:lnTo>
                                <a:lnTo>
                                  <a:pt x="34" y="278"/>
                                </a:lnTo>
                                <a:lnTo>
                                  <a:pt x="34" y="208"/>
                                </a:lnTo>
                                <a:lnTo>
                                  <a:pt x="34" y="139"/>
                                </a:lnTo>
                                <a:lnTo>
                                  <a:pt x="35" y="79"/>
                                </a:lnTo>
                                <a:lnTo>
                                  <a:pt x="35" y="36"/>
                                </a:lnTo>
                                <a:lnTo>
                                  <a:pt x="35" y="20"/>
                                </a:lnTo>
                                <a:lnTo>
                                  <a:pt x="34" y="14"/>
                                </a:lnTo>
                                <a:lnTo>
                                  <a:pt x="30" y="5"/>
                                </a:lnTo>
                                <a:lnTo>
                                  <a:pt x="18" y="0"/>
                                </a:lnTo>
                                <a:lnTo>
                                  <a:pt x="6" y="5"/>
                                </a:lnTo>
                                <a:lnTo>
                                  <a:pt x="1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36"/>
                                </a:lnTo>
                                <a:lnTo>
                                  <a:pt x="0" y="81"/>
                                </a:lnTo>
                                <a:lnTo>
                                  <a:pt x="0" y="144"/>
                                </a:lnTo>
                                <a:lnTo>
                                  <a:pt x="0" y="216"/>
                                </a:lnTo>
                                <a:lnTo>
                                  <a:pt x="0" y="288"/>
                                </a:lnTo>
                                <a:lnTo>
                                  <a:pt x="0" y="351"/>
                                </a:lnTo>
                                <a:lnTo>
                                  <a:pt x="0" y="395"/>
                                </a:lnTo>
                                <a:lnTo>
                                  <a:pt x="0" y="412"/>
                                </a:lnTo>
                                <a:lnTo>
                                  <a:pt x="9" y="409"/>
                                </a:lnTo>
                                <a:lnTo>
                                  <a:pt x="26" y="402"/>
                                </a:lnTo>
                                <a:lnTo>
                                  <a:pt x="34" y="3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Freeform 129"/>
                        <wps:cNvSpPr>
                          <a:spLocks/>
                        </wps:cNvSpPr>
                        <wps:spPr bwMode="auto">
                          <a:xfrm>
                            <a:off x="295" y="923"/>
                            <a:ext cx="5" cy="245"/>
                          </a:xfrm>
                          <a:custGeom>
                            <a:avLst/>
                            <a:gdLst>
                              <a:gd name="T0" fmla="*/ 19 w 19"/>
                              <a:gd name="T1" fmla="*/ 980 h 980"/>
                              <a:gd name="T2" fmla="*/ 12 w 19"/>
                              <a:gd name="T3" fmla="*/ 972 h 980"/>
                              <a:gd name="T4" fmla="*/ 5 w 19"/>
                              <a:gd name="T5" fmla="*/ 958 h 980"/>
                              <a:gd name="T6" fmla="*/ 0 w 19"/>
                              <a:gd name="T7" fmla="*/ 944 h 980"/>
                              <a:gd name="T8" fmla="*/ 0 w 19"/>
                              <a:gd name="T9" fmla="*/ 944 h 980"/>
                              <a:gd name="T10" fmla="*/ 0 w 19"/>
                              <a:gd name="T11" fmla="*/ 937 h 980"/>
                              <a:gd name="T12" fmla="*/ 0 w 19"/>
                              <a:gd name="T13" fmla="*/ 918 h 980"/>
                              <a:gd name="T14" fmla="*/ 0 w 19"/>
                              <a:gd name="T15" fmla="*/ 889 h 980"/>
                              <a:gd name="T16" fmla="*/ 0 w 19"/>
                              <a:gd name="T17" fmla="*/ 849 h 980"/>
                              <a:gd name="T18" fmla="*/ 0 w 19"/>
                              <a:gd name="T19" fmla="*/ 801 h 980"/>
                              <a:gd name="T20" fmla="*/ 0 w 19"/>
                              <a:gd name="T21" fmla="*/ 747 h 980"/>
                              <a:gd name="T22" fmla="*/ 0 w 19"/>
                              <a:gd name="T23" fmla="*/ 687 h 980"/>
                              <a:gd name="T24" fmla="*/ 0 w 19"/>
                              <a:gd name="T25" fmla="*/ 623 h 980"/>
                              <a:gd name="T26" fmla="*/ 0 w 19"/>
                              <a:gd name="T27" fmla="*/ 556 h 980"/>
                              <a:gd name="T28" fmla="*/ 0 w 19"/>
                              <a:gd name="T29" fmla="*/ 488 h 980"/>
                              <a:gd name="T30" fmla="*/ 0 w 19"/>
                              <a:gd name="T31" fmla="*/ 420 h 980"/>
                              <a:gd name="T32" fmla="*/ 0 w 19"/>
                              <a:gd name="T33" fmla="*/ 355 h 980"/>
                              <a:gd name="T34" fmla="*/ 0 w 19"/>
                              <a:gd name="T35" fmla="*/ 290 h 980"/>
                              <a:gd name="T36" fmla="*/ 0 w 19"/>
                              <a:gd name="T37" fmla="*/ 231 h 980"/>
                              <a:gd name="T38" fmla="*/ 0 w 19"/>
                              <a:gd name="T39" fmla="*/ 176 h 980"/>
                              <a:gd name="T40" fmla="*/ 0 w 19"/>
                              <a:gd name="T41" fmla="*/ 129 h 980"/>
                              <a:gd name="T42" fmla="*/ 0 w 19"/>
                              <a:gd name="T43" fmla="*/ 89 h 980"/>
                              <a:gd name="T44" fmla="*/ 0 w 19"/>
                              <a:gd name="T45" fmla="*/ 60 h 980"/>
                              <a:gd name="T46" fmla="*/ 0 w 19"/>
                              <a:gd name="T47" fmla="*/ 41 h 980"/>
                              <a:gd name="T48" fmla="*/ 0 w 19"/>
                              <a:gd name="T49" fmla="*/ 34 h 980"/>
                              <a:gd name="T50" fmla="*/ 0 w 19"/>
                              <a:gd name="T51" fmla="*/ 34 h 980"/>
                              <a:gd name="T52" fmla="*/ 4 w 19"/>
                              <a:gd name="T53" fmla="*/ 26 h 980"/>
                              <a:gd name="T54" fmla="*/ 14 w 19"/>
                              <a:gd name="T55" fmla="*/ 9 h 980"/>
                              <a:gd name="T56" fmla="*/ 19 w 19"/>
                              <a:gd name="T57" fmla="*/ 0 h 980"/>
                              <a:gd name="T58" fmla="*/ 19 w 19"/>
                              <a:gd name="T59" fmla="*/ 0 h 980"/>
                              <a:gd name="T60" fmla="*/ 19 w 19"/>
                              <a:gd name="T61" fmla="*/ 6 h 980"/>
                              <a:gd name="T62" fmla="*/ 19 w 19"/>
                              <a:gd name="T63" fmla="*/ 23 h 980"/>
                              <a:gd name="T64" fmla="*/ 19 w 19"/>
                              <a:gd name="T65" fmla="*/ 50 h 980"/>
                              <a:gd name="T66" fmla="*/ 19 w 19"/>
                              <a:gd name="T67" fmla="*/ 86 h 980"/>
                              <a:gd name="T68" fmla="*/ 19 w 19"/>
                              <a:gd name="T69" fmla="*/ 129 h 980"/>
                              <a:gd name="T70" fmla="*/ 19 w 19"/>
                              <a:gd name="T71" fmla="*/ 179 h 980"/>
                              <a:gd name="T72" fmla="*/ 19 w 19"/>
                              <a:gd name="T73" fmla="*/ 235 h 980"/>
                              <a:gd name="T74" fmla="*/ 19 w 19"/>
                              <a:gd name="T75" fmla="*/ 294 h 980"/>
                              <a:gd name="T76" fmla="*/ 19 w 19"/>
                              <a:gd name="T77" fmla="*/ 358 h 980"/>
                              <a:gd name="T78" fmla="*/ 19 w 19"/>
                              <a:gd name="T79" fmla="*/ 424 h 980"/>
                              <a:gd name="T80" fmla="*/ 19 w 19"/>
                              <a:gd name="T81" fmla="*/ 491 h 980"/>
                              <a:gd name="T82" fmla="*/ 19 w 19"/>
                              <a:gd name="T83" fmla="*/ 556 h 980"/>
                              <a:gd name="T84" fmla="*/ 19 w 19"/>
                              <a:gd name="T85" fmla="*/ 622 h 980"/>
                              <a:gd name="T86" fmla="*/ 19 w 19"/>
                              <a:gd name="T87" fmla="*/ 686 h 980"/>
                              <a:gd name="T88" fmla="*/ 19 w 19"/>
                              <a:gd name="T89" fmla="*/ 745 h 980"/>
                              <a:gd name="T90" fmla="*/ 19 w 19"/>
                              <a:gd name="T91" fmla="*/ 801 h 980"/>
                              <a:gd name="T92" fmla="*/ 19 w 19"/>
                              <a:gd name="T93" fmla="*/ 851 h 980"/>
                              <a:gd name="T94" fmla="*/ 19 w 19"/>
                              <a:gd name="T95" fmla="*/ 894 h 980"/>
                              <a:gd name="T96" fmla="*/ 19 w 19"/>
                              <a:gd name="T97" fmla="*/ 930 h 980"/>
                              <a:gd name="T98" fmla="*/ 19 w 19"/>
                              <a:gd name="T99" fmla="*/ 957 h 980"/>
                              <a:gd name="T100" fmla="*/ 19 w 19"/>
                              <a:gd name="T101" fmla="*/ 974 h 980"/>
                              <a:gd name="T102" fmla="*/ 19 w 19"/>
                              <a:gd name="T103" fmla="*/ 980 h 980"/>
                              <a:gd name="T104" fmla="*/ 19 w 19"/>
                              <a:gd name="T105" fmla="*/ 980 h 980"/>
                              <a:gd name="T106" fmla="*/ 19 w 19"/>
                              <a:gd name="T107" fmla="*/ 980 h 9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9" h="980">
                                <a:moveTo>
                                  <a:pt x="19" y="980"/>
                                </a:moveTo>
                                <a:lnTo>
                                  <a:pt x="12" y="972"/>
                                </a:lnTo>
                                <a:lnTo>
                                  <a:pt x="5" y="958"/>
                                </a:lnTo>
                                <a:lnTo>
                                  <a:pt x="0" y="944"/>
                                </a:lnTo>
                                <a:lnTo>
                                  <a:pt x="0" y="937"/>
                                </a:lnTo>
                                <a:lnTo>
                                  <a:pt x="0" y="918"/>
                                </a:lnTo>
                                <a:lnTo>
                                  <a:pt x="0" y="889"/>
                                </a:lnTo>
                                <a:lnTo>
                                  <a:pt x="0" y="849"/>
                                </a:lnTo>
                                <a:lnTo>
                                  <a:pt x="0" y="801"/>
                                </a:lnTo>
                                <a:lnTo>
                                  <a:pt x="0" y="747"/>
                                </a:lnTo>
                                <a:lnTo>
                                  <a:pt x="0" y="687"/>
                                </a:lnTo>
                                <a:lnTo>
                                  <a:pt x="0" y="623"/>
                                </a:lnTo>
                                <a:lnTo>
                                  <a:pt x="0" y="556"/>
                                </a:lnTo>
                                <a:lnTo>
                                  <a:pt x="0" y="488"/>
                                </a:lnTo>
                                <a:lnTo>
                                  <a:pt x="0" y="420"/>
                                </a:lnTo>
                                <a:lnTo>
                                  <a:pt x="0" y="355"/>
                                </a:lnTo>
                                <a:lnTo>
                                  <a:pt x="0" y="290"/>
                                </a:lnTo>
                                <a:lnTo>
                                  <a:pt x="0" y="231"/>
                                </a:lnTo>
                                <a:lnTo>
                                  <a:pt x="0" y="176"/>
                                </a:lnTo>
                                <a:lnTo>
                                  <a:pt x="0" y="129"/>
                                </a:lnTo>
                                <a:lnTo>
                                  <a:pt x="0" y="89"/>
                                </a:lnTo>
                                <a:lnTo>
                                  <a:pt x="0" y="60"/>
                                </a:lnTo>
                                <a:lnTo>
                                  <a:pt x="0" y="41"/>
                                </a:lnTo>
                                <a:lnTo>
                                  <a:pt x="0" y="34"/>
                                </a:lnTo>
                                <a:lnTo>
                                  <a:pt x="4" y="26"/>
                                </a:lnTo>
                                <a:lnTo>
                                  <a:pt x="14" y="9"/>
                                </a:lnTo>
                                <a:lnTo>
                                  <a:pt x="19" y="0"/>
                                </a:lnTo>
                                <a:lnTo>
                                  <a:pt x="19" y="6"/>
                                </a:lnTo>
                                <a:lnTo>
                                  <a:pt x="19" y="23"/>
                                </a:lnTo>
                                <a:lnTo>
                                  <a:pt x="19" y="50"/>
                                </a:lnTo>
                                <a:lnTo>
                                  <a:pt x="19" y="86"/>
                                </a:lnTo>
                                <a:lnTo>
                                  <a:pt x="19" y="129"/>
                                </a:lnTo>
                                <a:lnTo>
                                  <a:pt x="19" y="179"/>
                                </a:lnTo>
                                <a:lnTo>
                                  <a:pt x="19" y="235"/>
                                </a:lnTo>
                                <a:lnTo>
                                  <a:pt x="19" y="294"/>
                                </a:lnTo>
                                <a:lnTo>
                                  <a:pt x="19" y="358"/>
                                </a:lnTo>
                                <a:lnTo>
                                  <a:pt x="19" y="424"/>
                                </a:lnTo>
                                <a:lnTo>
                                  <a:pt x="19" y="491"/>
                                </a:lnTo>
                                <a:lnTo>
                                  <a:pt x="19" y="556"/>
                                </a:lnTo>
                                <a:lnTo>
                                  <a:pt x="19" y="622"/>
                                </a:lnTo>
                                <a:lnTo>
                                  <a:pt x="19" y="686"/>
                                </a:lnTo>
                                <a:lnTo>
                                  <a:pt x="19" y="745"/>
                                </a:lnTo>
                                <a:lnTo>
                                  <a:pt x="19" y="801"/>
                                </a:lnTo>
                                <a:lnTo>
                                  <a:pt x="19" y="851"/>
                                </a:lnTo>
                                <a:lnTo>
                                  <a:pt x="19" y="894"/>
                                </a:lnTo>
                                <a:lnTo>
                                  <a:pt x="19" y="930"/>
                                </a:lnTo>
                                <a:lnTo>
                                  <a:pt x="19" y="957"/>
                                </a:lnTo>
                                <a:lnTo>
                                  <a:pt x="19" y="974"/>
                                </a:lnTo>
                                <a:lnTo>
                                  <a:pt x="19" y="9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Freeform 130"/>
                        <wps:cNvSpPr>
                          <a:spLocks/>
                        </wps:cNvSpPr>
                        <wps:spPr bwMode="auto">
                          <a:xfrm>
                            <a:off x="315" y="920"/>
                            <a:ext cx="7" cy="252"/>
                          </a:xfrm>
                          <a:custGeom>
                            <a:avLst/>
                            <a:gdLst>
                              <a:gd name="T0" fmla="*/ 27 w 27"/>
                              <a:gd name="T1" fmla="*/ 1010 h 1010"/>
                              <a:gd name="T2" fmla="*/ 0 w 27"/>
                              <a:gd name="T3" fmla="*/ 1006 h 1010"/>
                              <a:gd name="T4" fmla="*/ 8 w 27"/>
                              <a:gd name="T5" fmla="*/ 0 h 1010"/>
                              <a:gd name="T6" fmla="*/ 27 w 27"/>
                              <a:gd name="T7" fmla="*/ 5 h 1010"/>
                              <a:gd name="T8" fmla="*/ 27 w 27"/>
                              <a:gd name="T9" fmla="*/ 1010 h 1010"/>
                              <a:gd name="T10" fmla="*/ 27 w 27"/>
                              <a:gd name="T11" fmla="*/ 1010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7" h="1010">
                                <a:moveTo>
                                  <a:pt x="27" y="1010"/>
                                </a:moveTo>
                                <a:lnTo>
                                  <a:pt x="0" y="1006"/>
                                </a:lnTo>
                                <a:lnTo>
                                  <a:pt x="8" y="0"/>
                                </a:lnTo>
                                <a:lnTo>
                                  <a:pt x="27" y="5"/>
                                </a:lnTo>
                                <a:lnTo>
                                  <a:pt x="27" y="10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131"/>
                        <wps:cNvSpPr>
                          <a:spLocks/>
                        </wps:cNvSpPr>
                        <wps:spPr bwMode="auto">
                          <a:xfrm>
                            <a:off x="486" y="1057"/>
                            <a:ext cx="4" cy="187"/>
                          </a:xfrm>
                          <a:custGeom>
                            <a:avLst/>
                            <a:gdLst>
                              <a:gd name="T0" fmla="*/ 18 w 18"/>
                              <a:gd name="T1" fmla="*/ 742 h 747"/>
                              <a:gd name="T2" fmla="*/ 11 w 18"/>
                              <a:gd name="T3" fmla="*/ 747 h 747"/>
                              <a:gd name="T4" fmla="*/ 3 w 18"/>
                              <a:gd name="T5" fmla="*/ 747 h 747"/>
                              <a:gd name="T6" fmla="*/ 0 w 18"/>
                              <a:gd name="T7" fmla="*/ 733 h 747"/>
                              <a:gd name="T8" fmla="*/ 0 w 18"/>
                              <a:gd name="T9" fmla="*/ 733 h 747"/>
                              <a:gd name="T10" fmla="*/ 0 w 18"/>
                              <a:gd name="T11" fmla="*/ 725 h 747"/>
                              <a:gd name="T12" fmla="*/ 0 w 18"/>
                              <a:gd name="T13" fmla="*/ 703 h 747"/>
                              <a:gd name="T14" fmla="*/ 0 w 18"/>
                              <a:gd name="T15" fmla="*/ 668 h 747"/>
                              <a:gd name="T16" fmla="*/ 0 w 18"/>
                              <a:gd name="T17" fmla="*/ 623 h 747"/>
                              <a:gd name="T18" fmla="*/ 0 w 18"/>
                              <a:gd name="T19" fmla="*/ 569 h 747"/>
                              <a:gd name="T20" fmla="*/ 0 w 18"/>
                              <a:gd name="T21" fmla="*/ 510 h 747"/>
                              <a:gd name="T22" fmla="*/ 0 w 18"/>
                              <a:gd name="T23" fmla="*/ 445 h 747"/>
                              <a:gd name="T24" fmla="*/ 0 w 18"/>
                              <a:gd name="T25" fmla="*/ 379 h 747"/>
                              <a:gd name="T26" fmla="*/ 0 w 18"/>
                              <a:gd name="T27" fmla="*/ 313 h 747"/>
                              <a:gd name="T28" fmla="*/ 0 w 18"/>
                              <a:gd name="T29" fmla="*/ 250 h 747"/>
                              <a:gd name="T30" fmla="*/ 1 w 18"/>
                              <a:gd name="T31" fmla="*/ 191 h 747"/>
                              <a:gd name="T32" fmla="*/ 1 w 18"/>
                              <a:gd name="T33" fmla="*/ 137 h 747"/>
                              <a:gd name="T34" fmla="*/ 1 w 18"/>
                              <a:gd name="T35" fmla="*/ 92 h 747"/>
                              <a:gd name="T36" fmla="*/ 1 w 18"/>
                              <a:gd name="T37" fmla="*/ 57 h 747"/>
                              <a:gd name="T38" fmla="*/ 1 w 18"/>
                              <a:gd name="T39" fmla="*/ 35 h 747"/>
                              <a:gd name="T40" fmla="*/ 1 w 18"/>
                              <a:gd name="T41" fmla="*/ 26 h 747"/>
                              <a:gd name="T42" fmla="*/ 1 w 18"/>
                              <a:gd name="T43" fmla="*/ 26 h 747"/>
                              <a:gd name="T44" fmla="*/ 7 w 18"/>
                              <a:gd name="T45" fmla="*/ 15 h 747"/>
                              <a:gd name="T46" fmla="*/ 12 w 18"/>
                              <a:gd name="T47" fmla="*/ 6 h 747"/>
                              <a:gd name="T48" fmla="*/ 18 w 18"/>
                              <a:gd name="T49" fmla="*/ 0 h 747"/>
                              <a:gd name="T50" fmla="*/ 18 w 18"/>
                              <a:gd name="T51" fmla="*/ 0 h 747"/>
                              <a:gd name="T52" fmla="*/ 18 w 18"/>
                              <a:gd name="T53" fmla="*/ 9 h 747"/>
                              <a:gd name="T54" fmla="*/ 18 w 18"/>
                              <a:gd name="T55" fmla="*/ 33 h 747"/>
                              <a:gd name="T56" fmla="*/ 18 w 18"/>
                              <a:gd name="T57" fmla="*/ 69 h 747"/>
                              <a:gd name="T58" fmla="*/ 18 w 18"/>
                              <a:gd name="T59" fmla="*/ 116 h 747"/>
                              <a:gd name="T60" fmla="*/ 18 w 18"/>
                              <a:gd name="T61" fmla="*/ 172 h 747"/>
                              <a:gd name="T62" fmla="*/ 18 w 18"/>
                              <a:gd name="T63" fmla="*/ 236 h 747"/>
                              <a:gd name="T64" fmla="*/ 18 w 18"/>
                              <a:gd name="T65" fmla="*/ 302 h 747"/>
                              <a:gd name="T66" fmla="*/ 18 w 18"/>
                              <a:gd name="T67" fmla="*/ 372 h 747"/>
                              <a:gd name="T68" fmla="*/ 18 w 18"/>
                              <a:gd name="T69" fmla="*/ 441 h 747"/>
                              <a:gd name="T70" fmla="*/ 18 w 18"/>
                              <a:gd name="T71" fmla="*/ 508 h 747"/>
                              <a:gd name="T72" fmla="*/ 18 w 18"/>
                              <a:gd name="T73" fmla="*/ 570 h 747"/>
                              <a:gd name="T74" fmla="*/ 18 w 18"/>
                              <a:gd name="T75" fmla="*/ 626 h 747"/>
                              <a:gd name="T76" fmla="*/ 18 w 18"/>
                              <a:gd name="T77" fmla="*/ 674 h 747"/>
                              <a:gd name="T78" fmla="*/ 18 w 18"/>
                              <a:gd name="T79" fmla="*/ 710 h 747"/>
                              <a:gd name="T80" fmla="*/ 18 w 18"/>
                              <a:gd name="T81" fmla="*/ 733 h 747"/>
                              <a:gd name="T82" fmla="*/ 18 w 18"/>
                              <a:gd name="T83" fmla="*/ 742 h 747"/>
                              <a:gd name="T84" fmla="*/ 18 w 18"/>
                              <a:gd name="T85" fmla="*/ 742 h 747"/>
                              <a:gd name="T86" fmla="*/ 18 w 18"/>
                              <a:gd name="T87" fmla="*/ 742 h 7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18" h="747">
                                <a:moveTo>
                                  <a:pt x="18" y="742"/>
                                </a:moveTo>
                                <a:lnTo>
                                  <a:pt x="11" y="747"/>
                                </a:lnTo>
                                <a:lnTo>
                                  <a:pt x="3" y="747"/>
                                </a:lnTo>
                                <a:lnTo>
                                  <a:pt x="0" y="733"/>
                                </a:lnTo>
                                <a:lnTo>
                                  <a:pt x="0" y="725"/>
                                </a:lnTo>
                                <a:lnTo>
                                  <a:pt x="0" y="703"/>
                                </a:lnTo>
                                <a:lnTo>
                                  <a:pt x="0" y="668"/>
                                </a:lnTo>
                                <a:lnTo>
                                  <a:pt x="0" y="623"/>
                                </a:lnTo>
                                <a:lnTo>
                                  <a:pt x="0" y="569"/>
                                </a:lnTo>
                                <a:lnTo>
                                  <a:pt x="0" y="510"/>
                                </a:lnTo>
                                <a:lnTo>
                                  <a:pt x="0" y="445"/>
                                </a:lnTo>
                                <a:lnTo>
                                  <a:pt x="0" y="379"/>
                                </a:lnTo>
                                <a:lnTo>
                                  <a:pt x="0" y="313"/>
                                </a:lnTo>
                                <a:lnTo>
                                  <a:pt x="0" y="250"/>
                                </a:lnTo>
                                <a:lnTo>
                                  <a:pt x="1" y="191"/>
                                </a:lnTo>
                                <a:lnTo>
                                  <a:pt x="1" y="137"/>
                                </a:lnTo>
                                <a:lnTo>
                                  <a:pt x="1" y="92"/>
                                </a:lnTo>
                                <a:lnTo>
                                  <a:pt x="1" y="57"/>
                                </a:lnTo>
                                <a:lnTo>
                                  <a:pt x="1" y="35"/>
                                </a:lnTo>
                                <a:lnTo>
                                  <a:pt x="1" y="26"/>
                                </a:lnTo>
                                <a:lnTo>
                                  <a:pt x="7" y="15"/>
                                </a:lnTo>
                                <a:lnTo>
                                  <a:pt x="12" y="6"/>
                                </a:lnTo>
                                <a:lnTo>
                                  <a:pt x="18" y="0"/>
                                </a:lnTo>
                                <a:lnTo>
                                  <a:pt x="18" y="9"/>
                                </a:lnTo>
                                <a:lnTo>
                                  <a:pt x="18" y="33"/>
                                </a:lnTo>
                                <a:lnTo>
                                  <a:pt x="18" y="69"/>
                                </a:lnTo>
                                <a:lnTo>
                                  <a:pt x="18" y="116"/>
                                </a:lnTo>
                                <a:lnTo>
                                  <a:pt x="18" y="172"/>
                                </a:lnTo>
                                <a:lnTo>
                                  <a:pt x="18" y="236"/>
                                </a:lnTo>
                                <a:lnTo>
                                  <a:pt x="18" y="302"/>
                                </a:lnTo>
                                <a:lnTo>
                                  <a:pt x="18" y="372"/>
                                </a:lnTo>
                                <a:lnTo>
                                  <a:pt x="18" y="441"/>
                                </a:lnTo>
                                <a:lnTo>
                                  <a:pt x="18" y="508"/>
                                </a:lnTo>
                                <a:lnTo>
                                  <a:pt x="18" y="570"/>
                                </a:lnTo>
                                <a:lnTo>
                                  <a:pt x="18" y="626"/>
                                </a:lnTo>
                                <a:lnTo>
                                  <a:pt x="18" y="674"/>
                                </a:lnTo>
                                <a:lnTo>
                                  <a:pt x="18" y="710"/>
                                </a:lnTo>
                                <a:lnTo>
                                  <a:pt x="18" y="733"/>
                                </a:lnTo>
                                <a:lnTo>
                                  <a:pt x="18" y="7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132"/>
                        <wps:cNvSpPr>
                          <a:spLocks/>
                        </wps:cNvSpPr>
                        <wps:spPr bwMode="auto">
                          <a:xfrm>
                            <a:off x="316" y="1219"/>
                            <a:ext cx="6" cy="18"/>
                          </a:xfrm>
                          <a:custGeom>
                            <a:avLst/>
                            <a:gdLst>
                              <a:gd name="T0" fmla="*/ 25 w 25"/>
                              <a:gd name="T1" fmla="*/ 7 h 70"/>
                              <a:gd name="T2" fmla="*/ 25 w 25"/>
                              <a:gd name="T3" fmla="*/ 23 h 70"/>
                              <a:gd name="T4" fmla="*/ 25 w 25"/>
                              <a:gd name="T5" fmla="*/ 53 h 70"/>
                              <a:gd name="T6" fmla="*/ 25 w 25"/>
                              <a:gd name="T7" fmla="*/ 69 h 70"/>
                              <a:gd name="T8" fmla="*/ 25 w 25"/>
                              <a:gd name="T9" fmla="*/ 69 h 70"/>
                              <a:gd name="T10" fmla="*/ 16 w 25"/>
                              <a:gd name="T11" fmla="*/ 70 h 70"/>
                              <a:gd name="T12" fmla="*/ 8 w 25"/>
                              <a:gd name="T13" fmla="*/ 69 h 70"/>
                              <a:gd name="T14" fmla="*/ 0 w 25"/>
                              <a:gd name="T15" fmla="*/ 68 h 70"/>
                              <a:gd name="T16" fmla="*/ 0 w 25"/>
                              <a:gd name="T17" fmla="*/ 68 h 70"/>
                              <a:gd name="T18" fmla="*/ 0 w 25"/>
                              <a:gd name="T19" fmla="*/ 50 h 70"/>
                              <a:gd name="T20" fmla="*/ 0 w 25"/>
                              <a:gd name="T21" fmla="*/ 17 h 70"/>
                              <a:gd name="T22" fmla="*/ 0 w 25"/>
                              <a:gd name="T23" fmla="*/ 0 h 70"/>
                              <a:gd name="T24" fmla="*/ 0 w 25"/>
                              <a:gd name="T25" fmla="*/ 0 h 70"/>
                              <a:gd name="T26" fmla="*/ 8 w 25"/>
                              <a:gd name="T27" fmla="*/ 2 h 70"/>
                              <a:gd name="T28" fmla="*/ 17 w 25"/>
                              <a:gd name="T29" fmla="*/ 3 h 70"/>
                              <a:gd name="T30" fmla="*/ 25 w 25"/>
                              <a:gd name="T31" fmla="*/ 7 h 70"/>
                              <a:gd name="T32" fmla="*/ 25 w 25"/>
                              <a:gd name="T33" fmla="*/ 7 h 70"/>
                              <a:gd name="T34" fmla="*/ 25 w 25"/>
                              <a:gd name="T35" fmla="*/ 7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5" h="70">
                                <a:moveTo>
                                  <a:pt x="25" y="7"/>
                                </a:moveTo>
                                <a:lnTo>
                                  <a:pt x="25" y="23"/>
                                </a:lnTo>
                                <a:lnTo>
                                  <a:pt x="25" y="53"/>
                                </a:lnTo>
                                <a:lnTo>
                                  <a:pt x="25" y="69"/>
                                </a:lnTo>
                                <a:lnTo>
                                  <a:pt x="16" y="70"/>
                                </a:lnTo>
                                <a:lnTo>
                                  <a:pt x="8" y="69"/>
                                </a:lnTo>
                                <a:lnTo>
                                  <a:pt x="0" y="68"/>
                                </a:lnTo>
                                <a:lnTo>
                                  <a:pt x="0" y="50"/>
                                </a:lnTo>
                                <a:lnTo>
                                  <a:pt x="0" y="17"/>
                                </a:ln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17" y="3"/>
                                </a:lnTo>
                                <a:lnTo>
                                  <a:pt x="25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Freeform 133"/>
                        <wps:cNvSpPr>
                          <a:spLocks/>
                        </wps:cNvSpPr>
                        <wps:spPr bwMode="auto">
                          <a:xfrm>
                            <a:off x="385" y="1235"/>
                            <a:ext cx="5" cy="7"/>
                          </a:xfrm>
                          <a:custGeom>
                            <a:avLst/>
                            <a:gdLst>
                              <a:gd name="T0" fmla="*/ 19 w 19"/>
                              <a:gd name="T1" fmla="*/ 10 h 29"/>
                              <a:gd name="T2" fmla="*/ 19 w 19"/>
                              <a:gd name="T3" fmla="*/ 15 h 29"/>
                              <a:gd name="T4" fmla="*/ 19 w 19"/>
                              <a:gd name="T5" fmla="*/ 23 h 29"/>
                              <a:gd name="T6" fmla="*/ 19 w 19"/>
                              <a:gd name="T7" fmla="*/ 28 h 29"/>
                              <a:gd name="T8" fmla="*/ 19 w 19"/>
                              <a:gd name="T9" fmla="*/ 28 h 29"/>
                              <a:gd name="T10" fmla="*/ 14 w 19"/>
                              <a:gd name="T11" fmla="*/ 29 h 29"/>
                              <a:gd name="T12" fmla="*/ 7 w 19"/>
                              <a:gd name="T13" fmla="*/ 29 h 29"/>
                              <a:gd name="T14" fmla="*/ 1 w 19"/>
                              <a:gd name="T15" fmla="*/ 29 h 29"/>
                              <a:gd name="T16" fmla="*/ 1 w 19"/>
                              <a:gd name="T17" fmla="*/ 29 h 29"/>
                              <a:gd name="T18" fmla="*/ 1 w 19"/>
                              <a:gd name="T19" fmla="*/ 21 h 29"/>
                              <a:gd name="T20" fmla="*/ 1 w 19"/>
                              <a:gd name="T21" fmla="*/ 7 h 29"/>
                              <a:gd name="T22" fmla="*/ 0 w 19"/>
                              <a:gd name="T23" fmla="*/ 0 h 29"/>
                              <a:gd name="T24" fmla="*/ 0 w 19"/>
                              <a:gd name="T25" fmla="*/ 0 h 29"/>
                              <a:gd name="T26" fmla="*/ 7 w 19"/>
                              <a:gd name="T27" fmla="*/ 3 h 29"/>
                              <a:gd name="T28" fmla="*/ 15 w 19"/>
                              <a:gd name="T29" fmla="*/ 5 h 29"/>
                              <a:gd name="T30" fmla="*/ 19 w 19"/>
                              <a:gd name="T31" fmla="*/ 10 h 29"/>
                              <a:gd name="T32" fmla="*/ 19 w 19"/>
                              <a:gd name="T33" fmla="*/ 10 h 29"/>
                              <a:gd name="T34" fmla="*/ 19 w 19"/>
                              <a:gd name="T35" fmla="*/ 1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9" h="29">
                                <a:moveTo>
                                  <a:pt x="19" y="10"/>
                                </a:moveTo>
                                <a:lnTo>
                                  <a:pt x="19" y="15"/>
                                </a:lnTo>
                                <a:lnTo>
                                  <a:pt x="19" y="23"/>
                                </a:lnTo>
                                <a:lnTo>
                                  <a:pt x="19" y="28"/>
                                </a:lnTo>
                                <a:lnTo>
                                  <a:pt x="14" y="29"/>
                                </a:lnTo>
                                <a:lnTo>
                                  <a:pt x="7" y="29"/>
                                </a:lnTo>
                                <a:lnTo>
                                  <a:pt x="1" y="29"/>
                                </a:lnTo>
                                <a:lnTo>
                                  <a:pt x="1" y="21"/>
                                </a:lnTo>
                                <a:lnTo>
                                  <a:pt x="1" y="7"/>
                                </a:lnTo>
                                <a:lnTo>
                                  <a:pt x="0" y="0"/>
                                </a:lnTo>
                                <a:lnTo>
                                  <a:pt x="7" y="3"/>
                                </a:lnTo>
                                <a:lnTo>
                                  <a:pt x="15" y="5"/>
                                </a:lnTo>
                                <a:lnTo>
                                  <a:pt x="19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134"/>
                        <wps:cNvSpPr>
                          <a:spLocks/>
                        </wps:cNvSpPr>
                        <wps:spPr bwMode="auto">
                          <a:xfrm>
                            <a:off x="275" y="918"/>
                            <a:ext cx="5" cy="320"/>
                          </a:xfrm>
                          <a:custGeom>
                            <a:avLst/>
                            <a:gdLst>
                              <a:gd name="T0" fmla="*/ 19 w 19"/>
                              <a:gd name="T1" fmla="*/ 28 h 1278"/>
                              <a:gd name="T2" fmla="*/ 3 w 19"/>
                              <a:gd name="T3" fmla="*/ 0 h 1278"/>
                              <a:gd name="T4" fmla="*/ 0 w 19"/>
                              <a:gd name="T5" fmla="*/ 1278 h 1278"/>
                              <a:gd name="T6" fmla="*/ 6 w 19"/>
                              <a:gd name="T7" fmla="*/ 1172 h 1278"/>
                              <a:gd name="T8" fmla="*/ 12 w 19"/>
                              <a:gd name="T9" fmla="*/ 1103 h 1278"/>
                              <a:gd name="T10" fmla="*/ 6 w 19"/>
                              <a:gd name="T11" fmla="*/ 1035 h 1278"/>
                              <a:gd name="T12" fmla="*/ 12 w 19"/>
                              <a:gd name="T13" fmla="*/ 997 h 1278"/>
                              <a:gd name="T14" fmla="*/ 19 w 19"/>
                              <a:gd name="T15" fmla="*/ 981 h 1278"/>
                              <a:gd name="T16" fmla="*/ 19 w 19"/>
                              <a:gd name="T17" fmla="*/ 28 h 1278"/>
                              <a:gd name="T18" fmla="*/ 19 w 19"/>
                              <a:gd name="T19" fmla="*/ 28 h 12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9" h="1278">
                                <a:moveTo>
                                  <a:pt x="19" y="28"/>
                                </a:moveTo>
                                <a:lnTo>
                                  <a:pt x="3" y="0"/>
                                </a:lnTo>
                                <a:lnTo>
                                  <a:pt x="0" y="1278"/>
                                </a:lnTo>
                                <a:lnTo>
                                  <a:pt x="6" y="1172"/>
                                </a:lnTo>
                                <a:lnTo>
                                  <a:pt x="12" y="1103"/>
                                </a:lnTo>
                                <a:lnTo>
                                  <a:pt x="6" y="1035"/>
                                </a:lnTo>
                                <a:lnTo>
                                  <a:pt x="12" y="997"/>
                                </a:lnTo>
                                <a:lnTo>
                                  <a:pt x="19" y="981"/>
                                </a:lnTo>
                                <a:lnTo>
                                  <a:pt x="19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Freeform 135"/>
                        <wps:cNvSpPr>
                          <a:spLocks/>
                        </wps:cNvSpPr>
                        <wps:spPr bwMode="auto">
                          <a:xfrm>
                            <a:off x="336" y="1056"/>
                            <a:ext cx="5" cy="116"/>
                          </a:xfrm>
                          <a:custGeom>
                            <a:avLst/>
                            <a:gdLst>
                              <a:gd name="T0" fmla="*/ 0 w 23"/>
                              <a:gd name="T1" fmla="*/ 453 h 466"/>
                              <a:gd name="T2" fmla="*/ 22 w 23"/>
                              <a:gd name="T3" fmla="*/ 466 h 466"/>
                              <a:gd name="T4" fmla="*/ 23 w 23"/>
                              <a:gd name="T5" fmla="*/ 50 h 466"/>
                              <a:gd name="T6" fmla="*/ 7 w 23"/>
                              <a:gd name="T7" fmla="*/ 0 h 466"/>
                              <a:gd name="T8" fmla="*/ 0 w 23"/>
                              <a:gd name="T9" fmla="*/ 453 h 466"/>
                              <a:gd name="T10" fmla="*/ 0 w 23"/>
                              <a:gd name="T11" fmla="*/ 453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466">
                                <a:moveTo>
                                  <a:pt x="0" y="453"/>
                                </a:moveTo>
                                <a:lnTo>
                                  <a:pt x="22" y="466"/>
                                </a:lnTo>
                                <a:lnTo>
                                  <a:pt x="23" y="50"/>
                                </a:lnTo>
                                <a:lnTo>
                                  <a:pt x="7" y="0"/>
                                </a:lnTo>
                                <a:lnTo>
                                  <a:pt x="0" y="4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Freeform 136"/>
                        <wps:cNvSpPr>
                          <a:spLocks/>
                        </wps:cNvSpPr>
                        <wps:spPr bwMode="auto">
                          <a:xfrm>
                            <a:off x="362" y="1228"/>
                            <a:ext cx="5" cy="11"/>
                          </a:xfrm>
                          <a:custGeom>
                            <a:avLst/>
                            <a:gdLst>
                              <a:gd name="T0" fmla="*/ 19 w 19"/>
                              <a:gd name="T1" fmla="*/ 44 h 44"/>
                              <a:gd name="T2" fmla="*/ 19 w 19"/>
                              <a:gd name="T3" fmla="*/ 12 h 44"/>
                              <a:gd name="T4" fmla="*/ 0 w 19"/>
                              <a:gd name="T5" fmla="*/ 0 h 44"/>
                              <a:gd name="T6" fmla="*/ 0 w 19"/>
                              <a:gd name="T7" fmla="*/ 42 h 44"/>
                              <a:gd name="T8" fmla="*/ 19 w 19"/>
                              <a:gd name="T9" fmla="*/ 44 h 44"/>
                              <a:gd name="T10" fmla="*/ 19 w 19"/>
                              <a:gd name="T11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4">
                                <a:moveTo>
                                  <a:pt x="19" y="44"/>
                                </a:moveTo>
                                <a:lnTo>
                                  <a:pt x="19" y="12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19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137"/>
                        <wps:cNvSpPr>
                          <a:spLocks/>
                        </wps:cNvSpPr>
                        <wps:spPr bwMode="auto">
                          <a:xfrm>
                            <a:off x="338" y="1222"/>
                            <a:ext cx="6" cy="15"/>
                          </a:xfrm>
                          <a:custGeom>
                            <a:avLst/>
                            <a:gdLst>
                              <a:gd name="T0" fmla="*/ 22 w 23"/>
                              <a:gd name="T1" fmla="*/ 12 h 60"/>
                              <a:gd name="T2" fmla="*/ 0 w 23"/>
                              <a:gd name="T3" fmla="*/ 0 h 60"/>
                              <a:gd name="T4" fmla="*/ 0 w 23"/>
                              <a:gd name="T5" fmla="*/ 60 h 60"/>
                              <a:gd name="T6" fmla="*/ 23 w 23"/>
                              <a:gd name="T7" fmla="*/ 60 h 60"/>
                              <a:gd name="T8" fmla="*/ 22 w 23"/>
                              <a:gd name="T9" fmla="*/ 12 h 60"/>
                              <a:gd name="T10" fmla="*/ 22 w 23"/>
                              <a:gd name="T11" fmla="*/ 12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3" h="60">
                                <a:moveTo>
                                  <a:pt x="22" y="12"/>
                                </a:moveTo>
                                <a:lnTo>
                                  <a:pt x="0" y="0"/>
                                </a:lnTo>
                                <a:lnTo>
                                  <a:pt x="0" y="60"/>
                                </a:lnTo>
                                <a:lnTo>
                                  <a:pt x="23" y="60"/>
                                </a:lnTo>
                                <a:lnTo>
                                  <a:pt x="2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Freeform 138"/>
                        <wps:cNvSpPr>
                          <a:spLocks/>
                        </wps:cNvSpPr>
                        <wps:spPr bwMode="auto">
                          <a:xfrm>
                            <a:off x="503" y="1039"/>
                            <a:ext cx="4" cy="137"/>
                          </a:xfrm>
                          <a:custGeom>
                            <a:avLst/>
                            <a:gdLst>
                              <a:gd name="T0" fmla="*/ 0 w 17"/>
                              <a:gd name="T1" fmla="*/ 34 h 549"/>
                              <a:gd name="T2" fmla="*/ 17 w 17"/>
                              <a:gd name="T3" fmla="*/ 0 h 549"/>
                              <a:gd name="T4" fmla="*/ 17 w 17"/>
                              <a:gd name="T5" fmla="*/ 471 h 549"/>
                              <a:gd name="T6" fmla="*/ 0 w 17"/>
                              <a:gd name="T7" fmla="*/ 549 h 549"/>
                              <a:gd name="T8" fmla="*/ 0 w 17"/>
                              <a:gd name="T9" fmla="*/ 34 h 549"/>
                              <a:gd name="T10" fmla="*/ 0 w 17"/>
                              <a:gd name="T11" fmla="*/ 34 h 5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549">
                                <a:moveTo>
                                  <a:pt x="0" y="34"/>
                                </a:moveTo>
                                <a:lnTo>
                                  <a:pt x="17" y="0"/>
                                </a:lnTo>
                                <a:lnTo>
                                  <a:pt x="17" y="471"/>
                                </a:lnTo>
                                <a:lnTo>
                                  <a:pt x="0" y="549"/>
                                </a:lnTo>
                                <a:lnTo>
                                  <a:pt x="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Freeform 139"/>
                        <wps:cNvSpPr>
                          <a:spLocks/>
                        </wps:cNvSpPr>
                        <wps:spPr bwMode="auto">
                          <a:xfrm>
                            <a:off x="1152" y="916"/>
                            <a:ext cx="6" cy="267"/>
                          </a:xfrm>
                          <a:custGeom>
                            <a:avLst/>
                            <a:gdLst>
                              <a:gd name="T0" fmla="*/ 22 w 23"/>
                              <a:gd name="T1" fmla="*/ 1068 h 1068"/>
                              <a:gd name="T2" fmla="*/ 12 w 23"/>
                              <a:gd name="T3" fmla="*/ 1059 h 1068"/>
                              <a:gd name="T4" fmla="*/ 3 w 23"/>
                              <a:gd name="T5" fmla="*/ 1050 h 1068"/>
                              <a:gd name="T6" fmla="*/ 1 w 23"/>
                              <a:gd name="T7" fmla="*/ 1030 h 1068"/>
                              <a:gd name="T8" fmla="*/ 1 w 23"/>
                              <a:gd name="T9" fmla="*/ 1030 h 1068"/>
                              <a:gd name="T10" fmla="*/ 1 w 23"/>
                              <a:gd name="T11" fmla="*/ 988 h 1068"/>
                              <a:gd name="T12" fmla="*/ 2 w 23"/>
                              <a:gd name="T13" fmla="*/ 945 h 1068"/>
                              <a:gd name="T14" fmla="*/ 2 w 23"/>
                              <a:gd name="T15" fmla="*/ 903 h 1068"/>
                              <a:gd name="T16" fmla="*/ 2 w 23"/>
                              <a:gd name="T17" fmla="*/ 860 h 1068"/>
                              <a:gd name="T18" fmla="*/ 2 w 23"/>
                              <a:gd name="T19" fmla="*/ 817 h 1068"/>
                              <a:gd name="T20" fmla="*/ 2 w 23"/>
                              <a:gd name="T21" fmla="*/ 774 h 1068"/>
                              <a:gd name="T22" fmla="*/ 2 w 23"/>
                              <a:gd name="T23" fmla="*/ 730 h 1068"/>
                              <a:gd name="T24" fmla="*/ 2 w 23"/>
                              <a:gd name="T25" fmla="*/ 688 h 1068"/>
                              <a:gd name="T26" fmla="*/ 1 w 23"/>
                              <a:gd name="T27" fmla="*/ 644 h 1068"/>
                              <a:gd name="T28" fmla="*/ 1 w 23"/>
                              <a:gd name="T29" fmla="*/ 601 h 1068"/>
                              <a:gd name="T30" fmla="*/ 1 w 23"/>
                              <a:gd name="T31" fmla="*/ 557 h 1068"/>
                              <a:gd name="T32" fmla="*/ 1 w 23"/>
                              <a:gd name="T33" fmla="*/ 513 h 1068"/>
                              <a:gd name="T34" fmla="*/ 1 w 23"/>
                              <a:gd name="T35" fmla="*/ 469 h 1068"/>
                              <a:gd name="T36" fmla="*/ 0 w 23"/>
                              <a:gd name="T37" fmla="*/ 426 h 1068"/>
                              <a:gd name="T38" fmla="*/ 0 w 23"/>
                              <a:gd name="T39" fmla="*/ 382 h 1068"/>
                              <a:gd name="T40" fmla="*/ 0 w 23"/>
                              <a:gd name="T41" fmla="*/ 338 h 1068"/>
                              <a:gd name="T42" fmla="*/ 0 w 23"/>
                              <a:gd name="T43" fmla="*/ 294 h 1068"/>
                              <a:gd name="T44" fmla="*/ 0 w 23"/>
                              <a:gd name="T45" fmla="*/ 250 h 1068"/>
                              <a:gd name="T46" fmla="*/ 1 w 23"/>
                              <a:gd name="T47" fmla="*/ 205 h 1068"/>
                              <a:gd name="T48" fmla="*/ 1 w 23"/>
                              <a:gd name="T49" fmla="*/ 161 h 1068"/>
                              <a:gd name="T50" fmla="*/ 1 w 23"/>
                              <a:gd name="T51" fmla="*/ 116 h 1068"/>
                              <a:gd name="T52" fmla="*/ 2 w 23"/>
                              <a:gd name="T53" fmla="*/ 71 h 1068"/>
                              <a:gd name="T54" fmla="*/ 3 w 23"/>
                              <a:gd name="T55" fmla="*/ 27 h 1068"/>
                              <a:gd name="T56" fmla="*/ 3 w 23"/>
                              <a:gd name="T57" fmla="*/ 27 h 1068"/>
                              <a:gd name="T58" fmla="*/ 11 w 23"/>
                              <a:gd name="T59" fmla="*/ 20 h 1068"/>
                              <a:gd name="T60" fmla="*/ 18 w 23"/>
                              <a:gd name="T61" fmla="*/ 13 h 1068"/>
                              <a:gd name="T62" fmla="*/ 23 w 23"/>
                              <a:gd name="T63" fmla="*/ 0 h 1068"/>
                              <a:gd name="T64" fmla="*/ 23 w 23"/>
                              <a:gd name="T65" fmla="*/ 0 h 1068"/>
                              <a:gd name="T66" fmla="*/ 23 w 23"/>
                              <a:gd name="T67" fmla="*/ 44 h 1068"/>
                              <a:gd name="T68" fmla="*/ 23 w 23"/>
                              <a:gd name="T69" fmla="*/ 89 h 1068"/>
                              <a:gd name="T70" fmla="*/ 23 w 23"/>
                              <a:gd name="T71" fmla="*/ 133 h 1068"/>
                              <a:gd name="T72" fmla="*/ 22 w 23"/>
                              <a:gd name="T73" fmla="*/ 178 h 1068"/>
                              <a:gd name="T74" fmla="*/ 22 w 23"/>
                              <a:gd name="T75" fmla="*/ 223 h 1068"/>
                              <a:gd name="T76" fmla="*/ 22 w 23"/>
                              <a:gd name="T77" fmla="*/ 266 h 1068"/>
                              <a:gd name="T78" fmla="*/ 22 w 23"/>
                              <a:gd name="T79" fmla="*/ 311 h 1068"/>
                              <a:gd name="T80" fmla="*/ 22 w 23"/>
                              <a:gd name="T81" fmla="*/ 355 h 1068"/>
                              <a:gd name="T82" fmla="*/ 22 w 23"/>
                              <a:gd name="T83" fmla="*/ 400 h 1068"/>
                              <a:gd name="T84" fmla="*/ 22 w 23"/>
                              <a:gd name="T85" fmla="*/ 445 h 1068"/>
                              <a:gd name="T86" fmla="*/ 22 w 23"/>
                              <a:gd name="T87" fmla="*/ 489 h 1068"/>
                              <a:gd name="T88" fmla="*/ 22 w 23"/>
                              <a:gd name="T89" fmla="*/ 534 h 1068"/>
                              <a:gd name="T90" fmla="*/ 22 w 23"/>
                              <a:gd name="T91" fmla="*/ 578 h 1068"/>
                              <a:gd name="T92" fmla="*/ 22 w 23"/>
                              <a:gd name="T93" fmla="*/ 623 h 1068"/>
                              <a:gd name="T94" fmla="*/ 22 w 23"/>
                              <a:gd name="T95" fmla="*/ 668 h 1068"/>
                              <a:gd name="T96" fmla="*/ 22 w 23"/>
                              <a:gd name="T97" fmla="*/ 712 h 1068"/>
                              <a:gd name="T98" fmla="*/ 22 w 23"/>
                              <a:gd name="T99" fmla="*/ 757 h 1068"/>
                              <a:gd name="T100" fmla="*/ 22 w 23"/>
                              <a:gd name="T101" fmla="*/ 802 h 1068"/>
                              <a:gd name="T102" fmla="*/ 22 w 23"/>
                              <a:gd name="T103" fmla="*/ 846 h 1068"/>
                              <a:gd name="T104" fmla="*/ 22 w 23"/>
                              <a:gd name="T105" fmla="*/ 891 h 1068"/>
                              <a:gd name="T106" fmla="*/ 22 w 23"/>
                              <a:gd name="T107" fmla="*/ 934 h 1068"/>
                              <a:gd name="T108" fmla="*/ 22 w 23"/>
                              <a:gd name="T109" fmla="*/ 979 h 1068"/>
                              <a:gd name="T110" fmla="*/ 22 w 23"/>
                              <a:gd name="T111" fmla="*/ 1024 h 1068"/>
                              <a:gd name="T112" fmla="*/ 22 w 23"/>
                              <a:gd name="T113" fmla="*/ 1068 h 1068"/>
                              <a:gd name="T114" fmla="*/ 22 w 23"/>
                              <a:gd name="T115" fmla="*/ 1068 h 10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23" h="1068">
                                <a:moveTo>
                                  <a:pt x="22" y="1068"/>
                                </a:moveTo>
                                <a:lnTo>
                                  <a:pt x="12" y="1059"/>
                                </a:lnTo>
                                <a:lnTo>
                                  <a:pt x="3" y="1050"/>
                                </a:lnTo>
                                <a:lnTo>
                                  <a:pt x="1" y="1030"/>
                                </a:lnTo>
                                <a:lnTo>
                                  <a:pt x="1" y="988"/>
                                </a:lnTo>
                                <a:lnTo>
                                  <a:pt x="2" y="945"/>
                                </a:lnTo>
                                <a:lnTo>
                                  <a:pt x="2" y="903"/>
                                </a:lnTo>
                                <a:lnTo>
                                  <a:pt x="2" y="860"/>
                                </a:lnTo>
                                <a:lnTo>
                                  <a:pt x="2" y="817"/>
                                </a:lnTo>
                                <a:lnTo>
                                  <a:pt x="2" y="774"/>
                                </a:lnTo>
                                <a:lnTo>
                                  <a:pt x="2" y="730"/>
                                </a:lnTo>
                                <a:lnTo>
                                  <a:pt x="2" y="688"/>
                                </a:lnTo>
                                <a:lnTo>
                                  <a:pt x="1" y="644"/>
                                </a:lnTo>
                                <a:lnTo>
                                  <a:pt x="1" y="601"/>
                                </a:lnTo>
                                <a:lnTo>
                                  <a:pt x="1" y="557"/>
                                </a:lnTo>
                                <a:lnTo>
                                  <a:pt x="1" y="513"/>
                                </a:lnTo>
                                <a:lnTo>
                                  <a:pt x="1" y="469"/>
                                </a:lnTo>
                                <a:lnTo>
                                  <a:pt x="0" y="426"/>
                                </a:lnTo>
                                <a:lnTo>
                                  <a:pt x="0" y="382"/>
                                </a:lnTo>
                                <a:lnTo>
                                  <a:pt x="0" y="338"/>
                                </a:lnTo>
                                <a:lnTo>
                                  <a:pt x="0" y="294"/>
                                </a:lnTo>
                                <a:lnTo>
                                  <a:pt x="0" y="250"/>
                                </a:lnTo>
                                <a:lnTo>
                                  <a:pt x="1" y="205"/>
                                </a:lnTo>
                                <a:lnTo>
                                  <a:pt x="1" y="161"/>
                                </a:lnTo>
                                <a:lnTo>
                                  <a:pt x="1" y="116"/>
                                </a:lnTo>
                                <a:lnTo>
                                  <a:pt x="2" y="71"/>
                                </a:lnTo>
                                <a:lnTo>
                                  <a:pt x="3" y="27"/>
                                </a:lnTo>
                                <a:lnTo>
                                  <a:pt x="11" y="20"/>
                                </a:lnTo>
                                <a:lnTo>
                                  <a:pt x="18" y="13"/>
                                </a:lnTo>
                                <a:lnTo>
                                  <a:pt x="23" y="0"/>
                                </a:lnTo>
                                <a:lnTo>
                                  <a:pt x="23" y="44"/>
                                </a:lnTo>
                                <a:lnTo>
                                  <a:pt x="23" y="89"/>
                                </a:lnTo>
                                <a:lnTo>
                                  <a:pt x="23" y="133"/>
                                </a:lnTo>
                                <a:lnTo>
                                  <a:pt x="22" y="178"/>
                                </a:lnTo>
                                <a:lnTo>
                                  <a:pt x="22" y="223"/>
                                </a:lnTo>
                                <a:lnTo>
                                  <a:pt x="22" y="266"/>
                                </a:lnTo>
                                <a:lnTo>
                                  <a:pt x="22" y="311"/>
                                </a:lnTo>
                                <a:lnTo>
                                  <a:pt x="22" y="355"/>
                                </a:lnTo>
                                <a:lnTo>
                                  <a:pt x="22" y="400"/>
                                </a:lnTo>
                                <a:lnTo>
                                  <a:pt x="22" y="445"/>
                                </a:lnTo>
                                <a:lnTo>
                                  <a:pt x="22" y="489"/>
                                </a:lnTo>
                                <a:lnTo>
                                  <a:pt x="22" y="534"/>
                                </a:lnTo>
                                <a:lnTo>
                                  <a:pt x="22" y="578"/>
                                </a:lnTo>
                                <a:lnTo>
                                  <a:pt x="22" y="623"/>
                                </a:lnTo>
                                <a:lnTo>
                                  <a:pt x="22" y="668"/>
                                </a:lnTo>
                                <a:lnTo>
                                  <a:pt x="22" y="712"/>
                                </a:lnTo>
                                <a:lnTo>
                                  <a:pt x="22" y="757"/>
                                </a:lnTo>
                                <a:lnTo>
                                  <a:pt x="22" y="802"/>
                                </a:lnTo>
                                <a:lnTo>
                                  <a:pt x="22" y="846"/>
                                </a:lnTo>
                                <a:lnTo>
                                  <a:pt x="22" y="891"/>
                                </a:lnTo>
                                <a:lnTo>
                                  <a:pt x="22" y="934"/>
                                </a:lnTo>
                                <a:lnTo>
                                  <a:pt x="22" y="979"/>
                                </a:lnTo>
                                <a:lnTo>
                                  <a:pt x="22" y="1024"/>
                                </a:lnTo>
                                <a:lnTo>
                                  <a:pt x="22" y="10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140"/>
                        <wps:cNvSpPr>
                          <a:spLocks/>
                        </wps:cNvSpPr>
                        <wps:spPr bwMode="auto">
                          <a:xfrm>
                            <a:off x="1174" y="915"/>
                            <a:ext cx="4" cy="282"/>
                          </a:xfrm>
                          <a:custGeom>
                            <a:avLst/>
                            <a:gdLst>
                              <a:gd name="T0" fmla="*/ 19 w 19"/>
                              <a:gd name="T1" fmla="*/ 1127 h 1127"/>
                              <a:gd name="T2" fmla="*/ 15 w 19"/>
                              <a:gd name="T3" fmla="*/ 1126 h 1127"/>
                              <a:gd name="T4" fmla="*/ 7 w 19"/>
                              <a:gd name="T5" fmla="*/ 1125 h 1127"/>
                              <a:gd name="T6" fmla="*/ 2 w 19"/>
                              <a:gd name="T7" fmla="*/ 1124 h 1127"/>
                              <a:gd name="T8" fmla="*/ 2 w 19"/>
                              <a:gd name="T9" fmla="*/ 1124 h 1127"/>
                              <a:gd name="T10" fmla="*/ 2 w 19"/>
                              <a:gd name="T11" fmla="*/ 1081 h 1127"/>
                              <a:gd name="T12" fmla="*/ 2 w 19"/>
                              <a:gd name="T13" fmla="*/ 1037 h 1127"/>
                              <a:gd name="T14" fmla="*/ 1 w 19"/>
                              <a:gd name="T15" fmla="*/ 994 h 1127"/>
                              <a:gd name="T16" fmla="*/ 1 w 19"/>
                              <a:gd name="T17" fmla="*/ 952 h 1127"/>
                              <a:gd name="T18" fmla="*/ 1 w 19"/>
                              <a:gd name="T19" fmla="*/ 908 h 1127"/>
                              <a:gd name="T20" fmla="*/ 1 w 19"/>
                              <a:gd name="T21" fmla="*/ 865 h 1127"/>
                              <a:gd name="T22" fmla="*/ 1 w 19"/>
                              <a:gd name="T23" fmla="*/ 821 h 1127"/>
                              <a:gd name="T24" fmla="*/ 1 w 19"/>
                              <a:gd name="T25" fmla="*/ 778 h 1127"/>
                              <a:gd name="T26" fmla="*/ 1 w 19"/>
                              <a:gd name="T27" fmla="*/ 734 h 1127"/>
                              <a:gd name="T28" fmla="*/ 1 w 19"/>
                              <a:gd name="T29" fmla="*/ 692 h 1127"/>
                              <a:gd name="T30" fmla="*/ 1 w 19"/>
                              <a:gd name="T31" fmla="*/ 649 h 1127"/>
                              <a:gd name="T32" fmla="*/ 1 w 19"/>
                              <a:gd name="T33" fmla="*/ 605 h 1127"/>
                              <a:gd name="T34" fmla="*/ 1 w 19"/>
                              <a:gd name="T35" fmla="*/ 562 h 1127"/>
                              <a:gd name="T36" fmla="*/ 1 w 19"/>
                              <a:gd name="T37" fmla="*/ 518 h 1127"/>
                              <a:gd name="T38" fmla="*/ 1 w 19"/>
                              <a:gd name="T39" fmla="*/ 476 h 1127"/>
                              <a:gd name="T40" fmla="*/ 1 w 19"/>
                              <a:gd name="T41" fmla="*/ 432 h 1127"/>
                              <a:gd name="T42" fmla="*/ 1 w 19"/>
                              <a:gd name="T43" fmla="*/ 389 h 1127"/>
                              <a:gd name="T44" fmla="*/ 1 w 19"/>
                              <a:gd name="T45" fmla="*/ 346 h 1127"/>
                              <a:gd name="T46" fmla="*/ 0 w 19"/>
                              <a:gd name="T47" fmla="*/ 302 h 1127"/>
                              <a:gd name="T48" fmla="*/ 0 w 19"/>
                              <a:gd name="T49" fmla="*/ 260 h 1127"/>
                              <a:gd name="T50" fmla="*/ 0 w 19"/>
                              <a:gd name="T51" fmla="*/ 216 h 1127"/>
                              <a:gd name="T52" fmla="*/ 0 w 19"/>
                              <a:gd name="T53" fmla="*/ 173 h 1127"/>
                              <a:gd name="T54" fmla="*/ 0 w 19"/>
                              <a:gd name="T55" fmla="*/ 129 h 1127"/>
                              <a:gd name="T56" fmla="*/ 0 w 19"/>
                              <a:gd name="T57" fmla="*/ 86 h 1127"/>
                              <a:gd name="T58" fmla="*/ 0 w 19"/>
                              <a:gd name="T59" fmla="*/ 42 h 1127"/>
                              <a:gd name="T60" fmla="*/ 0 w 19"/>
                              <a:gd name="T61" fmla="*/ 0 h 1127"/>
                              <a:gd name="T62" fmla="*/ 0 w 19"/>
                              <a:gd name="T63" fmla="*/ 0 h 1127"/>
                              <a:gd name="T64" fmla="*/ 6 w 19"/>
                              <a:gd name="T65" fmla="*/ 5 h 1127"/>
                              <a:gd name="T66" fmla="*/ 15 w 19"/>
                              <a:gd name="T67" fmla="*/ 14 h 1127"/>
                              <a:gd name="T68" fmla="*/ 19 w 19"/>
                              <a:gd name="T69" fmla="*/ 18 h 1127"/>
                              <a:gd name="T70" fmla="*/ 19 w 19"/>
                              <a:gd name="T71" fmla="*/ 18 h 1127"/>
                              <a:gd name="T72" fmla="*/ 19 w 19"/>
                              <a:gd name="T73" fmla="*/ 63 h 1127"/>
                              <a:gd name="T74" fmla="*/ 19 w 19"/>
                              <a:gd name="T75" fmla="*/ 107 h 1127"/>
                              <a:gd name="T76" fmla="*/ 19 w 19"/>
                              <a:gd name="T77" fmla="*/ 152 h 1127"/>
                              <a:gd name="T78" fmla="*/ 19 w 19"/>
                              <a:gd name="T79" fmla="*/ 196 h 1127"/>
                              <a:gd name="T80" fmla="*/ 19 w 19"/>
                              <a:gd name="T81" fmla="*/ 240 h 1127"/>
                              <a:gd name="T82" fmla="*/ 19 w 19"/>
                              <a:gd name="T83" fmla="*/ 285 h 1127"/>
                              <a:gd name="T84" fmla="*/ 19 w 19"/>
                              <a:gd name="T85" fmla="*/ 329 h 1127"/>
                              <a:gd name="T86" fmla="*/ 19 w 19"/>
                              <a:gd name="T87" fmla="*/ 374 h 1127"/>
                              <a:gd name="T88" fmla="*/ 19 w 19"/>
                              <a:gd name="T89" fmla="*/ 418 h 1127"/>
                              <a:gd name="T90" fmla="*/ 19 w 19"/>
                              <a:gd name="T91" fmla="*/ 461 h 1127"/>
                              <a:gd name="T92" fmla="*/ 18 w 19"/>
                              <a:gd name="T93" fmla="*/ 506 h 1127"/>
                              <a:gd name="T94" fmla="*/ 18 w 19"/>
                              <a:gd name="T95" fmla="*/ 550 h 1127"/>
                              <a:gd name="T96" fmla="*/ 18 w 19"/>
                              <a:gd name="T97" fmla="*/ 595 h 1127"/>
                              <a:gd name="T98" fmla="*/ 18 w 19"/>
                              <a:gd name="T99" fmla="*/ 639 h 1127"/>
                              <a:gd name="T100" fmla="*/ 18 w 19"/>
                              <a:gd name="T101" fmla="*/ 683 h 1127"/>
                              <a:gd name="T102" fmla="*/ 18 w 19"/>
                              <a:gd name="T103" fmla="*/ 728 h 1127"/>
                              <a:gd name="T104" fmla="*/ 18 w 19"/>
                              <a:gd name="T105" fmla="*/ 772 h 1127"/>
                              <a:gd name="T106" fmla="*/ 18 w 19"/>
                              <a:gd name="T107" fmla="*/ 817 h 1127"/>
                              <a:gd name="T108" fmla="*/ 18 w 19"/>
                              <a:gd name="T109" fmla="*/ 861 h 1127"/>
                              <a:gd name="T110" fmla="*/ 18 w 19"/>
                              <a:gd name="T111" fmla="*/ 906 h 1127"/>
                              <a:gd name="T112" fmla="*/ 18 w 19"/>
                              <a:gd name="T113" fmla="*/ 949 h 1127"/>
                              <a:gd name="T114" fmla="*/ 19 w 19"/>
                              <a:gd name="T115" fmla="*/ 993 h 1127"/>
                              <a:gd name="T116" fmla="*/ 19 w 19"/>
                              <a:gd name="T117" fmla="*/ 1038 h 1127"/>
                              <a:gd name="T118" fmla="*/ 19 w 19"/>
                              <a:gd name="T119" fmla="*/ 1082 h 1127"/>
                              <a:gd name="T120" fmla="*/ 19 w 19"/>
                              <a:gd name="T121" fmla="*/ 1127 h 1127"/>
                              <a:gd name="T122" fmla="*/ 19 w 19"/>
                              <a:gd name="T123" fmla="*/ 1127 h 1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9" h="1127">
                                <a:moveTo>
                                  <a:pt x="19" y="1127"/>
                                </a:moveTo>
                                <a:lnTo>
                                  <a:pt x="15" y="1126"/>
                                </a:lnTo>
                                <a:lnTo>
                                  <a:pt x="7" y="1125"/>
                                </a:lnTo>
                                <a:lnTo>
                                  <a:pt x="2" y="1124"/>
                                </a:lnTo>
                                <a:lnTo>
                                  <a:pt x="2" y="1081"/>
                                </a:lnTo>
                                <a:lnTo>
                                  <a:pt x="2" y="1037"/>
                                </a:lnTo>
                                <a:lnTo>
                                  <a:pt x="1" y="994"/>
                                </a:lnTo>
                                <a:lnTo>
                                  <a:pt x="1" y="952"/>
                                </a:lnTo>
                                <a:lnTo>
                                  <a:pt x="1" y="908"/>
                                </a:lnTo>
                                <a:lnTo>
                                  <a:pt x="1" y="865"/>
                                </a:lnTo>
                                <a:lnTo>
                                  <a:pt x="1" y="821"/>
                                </a:lnTo>
                                <a:lnTo>
                                  <a:pt x="1" y="778"/>
                                </a:lnTo>
                                <a:lnTo>
                                  <a:pt x="1" y="734"/>
                                </a:lnTo>
                                <a:lnTo>
                                  <a:pt x="1" y="692"/>
                                </a:lnTo>
                                <a:lnTo>
                                  <a:pt x="1" y="649"/>
                                </a:lnTo>
                                <a:lnTo>
                                  <a:pt x="1" y="605"/>
                                </a:lnTo>
                                <a:lnTo>
                                  <a:pt x="1" y="562"/>
                                </a:lnTo>
                                <a:lnTo>
                                  <a:pt x="1" y="518"/>
                                </a:lnTo>
                                <a:lnTo>
                                  <a:pt x="1" y="476"/>
                                </a:lnTo>
                                <a:lnTo>
                                  <a:pt x="1" y="432"/>
                                </a:lnTo>
                                <a:lnTo>
                                  <a:pt x="1" y="389"/>
                                </a:lnTo>
                                <a:lnTo>
                                  <a:pt x="1" y="346"/>
                                </a:lnTo>
                                <a:lnTo>
                                  <a:pt x="0" y="302"/>
                                </a:lnTo>
                                <a:lnTo>
                                  <a:pt x="0" y="260"/>
                                </a:lnTo>
                                <a:lnTo>
                                  <a:pt x="0" y="216"/>
                                </a:lnTo>
                                <a:lnTo>
                                  <a:pt x="0" y="173"/>
                                </a:lnTo>
                                <a:lnTo>
                                  <a:pt x="0" y="129"/>
                                </a:lnTo>
                                <a:lnTo>
                                  <a:pt x="0" y="86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6" y="5"/>
                                </a:lnTo>
                                <a:lnTo>
                                  <a:pt x="15" y="14"/>
                                </a:lnTo>
                                <a:lnTo>
                                  <a:pt x="19" y="18"/>
                                </a:lnTo>
                                <a:lnTo>
                                  <a:pt x="19" y="63"/>
                                </a:lnTo>
                                <a:lnTo>
                                  <a:pt x="19" y="107"/>
                                </a:lnTo>
                                <a:lnTo>
                                  <a:pt x="19" y="152"/>
                                </a:lnTo>
                                <a:lnTo>
                                  <a:pt x="19" y="196"/>
                                </a:lnTo>
                                <a:lnTo>
                                  <a:pt x="19" y="240"/>
                                </a:lnTo>
                                <a:lnTo>
                                  <a:pt x="19" y="285"/>
                                </a:lnTo>
                                <a:lnTo>
                                  <a:pt x="19" y="329"/>
                                </a:lnTo>
                                <a:lnTo>
                                  <a:pt x="19" y="374"/>
                                </a:lnTo>
                                <a:lnTo>
                                  <a:pt x="19" y="418"/>
                                </a:lnTo>
                                <a:lnTo>
                                  <a:pt x="19" y="461"/>
                                </a:lnTo>
                                <a:lnTo>
                                  <a:pt x="18" y="506"/>
                                </a:lnTo>
                                <a:lnTo>
                                  <a:pt x="18" y="550"/>
                                </a:lnTo>
                                <a:lnTo>
                                  <a:pt x="18" y="595"/>
                                </a:lnTo>
                                <a:lnTo>
                                  <a:pt x="18" y="639"/>
                                </a:lnTo>
                                <a:lnTo>
                                  <a:pt x="18" y="683"/>
                                </a:lnTo>
                                <a:lnTo>
                                  <a:pt x="18" y="728"/>
                                </a:lnTo>
                                <a:lnTo>
                                  <a:pt x="18" y="772"/>
                                </a:lnTo>
                                <a:lnTo>
                                  <a:pt x="18" y="817"/>
                                </a:lnTo>
                                <a:lnTo>
                                  <a:pt x="18" y="861"/>
                                </a:lnTo>
                                <a:lnTo>
                                  <a:pt x="18" y="906"/>
                                </a:lnTo>
                                <a:lnTo>
                                  <a:pt x="18" y="949"/>
                                </a:lnTo>
                                <a:lnTo>
                                  <a:pt x="19" y="993"/>
                                </a:lnTo>
                                <a:lnTo>
                                  <a:pt x="19" y="1038"/>
                                </a:lnTo>
                                <a:lnTo>
                                  <a:pt x="19" y="1082"/>
                                </a:lnTo>
                                <a:lnTo>
                                  <a:pt x="19" y="11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Freeform 141"/>
                        <wps:cNvSpPr>
                          <a:spLocks/>
                        </wps:cNvSpPr>
                        <wps:spPr bwMode="auto">
                          <a:xfrm>
                            <a:off x="1009" y="1161"/>
                            <a:ext cx="6" cy="80"/>
                          </a:xfrm>
                          <a:custGeom>
                            <a:avLst/>
                            <a:gdLst>
                              <a:gd name="T0" fmla="*/ 6 w 21"/>
                              <a:gd name="T1" fmla="*/ 28 h 321"/>
                              <a:gd name="T2" fmla="*/ 16 w 21"/>
                              <a:gd name="T3" fmla="*/ 75 h 321"/>
                              <a:gd name="T4" fmla="*/ 21 w 21"/>
                              <a:gd name="T5" fmla="*/ 128 h 321"/>
                              <a:gd name="T6" fmla="*/ 20 w 21"/>
                              <a:gd name="T7" fmla="*/ 185 h 321"/>
                              <a:gd name="T8" fmla="*/ 18 w 21"/>
                              <a:gd name="T9" fmla="*/ 243 h 321"/>
                              <a:gd name="T10" fmla="*/ 20 w 21"/>
                              <a:gd name="T11" fmla="*/ 300 h 321"/>
                              <a:gd name="T12" fmla="*/ 20 w 21"/>
                              <a:gd name="T13" fmla="*/ 300 h 321"/>
                              <a:gd name="T14" fmla="*/ 15 w 21"/>
                              <a:gd name="T15" fmla="*/ 305 h 321"/>
                              <a:gd name="T16" fmla="*/ 6 w 21"/>
                              <a:gd name="T17" fmla="*/ 315 h 321"/>
                              <a:gd name="T18" fmla="*/ 2 w 21"/>
                              <a:gd name="T19" fmla="*/ 321 h 321"/>
                              <a:gd name="T20" fmla="*/ 2 w 21"/>
                              <a:gd name="T21" fmla="*/ 321 h 321"/>
                              <a:gd name="T22" fmla="*/ 1 w 21"/>
                              <a:gd name="T23" fmla="*/ 320 h 321"/>
                              <a:gd name="T24" fmla="*/ 0 w 21"/>
                              <a:gd name="T25" fmla="*/ 316 h 321"/>
                              <a:gd name="T26" fmla="*/ 0 w 21"/>
                              <a:gd name="T27" fmla="*/ 315 h 321"/>
                              <a:gd name="T28" fmla="*/ 0 w 21"/>
                              <a:gd name="T29" fmla="*/ 315 h 321"/>
                              <a:gd name="T30" fmla="*/ 0 w 21"/>
                              <a:gd name="T31" fmla="*/ 291 h 321"/>
                              <a:gd name="T32" fmla="*/ 0 w 21"/>
                              <a:gd name="T33" fmla="*/ 233 h 321"/>
                              <a:gd name="T34" fmla="*/ 0 w 21"/>
                              <a:gd name="T35" fmla="*/ 157 h 321"/>
                              <a:gd name="T36" fmla="*/ 0 w 21"/>
                              <a:gd name="T37" fmla="*/ 82 h 321"/>
                              <a:gd name="T38" fmla="*/ 0 w 21"/>
                              <a:gd name="T39" fmla="*/ 23 h 321"/>
                              <a:gd name="T40" fmla="*/ 0 w 21"/>
                              <a:gd name="T41" fmla="*/ 0 h 321"/>
                              <a:gd name="T42" fmla="*/ 0 w 21"/>
                              <a:gd name="T43" fmla="*/ 0 h 321"/>
                              <a:gd name="T44" fmla="*/ 2 w 21"/>
                              <a:gd name="T45" fmla="*/ 7 h 321"/>
                              <a:gd name="T46" fmla="*/ 4 w 21"/>
                              <a:gd name="T47" fmla="*/ 17 h 321"/>
                              <a:gd name="T48" fmla="*/ 6 w 21"/>
                              <a:gd name="T49" fmla="*/ 28 h 321"/>
                              <a:gd name="T50" fmla="*/ 6 w 21"/>
                              <a:gd name="T51" fmla="*/ 28 h 321"/>
                              <a:gd name="T52" fmla="*/ 6 w 21"/>
                              <a:gd name="T53" fmla="*/ 28 h 32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21" h="321">
                                <a:moveTo>
                                  <a:pt x="6" y="28"/>
                                </a:moveTo>
                                <a:lnTo>
                                  <a:pt x="16" y="75"/>
                                </a:lnTo>
                                <a:lnTo>
                                  <a:pt x="21" y="128"/>
                                </a:lnTo>
                                <a:lnTo>
                                  <a:pt x="20" y="185"/>
                                </a:lnTo>
                                <a:lnTo>
                                  <a:pt x="18" y="243"/>
                                </a:lnTo>
                                <a:lnTo>
                                  <a:pt x="20" y="300"/>
                                </a:lnTo>
                                <a:lnTo>
                                  <a:pt x="15" y="305"/>
                                </a:lnTo>
                                <a:lnTo>
                                  <a:pt x="6" y="315"/>
                                </a:lnTo>
                                <a:lnTo>
                                  <a:pt x="2" y="321"/>
                                </a:lnTo>
                                <a:lnTo>
                                  <a:pt x="1" y="320"/>
                                </a:lnTo>
                                <a:lnTo>
                                  <a:pt x="0" y="316"/>
                                </a:lnTo>
                                <a:lnTo>
                                  <a:pt x="0" y="315"/>
                                </a:lnTo>
                                <a:lnTo>
                                  <a:pt x="0" y="291"/>
                                </a:lnTo>
                                <a:lnTo>
                                  <a:pt x="0" y="233"/>
                                </a:lnTo>
                                <a:lnTo>
                                  <a:pt x="0" y="157"/>
                                </a:lnTo>
                                <a:lnTo>
                                  <a:pt x="0" y="82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lnTo>
                                  <a:pt x="2" y="7"/>
                                </a:lnTo>
                                <a:lnTo>
                                  <a:pt x="4" y="17"/>
                                </a:lnTo>
                                <a:lnTo>
                                  <a:pt x="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Freeform 142"/>
                        <wps:cNvSpPr>
                          <a:spLocks/>
                        </wps:cNvSpPr>
                        <wps:spPr bwMode="auto">
                          <a:xfrm>
                            <a:off x="1072" y="1211"/>
                            <a:ext cx="5" cy="34"/>
                          </a:xfrm>
                          <a:custGeom>
                            <a:avLst/>
                            <a:gdLst>
                              <a:gd name="T0" fmla="*/ 21 w 21"/>
                              <a:gd name="T1" fmla="*/ 135 h 135"/>
                              <a:gd name="T2" fmla="*/ 0 w 21"/>
                              <a:gd name="T3" fmla="*/ 134 h 135"/>
                              <a:gd name="T4" fmla="*/ 0 w 21"/>
                              <a:gd name="T5" fmla="*/ 0 h 135"/>
                              <a:gd name="T6" fmla="*/ 21 w 21"/>
                              <a:gd name="T7" fmla="*/ 9 h 135"/>
                              <a:gd name="T8" fmla="*/ 21 w 21"/>
                              <a:gd name="T9" fmla="*/ 135 h 135"/>
                              <a:gd name="T10" fmla="*/ 21 w 21"/>
                              <a:gd name="T11" fmla="*/ 135 h 1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35">
                                <a:moveTo>
                                  <a:pt x="21" y="135"/>
                                </a:moveTo>
                                <a:lnTo>
                                  <a:pt x="0" y="134"/>
                                </a:lnTo>
                                <a:lnTo>
                                  <a:pt x="0" y="0"/>
                                </a:lnTo>
                                <a:lnTo>
                                  <a:pt x="21" y="9"/>
                                </a:lnTo>
                                <a:lnTo>
                                  <a:pt x="21" y="1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143"/>
                        <wps:cNvSpPr>
                          <a:spLocks/>
                        </wps:cNvSpPr>
                        <wps:spPr bwMode="auto">
                          <a:xfrm>
                            <a:off x="1093" y="1215"/>
                            <a:ext cx="6" cy="29"/>
                          </a:xfrm>
                          <a:custGeom>
                            <a:avLst/>
                            <a:gdLst>
                              <a:gd name="T0" fmla="*/ 1 w 23"/>
                              <a:gd name="T1" fmla="*/ 118 h 118"/>
                              <a:gd name="T2" fmla="*/ 1 w 23"/>
                              <a:gd name="T3" fmla="*/ 87 h 118"/>
                              <a:gd name="T4" fmla="*/ 0 w 23"/>
                              <a:gd name="T5" fmla="*/ 31 h 118"/>
                              <a:gd name="T6" fmla="*/ 0 w 23"/>
                              <a:gd name="T7" fmla="*/ 0 h 118"/>
                              <a:gd name="T8" fmla="*/ 0 w 23"/>
                              <a:gd name="T9" fmla="*/ 0 h 118"/>
                              <a:gd name="T10" fmla="*/ 5 w 23"/>
                              <a:gd name="T11" fmla="*/ 1 h 118"/>
                              <a:gd name="T12" fmla="*/ 18 w 23"/>
                              <a:gd name="T13" fmla="*/ 2 h 118"/>
                              <a:gd name="T14" fmla="*/ 23 w 23"/>
                              <a:gd name="T15" fmla="*/ 4 h 118"/>
                              <a:gd name="T16" fmla="*/ 23 w 23"/>
                              <a:gd name="T17" fmla="*/ 4 h 118"/>
                              <a:gd name="T18" fmla="*/ 23 w 23"/>
                              <a:gd name="T19" fmla="*/ 33 h 118"/>
                              <a:gd name="T20" fmla="*/ 23 w 23"/>
                              <a:gd name="T21" fmla="*/ 87 h 118"/>
                              <a:gd name="T22" fmla="*/ 23 w 23"/>
                              <a:gd name="T23" fmla="*/ 117 h 118"/>
                              <a:gd name="T24" fmla="*/ 23 w 23"/>
                              <a:gd name="T25" fmla="*/ 117 h 118"/>
                              <a:gd name="T26" fmla="*/ 16 w 23"/>
                              <a:gd name="T27" fmla="*/ 118 h 118"/>
                              <a:gd name="T28" fmla="*/ 9 w 23"/>
                              <a:gd name="T29" fmla="*/ 118 h 118"/>
                              <a:gd name="T30" fmla="*/ 1 w 23"/>
                              <a:gd name="T31" fmla="*/ 118 h 118"/>
                              <a:gd name="T32" fmla="*/ 1 w 23"/>
                              <a:gd name="T33" fmla="*/ 118 h 1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118">
                                <a:moveTo>
                                  <a:pt x="1" y="118"/>
                                </a:moveTo>
                                <a:lnTo>
                                  <a:pt x="1" y="87"/>
                                </a:lnTo>
                                <a:lnTo>
                                  <a:pt x="0" y="31"/>
                                </a:lnTo>
                                <a:lnTo>
                                  <a:pt x="0" y="0"/>
                                </a:lnTo>
                                <a:lnTo>
                                  <a:pt x="5" y="1"/>
                                </a:lnTo>
                                <a:lnTo>
                                  <a:pt x="18" y="2"/>
                                </a:lnTo>
                                <a:lnTo>
                                  <a:pt x="23" y="4"/>
                                </a:lnTo>
                                <a:lnTo>
                                  <a:pt x="23" y="33"/>
                                </a:lnTo>
                                <a:lnTo>
                                  <a:pt x="23" y="87"/>
                                </a:lnTo>
                                <a:lnTo>
                                  <a:pt x="23" y="117"/>
                                </a:lnTo>
                                <a:lnTo>
                                  <a:pt x="16" y="118"/>
                                </a:lnTo>
                                <a:lnTo>
                                  <a:pt x="9" y="118"/>
                                </a:lnTo>
                                <a:lnTo>
                                  <a:pt x="1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Freeform 144"/>
                        <wps:cNvSpPr>
                          <a:spLocks/>
                        </wps:cNvSpPr>
                        <wps:spPr bwMode="auto">
                          <a:xfrm>
                            <a:off x="950" y="1004"/>
                            <a:ext cx="9" cy="126"/>
                          </a:xfrm>
                          <a:custGeom>
                            <a:avLst/>
                            <a:gdLst>
                              <a:gd name="T0" fmla="*/ 4 w 38"/>
                              <a:gd name="T1" fmla="*/ 506 h 506"/>
                              <a:gd name="T2" fmla="*/ 4 w 38"/>
                              <a:gd name="T3" fmla="*/ 492 h 506"/>
                              <a:gd name="T4" fmla="*/ 2 w 38"/>
                              <a:gd name="T5" fmla="*/ 456 h 506"/>
                              <a:gd name="T6" fmla="*/ 2 w 38"/>
                              <a:gd name="T7" fmla="*/ 402 h 506"/>
                              <a:gd name="T8" fmla="*/ 2 w 38"/>
                              <a:gd name="T9" fmla="*/ 337 h 506"/>
                              <a:gd name="T10" fmla="*/ 1 w 38"/>
                              <a:gd name="T11" fmla="*/ 266 h 506"/>
                              <a:gd name="T12" fmla="*/ 1 w 38"/>
                              <a:gd name="T13" fmla="*/ 195 h 506"/>
                              <a:gd name="T14" fmla="*/ 0 w 38"/>
                              <a:gd name="T15" fmla="*/ 130 h 506"/>
                              <a:gd name="T16" fmla="*/ 0 w 38"/>
                              <a:gd name="T17" fmla="*/ 77 h 506"/>
                              <a:gd name="T18" fmla="*/ 0 w 38"/>
                              <a:gd name="T19" fmla="*/ 39 h 506"/>
                              <a:gd name="T20" fmla="*/ 0 w 38"/>
                              <a:gd name="T21" fmla="*/ 26 h 506"/>
                              <a:gd name="T22" fmla="*/ 0 w 38"/>
                              <a:gd name="T23" fmla="*/ 26 h 506"/>
                              <a:gd name="T24" fmla="*/ 8 w 38"/>
                              <a:gd name="T25" fmla="*/ 17 h 506"/>
                              <a:gd name="T26" fmla="*/ 19 w 38"/>
                              <a:gd name="T27" fmla="*/ 4 h 506"/>
                              <a:gd name="T28" fmla="*/ 31 w 38"/>
                              <a:gd name="T29" fmla="*/ 0 h 506"/>
                              <a:gd name="T30" fmla="*/ 31 w 38"/>
                              <a:gd name="T31" fmla="*/ 0 h 506"/>
                              <a:gd name="T32" fmla="*/ 31 w 38"/>
                              <a:gd name="T33" fmla="*/ 11 h 506"/>
                              <a:gd name="T34" fmla="*/ 31 w 38"/>
                              <a:gd name="T35" fmla="*/ 44 h 506"/>
                              <a:gd name="T36" fmla="*/ 32 w 38"/>
                              <a:gd name="T37" fmla="*/ 92 h 506"/>
                              <a:gd name="T38" fmla="*/ 33 w 38"/>
                              <a:gd name="T39" fmla="*/ 151 h 506"/>
                              <a:gd name="T40" fmla="*/ 34 w 38"/>
                              <a:gd name="T41" fmla="*/ 218 h 506"/>
                              <a:gd name="T42" fmla="*/ 35 w 38"/>
                              <a:gd name="T43" fmla="*/ 286 h 506"/>
                              <a:gd name="T44" fmla="*/ 35 w 38"/>
                              <a:gd name="T45" fmla="*/ 353 h 506"/>
                              <a:gd name="T46" fmla="*/ 37 w 38"/>
                              <a:gd name="T47" fmla="*/ 412 h 506"/>
                              <a:gd name="T48" fmla="*/ 38 w 38"/>
                              <a:gd name="T49" fmla="*/ 461 h 506"/>
                              <a:gd name="T50" fmla="*/ 38 w 38"/>
                              <a:gd name="T51" fmla="*/ 493 h 506"/>
                              <a:gd name="T52" fmla="*/ 38 w 38"/>
                              <a:gd name="T53" fmla="*/ 506 h 506"/>
                              <a:gd name="T54" fmla="*/ 38 w 38"/>
                              <a:gd name="T55" fmla="*/ 506 h 506"/>
                              <a:gd name="T56" fmla="*/ 29 w 38"/>
                              <a:gd name="T57" fmla="*/ 506 h 506"/>
                              <a:gd name="T58" fmla="*/ 12 w 38"/>
                              <a:gd name="T59" fmla="*/ 506 h 506"/>
                              <a:gd name="T60" fmla="*/ 4 w 38"/>
                              <a:gd name="T61" fmla="*/ 506 h 506"/>
                              <a:gd name="T62" fmla="*/ 4 w 38"/>
                              <a:gd name="T63" fmla="*/ 506 h 5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38" h="506">
                                <a:moveTo>
                                  <a:pt x="4" y="506"/>
                                </a:moveTo>
                                <a:lnTo>
                                  <a:pt x="4" y="492"/>
                                </a:lnTo>
                                <a:lnTo>
                                  <a:pt x="2" y="456"/>
                                </a:lnTo>
                                <a:lnTo>
                                  <a:pt x="2" y="402"/>
                                </a:lnTo>
                                <a:lnTo>
                                  <a:pt x="2" y="337"/>
                                </a:lnTo>
                                <a:lnTo>
                                  <a:pt x="1" y="266"/>
                                </a:lnTo>
                                <a:lnTo>
                                  <a:pt x="1" y="195"/>
                                </a:lnTo>
                                <a:lnTo>
                                  <a:pt x="0" y="130"/>
                                </a:lnTo>
                                <a:lnTo>
                                  <a:pt x="0" y="77"/>
                                </a:lnTo>
                                <a:lnTo>
                                  <a:pt x="0" y="39"/>
                                </a:lnTo>
                                <a:lnTo>
                                  <a:pt x="0" y="26"/>
                                </a:lnTo>
                                <a:lnTo>
                                  <a:pt x="8" y="17"/>
                                </a:lnTo>
                                <a:lnTo>
                                  <a:pt x="19" y="4"/>
                                </a:lnTo>
                                <a:lnTo>
                                  <a:pt x="31" y="0"/>
                                </a:lnTo>
                                <a:lnTo>
                                  <a:pt x="31" y="11"/>
                                </a:lnTo>
                                <a:lnTo>
                                  <a:pt x="31" y="44"/>
                                </a:lnTo>
                                <a:lnTo>
                                  <a:pt x="32" y="92"/>
                                </a:lnTo>
                                <a:lnTo>
                                  <a:pt x="33" y="151"/>
                                </a:lnTo>
                                <a:lnTo>
                                  <a:pt x="34" y="218"/>
                                </a:lnTo>
                                <a:lnTo>
                                  <a:pt x="35" y="286"/>
                                </a:lnTo>
                                <a:lnTo>
                                  <a:pt x="35" y="353"/>
                                </a:lnTo>
                                <a:lnTo>
                                  <a:pt x="37" y="412"/>
                                </a:lnTo>
                                <a:lnTo>
                                  <a:pt x="38" y="461"/>
                                </a:lnTo>
                                <a:lnTo>
                                  <a:pt x="38" y="493"/>
                                </a:lnTo>
                                <a:lnTo>
                                  <a:pt x="38" y="506"/>
                                </a:lnTo>
                                <a:lnTo>
                                  <a:pt x="29" y="506"/>
                                </a:lnTo>
                                <a:lnTo>
                                  <a:pt x="12" y="506"/>
                                </a:lnTo>
                                <a:lnTo>
                                  <a:pt x="4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Freeform 145"/>
                        <wps:cNvSpPr>
                          <a:spLocks/>
                        </wps:cNvSpPr>
                        <wps:spPr bwMode="auto">
                          <a:xfrm>
                            <a:off x="992" y="1018"/>
                            <a:ext cx="4" cy="222"/>
                          </a:xfrm>
                          <a:custGeom>
                            <a:avLst/>
                            <a:gdLst>
                              <a:gd name="T0" fmla="*/ 13 w 14"/>
                              <a:gd name="T1" fmla="*/ 885 h 887"/>
                              <a:gd name="T2" fmla="*/ 8 w 14"/>
                              <a:gd name="T3" fmla="*/ 887 h 887"/>
                              <a:gd name="T4" fmla="*/ 4 w 14"/>
                              <a:gd name="T5" fmla="*/ 887 h 887"/>
                              <a:gd name="T6" fmla="*/ 0 w 14"/>
                              <a:gd name="T7" fmla="*/ 881 h 887"/>
                              <a:gd name="T8" fmla="*/ 0 w 14"/>
                              <a:gd name="T9" fmla="*/ 881 h 887"/>
                              <a:gd name="T10" fmla="*/ 0 w 14"/>
                              <a:gd name="T11" fmla="*/ 874 h 887"/>
                              <a:gd name="T12" fmla="*/ 0 w 14"/>
                              <a:gd name="T13" fmla="*/ 856 h 887"/>
                              <a:gd name="T14" fmla="*/ 0 w 14"/>
                              <a:gd name="T15" fmla="*/ 827 h 887"/>
                              <a:gd name="T16" fmla="*/ 0 w 14"/>
                              <a:gd name="T17" fmla="*/ 790 h 887"/>
                              <a:gd name="T18" fmla="*/ 0 w 14"/>
                              <a:gd name="T19" fmla="*/ 744 h 887"/>
                              <a:gd name="T20" fmla="*/ 0 w 14"/>
                              <a:gd name="T21" fmla="*/ 691 h 887"/>
                              <a:gd name="T22" fmla="*/ 0 w 14"/>
                              <a:gd name="T23" fmla="*/ 634 h 887"/>
                              <a:gd name="T24" fmla="*/ 0 w 14"/>
                              <a:gd name="T25" fmla="*/ 571 h 887"/>
                              <a:gd name="T26" fmla="*/ 0 w 14"/>
                              <a:gd name="T27" fmla="*/ 508 h 887"/>
                              <a:gd name="T28" fmla="*/ 0 w 14"/>
                              <a:gd name="T29" fmla="*/ 442 h 887"/>
                              <a:gd name="T30" fmla="*/ 0 w 14"/>
                              <a:gd name="T31" fmla="*/ 376 h 887"/>
                              <a:gd name="T32" fmla="*/ 0 w 14"/>
                              <a:gd name="T33" fmla="*/ 311 h 887"/>
                              <a:gd name="T34" fmla="*/ 0 w 14"/>
                              <a:gd name="T35" fmla="*/ 250 h 887"/>
                              <a:gd name="T36" fmla="*/ 0 w 14"/>
                              <a:gd name="T37" fmla="*/ 193 h 887"/>
                              <a:gd name="T38" fmla="*/ 0 w 14"/>
                              <a:gd name="T39" fmla="*/ 140 h 887"/>
                              <a:gd name="T40" fmla="*/ 0 w 14"/>
                              <a:gd name="T41" fmla="*/ 94 h 887"/>
                              <a:gd name="T42" fmla="*/ 0 w 14"/>
                              <a:gd name="T43" fmla="*/ 56 h 887"/>
                              <a:gd name="T44" fmla="*/ 0 w 14"/>
                              <a:gd name="T45" fmla="*/ 27 h 887"/>
                              <a:gd name="T46" fmla="*/ 0 w 14"/>
                              <a:gd name="T47" fmla="*/ 10 h 887"/>
                              <a:gd name="T48" fmla="*/ 0 w 14"/>
                              <a:gd name="T49" fmla="*/ 3 h 887"/>
                              <a:gd name="T50" fmla="*/ 0 w 14"/>
                              <a:gd name="T51" fmla="*/ 3 h 887"/>
                              <a:gd name="T52" fmla="*/ 5 w 14"/>
                              <a:gd name="T53" fmla="*/ 0 h 887"/>
                              <a:gd name="T54" fmla="*/ 10 w 14"/>
                              <a:gd name="T55" fmla="*/ 0 h 887"/>
                              <a:gd name="T56" fmla="*/ 14 w 14"/>
                              <a:gd name="T57" fmla="*/ 3 h 887"/>
                              <a:gd name="T58" fmla="*/ 14 w 14"/>
                              <a:gd name="T59" fmla="*/ 3 h 887"/>
                              <a:gd name="T60" fmla="*/ 14 w 14"/>
                              <a:gd name="T61" fmla="*/ 10 h 887"/>
                              <a:gd name="T62" fmla="*/ 14 w 14"/>
                              <a:gd name="T63" fmla="*/ 27 h 887"/>
                              <a:gd name="T64" fmla="*/ 14 w 14"/>
                              <a:gd name="T65" fmla="*/ 57 h 887"/>
                              <a:gd name="T66" fmla="*/ 14 w 14"/>
                              <a:gd name="T67" fmla="*/ 94 h 887"/>
                              <a:gd name="T68" fmla="*/ 14 w 14"/>
                              <a:gd name="T69" fmla="*/ 141 h 887"/>
                              <a:gd name="T70" fmla="*/ 14 w 14"/>
                              <a:gd name="T71" fmla="*/ 194 h 887"/>
                              <a:gd name="T72" fmla="*/ 14 w 14"/>
                              <a:gd name="T73" fmla="*/ 251 h 887"/>
                              <a:gd name="T74" fmla="*/ 14 w 14"/>
                              <a:gd name="T75" fmla="*/ 314 h 887"/>
                              <a:gd name="T76" fmla="*/ 14 w 14"/>
                              <a:gd name="T77" fmla="*/ 378 h 887"/>
                              <a:gd name="T78" fmla="*/ 14 w 14"/>
                              <a:gd name="T79" fmla="*/ 444 h 887"/>
                              <a:gd name="T80" fmla="*/ 14 w 14"/>
                              <a:gd name="T81" fmla="*/ 510 h 887"/>
                              <a:gd name="T82" fmla="*/ 14 w 14"/>
                              <a:gd name="T83" fmla="*/ 575 h 887"/>
                              <a:gd name="T84" fmla="*/ 14 w 14"/>
                              <a:gd name="T85" fmla="*/ 637 h 887"/>
                              <a:gd name="T86" fmla="*/ 14 w 14"/>
                              <a:gd name="T87" fmla="*/ 694 h 887"/>
                              <a:gd name="T88" fmla="*/ 13 w 14"/>
                              <a:gd name="T89" fmla="*/ 748 h 887"/>
                              <a:gd name="T90" fmla="*/ 13 w 14"/>
                              <a:gd name="T91" fmla="*/ 794 h 887"/>
                              <a:gd name="T92" fmla="*/ 13 w 14"/>
                              <a:gd name="T93" fmla="*/ 831 h 887"/>
                              <a:gd name="T94" fmla="*/ 13 w 14"/>
                              <a:gd name="T95" fmla="*/ 861 h 887"/>
                              <a:gd name="T96" fmla="*/ 13 w 14"/>
                              <a:gd name="T97" fmla="*/ 878 h 887"/>
                              <a:gd name="T98" fmla="*/ 13 w 14"/>
                              <a:gd name="T99" fmla="*/ 885 h 887"/>
                              <a:gd name="T100" fmla="*/ 13 w 14"/>
                              <a:gd name="T101" fmla="*/ 885 h 887"/>
                              <a:gd name="T102" fmla="*/ 13 w 14"/>
                              <a:gd name="T103" fmla="*/ 885 h 8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4" h="887">
                                <a:moveTo>
                                  <a:pt x="13" y="885"/>
                                </a:moveTo>
                                <a:lnTo>
                                  <a:pt x="8" y="887"/>
                                </a:lnTo>
                                <a:lnTo>
                                  <a:pt x="4" y="887"/>
                                </a:lnTo>
                                <a:lnTo>
                                  <a:pt x="0" y="881"/>
                                </a:lnTo>
                                <a:lnTo>
                                  <a:pt x="0" y="874"/>
                                </a:lnTo>
                                <a:lnTo>
                                  <a:pt x="0" y="856"/>
                                </a:lnTo>
                                <a:lnTo>
                                  <a:pt x="0" y="827"/>
                                </a:lnTo>
                                <a:lnTo>
                                  <a:pt x="0" y="790"/>
                                </a:lnTo>
                                <a:lnTo>
                                  <a:pt x="0" y="744"/>
                                </a:lnTo>
                                <a:lnTo>
                                  <a:pt x="0" y="691"/>
                                </a:lnTo>
                                <a:lnTo>
                                  <a:pt x="0" y="634"/>
                                </a:lnTo>
                                <a:lnTo>
                                  <a:pt x="0" y="571"/>
                                </a:lnTo>
                                <a:lnTo>
                                  <a:pt x="0" y="508"/>
                                </a:lnTo>
                                <a:lnTo>
                                  <a:pt x="0" y="442"/>
                                </a:lnTo>
                                <a:lnTo>
                                  <a:pt x="0" y="376"/>
                                </a:lnTo>
                                <a:lnTo>
                                  <a:pt x="0" y="311"/>
                                </a:lnTo>
                                <a:lnTo>
                                  <a:pt x="0" y="250"/>
                                </a:lnTo>
                                <a:lnTo>
                                  <a:pt x="0" y="193"/>
                                </a:lnTo>
                                <a:lnTo>
                                  <a:pt x="0" y="140"/>
                                </a:lnTo>
                                <a:lnTo>
                                  <a:pt x="0" y="94"/>
                                </a:lnTo>
                                <a:lnTo>
                                  <a:pt x="0" y="56"/>
                                </a:lnTo>
                                <a:lnTo>
                                  <a:pt x="0" y="27"/>
                                </a:lnTo>
                                <a:lnTo>
                                  <a:pt x="0" y="10"/>
                                </a:lnTo>
                                <a:lnTo>
                                  <a:pt x="0" y="3"/>
                                </a:lnTo>
                                <a:lnTo>
                                  <a:pt x="5" y="0"/>
                                </a:lnTo>
                                <a:lnTo>
                                  <a:pt x="10" y="0"/>
                                </a:lnTo>
                                <a:lnTo>
                                  <a:pt x="14" y="3"/>
                                </a:lnTo>
                                <a:lnTo>
                                  <a:pt x="14" y="10"/>
                                </a:lnTo>
                                <a:lnTo>
                                  <a:pt x="14" y="27"/>
                                </a:lnTo>
                                <a:lnTo>
                                  <a:pt x="14" y="57"/>
                                </a:lnTo>
                                <a:lnTo>
                                  <a:pt x="14" y="94"/>
                                </a:lnTo>
                                <a:lnTo>
                                  <a:pt x="14" y="141"/>
                                </a:lnTo>
                                <a:lnTo>
                                  <a:pt x="14" y="194"/>
                                </a:lnTo>
                                <a:lnTo>
                                  <a:pt x="14" y="251"/>
                                </a:lnTo>
                                <a:lnTo>
                                  <a:pt x="14" y="314"/>
                                </a:lnTo>
                                <a:lnTo>
                                  <a:pt x="14" y="378"/>
                                </a:lnTo>
                                <a:lnTo>
                                  <a:pt x="14" y="444"/>
                                </a:lnTo>
                                <a:lnTo>
                                  <a:pt x="14" y="510"/>
                                </a:lnTo>
                                <a:lnTo>
                                  <a:pt x="14" y="575"/>
                                </a:lnTo>
                                <a:lnTo>
                                  <a:pt x="14" y="637"/>
                                </a:lnTo>
                                <a:lnTo>
                                  <a:pt x="14" y="694"/>
                                </a:lnTo>
                                <a:lnTo>
                                  <a:pt x="13" y="748"/>
                                </a:lnTo>
                                <a:lnTo>
                                  <a:pt x="13" y="794"/>
                                </a:lnTo>
                                <a:lnTo>
                                  <a:pt x="13" y="831"/>
                                </a:lnTo>
                                <a:lnTo>
                                  <a:pt x="13" y="861"/>
                                </a:lnTo>
                                <a:lnTo>
                                  <a:pt x="13" y="878"/>
                                </a:lnTo>
                                <a:lnTo>
                                  <a:pt x="13" y="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146"/>
                        <wps:cNvSpPr>
                          <a:spLocks/>
                        </wps:cNvSpPr>
                        <wps:spPr bwMode="auto">
                          <a:xfrm>
                            <a:off x="1010" y="1028"/>
                            <a:ext cx="5" cy="93"/>
                          </a:xfrm>
                          <a:custGeom>
                            <a:avLst/>
                            <a:gdLst>
                              <a:gd name="T0" fmla="*/ 19 w 19"/>
                              <a:gd name="T1" fmla="*/ 333 h 373"/>
                              <a:gd name="T2" fmla="*/ 13 w 19"/>
                              <a:gd name="T3" fmla="*/ 347 h 373"/>
                              <a:gd name="T4" fmla="*/ 6 w 19"/>
                              <a:gd name="T5" fmla="*/ 360 h 373"/>
                              <a:gd name="T6" fmla="*/ 1 w 19"/>
                              <a:gd name="T7" fmla="*/ 373 h 373"/>
                              <a:gd name="T8" fmla="*/ 1 w 19"/>
                              <a:gd name="T9" fmla="*/ 373 h 373"/>
                              <a:gd name="T10" fmla="*/ 1 w 19"/>
                              <a:gd name="T11" fmla="*/ 372 h 373"/>
                              <a:gd name="T12" fmla="*/ 0 w 19"/>
                              <a:gd name="T13" fmla="*/ 371 h 373"/>
                              <a:gd name="T14" fmla="*/ 0 w 19"/>
                              <a:gd name="T15" fmla="*/ 371 h 373"/>
                              <a:gd name="T16" fmla="*/ 0 w 19"/>
                              <a:gd name="T17" fmla="*/ 371 h 373"/>
                              <a:gd name="T18" fmla="*/ 0 w 19"/>
                              <a:gd name="T19" fmla="*/ 350 h 373"/>
                              <a:gd name="T20" fmla="*/ 0 w 19"/>
                              <a:gd name="T21" fmla="*/ 298 h 373"/>
                              <a:gd name="T22" fmla="*/ 1 w 19"/>
                              <a:gd name="T23" fmla="*/ 225 h 373"/>
                              <a:gd name="T24" fmla="*/ 1 w 19"/>
                              <a:gd name="T25" fmla="*/ 146 h 373"/>
                              <a:gd name="T26" fmla="*/ 1 w 19"/>
                              <a:gd name="T27" fmla="*/ 74 h 373"/>
                              <a:gd name="T28" fmla="*/ 2 w 19"/>
                              <a:gd name="T29" fmla="*/ 21 h 373"/>
                              <a:gd name="T30" fmla="*/ 2 w 19"/>
                              <a:gd name="T31" fmla="*/ 0 h 373"/>
                              <a:gd name="T32" fmla="*/ 2 w 19"/>
                              <a:gd name="T33" fmla="*/ 0 h 373"/>
                              <a:gd name="T34" fmla="*/ 10 w 19"/>
                              <a:gd name="T35" fmla="*/ 6 h 373"/>
                              <a:gd name="T36" fmla="*/ 15 w 19"/>
                              <a:gd name="T37" fmla="*/ 17 h 373"/>
                              <a:gd name="T38" fmla="*/ 19 w 19"/>
                              <a:gd name="T39" fmla="*/ 31 h 373"/>
                              <a:gd name="T40" fmla="*/ 19 w 19"/>
                              <a:gd name="T41" fmla="*/ 31 h 373"/>
                              <a:gd name="T42" fmla="*/ 19 w 19"/>
                              <a:gd name="T43" fmla="*/ 53 h 373"/>
                              <a:gd name="T44" fmla="*/ 19 w 19"/>
                              <a:gd name="T45" fmla="*/ 109 h 373"/>
                              <a:gd name="T46" fmla="*/ 19 w 19"/>
                              <a:gd name="T47" fmla="*/ 181 h 373"/>
                              <a:gd name="T48" fmla="*/ 19 w 19"/>
                              <a:gd name="T49" fmla="*/ 254 h 373"/>
                              <a:gd name="T50" fmla="*/ 19 w 19"/>
                              <a:gd name="T51" fmla="*/ 310 h 373"/>
                              <a:gd name="T52" fmla="*/ 19 w 19"/>
                              <a:gd name="T53" fmla="*/ 333 h 373"/>
                              <a:gd name="T54" fmla="*/ 19 w 19"/>
                              <a:gd name="T55" fmla="*/ 333 h 3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9" h="373">
                                <a:moveTo>
                                  <a:pt x="19" y="333"/>
                                </a:moveTo>
                                <a:lnTo>
                                  <a:pt x="13" y="347"/>
                                </a:lnTo>
                                <a:lnTo>
                                  <a:pt x="6" y="360"/>
                                </a:lnTo>
                                <a:lnTo>
                                  <a:pt x="1" y="373"/>
                                </a:lnTo>
                                <a:lnTo>
                                  <a:pt x="1" y="372"/>
                                </a:lnTo>
                                <a:lnTo>
                                  <a:pt x="0" y="371"/>
                                </a:lnTo>
                                <a:lnTo>
                                  <a:pt x="0" y="350"/>
                                </a:lnTo>
                                <a:lnTo>
                                  <a:pt x="0" y="298"/>
                                </a:lnTo>
                                <a:lnTo>
                                  <a:pt x="1" y="225"/>
                                </a:lnTo>
                                <a:lnTo>
                                  <a:pt x="1" y="146"/>
                                </a:lnTo>
                                <a:lnTo>
                                  <a:pt x="1" y="74"/>
                                </a:lnTo>
                                <a:lnTo>
                                  <a:pt x="2" y="21"/>
                                </a:lnTo>
                                <a:lnTo>
                                  <a:pt x="2" y="0"/>
                                </a:lnTo>
                                <a:lnTo>
                                  <a:pt x="10" y="6"/>
                                </a:lnTo>
                                <a:lnTo>
                                  <a:pt x="15" y="17"/>
                                </a:lnTo>
                                <a:lnTo>
                                  <a:pt x="19" y="31"/>
                                </a:lnTo>
                                <a:lnTo>
                                  <a:pt x="19" y="53"/>
                                </a:lnTo>
                                <a:lnTo>
                                  <a:pt x="19" y="109"/>
                                </a:lnTo>
                                <a:lnTo>
                                  <a:pt x="19" y="181"/>
                                </a:lnTo>
                                <a:lnTo>
                                  <a:pt x="19" y="254"/>
                                </a:lnTo>
                                <a:lnTo>
                                  <a:pt x="19" y="310"/>
                                </a:lnTo>
                                <a:lnTo>
                                  <a:pt x="19" y="3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Freeform 147"/>
                        <wps:cNvSpPr>
                          <a:spLocks/>
                        </wps:cNvSpPr>
                        <wps:spPr bwMode="auto">
                          <a:xfrm>
                            <a:off x="975" y="1013"/>
                            <a:ext cx="4" cy="230"/>
                          </a:xfrm>
                          <a:custGeom>
                            <a:avLst/>
                            <a:gdLst>
                              <a:gd name="T0" fmla="*/ 0 w 14"/>
                              <a:gd name="T1" fmla="*/ 0 h 920"/>
                              <a:gd name="T2" fmla="*/ 3 w 14"/>
                              <a:gd name="T3" fmla="*/ 7 h 920"/>
                              <a:gd name="T4" fmla="*/ 8 w 14"/>
                              <a:gd name="T5" fmla="*/ 21 h 920"/>
                              <a:gd name="T6" fmla="*/ 14 w 14"/>
                              <a:gd name="T7" fmla="*/ 30 h 920"/>
                              <a:gd name="T8" fmla="*/ 14 w 14"/>
                              <a:gd name="T9" fmla="*/ 30 h 920"/>
                              <a:gd name="T10" fmla="*/ 14 w 14"/>
                              <a:gd name="T11" fmla="*/ 36 h 920"/>
                              <a:gd name="T12" fmla="*/ 14 w 14"/>
                              <a:gd name="T13" fmla="*/ 55 h 920"/>
                              <a:gd name="T14" fmla="*/ 14 w 14"/>
                              <a:gd name="T15" fmla="*/ 84 h 920"/>
                              <a:gd name="T16" fmla="*/ 14 w 14"/>
                              <a:gd name="T17" fmla="*/ 123 h 920"/>
                              <a:gd name="T18" fmla="*/ 14 w 14"/>
                              <a:gd name="T19" fmla="*/ 169 h 920"/>
                              <a:gd name="T20" fmla="*/ 14 w 14"/>
                              <a:gd name="T21" fmla="*/ 223 h 920"/>
                              <a:gd name="T22" fmla="*/ 14 w 14"/>
                              <a:gd name="T23" fmla="*/ 281 h 920"/>
                              <a:gd name="T24" fmla="*/ 14 w 14"/>
                              <a:gd name="T25" fmla="*/ 343 h 920"/>
                              <a:gd name="T26" fmla="*/ 14 w 14"/>
                              <a:gd name="T27" fmla="*/ 408 h 920"/>
                              <a:gd name="T28" fmla="*/ 14 w 14"/>
                              <a:gd name="T29" fmla="*/ 475 h 920"/>
                              <a:gd name="T30" fmla="*/ 14 w 14"/>
                              <a:gd name="T31" fmla="*/ 542 h 920"/>
                              <a:gd name="T32" fmla="*/ 14 w 14"/>
                              <a:gd name="T33" fmla="*/ 606 h 920"/>
                              <a:gd name="T34" fmla="*/ 14 w 14"/>
                              <a:gd name="T35" fmla="*/ 669 h 920"/>
                              <a:gd name="T36" fmla="*/ 14 w 14"/>
                              <a:gd name="T37" fmla="*/ 727 h 920"/>
                              <a:gd name="T38" fmla="*/ 14 w 14"/>
                              <a:gd name="T39" fmla="*/ 781 h 920"/>
                              <a:gd name="T40" fmla="*/ 14 w 14"/>
                              <a:gd name="T41" fmla="*/ 827 h 920"/>
                              <a:gd name="T42" fmla="*/ 14 w 14"/>
                              <a:gd name="T43" fmla="*/ 865 h 920"/>
                              <a:gd name="T44" fmla="*/ 14 w 14"/>
                              <a:gd name="T45" fmla="*/ 895 h 920"/>
                              <a:gd name="T46" fmla="*/ 14 w 14"/>
                              <a:gd name="T47" fmla="*/ 914 h 920"/>
                              <a:gd name="T48" fmla="*/ 14 w 14"/>
                              <a:gd name="T49" fmla="*/ 920 h 920"/>
                              <a:gd name="T50" fmla="*/ 14 w 14"/>
                              <a:gd name="T51" fmla="*/ 920 h 920"/>
                              <a:gd name="T52" fmla="*/ 13 w 14"/>
                              <a:gd name="T53" fmla="*/ 919 h 920"/>
                              <a:gd name="T54" fmla="*/ 9 w 14"/>
                              <a:gd name="T55" fmla="*/ 918 h 920"/>
                              <a:gd name="T56" fmla="*/ 8 w 14"/>
                              <a:gd name="T57" fmla="*/ 917 h 920"/>
                              <a:gd name="T58" fmla="*/ 8 w 14"/>
                              <a:gd name="T59" fmla="*/ 917 h 920"/>
                              <a:gd name="T60" fmla="*/ 8 w 14"/>
                              <a:gd name="T61" fmla="*/ 892 h 920"/>
                              <a:gd name="T62" fmla="*/ 8 w 14"/>
                              <a:gd name="T63" fmla="*/ 831 h 920"/>
                              <a:gd name="T64" fmla="*/ 8 w 14"/>
                              <a:gd name="T65" fmla="*/ 758 h 920"/>
                              <a:gd name="T66" fmla="*/ 8 w 14"/>
                              <a:gd name="T67" fmla="*/ 692 h 920"/>
                              <a:gd name="T68" fmla="*/ 7 w 14"/>
                              <a:gd name="T69" fmla="*/ 656 h 920"/>
                              <a:gd name="T70" fmla="*/ 7 w 14"/>
                              <a:gd name="T71" fmla="*/ 656 h 920"/>
                              <a:gd name="T72" fmla="*/ 5 w 14"/>
                              <a:gd name="T73" fmla="*/ 623 h 920"/>
                              <a:gd name="T74" fmla="*/ 2 w 14"/>
                              <a:gd name="T75" fmla="*/ 585 h 920"/>
                              <a:gd name="T76" fmla="*/ 0 w 14"/>
                              <a:gd name="T77" fmla="*/ 566 h 920"/>
                              <a:gd name="T78" fmla="*/ 0 w 14"/>
                              <a:gd name="T79" fmla="*/ 566 h 920"/>
                              <a:gd name="T80" fmla="*/ 0 w 14"/>
                              <a:gd name="T81" fmla="*/ 555 h 920"/>
                              <a:gd name="T82" fmla="*/ 0 w 14"/>
                              <a:gd name="T83" fmla="*/ 524 h 920"/>
                              <a:gd name="T84" fmla="*/ 0 w 14"/>
                              <a:gd name="T85" fmla="*/ 478 h 920"/>
                              <a:gd name="T86" fmla="*/ 0 w 14"/>
                              <a:gd name="T87" fmla="*/ 419 h 920"/>
                              <a:gd name="T88" fmla="*/ 0 w 14"/>
                              <a:gd name="T89" fmla="*/ 353 h 920"/>
                              <a:gd name="T90" fmla="*/ 0 w 14"/>
                              <a:gd name="T91" fmla="*/ 283 h 920"/>
                              <a:gd name="T92" fmla="*/ 0 w 14"/>
                              <a:gd name="T93" fmla="*/ 213 h 920"/>
                              <a:gd name="T94" fmla="*/ 0 w 14"/>
                              <a:gd name="T95" fmla="*/ 147 h 920"/>
                              <a:gd name="T96" fmla="*/ 0 w 14"/>
                              <a:gd name="T97" fmla="*/ 88 h 920"/>
                              <a:gd name="T98" fmla="*/ 0 w 14"/>
                              <a:gd name="T99" fmla="*/ 42 h 920"/>
                              <a:gd name="T100" fmla="*/ 0 w 14"/>
                              <a:gd name="T101" fmla="*/ 11 h 920"/>
                              <a:gd name="T102" fmla="*/ 0 w 14"/>
                              <a:gd name="T103" fmla="*/ 0 h 920"/>
                              <a:gd name="T104" fmla="*/ 0 w 14"/>
                              <a:gd name="T105" fmla="*/ 0 h 920"/>
                              <a:gd name="T106" fmla="*/ 0 w 14"/>
                              <a:gd name="T107" fmla="*/ 0 h 9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" h="920">
                                <a:moveTo>
                                  <a:pt x="0" y="0"/>
                                </a:moveTo>
                                <a:lnTo>
                                  <a:pt x="3" y="7"/>
                                </a:lnTo>
                                <a:lnTo>
                                  <a:pt x="8" y="21"/>
                                </a:lnTo>
                                <a:lnTo>
                                  <a:pt x="14" y="30"/>
                                </a:lnTo>
                                <a:lnTo>
                                  <a:pt x="14" y="36"/>
                                </a:lnTo>
                                <a:lnTo>
                                  <a:pt x="14" y="55"/>
                                </a:lnTo>
                                <a:lnTo>
                                  <a:pt x="14" y="84"/>
                                </a:lnTo>
                                <a:lnTo>
                                  <a:pt x="14" y="123"/>
                                </a:lnTo>
                                <a:lnTo>
                                  <a:pt x="14" y="169"/>
                                </a:lnTo>
                                <a:lnTo>
                                  <a:pt x="14" y="223"/>
                                </a:lnTo>
                                <a:lnTo>
                                  <a:pt x="14" y="281"/>
                                </a:lnTo>
                                <a:lnTo>
                                  <a:pt x="14" y="343"/>
                                </a:lnTo>
                                <a:lnTo>
                                  <a:pt x="14" y="408"/>
                                </a:lnTo>
                                <a:lnTo>
                                  <a:pt x="14" y="475"/>
                                </a:lnTo>
                                <a:lnTo>
                                  <a:pt x="14" y="542"/>
                                </a:lnTo>
                                <a:lnTo>
                                  <a:pt x="14" y="606"/>
                                </a:lnTo>
                                <a:lnTo>
                                  <a:pt x="14" y="669"/>
                                </a:lnTo>
                                <a:lnTo>
                                  <a:pt x="14" y="727"/>
                                </a:lnTo>
                                <a:lnTo>
                                  <a:pt x="14" y="781"/>
                                </a:lnTo>
                                <a:lnTo>
                                  <a:pt x="14" y="827"/>
                                </a:lnTo>
                                <a:lnTo>
                                  <a:pt x="14" y="865"/>
                                </a:lnTo>
                                <a:lnTo>
                                  <a:pt x="14" y="895"/>
                                </a:lnTo>
                                <a:lnTo>
                                  <a:pt x="14" y="914"/>
                                </a:lnTo>
                                <a:lnTo>
                                  <a:pt x="14" y="920"/>
                                </a:lnTo>
                                <a:lnTo>
                                  <a:pt x="13" y="919"/>
                                </a:lnTo>
                                <a:lnTo>
                                  <a:pt x="9" y="918"/>
                                </a:lnTo>
                                <a:lnTo>
                                  <a:pt x="8" y="917"/>
                                </a:lnTo>
                                <a:lnTo>
                                  <a:pt x="8" y="892"/>
                                </a:lnTo>
                                <a:lnTo>
                                  <a:pt x="8" y="831"/>
                                </a:lnTo>
                                <a:lnTo>
                                  <a:pt x="8" y="758"/>
                                </a:lnTo>
                                <a:lnTo>
                                  <a:pt x="8" y="692"/>
                                </a:lnTo>
                                <a:lnTo>
                                  <a:pt x="7" y="656"/>
                                </a:lnTo>
                                <a:lnTo>
                                  <a:pt x="5" y="623"/>
                                </a:lnTo>
                                <a:lnTo>
                                  <a:pt x="2" y="585"/>
                                </a:lnTo>
                                <a:lnTo>
                                  <a:pt x="0" y="566"/>
                                </a:lnTo>
                                <a:lnTo>
                                  <a:pt x="0" y="555"/>
                                </a:lnTo>
                                <a:lnTo>
                                  <a:pt x="0" y="524"/>
                                </a:lnTo>
                                <a:lnTo>
                                  <a:pt x="0" y="478"/>
                                </a:lnTo>
                                <a:lnTo>
                                  <a:pt x="0" y="419"/>
                                </a:lnTo>
                                <a:lnTo>
                                  <a:pt x="0" y="353"/>
                                </a:lnTo>
                                <a:lnTo>
                                  <a:pt x="0" y="283"/>
                                </a:lnTo>
                                <a:lnTo>
                                  <a:pt x="0" y="213"/>
                                </a:lnTo>
                                <a:lnTo>
                                  <a:pt x="0" y="147"/>
                                </a:lnTo>
                                <a:lnTo>
                                  <a:pt x="0" y="88"/>
                                </a:lnTo>
                                <a:lnTo>
                                  <a:pt x="0" y="42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Freeform 148"/>
                        <wps:cNvSpPr>
                          <a:spLocks/>
                        </wps:cNvSpPr>
                        <wps:spPr bwMode="auto">
                          <a:xfrm>
                            <a:off x="1031" y="1047"/>
                            <a:ext cx="5" cy="50"/>
                          </a:xfrm>
                          <a:custGeom>
                            <a:avLst/>
                            <a:gdLst>
                              <a:gd name="T0" fmla="*/ 0 w 22"/>
                              <a:gd name="T1" fmla="*/ 0 h 200"/>
                              <a:gd name="T2" fmla="*/ 22 w 22"/>
                              <a:gd name="T3" fmla="*/ 13 h 200"/>
                              <a:gd name="T4" fmla="*/ 22 w 22"/>
                              <a:gd name="T5" fmla="*/ 166 h 200"/>
                              <a:gd name="T6" fmla="*/ 0 w 22"/>
                              <a:gd name="T7" fmla="*/ 200 h 200"/>
                              <a:gd name="T8" fmla="*/ 0 w 22"/>
                              <a:gd name="T9" fmla="*/ 0 h 200"/>
                              <a:gd name="T10" fmla="*/ 0 w 22"/>
                              <a:gd name="T11" fmla="*/ 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200">
                                <a:moveTo>
                                  <a:pt x="0" y="0"/>
                                </a:moveTo>
                                <a:lnTo>
                                  <a:pt x="22" y="13"/>
                                </a:lnTo>
                                <a:lnTo>
                                  <a:pt x="22" y="166"/>
                                </a:lnTo>
                                <a:lnTo>
                                  <a:pt x="0" y="2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149"/>
                        <wps:cNvSpPr>
                          <a:spLocks/>
                        </wps:cNvSpPr>
                        <wps:spPr bwMode="auto">
                          <a:xfrm>
                            <a:off x="1054" y="1055"/>
                            <a:ext cx="4" cy="23"/>
                          </a:xfrm>
                          <a:custGeom>
                            <a:avLst/>
                            <a:gdLst>
                              <a:gd name="T0" fmla="*/ 0 w 17"/>
                              <a:gd name="T1" fmla="*/ 0 h 92"/>
                              <a:gd name="T2" fmla="*/ 17 w 17"/>
                              <a:gd name="T3" fmla="*/ 5 h 92"/>
                              <a:gd name="T4" fmla="*/ 17 w 17"/>
                              <a:gd name="T5" fmla="*/ 76 h 92"/>
                              <a:gd name="T6" fmla="*/ 0 w 17"/>
                              <a:gd name="T7" fmla="*/ 92 h 92"/>
                              <a:gd name="T8" fmla="*/ 0 w 17"/>
                              <a:gd name="T9" fmla="*/ 0 h 92"/>
                              <a:gd name="T10" fmla="*/ 0 w 17"/>
                              <a:gd name="T11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7" h="92">
                                <a:moveTo>
                                  <a:pt x="0" y="0"/>
                                </a:moveTo>
                                <a:lnTo>
                                  <a:pt x="17" y="5"/>
                                </a:lnTo>
                                <a:lnTo>
                                  <a:pt x="17" y="76"/>
                                </a:lnTo>
                                <a:lnTo>
                                  <a:pt x="0" y="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Freeform 150"/>
                        <wps:cNvSpPr>
                          <a:spLocks/>
                        </wps:cNvSpPr>
                        <wps:spPr bwMode="auto">
                          <a:xfrm>
                            <a:off x="1193" y="916"/>
                            <a:ext cx="5" cy="336"/>
                          </a:xfrm>
                          <a:custGeom>
                            <a:avLst/>
                            <a:gdLst>
                              <a:gd name="T0" fmla="*/ 0 w 22"/>
                              <a:gd name="T1" fmla="*/ 16 h 1343"/>
                              <a:gd name="T2" fmla="*/ 22 w 22"/>
                              <a:gd name="T3" fmla="*/ 0 h 1343"/>
                              <a:gd name="T4" fmla="*/ 22 w 22"/>
                              <a:gd name="T5" fmla="*/ 1343 h 1343"/>
                              <a:gd name="T6" fmla="*/ 0 w 22"/>
                              <a:gd name="T7" fmla="*/ 1296 h 1343"/>
                              <a:gd name="T8" fmla="*/ 0 w 22"/>
                              <a:gd name="T9" fmla="*/ 16 h 1343"/>
                              <a:gd name="T10" fmla="*/ 0 w 22"/>
                              <a:gd name="T11" fmla="*/ 16 h 13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343">
                                <a:moveTo>
                                  <a:pt x="0" y="16"/>
                                </a:moveTo>
                                <a:lnTo>
                                  <a:pt x="22" y="0"/>
                                </a:lnTo>
                                <a:lnTo>
                                  <a:pt x="22" y="1343"/>
                                </a:lnTo>
                                <a:lnTo>
                                  <a:pt x="0" y="1296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Freeform 151"/>
                        <wps:cNvSpPr>
                          <a:spLocks/>
                        </wps:cNvSpPr>
                        <wps:spPr bwMode="auto">
                          <a:xfrm>
                            <a:off x="1136" y="1018"/>
                            <a:ext cx="4" cy="152"/>
                          </a:xfrm>
                          <a:custGeom>
                            <a:avLst/>
                            <a:gdLst>
                              <a:gd name="T0" fmla="*/ 0 w 17"/>
                              <a:gd name="T1" fmla="*/ 104 h 607"/>
                              <a:gd name="T2" fmla="*/ 0 w 17"/>
                              <a:gd name="T3" fmla="*/ 115 h 607"/>
                              <a:gd name="T4" fmla="*/ 0 w 17"/>
                              <a:gd name="T5" fmla="*/ 134 h 607"/>
                              <a:gd name="T6" fmla="*/ 0 w 17"/>
                              <a:gd name="T7" fmla="*/ 145 h 607"/>
                              <a:gd name="T8" fmla="*/ 0 w 17"/>
                              <a:gd name="T9" fmla="*/ 145 h 607"/>
                              <a:gd name="T10" fmla="*/ 3 w 17"/>
                              <a:gd name="T11" fmla="*/ 162 h 607"/>
                              <a:gd name="T12" fmla="*/ 11 w 17"/>
                              <a:gd name="T13" fmla="*/ 203 h 607"/>
                              <a:gd name="T14" fmla="*/ 14 w 17"/>
                              <a:gd name="T15" fmla="*/ 244 h 607"/>
                              <a:gd name="T16" fmla="*/ 14 w 17"/>
                              <a:gd name="T17" fmla="*/ 244 h 607"/>
                              <a:gd name="T18" fmla="*/ 11 w 17"/>
                              <a:gd name="T19" fmla="*/ 286 h 607"/>
                              <a:gd name="T20" fmla="*/ 3 w 17"/>
                              <a:gd name="T21" fmla="*/ 331 h 607"/>
                              <a:gd name="T22" fmla="*/ 0 w 17"/>
                              <a:gd name="T23" fmla="*/ 352 h 607"/>
                              <a:gd name="T24" fmla="*/ 0 w 17"/>
                              <a:gd name="T25" fmla="*/ 352 h 607"/>
                              <a:gd name="T26" fmla="*/ 0 w 17"/>
                              <a:gd name="T27" fmla="*/ 386 h 607"/>
                              <a:gd name="T28" fmla="*/ 0 w 17"/>
                              <a:gd name="T29" fmla="*/ 463 h 607"/>
                              <a:gd name="T30" fmla="*/ 0 w 17"/>
                              <a:gd name="T31" fmla="*/ 539 h 607"/>
                              <a:gd name="T32" fmla="*/ 0 w 17"/>
                              <a:gd name="T33" fmla="*/ 573 h 607"/>
                              <a:gd name="T34" fmla="*/ 0 w 17"/>
                              <a:gd name="T35" fmla="*/ 573 h 607"/>
                              <a:gd name="T36" fmla="*/ 4 w 17"/>
                              <a:gd name="T37" fmla="*/ 581 h 607"/>
                              <a:gd name="T38" fmla="*/ 13 w 17"/>
                              <a:gd name="T39" fmla="*/ 598 h 607"/>
                              <a:gd name="T40" fmla="*/ 17 w 17"/>
                              <a:gd name="T41" fmla="*/ 607 h 607"/>
                              <a:gd name="T42" fmla="*/ 17 w 17"/>
                              <a:gd name="T43" fmla="*/ 607 h 607"/>
                              <a:gd name="T44" fmla="*/ 17 w 17"/>
                              <a:gd name="T45" fmla="*/ 597 h 607"/>
                              <a:gd name="T46" fmla="*/ 17 w 17"/>
                              <a:gd name="T47" fmla="*/ 568 h 607"/>
                              <a:gd name="T48" fmla="*/ 17 w 17"/>
                              <a:gd name="T49" fmla="*/ 524 h 607"/>
                              <a:gd name="T50" fmla="*/ 17 w 17"/>
                              <a:gd name="T51" fmla="*/ 469 h 607"/>
                              <a:gd name="T52" fmla="*/ 17 w 17"/>
                              <a:gd name="T53" fmla="*/ 406 h 607"/>
                              <a:gd name="T54" fmla="*/ 17 w 17"/>
                              <a:gd name="T55" fmla="*/ 338 h 607"/>
                              <a:gd name="T56" fmla="*/ 17 w 17"/>
                              <a:gd name="T57" fmla="*/ 268 h 607"/>
                              <a:gd name="T58" fmla="*/ 17 w 17"/>
                              <a:gd name="T59" fmla="*/ 200 h 607"/>
                              <a:gd name="T60" fmla="*/ 17 w 17"/>
                              <a:gd name="T61" fmla="*/ 137 h 607"/>
                              <a:gd name="T62" fmla="*/ 17 w 17"/>
                              <a:gd name="T63" fmla="*/ 81 h 607"/>
                              <a:gd name="T64" fmla="*/ 17 w 17"/>
                              <a:gd name="T65" fmla="*/ 38 h 607"/>
                              <a:gd name="T66" fmla="*/ 17 w 17"/>
                              <a:gd name="T67" fmla="*/ 10 h 607"/>
                              <a:gd name="T68" fmla="*/ 17 w 17"/>
                              <a:gd name="T69" fmla="*/ 0 h 607"/>
                              <a:gd name="T70" fmla="*/ 17 w 17"/>
                              <a:gd name="T71" fmla="*/ 0 h 607"/>
                              <a:gd name="T72" fmla="*/ 13 w 17"/>
                              <a:gd name="T73" fmla="*/ 26 h 607"/>
                              <a:gd name="T74" fmla="*/ 4 w 17"/>
                              <a:gd name="T75" fmla="*/ 77 h 607"/>
                              <a:gd name="T76" fmla="*/ 0 w 17"/>
                              <a:gd name="T77" fmla="*/ 104 h 607"/>
                              <a:gd name="T78" fmla="*/ 0 w 17"/>
                              <a:gd name="T79" fmla="*/ 104 h 6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7" h="607">
                                <a:moveTo>
                                  <a:pt x="0" y="104"/>
                                </a:moveTo>
                                <a:lnTo>
                                  <a:pt x="0" y="115"/>
                                </a:lnTo>
                                <a:lnTo>
                                  <a:pt x="0" y="134"/>
                                </a:lnTo>
                                <a:lnTo>
                                  <a:pt x="0" y="145"/>
                                </a:lnTo>
                                <a:lnTo>
                                  <a:pt x="3" y="162"/>
                                </a:lnTo>
                                <a:lnTo>
                                  <a:pt x="11" y="203"/>
                                </a:lnTo>
                                <a:lnTo>
                                  <a:pt x="14" y="244"/>
                                </a:lnTo>
                                <a:lnTo>
                                  <a:pt x="11" y="286"/>
                                </a:lnTo>
                                <a:lnTo>
                                  <a:pt x="3" y="331"/>
                                </a:lnTo>
                                <a:lnTo>
                                  <a:pt x="0" y="352"/>
                                </a:lnTo>
                                <a:lnTo>
                                  <a:pt x="0" y="386"/>
                                </a:lnTo>
                                <a:lnTo>
                                  <a:pt x="0" y="463"/>
                                </a:lnTo>
                                <a:lnTo>
                                  <a:pt x="0" y="539"/>
                                </a:lnTo>
                                <a:lnTo>
                                  <a:pt x="0" y="573"/>
                                </a:lnTo>
                                <a:lnTo>
                                  <a:pt x="4" y="581"/>
                                </a:lnTo>
                                <a:lnTo>
                                  <a:pt x="13" y="598"/>
                                </a:lnTo>
                                <a:lnTo>
                                  <a:pt x="17" y="607"/>
                                </a:lnTo>
                                <a:lnTo>
                                  <a:pt x="17" y="597"/>
                                </a:lnTo>
                                <a:lnTo>
                                  <a:pt x="17" y="568"/>
                                </a:lnTo>
                                <a:lnTo>
                                  <a:pt x="17" y="524"/>
                                </a:lnTo>
                                <a:lnTo>
                                  <a:pt x="17" y="469"/>
                                </a:lnTo>
                                <a:lnTo>
                                  <a:pt x="17" y="406"/>
                                </a:lnTo>
                                <a:lnTo>
                                  <a:pt x="17" y="338"/>
                                </a:lnTo>
                                <a:lnTo>
                                  <a:pt x="17" y="268"/>
                                </a:lnTo>
                                <a:lnTo>
                                  <a:pt x="17" y="200"/>
                                </a:lnTo>
                                <a:lnTo>
                                  <a:pt x="17" y="137"/>
                                </a:lnTo>
                                <a:lnTo>
                                  <a:pt x="17" y="81"/>
                                </a:lnTo>
                                <a:lnTo>
                                  <a:pt x="17" y="38"/>
                                </a:lnTo>
                                <a:lnTo>
                                  <a:pt x="17" y="10"/>
                                </a:lnTo>
                                <a:lnTo>
                                  <a:pt x="17" y="0"/>
                                </a:lnTo>
                                <a:lnTo>
                                  <a:pt x="13" y="26"/>
                                </a:lnTo>
                                <a:lnTo>
                                  <a:pt x="4" y="77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52"/>
                        <wps:cNvSpPr>
                          <a:spLocks/>
                        </wps:cNvSpPr>
                        <wps:spPr bwMode="auto">
                          <a:xfrm>
                            <a:off x="1135" y="1217"/>
                            <a:ext cx="5" cy="24"/>
                          </a:xfrm>
                          <a:custGeom>
                            <a:avLst/>
                            <a:gdLst>
                              <a:gd name="T0" fmla="*/ 0 w 19"/>
                              <a:gd name="T1" fmla="*/ 0 h 99"/>
                              <a:gd name="T2" fmla="*/ 19 w 19"/>
                              <a:gd name="T3" fmla="*/ 8 h 99"/>
                              <a:gd name="T4" fmla="*/ 19 w 19"/>
                              <a:gd name="T5" fmla="*/ 86 h 99"/>
                              <a:gd name="T6" fmla="*/ 0 w 19"/>
                              <a:gd name="T7" fmla="*/ 99 h 99"/>
                              <a:gd name="T8" fmla="*/ 0 w 19"/>
                              <a:gd name="T9" fmla="*/ 0 h 99"/>
                              <a:gd name="T10" fmla="*/ 0 w 19"/>
                              <a:gd name="T11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99">
                                <a:moveTo>
                                  <a:pt x="0" y="0"/>
                                </a:moveTo>
                                <a:lnTo>
                                  <a:pt x="19" y="8"/>
                                </a:lnTo>
                                <a:lnTo>
                                  <a:pt x="19" y="86"/>
                                </a:lnTo>
                                <a:lnTo>
                                  <a:pt x="0" y="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Freeform 153"/>
                        <wps:cNvSpPr>
                          <a:spLocks/>
                        </wps:cNvSpPr>
                        <wps:spPr bwMode="auto">
                          <a:xfrm>
                            <a:off x="1114" y="1217"/>
                            <a:ext cx="5" cy="29"/>
                          </a:xfrm>
                          <a:custGeom>
                            <a:avLst/>
                            <a:gdLst>
                              <a:gd name="T0" fmla="*/ 0 w 21"/>
                              <a:gd name="T1" fmla="*/ 0 h 115"/>
                              <a:gd name="T2" fmla="*/ 21 w 21"/>
                              <a:gd name="T3" fmla="*/ 14 h 115"/>
                              <a:gd name="T4" fmla="*/ 21 w 21"/>
                              <a:gd name="T5" fmla="*/ 108 h 115"/>
                              <a:gd name="T6" fmla="*/ 0 w 21"/>
                              <a:gd name="T7" fmla="*/ 115 h 115"/>
                              <a:gd name="T8" fmla="*/ 0 w 21"/>
                              <a:gd name="T9" fmla="*/ 0 h 115"/>
                              <a:gd name="T10" fmla="*/ 0 w 21"/>
                              <a:gd name="T11" fmla="*/ 0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1" h="115">
                                <a:moveTo>
                                  <a:pt x="0" y="0"/>
                                </a:moveTo>
                                <a:lnTo>
                                  <a:pt x="21" y="14"/>
                                </a:lnTo>
                                <a:lnTo>
                                  <a:pt x="21" y="108"/>
                                </a:lnTo>
                                <a:lnTo>
                                  <a:pt x="0" y="1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154"/>
                        <wps:cNvSpPr>
                          <a:spLocks/>
                        </wps:cNvSpPr>
                        <wps:spPr bwMode="auto">
                          <a:xfrm>
                            <a:off x="376" y="972"/>
                            <a:ext cx="12" cy="13"/>
                          </a:xfrm>
                          <a:custGeom>
                            <a:avLst/>
                            <a:gdLst>
                              <a:gd name="T0" fmla="*/ 50 w 50"/>
                              <a:gd name="T1" fmla="*/ 49 h 49"/>
                              <a:gd name="T2" fmla="*/ 32 w 50"/>
                              <a:gd name="T3" fmla="*/ 42 h 49"/>
                              <a:gd name="T4" fmla="*/ 14 w 50"/>
                              <a:gd name="T5" fmla="*/ 35 h 49"/>
                              <a:gd name="T6" fmla="*/ 0 w 50"/>
                              <a:gd name="T7" fmla="*/ 24 h 49"/>
                              <a:gd name="T8" fmla="*/ 0 w 50"/>
                              <a:gd name="T9" fmla="*/ 24 h 49"/>
                              <a:gd name="T10" fmla="*/ 10 w 50"/>
                              <a:gd name="T11" fmla="*/ 20 h 49"/>
                              <a:gd name="T12" fmla="*/ 19 w 50"/>
                              <a:gd name="T13" fmla="*/ 12 h 49"/>
                              <a:gd name="T14" fmla="*/ 24 w 50"/>
                              <a:gd name="T15" fmla="*/ 0 h 49"/>
                              <a:gd name="T16" fmla="*/ 24 w 50"/>
                              <a:gd name="T17" fmla="*/ 0 h 49"/>
                              <a:gd name="T18" fmla="*/ 34 w 50"/>
                              <a:gd name="T19" fmla="*/ 15 h 49"/>
                              <a:gd name="T20" fmla="*/ 40 w 50"/>
                              <a:gd name="T21" fmla="*/ 33 h 49"/>
                              <a:gd name="T22" fmla="*/ 50 w 50"/>
                              <a:gd name="T23" fmla="*/ 49 h 49"/>
                              <a:gd name="T24" fmla="*/ 50 w 50"/>
                              <a:gd name="T25" fmla="*/ 49 h 49"/>
                              <a:gd name="T26" fmla="*/ 50 w 50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0" h="49">
                                <a:moveTo>
                                  <a:pt x="50" y="49"/>
                                </a:moveTo>
                                <a:lnTo>
                                  <a:pt x="32" y="42"/>
                                </a:lnTo>
                                <a:lnTo>
                                  <a:pt x="14" y="35"/>
                                </a:lnTo>
                                <a:lnTo>
                                  <a:pt x="0" y="24"/>
                                </a:lnTo>
                                <a:lnTo>
                                  <a:pt x="10" y="20"/>
                                </a:lnTo>
                                <a:lnTo>
                                  <a:pt x="19" y="12"/>
                                </a:lnTo>
                                <a:lnTo>
                                  <a:pt x="24" y="0"/>
                                </a:lnTo>
                                <a:lnTo>
                                  <a:pt x="34" y="15"/>
                                </a:lnTo>
                                <a:lnTo>
                                  <a:pt x="40" y="33"/>
                                </a:lnTo>
                                <a:lnTo>
                                  <a:pt x="50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55"/>
                        <wps:cNvSpPr>
                          <a:spLocks/>
                        </wps:cNvSpPr>
                        <wps:spPr bwMode="auto">
                          <a:xfrm>
                            <a:off x="369" y="982"/>
                            <a:ext cx="36" cy="11"/>
                          </a:xfrm>
                          <a:custGeom>
                            <a:avLst/>
                            <a:gdLst>
                              <a:gd name="T0" fmla="*/ 144 w 144"/>
                              <a:gd name="T1" fmla="*/ 37 h 42"/>
                              <a:gd name="T2" fmla="*/ 144 w 144"/>
                              <a:gd name="T3" fmla="*/ 39 h 42"/>
                              <a:gd name="T4" fmla="*/ 144 w 144"/>
                              <a:gd name="T5" fmla="*/ 41 h 42"/>
                              <a:gd name="T6" fmla="*/ 144 w 144"/>
                              <a:gd name="T7" fmla="*/ 42 h 42"/>
                              <a:gd name="T8" fmla="*/ 144 w 144"/>
                              <a:gd name="T9" fmla="*/ 42 h 42"/>
                              <a:gd name="T10" fmla="*/ 93 w 144"/>
                              <a:gd name="T11" fmla="*/ 39 h 42"/>
                              <a:gd name="T12" fmla="*/ 46 w 144"/>
                              <a:gd name="T13" fmla="*/ 28 h 42"/>
                              <a:gd name="T14" fmla="*/ 2 w 144"/>
                              <a:gd name="T15" fmla="*/ 12 h 42"/>
                              <a:gd name="T16" fmla="*/ 2 w 144"/>
                              <a:gd name="T17" fmla="*/ 12 h 42"/>
                              <a:gd name="T18" fmla="*/ 1 w 144"/>
                              <a:gd name="T19" fmla="*/ 9 h 42"/>
                              <a:gd name="T20" fmla="*/ 0 w 144"/>
                              <a:gd name="T21" fmla="*/ 4 h 42"/>
                              <a:gd name="T22" fmla="*/ 0 w 144"/>
                              <a:gd name="T23" fmla="*/ 0 h 42"/>
                              <a:gd name="T24" fmla="*/ 0 w 144"/>
                              <a:gd name="T25" fmla="*/ 0 h 42"/>
                              <a:gd name="T26" fmla="*/ 44 w 144"/>
                              <a:gd name="T27" fmla="*/ 21 h 42"/>
                              <a:gd name="T28" fmla="*/ 93 w 144"/>
                              <a:gd name="T29" fmla="*/ 33 h 42"/>
                              <a:gd name="T30" fmla="*/ 144 w 144"/>
                              <a:gd name="T31" fmla="*/ 37 h 42"/>
                              <a:gd name="T32" fmla="*/ 144 w 144"/>
                              <a:gd name="T33" fmla="*/ 37 h 42"/>
                              <a:gd name="T34" fmla="*/ 144 w 144"/>
                              <a:gd name="T35" fmla="*/ 37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4" h="42">
                                <a:moveTo>
                                  <a:pt x="144" y="37"/>
                                </a:moveTo>
                                <a:lnTo>
                                  <a:pt x="144" y="39"/>
                                </a:lnTo>
                                <a:lnTo>
                                  <a:pt x="144" y="41"/>
                                </a:lnTo>
                                <a:lnTo>
                                  <a:pt x="144" y="42"/>
                                </a:lnTo>
                                <a:lnTo>
                                  <a:pt x="93" y="39"/>
                                </a:lnTo>
                                <a:lnTo>
                                  <a:pt x="46" y="28"/>
                                </a:lnTo>
                                <a:lnTo>
                                  <a:pt x="2" y="12"/>
                                </a:lnTo>
                                <a:lnTo>
                                  <a:pt x="1" y="9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44" y="21"/>
                                </a:lnTo>
                                <a:lnTo>
                                  <a:pt x="93" y="33"/>
                                </a:lnTo>
                                <a:lnTo>
                                  <a:pt x="144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Freeform 156"/>
                        <wps:cNvSpPr>
                          <a:spLocks/>
                        </wps:cNvSpPr>
                        <wps:spPr bwMode="auto">
                          <a:xfrm>
                            <a:off x="345" y="990"/>
                            <a:ext cx="71" cy="57"/>
                          </a:xfrm>
                          <a:custGeom>
                            <a:avLst/>
                            <a:gdLst>
                              <a:gd name="T0" fmla="*/ 231 w 285"/>
                              <a:gd name="T1" fmla="*/ 29 h 228"/>
                              <a:gd name="T2" fmla="*/ 223 w 285"/>
                              <a:gd name="T3" fmla="*/ 34 h 228"/>
                              <a:gd name="T4" fmla="*/ 211 w 285"/>
                              <a:gd name="T5" fmla="*/ 32 h 228"/>
                              <a:gd name="T6" fmla="*/ 201 w 285"/>
                              <a:gd name="T7" fmla="*/ 41 h 228"/>
                              <a:gd name="T8" fmla="*/ 201 w 285"/>
                              <a:gd name="T9" fmla="*/ 41 h 228"/>
                              <a:gd name="T10" fmla="*/ 207 w 285"/>
                              <a:gd name="T11" fmla="*/ 49 h 228"/>
                              <a:gd name="T12" fmla="*/ 217 w 285"/>
                              <a:gd name="T13" fmla="*/ 49 h 228"/>
                              <a:gd name="T14" fmla="*/ 226 w 285"/>
                              <a:gd name="T15" fmla="*/ 53 h 228"/>
                              <a:gd name="T16" fmla="*/ 226 w 285"/>
                              <a:gd name="T17" fmla="*/ 53 h 228"/>
                              <a:gd name="T18" fmla="*/ 226 w 285"/>
                              <a:gd name="T19" fmla="*/ 57 h 228"/>
                              <a:gd name="T20" fmla="*/ 226 w 285"/>
                              <a:gd name="T21" fmla="*/ 66 h 228"/>
                              <a:gd name="T22" fmla="*/ 226 w 285"/>
                              <a:gd name="T23" fmla="*/ 70 h 228"/>
                              <a:gd name="T24" fmla="*/ 226 w 285"/>
                              <a:gd name="T25" fmla="*/ 70 h 228"/>
                              <a:gd name="T26" fmla="*/ 248 w 285"/>
                              <a:gd name="T27" fmla="*/ 90 h 228"/>
                              <a:gd name="T28" fmla="*/ 269 w 285"/>
                              <a:gd name="T29" fmla="*/ 114 h 228"/>
                              <a:gd name="T30" fmla="*/ 285 w 285"/>
                              <a:gd name="T31" fmla="*/ 140 h 228"/>
                              <a:gd name="T32" fmla="*/ 285 w 285"/>
                              <a:gd name="T33" fmla="*/ 140 h 228"/>
                              <a:gd name="T34" fmla="*/ 267 w 285"/>
                              <a:gd name="T35" fmla="*/ 151 h 228"/>
                              <a:gd name="T36" fmla="*/ 234 w 285"/>
                              <a:gd name="T37" fmla="*/ 170 h 228"/>
                              <a:gd name="T38" fmla="*/ 217 w 285"/>
                              <a:gd name="T39" fmla="*/ 180 h 228"/>
                              <a:gd name="T40" fmla="*/ 217 w 285"/>
                              <a:gd name="T41" fmla="*/ 180 h 228"/>
                              <a:gd name="T42" fmla="*/ 187 w 285"/>
                              <a:gd name="T43" fmla="*/ 140 h 228"/>
                              <a:gd name="T44" fmla="*/ 154 w 285"/>
                              <a:gd name="T45" fmla="*/ 105 h 228"/>
                              <a:gd name="T46" fmla="*/ 111 w 285"/>
                              <a:gd name="T47" fmla="*/ 92 h 228"/>
                              <a:gd name="T48" fmla="*/ 111 w 285"/>
                              <a:gd name="T49" fmla="*/ 92 h 228"/>
                              <a:gd name="T50" fmla="*/ 124 w 285"/>
                              <a:gd name="T51" fmla="*/ 106 h 228"/>
                              <a:gd name="T52" fmla="*/ 149 w 285"/>
                              <a:gd name="T53" fmla="*/ 132 h 228"/>
                              <a:gd name="T54" fmla="*/ 163 w 285"/>
                              <a:gd name="T55" fmla="*/ 146 h 228"/>
                              <a:gd name="T56" fmla="*/ 163 w 285"/>
                              <a:gd name="T57" fmla="*/ 146 h 228"/>
                              <a:gd name="T58" fmla="*/ 131 w 285"/>
                              <a:gd name="T59" fmla="*/ 177 h 228"/>
                              <a:gd name="T60" fmla="*/ 92 w 285"/>
                              <a:gd name="T61" fmla="*/ 206 h 228"/>
                              <a:gd name="T62" fmla="*/ 52 w 285"/>
                              <a:gd name="T63" fmla="*/ 228 h 228"/>
                              <a:gd name="T64" fmla="*/ 52 w 285"/>
                              <a:gd name="T65" fmla="*/ 228 h 228"/>
                              <a:gd name="T66" fmla="*/ 31 w 285"/>
                              <a:gd name="T67" fmla="*/ 196 h 228"/>
                              <a:gd name="T68" fmla="*/ 13 w 285"/>
                              <a:gd name="T69" fmla="*/ 156 h 228"/>
                              <a:gd name="T70" fmla="*/ 0 w 285"/>
                              <a:gd name="T71" fmla="*/ 114 h 228"/>
                              <a:gd name="T72" fmla="*/ 0 w 285"/>
                              <a:gd name="T73" fmla="*/ 114 h 228"/>
                              <a:gd name="T74" fmla="*/ 7 w 285"/>
                              <a:gd name="T75" fmla="*/ 79 h 228"/>
                              <a:gd name="T76" fmla="*/ 24 w 285"/>
                              <a:gd name="T77" fmla="*/ 47 h 228"/>
                              <a:gd name="T78" fmla="*/ 52 w 285"/>
                              <a:gd name="T79" fmla="*/ 24 h 228"/>
                              <a:gd name="T80" fmla="*/ 52 w 285"/>
                              <a:gd name="T81" fmla="*/ 24 h 228"/>
                              <a:gd name="T82" fmla="*/ 68 w 285"/>
                              <a:gd name="T83" fmla="*/ 20 h 228"/>
                              <a:gd name="T84" fmla="*/ 82 w 285"/>
                              <a:gd name="T85" fmla="*/ 12 h 228"/>
                              <a:gd name="T86" fmla="*/ 96 w 285"/>
                              <a:gd name="T87" fmla="*/ 0 h 228"/>
                              <a:gd name="T88" fmla="*/ 96 w 285"/>
                              <a:gd name="T89" fmla="*/ 0 h 228"/>
                              <a:gd name="T90" fmla="*/ 140 w 285"/>
                              <a:gd name="T91" fmla="*/ 14 h 228"/>
                              <a:gd name="T92" fmla="*/ 182 w 285"/>
                              <a:gd name="T93" fmla="*/ 24 h 228"/>
                              <a:gd name="T94" fmla="*/ 229 w 285"/>
                              <a:gd name="T95" fmla="*/ 26 h 228"/>
                              <a:gd name="T96" fmla="*/ 229 w 285"/>
                              <a:gd name="T97" fmla="*/ 26 h 228"/>
                              <a:gd name="T98" fmla="*/ 231 w 285"/>
                              <a:gd name="T99" fmla="*/ 26 h 228"/>
                              <a:gd name="T100" fmla="*/ 231 w 285"/>
                              <a:gd name="T101" fmla="*/ 27 h 228"/>
                              <a:gd name="T102" fmla="*/ 231 w 285"/>
                              <a:gd name="T103" fmla="*/ 29 h 228"/>
                              <a:gd name="T104" fmla="*/ 231 w 285"/>
                              <a:gd name="T105" fmla="*/ 29 h 2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285" h="228">
                                <a:moveTo>
                                  <a:pt x="231" y="29"/>
                                </a:moveTo>
                                <a:lnTo>
                                  <a:pt x="223" y="34"/>
                                </a:lnTo>
                                <a:lnTo>
                                  <a:pt x="211" y="32"/>
                                </a:lnTo>
                                <a:lnTo>
                                  <a:pt x="201" y="41"/>
                                </a:lnTo>
                                <a:lnTo>
                                  <a:pt x="207" y="49"/>
                                </a:lnTo>
                                <a:lnTo>
                                  <a:pt x="217" y="49"/>
                                </a:lnTo>
                                <a:lnTo>
                                  <a:pt x="226" y="53"/>
                                </a:lnTo>
                                <a:lnTo>
                                  <a:pt x="226" y="57"/>
                                </a:lnTo>
                                <a:lnTo>
                                  <a:pt x="226" y="66"/>
                                </a:lnTo>
                                <a:lnTo>
                                  <a:pt x="226" y="70"/>
                                </a:lnTo>
                                <a:lnTo>
                                  <a:pt x="248" y="90"/>
                                </a:lnTo>
                                <a:lnTo>
                                  <a:pt x="269" y="114"/>
                                </a:lnTo>
                                <a:lnTo>
                                  <a:pt x="285" y="140"/>
                                </a:lnTo>
                                <a:lnTo>
                                  <a:pt x="267" y="151"/>
                                </a:lnTo>
                                <a:lnTo>
                                  <a:pt x="234" y="170"/>
                                </a:lnTo>
                                <a:lnTo>
                                  <a:pt x="217" y="180"/>
                                </a:lnTo>
                                <a:lnTo>
                                  <a:pt x="187" y="140"/>
                                </a:lnTo>
                                <a:lnTo>
                                  <a:pt x="154" y="105"/>
                                </a:lnTo>
                                <a:lnTo>
                                  <a:pt x="111" y="92"/>
                                </a:lnTo>
                                <a:lnTo>
                                  <a:pt x="124" y="106"/>
                                </a:lnTo>
                                <a:lnTo>
                                  <a:pt x="149" y="132"/>
                                </a:lnTo>
                                <a:lnTo>
                                  <a:pt x="163" y="146"/>
                                </a:lnTo>
                                <a:lnTo>
                                  <a:pt x="131" y="177"/>
                                </a:lnTo>
                                <a:lnTo>
                                  <a:pt x="92" y="206"/>
                                </a:lnTo>
                                <a:lnTo>
                                  <a:pt x="52" y="228"/>
                                </a:lnTo>
                                <a:lnTo>
                                  <a:pt x="31" y="196"/>
                                </a:lnTo>
                                <a:lnTo>
                                  <a:pt x="13" y="156"/>
                                </a:lnTo>
                                <a:lnTo>
                                  <a:pt x="0" y="114"/>
                                </a:lnTo>
                                <a:lnTo>
                                  <a:pt x="7" y="79"/>
                                </a:lnTo>
                                <a:lnTo>
                                  <a:pt x="24" y="47"/>
                                </a:lnTo>
                                <a:lnTo>
                                  <a:pt x="52" y="24"/>
                                </a:lnTo>
                                <a:lnTo>
                                  <a:pt x="68" y="20"/>
                                </a:lnTo>
                                <a:lnTo>
                                  <a:pt x="82" y="12"/>
                                </a:lnTo>
                                <a:lnTo>
                                  <a:pt x="96" y="0"/>
                                </a:lnTo>
                                <a:lnTo>
                                  <a:pt x="140" y="14"/>
                                </a:lnTo>
                                <a:lnTo>
                                  <a:pt x="182" y="24"/>
                                </a:lnTo>
                                <a:lnTo>
                                  <a:pt x="229" y="26"/>
                                </a:lnTo>
                                <a:lnTo>
                                  <a:pt x="231" y="26"/>
                                </a:lnTo>
                                <a:lnTo>
                                  <a:pt x="231" y="27"/>
                                </a:lnTo>
                                <a:lnTo>
                                  <a:pt x="23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Freeform 157"/>
                        <wps:cNvSpPr>
                          <a:spLocks/>
                        </wps:cNvSpPr>
                        <wps:spPr bwMode="auto">
                          <a:xfrm>
                            <a:off x="361" y="1031"/>
                            <a:ext cx="31" cy="29"/>
                          </a:xfrm>
                          <a:custGeom>
                            <a:avLst/>
                            <a:gdLst>
                              <a:gd name="T0" fmla="*/ 14 w 124"/>
                              <a:gd name="T1" fmla="*/ 117 h 117"/>
                              <a:gd name="T2" fmla="*/ 0 w 124"/>
                              <a:gd name="T3" fmla="*/ 95 h 117"/>
                              <a:gd name="T4" fmla="*/ 3 w 124"/>
                              <a:gd name="T5" fmla="*/ 76 h 117"/>
                              <a:gd name="T6" fmla="*/ 24 w 124"/>
                              <a:gd name="T7" fmla="*/ 61 h 117"/>
                              <a:gd name="T8" fmla="*/ 24 w 124"/>
                              <a:gd name="T9" fmla="*/ 61 h 117"/>
                              <a:gd name="T10" fmla="*/ 45 w 124"/>
                              <a:gd name="T11" fmla="*/ 46 h 117"/>
                              <a:gd name="T12" fmla="*/ 86 w 124"/>
                              <a:gd name="T13" fmla="*/ 16 h 117"/>
                              <a:gd name="T14" fmla="*/ 108 w 124"/>
                              <a:gd name="T15" fmla="*/ 0 h 117"/>
                              <a:gd name="T16" fmla="*/ 108 w 124"/>
                              <a:gd name="T17" fmla="*/ 0 h 117"/>
                              <a:gd name="T18" fmla="*/ 115 w 124"/>
                              <a:gd name="T19" fmla="*/ 10 h 117"/>
                              <a:gd name="T20" fmla="*/ 124 w 124"/>
                              <a:gd name="T21" fmla="*/ 21 h 117"/>
                              <a:gd name="T22" fmla="*/ 124 w 124"/>
                              <a:gd name="T23" fmla="*/ 37 h 117"/>
                              <a:gd name="T24" fmla="*/ 124 w 124"/>
                              <a:gd name="T25" fmla="*/ 37 h 117"/>
                              <a:gd name="T26" fmla="*/ 92 w 124"/>
                              <a:gd name="T27" fmla="*/ 68 h 117"/>
                              <a:gd name="T28" fmla="*/ 54 w 124"/>
                              <a:gd name="T29" fmla="*/ 95 h 117"/>
                              <a:gd name="T30" fmla="*/ 14 w 124"/>
                              <a:gd name="T31" fmla="*/ 117 h 117"/>
                              <a:gd name="T32" fmla="*/ 14 w 124"/>
                              <a:gd name="T33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4" h="117">
                                <a:moveTo>
                                  <a:pt x="14" y="117"/>
                                </a:moveTo>
                                <a:lnTo>
                                  <a:pt x="0" y="95"/>
                                </a:lnTo>
                                <a:lnTo>
                                  <a:pt x="3" y="76"/>
                                </a:lnTo>
                                <a:lnTo>
                                  <a:pt x="24" y="61"/>
                                </a:lnTo>
                                <a:lnTo>
                                  <a:pt x="45" y="46"/>
                                </a:lnTo>
                                <a:lnTo>
                                  <a:pt x="86" y="16"/>
                                </a:lnTo>
                                <a:lnTo>
                                  <a:pt x="108" y="0"/>
                                </a:lnTo>
                                <a:lnTo>
                                  <a:pt x="115" y="10"/>
                                </a:lnTo>
                                <a:lnTo>
                                  <a:pt x="124" y="21"/>
                                </a:lnTo>
                                <a:lnTo>
                                  <a:pt x="124" y="37"/>
                                </a:lnTo>
                                <a:lnTo>
                                  <a:pt x="92" y="68"/>
                                </a:lnTo>
                                <a:lnTo>
                                  <a:pt x="54" y="95"/>
                                </a:lnTo>
                                <a:lnTo>
                                  <a:pt x="14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58"/>
                        <wps:cNvSpPr>
                          <a:spLocks/>
                        </wps:cNvSpPr>
                        <wps:spPr bwMode="auto">
                          <a:xfrm>
                            <a:off x="401" y="1030"/>
                            <a:ext cx="24" cy="20"/>
                          </a:xfrm>
                          <a:custGeom>
                            <a:avLst/>
                            <a:gdLst>
                              <a:gd name="T0" fmla="*/ 11 w 95"/>
                              <a:gd name="T1" fmla="*/ 64 h 80"/>
                              <a:gd name="T2" fmla="*/ 8 w 95"/>
                              <a:gd name="T3" fmla="*/ 55 h 80"/>
                              <a:gd name="T4" fmla="*/ 4 w 95"/>
                              <a:gd name="T5" fmla="*/ 41 h 80"/>
                              <a:gd name="T6" fmla="*/ 0 w 95"/>
                              <a:gd name="T7" fmla="*/ 32 h 80"/>
                              <a:gd name="T8" fmla="*/ 0 w 95"/>
                              <a:gd name="T9" fmla="*/ 32 h 80"/>
                              <a:gd name="T10" fmla="*/ 22 w 95"/>
                              <a:gd name="T11" fmla="*/ 18 h 80"/>
                              <a:gd name="T12" fmla="*/ 42 w 95"/>
                              <a:gd name="T13" fmla="*/ 8 h 80"/>
                              <a:gd name="T14" fmla="*/ 67 w 95"/>
                              <a:gd name="T15" fmla="*/ 0 h 80"/>
                              <a:gd name="T16" fmla="*/ 67 w 95"/>
                              <a:gd name="T17" fmla="*/ 0 h 80"/>
                              <a:gd name="T18" fmla="*/ 80 w 95"/>
                              <a:gd name="T19" fmla="*/ 21 h 80"/>
                              <a:gd name="T20" fmla="*/ 87 w 95"/>
                              <a:gd name="T21" fmla="*/ 49 h 80"/>
                              <a:gd name="T22" fmla="*/ 95 w 95"/>
                              <a:gd name="T23" fmla="*/ 72 h 80"/>
                              <a:gd name="T24" fmla="*/ 95 w 95"/>
                              <a:gd name="T25" fmla="*/ 72 h 80"/>
                              <a:gd name="T26" fmla="*/ 65 w 95"/>
                              <a:gd name="T27" fmla="*/ 80 h 80"/>
                              <a:gd name="T28" fmla="*/ 39 w 95"/>
                              <a:gd name="T29" fmla="*/ 78 h 80"/>
                              <a:gd name="T30" fmla="*/ 11 w 95"/>
                              <a:gd name="T31" fmla="*/ 64 h 80"/>
                              <a:gd name="T32" fmla="*/ 11 w 95"/>
                              <a:gd name="T33" fmla="*/ 64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95" h="80">
                                <a:moveTo>
                                  <a:pt x="11" y="64"/>
                                </a:moveTo>
                                <a:lnTo>
                                  <a:pt x="8" y="55"/>
                                </a:lnTo>
                                <a:lnTo>
                                  <a:pt x="4" y="41"/>
                                </a:lnTo>
                                <a:lnTo>
                                  <a:pt x="0" y="32"/>
                                </a:lnTo>
                                <a:lnTo>
                                  <a:pt x="22" y="18"/>
                                </a:lnTo>
                                <a:lnTo>
                                  <a:pt x="42" y="8"/>
                                </a:lnTo>
                                <a:lnTo>
                                  <a:pt x="67" y="0"/>
                                </a:lnTo>
                                <a:lnTo>
                                  <a:pt x="80" y="21"/>
                                </a:lnTo>
                                <a:lnTo>
                                  <a:pt x="87" y="49"/>
                                </a:lnTo>
                                <a:lnTo>
                                  <a:pt x="95" y="72"/>
                                </a:lnTo>
                                <a:lnTo>
                                  <a:pt x="65" y="80"/>
                                </a:lnTo>
                                <a:lnTo>
                                  <a:pt x="39" y="78"/>
                                </a:lnTo>
                                <a:lnTo>
                                  <a:pt x="11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59"/>
                        <wps:cNvSpPr>
                          <a:spLocks/>
                        </wps:cNvSpPr>
                        <wps:spPr bwMode="auto">
                          <a:xfrm>
                            <a:off x="368" y="1044"/>
                            <a:ext cx="30" cy="29"/>
                          </a:xfrm>
                          <a:custGeom>
                            <a:avLst/>
                            <a:gdLst>
                              <a:gd name="T0" fmla="*/ 120 w 120"/>
                              <a:gd name="T1" fmla="*/ 18 h 117"/>
                              <a:gd name="T2" fmla="*/ 92 w 120"/>
                              <a:gd name="T3" fmla="*/ 54 h 117"/>
                              <a:gd name="T4" fmla="*/ 61 w 120"/>
                              <a:gd name="T5" fmla="*/ 87 h 117"/>
                              <a:gd name="T6" fmla="*/ 30 w 120"/>
                              <a:gd name="T7" fmla="*/ 117 h 117"/>
                              <a:gd name="T8" fmla="*/ 30 w 120"/>
                              <a:gd name="T9" fmla="*/ 117 h 117"/>
                              <a:gd name="T10" fmla="*/ 22 w 120"/>
                              <a:gd name="T11" fmla="*/ 109 h 117"/>
                              <a:gd name="T12" fmla="*/ 8 w 120"/>
                              <a:gd name="T13" fmla="*/ 93 h 117"/>
                              <a:gd name="T14" fmla="*/ 0 w 120"/>
                              <a:gd name="T15" fmla="*/ 86 h 117"/>
                              <a:gd name="T16" fmla="*/ 0 w 120"/>
                              <a:gd name="T17" fmla="*/ 86 h 117"/>
                              <a:gd name="T18" fmla="*/ 28 w 120"/>
                              <a:gd name="T19" fmla="*/ 64 h 117"/>
                              <a:gd name="T20" fmla="*/ 78 w 120"/>
                              <a:gd name="T21" fmla="*/ 22 h 117"/>
                              <a:gd name="T22" fmla="*/ 106 w 120"/>
                              <a:gd name="T23" fmla="*/ 0 h 117"/>
                              <a:gd name="T24" fmla="*/ 106 w 120"/>
                              <a:gd name="T25" fmla="*/ 0 h 117"/>
                              <a:gd name="T26" fmla="*/ 110 w 120"/>
                              <a:gd name="T27" fmla="*/ 6 h 117"/>
                              <a:gd name="T28" fmla="*/ 116 w 120"/>
                              <a:gd name="T29" fmla="*/ 11 h 117"/>
                              <a:gd name="T30" fmla="*/ 120 w 120"/>
                              <a:gd name="T31" fmla="*/ 18 h 117"/>
                              <a:gd name="T32" fmla="*/ 120 w 120"/>
                              <a:gd name="T33" fmla="*/ 18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20" h="117">
                                <a:moveTo>
                                  <a:pt x="120" y="18"/>
                                </a:moveTo>
                                <a:lnTo>
                                  <a:pt x="92" y="54"/>
                                </a:lnTo>
                                <a:lnTo>
                                  <a:pt x="61" y="87"/>
                                </a:lnTo>
                                <a:lnTo>
                                  <a:pt x="30" y="117"/>
                                </a:lnTo>
                                <a:lnTo>
                                  <a:pt x="22" y="109"/>
                                </a:lnTo>
                                <a:lnTo>
                                  <a:pt x="8" y="93"/>
                                </a:lnTo>
                                <a:lnTo>
                                  <a:pt x="0" y="86"/>
                                </a:lnTo>
                                <a:lnTo>
                                  <a:pt x="28" y="64"/>
                                </a:lnTo>
                                <a:lnTo>
                                  <a:pt x="78" y="22"/>
                                </a:lnTo>
                                <a:lnTo>
                                  <a:pt x="106" y="0"/>
                                </a:lnTo>
                                <a:lnTo>
                                  <a:pt x="110" y="6"/>
                                </a:lnTo>
                                <a:lnTo>
                                  <a:pt x="116" y="11"/>
                                </a:lnTo>
                                <a:lnTo>
                                  <a:pt x="120" y="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Freeform 160"/>
                        <wps:cNvSpPr>
                          <a:spLocks/>
                        </wps:cNvSpPr>
                        <wps:spPr bwMode="auto">
                          <a:xfrm>
                            <a:off x="410" y="1050"/>
                            <a:ext cx="34" cy="29"/>
                          </a:xfrm>
                          <a:custGeom>
                            <a:avLst/>
                            <a:gdLst>
                              <a:gd name="T0" fmla="*/ 135 w 135"/>
                              <a:gd name="T1" fmla="*/ 53 h 116"/>
                              <a:gd name="T2" fmla="*/ 91 w 135"/>
                              <a:gd name="T3" fmla="*/ 79 h 116"/>
                              <a:gd name="T4" fmla="*/ 46 w 135"/>
                              <a:gd name="T5" fmla="*/ 100 h 116"/>
                              <a:gd name="T6" fmla="*/ 0 w 135"/>
                              <a:gd name="T7" fmla="*/ 116 h 116"/>
                              <a:gd name="T8" fmla="*/ 0 w 135"/>
                              <a:gd name="T9" fmla="*/ 116 h 116"/>
                              <a:gd name="T10" fmla="*/ 3 w 135"/>
                              <a:gd name="T11" fmla="*/ 98 h 116"/>
                              <a:gd name="T12" fmla="*/ 8 w 135"/>
                              <a:gd name="T13" fmla="*/ 62 h 116"/>
                              <a:gd name="T14" fmla="*/ 12 w 135"/>
                              <a:gd name="T15" fmla="*/ 43 h 116"/>
                              <a:gd name="T16" fmla="*/ 12 w 135"/>
                              <a:gd name="T17" fmla="*/ 43 h 116"/>
                              <a:gd name="T18" fmla="*/ 47 w 135"/>
                              <a:gd name="T19" fmla="*/ 21 h 116"/>
                              <a:gd name="T20" fmla="*/ 84 w 135"/>
                              <a:gd name="T21" fmla="*/ 10 h 116"/>
                              <a:gd name="T22" fmla="*/ 123 w 135"/>
                              <a:gd name="T23" fmla="*/ 0 h 116"/>
                              <a:gd name="T24" fmla="*/ 123 w 135"/>
                              <a:gd name="T25" fmla="*/ 0 h 116"/>
                              <a:gd name="T26" fmla="*/ 126 w 135"/>
                              <a:gd name="T27" fmla="*/ 11 h 116"/>
                              <a:gd name="T28" fmla="*/ 131 w 135"/>
                              <a:gd name="T29" fmla="*/ 32 h 116"/>
                              <a:gd name="T30" fmla="*/ 135 w 135"/>
                              <a:gd name="T31" fmla="*/ 43 h 116"/>
                              <a:gd name="T32" fmla="*/ 135 w 135"/>
                              <a:gd name="T33" fmla="*/ 43 h 116"/>
                              <a:gd name="T34" fmla="*/ 135 w 135"/>
                              <a:gd name="T35" fmla="*/ 45 h 116"/>
                              <a:gd name="T36" fmla="*/ 135 w 135"/>
                              <a:gd name="T37" fmla="*/ 48 h 116"/>
                              <a:gd name="T38" fmla="*/ 135 w 135"/>
                              <a:gd name="T39" fmla="*/ 53 h 116"/>
                              <a:gd name="T40" fmla="*/ 135 w 135"/>
                              <a:gd name="T41" fmla="*/ 53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35" h="116">
                                <a:moveTo>
                                  <a:pt x="135" y="53"/>
                                </a:moveTo>
                                <a:lnTo>
                                  <a:pt x="91" y="79"/>
                                </a:lnTo>
                                <a:lnTo>
                                  <a:pt x="46" y="100"/>
                                </a:lnTo>
                                <a:lnTo>
                                  <a:pt x="0" y="116"/>
                                </a:lnTo>
                                <a:lnTo>
                                  <a:pt x="3" y="98"/>
                                </a:lnTo>
                                <a:lnTo>
                                  <a:pt x="8" y="62"/>
                                </a:lnTo>
                                <a:lnTo>
                                  <a:pt x="12" y="43"/>
                                </a:lnTo>
                                <a:lnTo>
                                  <a:pt x="47" y="21"/>
                                </a:lnTo>
                                <a:lnTo>
                                  <a:pt x="84" y="10"/>
                                </a:lnTo>
                                <a:lnTo>
                                  <a:pt x="123" y="0"/>
                                </a:lnTo>
                                <a:lnTo>
                                  <a:pt x="126" y="11"/>
                                </a:lnTo>
                                <a:lnTo>
                                  <a:pt x="131" y="32"/>
                                </a:lnTo>
                                <a:lnTo>
                                  <a:pt x="135" y="43"/>
                                </a:lnTo>
                                <a:lnTo>
                                  <a:pt x="135" y="45"/>
                                </a:lnTo>
                                <a:lnTo>
                                  <a:pt x="135" y="48"/>
                                </a:lnTo>
                                <a:lnTo>
                                  <a:pt x="135" y="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61"/>
                        <wps:cNvSpPr>
                          <a:spLocks/>
                        </wps:cNvSpPr>
                        <wps:spPr bwMode="auto">
                          <a:xfrm>
                            <a:off x="380" y="1053"/>
                            <a:ext cx="25" cy="34"/>
                          </a:xfrm>
                          <a:custGeom>
                            <a:avLst/>
                            <a:gdLst>
                              <a:gd name="T0" fmla="*/ 101 w 101"/>
                              <a:gd name="T1" fmla="*/ 4 h 133"/>
                              <a:gd name="T2" fmla="*/ 83 w 101"/>
                              <a:gd name="T3" fmla="*/ 50 h 133"/>
                              <a:gd name="T4" fmla="*/ 59 w 101"/>
                              <a:gd name="T5" fmla="*/ 95 h 133"/>
                              <a:gd name="T6" fmla="*/ 29 w 101"/>
                              <a:gd name="T7" fmla="*/ 133 h 133"/>
                              <a:gd name="T8" fmla="*/ 29 w 101"/>
                              <a:gd name="T9" fmla="*/ 133 h 133"/>
                              <a:gd name="T10" fmla="*/ 17 w 101"/>
                              <a:gd name="T11" fmla="*/ 127 h 133"/>
                              <a:gd name="T12" fmla="*/ 6 w 101"/>
                              <a:gd name="T13" fmla="*/ 114 h 133"/>
                              <a:gd name="T14" fmla="*/ 0 w 101"/>
                              <a:gd name="T15" fmla="*/ 104 h 133"/>
                              <a:gd name="T16" fmla="*/ 0 w 101"/>
                              <a:gd name="T17" fmla="*/ 104 h 133"/>
                              <a:gd name="T18" fmla="*/ 27 w 101"/>
                              <a:gd name="T19" fmla="*/ 63 h 133"/>
                              <a:gd name="T20" fmla="*/ 64 w 101"/>
                              <a:gd name="T21" fmla="*/ 28 h 133"/>
                              <a:gd name="T22" fmla="*/ 96 w 101"/>
                              <a:gd name="T23" fmla="*/ 0 h 133"/>
                              <a:gd name="T24" fmla="*/ 96 w 101"/>
                              <a:gd name="T25" fmla="*/ 0 h 133"/>
                              <a:gd name="T26" fmla="*/ 97 w 101"/>
                              <a:gd name="T27" fmla="*/ 2 h 133"/>
                              <a:gd name="T28" fmla="*/ 100 w 101"/>
                              <a:gd name="T29" fmla="*/ 3 h 133"/>
                              <a:gd name="T30" fmla="*/ 101 w 101"/>
                              <a:gd name="T31" fmla="*/ 4 h 133"/>
                              <a:gd name="T32" fmla="*/ 101 w 101"/>
                              <a:gd name="T33" fmla="*/ 4 h 133"/>
                              <a:gd name="T34" fmla="*/ 101 w 101"/>
                              <a:gd name="T35" fmla="*/ 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01" h="133">
                                <a:moveTo>
                                  <a:pt x="101" y="4"/>
                                </a:moveTo>
                                <a:lnTo>
                                  <a:pt x="83" y="50"/>
                                </a:lnTo>
                                <a:lnTo>
                                  <a:pt x="59" y="95"/>
                                </a:lnTo>
                                <a:lnTo>
                                  <a:pt x="29" y="133"/>
                                </a:lnTo>
                                <a:lnTo>
                                  <a:pt x="17" y="127"/>
                                </a:lnTo>
                                <a:lnTo>
                                  <a:pt x="6" y="114"/>
                                </a:lnTo>
                                <a:lnTo>
                                  <a:pt x="0" y="104"/>
                                </a:lnTo>
                                <a:lnTo>
                                  <a:pt x="27" y="63"/>
                                </a:lnTo>
                                <a:lnTo>
                                  <a:pt x="64" y="28"/>
                                </a:lnTo>
                                <a:lnTo>
                                  <a:pt x="96" y="0"/>
                                </a:lnTo>
                                <a:lnTo>
                                  <a:pt x="97" y="2"/>
                                </a:lnTo>
                                <a:lnTo>
                                  <a:pt x="100" y="3"/>
                                </a:lnTo>
                                <a:lnTo>
                                  <a:pt x="101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162"/>
                        <wps:cNvSpPr>
                          <a:spLocks/>
                        </wps:cNvSpPr>
                        <wps:spPr bwMode="auto">
                          <a:xfrm>
                            <a:off x="369" y="1075"/>
                            <a:ext cx="10" cy="10"/>
                          </a:xfrm>
                          <a:custGeom>
                            <a:avLst/>
                            <a:gdLst>
                              <a:gd name="T0" fmla="*/ 0 w 41"/>
                              <a:gd name="T1" fmla="*/ 0 h 43"/>
                              <a:gd name="T2" fmla="*/ 11 w 41"/>
                              <a:gd name="T3" fmla="*/ 10 h 43"/>
                              <a:gd name="T4" fmla="*/ 30 w 41"/>
                              <a:gd name="T5" fmla="*/ 27 h 43"/>
                              <a:gd name="T6" fmla="*/ 41 w 41"/>
                              <a:gd name="T7" fmla="*/ 37 h 43"/>
                              <a:gd name="T8" fmla="*/ 41 w 41"/>
                              <a:gd name="T9" fmla="*/ 37 h 43"/>
                              <a:gd name="T10" fmla="*/ 20 w 41"/>
                              <a:gd name="T11" fmla="*/ 43 h 43"/>
                              <a:gd name="T12" fmla="*/ 7 w 41"/>
                              <a:gd name="T13" fmla="*/ 22 h 43"/>
                              <a:gd name="T14" fmla="*/ 0 w 41"/>
                              <a:gd name="T15" fmla="*/ 0 h 43"/>
                              <a:gd name="T16" fmla="*/ 0 w 41"/>
                              <a:gd name="T17" fmla="*/ 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41" h="43">
                                <a:moveTo>
                                  <a:pt x="0" y="0"/>
                                </a:moveTo>
                                <a:lnTo>
                                  <a:pt x="11" y="10"/>
                                </a:lnTo>
                                <a:lnTo>
                                  <a:pt x="30" y="27"/>
                                </a:lnTo>
                                <a:lnTo>
                                  <a:pt x="41" y="37"/>
                                </a:lnTo>
                                <a:lnTo>
                                  <a:pt x="20" y="43"/>
                                </a:lnTo>
                                <a:lnTo>
                                  <a:pt x="7" y="2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163"/>
                        <wps:cNvSpPr>
                          <a:spLocks/>
                        </wps:cNvSpPr>
                        <wps:spPr bwMode="auto">
                          <a:xfrm>
                            <a:off x="401" y="1080"/>
                            <a:ext cx="18" cy="13"/>
                          </a:xfrm>
                          <a:custGeom>
                            <a:avLst/>
                            <a:gdLst>
                              <a:gd name="T0" fmla="*/ 47 w 70"/>
                              <a:gd name="T1" fmla="*/ 51 h 51"/>
                              <a:gd name="T2" fmla="*/ 35 w 70"/>
                              <a:gd name="T3" fmla="*/ 47 h 51"/>
                              <a:gd name="T4" fmla="*/ 13 w 70"/>
                              <a:gd name="T5" fmla="*/ 37 h 51"/>
                              <a:gd name="T6" fmla="*/ 0 w 70"/>
                              <a:gd name="T7" fmla="*/ 32 h 51"/>
                              <a:gd name="T8" fmla="*/ 0 w 70"/>
                              <a:gd name="T9" fmla="*/ 32 h 51"/>
                              <a:gd name="T10" fmla="*/ 20 w 70"/>
                              <a:gd name="T11" fmla="*/ 17 h 51"/>
                              <a:gd name="T12" fmla="*/ 44 w 70"/>
                              <a:gd name="T13" fmla="*/ 8 h 51"/>
                              <a:gd name="T14" fmla="*/ 69 w 70"/>
                              <a:gd name="T15" fmla="*/ 0 h 51"/>
                              <a:gd name="T16" fmla="*/ 69 w 70"/>
                              <a:gd name="T17" fmla="*/ 0 h 51"/>
                              <a:gd name="T18" fmla="*/ 70 w 70"/>
                              <a:gd name="T19" fmla="*/ 20 h 51"/>
                              <a:gd name="T20" fmla="*/ 62 w 70"/>
                              <a:gd name="T21" fmla="*/ 39 h 51"/>
                              <a:gd name="T22" fmla="*/ 47 w 70"/>
                              <a:gd name="T23" fmla="*/ 51 h 51"/>
                              <a:gd name="T24" fmla="*/ 47 w 70"/>
                              <a:gd name="T25" fmla="*/ 51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0" h="51">
                                <a:moveTo>
                                  <a:pt x="47" y="51"/>
                                </a:moveTo>
                                <a:lnTo>
                                  <a:pt x="35" y="47"/>
                                </a:lnTo>
                                <a:lnTo>
                                  <a:pt x="13" y="37"/>
                                </a:lnTo>
                                <a:lnTo>
                                  <a:pt x="0" y="32"/>
                                </a:lnTo>
                                <a:lnTo>
                                  <a:pt x="20" y="17"/>
                                </a:lnTo>
                                <a:lnTo>
                                  <a:pt x="44" y="8"/>
                                </a:lnTo>
                                <a:lnTo>
                                  <a:pt x="69" y="0"/>
                                </a:lnTo>
                                <a:lnTo>
                                  <a:pt x="70" y="20"/>
                                </a:lnTo>
                                <a:lnTo>
                                  <a:pt x="62" y="39"/>
                                </a:lnTo>
                                <a:lnTo>
                                  <a:pt x="47" y="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64"/>
                        <wps:cNvSpPr>
                          <a:spLocks/>
                        </wps:cNvSpPr>
                        <wps:spPr bwMode="auto">
                          <a:xfrm>
                            <a:off x="467" y="1064"/>
                            <a:ext cx="6" cy="181"/>
                          </a:xfrm>
                          <a:custGeom>
                            <a:avLst/>
                            <a:gdLst>
                              <a:gd name="T0" fmla="*/ 22 w 22"/>
                              <a:gd name="T1" fmla="*/ 724 h 724"/>
                              <a:gd name="T2" fmla="*/ 13 w 22"/>
                              <a:gd name="T3" fmla="*/ 722 h 724"/>
                              <a:gd name="T4" fmla="*/ 6 w 22"/>
                              <a:gd name="T5" fmla="*/ 721 h 724"/>
                              <a:gd name="T6" fmla="*/ 0 w 22"/>
                              <a:gd name="T7" fmla="*/ 707 h 724"/>
                              <a:gd name="T8" fmla="*/ 0 w 22"/>
                              <a:gd name="T9" fmla="*/ 707 h 724"/>
                              <a:gd name="T10" fmla="*/ 0 w 22"/>
                              <a:gd name="T11" fmla="*/ 681 h 724"/>
                              <a:gd name="T12" fmla="*/ 0 w 22"/>
                              <a:gd name="T13" fmla="*/ 619 h 724"/>
                              <a:gd name="T14" fmla="*/ 0 w 22"/>
                              <a:gd name="T15" fmla="*/ 545 h 724"/>
                              <a:gd name="T16" fmla="*/ 0 w 22"/>
                              <a:gd name="T17" fmla="*/ 484 h 724"/>
                              <a:gd name="T18" fmla="*/ 0 w 22"/>
                              <a:gd name="T19" fmla="*/ 459 h 724"/>
                              <a:gd name="T20" fmla="*/ 0 w 22"/>
                              <a:gd name="T21" fmla="*/ 459 h 724"/>
                              <a:gd name="T22" fmla="*/ 5 w 22"/>
                              <a:gd name="T23" fmla="*/ 432 h 724"/>
                              <a:gd name="T24" fmla="*/ 11 w 22"/>
                              <a:gd name="T25" fmla="*/ 383 h 724"/>
                              <a:gd name="T26" fmla="*/ 16 w 22"/>
                              <a:gd name="T27" fmla="*/ 358 h 724"/>
                              <a:gd name="T28" fmla="*/ 16 w 22"/>
                              <a:gd name="T29" fmla="*/ 358 h 724"/>
                              <a:gd name="T30" fmla="*/ 19 w 22"/>
                              <a:gd name="T31" fmla="*/ 342 h 724"/>
                              <a:gd name="T32" fmla="*/ 19 w 22"/>
                              <a:gd name="T33" fmla="*/ 328 h 724"/>
                              <a:gd name="T34" fmla="*/ 16 w 22"/>
                              <a:gd name="T35" fmla="*/ 313 h 724"/>
                              <a:gd name="T36" fmla="*/ 16 w 22"/>
                              <a:gd name="T37" fmla="*/ 313 h 724"/>
                              <a:gd name="T38" fmla="*/ 12 w 22"/>
                              <a:gd name="T39" fmla="*/ 306 h 724"/>
                              <a:gd name="T40" fmla="*/ 7 w 22"/>
                              <a:gd name="T41" fmla="*/ 294 h 724"/>
                              <a:gd name="T42" fmla="*/ 4 w 22"/>
                              <a:gd name="T43" fmla="*/ 289 h 724"/>
                              <a:gd name="T44" fmla="*/ 4 w 22"/>
                              <a:gd name="T45" fmla="*/ 289 h 724"/>
                              <a:gd name="T46" fmla="*/ 1 w 22"/>
                              <a:gd name="T47" fmla="*/ 233 h 724"/>
                              <a:gd name="T48" fmla="*/ 0 w 22"/>
                              <a:gd name="T49" fmla="*/ 175 h 724"/>
                              <a:gd name="T50" fmla="*/ 1 w 22"/>
                              <a:gd name="T51" fmla="*/ 115 h 724"/>
                              <a:gd name="T52" fmla="*/ 4 w 22"/>
                              <a:gd name="T53" fmla="*/ 57 h 724"/>
                              <a:gd name="T54" fmla="*/ 4 w 22"/>
                              <a:gd name="T55" fmla="*/ 0 h 724"/>
                              <a:gd name="T56" fmla="*/ 4 w 22"/>
                              <a:gd name="T57" fmla="*/ 0 h 724"/>
                              <a:gd name="T58" fmla="*/ 9 w 22"/>
                              <a:gd name="T59" fmla="*/ 0 h 724"/>
                              <a:gd name="T60" fmla="*/ 17 w 22"/>
                              <a:gd name="T61" fmla="*/ 2 h 724"/>
                              <a:gd name="T62" fmla="*/ 22 w 22"/>
                              <a:gd name="T63" fmla="*/ 2 h 724"/>
                              <a:gd name="T64" fmla="*/ 22 w 22"/>
                              <a:gd name="T65" fmla="*/ 2 h 724"/>
                              <a:gd name="T66" fmla="*/ 22 w 22"/>
                              <a:gd name="T67" fmla="*/ 10 h 724"/>
                              <a:gd name="T68" fmla="*/ 22 w 22"/>
                              <a:gd name="T69" fmla="*/ 33 h 724"/>
                              <a:gd name="T70" fmla="*/ 22 w 22"/>
                              <a:gd name="T71" fmla="*/ 69 h 724"/>
                              <a:gd name="T72" fmla="*/ 22 w 22"/>
                              <a:gd name="T73" fmla="*/ 115 h 724"/>
                              <a:gd name="T74" fmla="*/ 22 w 22"/>
                              <a:gd name="T75" fmla="*/ 170 h 724"/>
                              <a:gd name="T76" fmla="*/ 22 w 22"/>
                              <a:gd name="T77" fmla="*/ 231 h 724"/>
                              <a:gd name="T78" fmla="*/ 22 w 22"/>
                              <a:gd name="T79" fmla="*/ 296 h 724"/>
                              <a:gd name="T80" fmla="*/ 22 w 22"/>
                              <a:gd name="T81" fmla="*/ 363 h 724"/>
                              <a:gd name="T82" fmla="*/ 22 w 22"/>
                              <a:gd name="T83" fmla="*/ 430 h 724"/>
                              <a:gd name="T84" fmla="*/ 22 w 22"/>
                              <a:gd name="T85" fmla="*/ 496 h 724"/>
                              <a:gd name="T86" fmla="*/ 22 w 22"/>
                              <a:gd name="T87" fmla="*/ 556 h 724"/>
                              <a:gd name="T88" fmla="*/ 22 w 22"/>
                              <a:gd name="T89" fmla="*/ 611 h 724"/>
                              <a:gd name="T90" fmla="*/ 22 w 22"/>
                              <a:gd name="T91" fmla="*/ 657 h 724"/>
                              <a:gd name="T92" fmla="*/ 22 w 22"/>
                              <a:gd name="T93" fmla="*/ 692 h 724"/>
                              <a:gd name="T94" fmla="*/ 22 w 22"/>
                              <a:gd name="T95" fmla="*/ 715 h 724"/>
                              <a:gd name="T96" fmla="*/ 22 w 22"/>
                              <a:gd name="T97" fmla="*/ 724 h 724"/>
                              <a:gd name="T98" fmla="*/ 22 w 22"/>
                              <a:gd name="T99" fmla="*/ 724 h 724"/>
                              <a:gd name="T100" fmla="*/ 22 w 22"/>
                              <a:gd name="T101" fmla="*/ 724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2" h="724">
                                <a:moveTo>
                                  <a:pt x="22" y="724"/>
                                </a:moveTo>
                                <a:lnTo>
                                  <a:pt x="13" y="722"/>
                                </a:lnTo>
                                <a:lnTo>
                                  <a:pt x="6" y="721"/>
                                </a:lnTo>
                                <a:lnTo>
                                  <a:pt x="0" y="707"/>
                                </a:lnTo>
                                <a:lnTo>
                                  <a:pt x="0" y="681"/>
                                </a:lnTo>
                                <a:lnTo>
                                  <a:pt x="0" y="619"/>
                                </a:lnTo>
                                <a:lnTo>
                                  <a:pt x="0" y="545"/>
                                </a:lnTo>
                                <a:lnTo>
                                  <a:pt x="0" y="484"/>
                                </a:lnTo>
                                <a:lnTo>
                                  <a:pt x="0" y="459"/>
                                </a:lnTo>
                                <a:lnTo>
                                  <a:pt x="5" y="432"/>
                                </a:lnTo>
                                <a:lnTo>
                                  <a:pt x="11" y="383"/>
                                </a:lnTo>
                                <a:lnTo>
                                  <a:pt x="16" y="358"/>
                                </a:lnTo>
                                <a:lnTo>
                                  <a:pt x="19" y="342"/>
                                </a:lnTo>
                                <a:lnTo>
                                  <a:pt x="19" y="328"/>
                                </a:lnTo>
                                <a:lnTo>
                                  <a:pt x="16" y="313"/>
                                </a:lnTo>
                                <a:lnTo>
                                  <a:pt x="12" y="306"/>
                                </a:lnTo>
                                <a:lnTo>
                                  <a:pt x="7" y="294"/>
                                </a:lnTo>
                                <a:lnTo>
                                  <a:pt x="4" y="289"/>
                                </a:lnTo>
                                <a:lnTo>
                                  <a:pt x="1" y="233"/>
                                </a:lnTo>
                                <a:lnTo>
                                  <a:pt x="0" y="175"/>
                                </a:lnTo>
                                <a:lnTo>
                                  <a:pt x="1" y="115"/>
                                </a:lnTo>
                                <a:lnTo>
                                  <a:pt x="4" y="57"/>
                                </a:lnTo>
                                <a:lnTo>
                                  <a:pt x="4" y="0"/>
                                </a:lnTo>
                                <a:lnTo>
                                  <a:pt x="9" y="0"/>
                                </a:lnTo>
                                <a:lnTo>
                                  <a:pt x="17" y="2"/>
                                </a:lnTo>
                                <a:lnTo>
                                  <a:pt x="22" y="2"/>
                                </a:lnTo>
                                <a:lnTo>
                                  <a:pt x="22" y="10"/>
                                </a:lnTo>
                                <a:lnTo>
                                  <a:pt x="22" y="33"/>
                                </a:lnTo>
                                <a:lnTo>
                                  <a:pt x="22" y="69"/>
                                </a:lnTo>
                                <a:lnTo>
                                  <a:pt x="22" y="115"/>
                                </a:lnTo>
                                <a:lnTo>
                                  <a:pt x="22" y="170"/>
                                </a:lnTo>
                                <a:lnTo>
                                  <a:pt x="22" y="231"/>
                                </a:lnTo>
                                <a:lnTo>
                                  <a:pt x="22" y="296"/>
                                </a:lnTo>
                                <a:lnTo>
                                  <a:pt x="22" y="363"/>
                                </a:lnTo>
                                <a:lnTo>
                                  <a:pt x="22" y="430"/>
                                </a:lnTo>
                                <a:lnTo>
                                  <a:pt x="22" y="496"/>
                                </a:lnTo>
                                <a:lnTo>
                                  <a:pt x="22" y="556"/>
                                </a:lnTo>
                                <a:lnTo>
                                  <a:pt x="22" y="611"/>
                                </a:lnTo>
                                <a:lnTo>
                                  <a:pt x="22" y="657"/>
                                </a:lnTo>
                                <a:lnTo>
                                  <a:pt x="22" y="692"/>
                                </a:lnTo>
                                <a:lnTo>
                                  <a:pt x="22" y="715"/>
                                </a:lnTo>
                                <a:lnTo>
                                  <a:pt x="22" y="7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" name="Freeform 165"/>
                        <wps:cNvSpPr>
                          <a:spLocks/>
                        </wps:cNvSpPr>
                        <wps:spPr bwMode="auto">
                          <a:xfrm>
                            <a:off x="447" y="1067"/>
                            <a:ext cx="5" cy="66"/>
                          </a:xfrm>
                          <a:custGeom>
                            <a:avLst/>
                            <a:gdLst>
                              <a:gd name="T0" fmla="*/ 0 w 19"/>
                              <a:gd name="T1" fmla="*/ 31 h 267"/>
                              <a:gd name="T2" fmla="*/ 17 w 19"/>
                              <a:gd name="T3" fmla="*/ 0 h 267"/>
                              <a:gd name="T4" fmla="*/ 19 w 19"/>
                              <a:gd name="T5" fmla="*/ 267 h 267"/>
                              <a:gd name="T6" fmla="*/ 0 w 19"/>
                              <a:gd name="T7" fmla="*/ 212 h 267"/>
                              <a:gd name="T8" fmla="*/ 0 w 19"/>
                              <a:gd name="T9" fmla="*/ 31 h 267"/>
                              <a:gd name="T10" fmla="*/ 0 w 19"/>
                              <a:gd name="T11" fmla="*/ 31 h 2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267">
                                <a:moveTo>
                                  <a:pt x="0" y="31"/>
                                </a:moveTo>
                                <a:lnTo>
                                  <a:pt x="17" y="0"/>
                                </a:lnTo>
                                <a:lnTo>
                                  <a:pt x="19" y="267"/>
                                </a:lnTo>
                                <a:lnTo>
                                  <a:pt x="0" y="212"/>
                                </a:lnTo>
                                <a:lnTo>
                                  <a:pt x="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Freeform 166"/>
                        <wps:cNvSpPr>
                          <a:spLocks/>
                        </wps:cNvSpPr>
                        <wps:spPr bwMode="auto">
                          <a:xfrm>
                            <a:off x="425" y="995"/>
                            <a:ext cx="4" cy="44"/>
                          </a:xfrm>
                          <a:custGeom>
                            <a:avLst/>
                            <a:gdLst>
                              <a:gd name="T0" fmla="*/ 0 w 19"/>
                              <a:gd name="T1" fmla="*/ 20 h 177"/>
                              <a:gd name="T2" fmla="*/ 16 w 19"/>
                              <a:gd name="T3" fmla="*/ 0 h 177"/>
                              <a:gd name="T4" fmla="*/ 19 w 19"/>
                              <a:gd name="T5" fmla="*/ 177 h 177"/>
                              <a:gd name="T6" fmla="*/ 0 w 19"/>
                              <a:gd name="T7" fmla="*/ 140 h 177"/>
                              <a:gd name="T8" fmla="*/ 0 w 19"/>
                              <a:gd name="T9" fmla="*/ 20 h 177"/>
                              <a:gd name="T10" fmla="*/ 0 w 19"/>
                              <a:gd name="T11" fmla="*/ 20 h 1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77">
                                <a:moveTo>
                                  <a:pt x="0" y="20"/>
                                </a:moveTo>
                                <a:lnTo>
                                  <a:pt x="16" y="0"/>
                                </a:lnTo>
                                <a:lnTo>
                                  <a:pt x="19" y="177"/>
                                </a:lnTo>
                                <a:lnTo>
                                  <a:pt x="0" y="140"/>
                                </a:lnTo>
                                <a:lnTo>
                                  <a:pt x="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67"/>
                        <wps:cNvSpPr>
                          <a:spLocks/>
                        </wps:cNvSpPr>
                        <wps:spPr bwMode="auto">
                          <a:xfrm>
                            <a:off x="427" y="1077"/>
                            <a:ext cx="5" cy="34"/>
                          </a:xfrm>
                          <a:custGeom>
                            <a:avLst/>
                            <a:gdLst>
                              <a:gd name="T0" fmla="*/ 0 w 19"/>
                              <a:gd name="T1" fmla="*/ 15 h 138"/>
                              <a:gd name="T2" fmla="*/ 16 w 19"/>
                              <a:gd name="T3" fmla="*/ 0 h 138"/>
                              <a:gd name="T4" fmla="*/ 19 w 19"/>
                              <a:gd name="T5" fmla="*/ 138 h 138"/>
                              <a:gd name="T6" fmla="*/ 0 w 19"/>
                              <a:gd name="T7" fmla="*/ 109 h 138"/>
                              <a:gd name="T8" fmla="*/ 0 w 19"/>
                              <a:gd name="T9" fmla="*/ 15 h 138"/>
                              <a:gd name="T10" fmla="*/ 0 w 19"/>
                              <a:gd name="T11" fmla="*/ 15 h 1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38">
                                <a:moveTo>
                                  <a:pt x="0" y="15"/>
                                </a:moveTo>
                                <a:lnTo>
                                  <a:pt x="16" y="0"/>
                                </a:lnTo>
                                <a:lnTo>
                                  <a:pt x="19" y="138"/>
                                </a:lnTo>
                                <a:lnTo>
                                  <a:pt x="0" y="109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Freeform 168"/>
                        <wps:cNvSpPr>
                          <a:spLocks/>
                        </wps:cNvSpPr>
                        <wps:spPr bwMode="auto">
                          <a:xfrm>
                            <a:off x="1119" y="1138"/>
                            <a:ext cx="5" cy="29"/>
                          </a:xfrm>
                          <a:custGeom>
                            <a:avLst/>
                            <a:gdLst>
                              <a:gd name="T0" fmla="*/ 0 w 18"/>
                              <a:gd name="T1" fmla="*/ 13 h 115"/>
                              <a:gd name="T2" fmla="*/ 16 w 18"/>
                              <a:gd name="T3" fmla="*/ 0 h 115"/>
                              <a:gd name="T4" fmla="*/ 18 w 18"/>
                              <a:gd name="T5" fmla="*/ 115 h 115"/>
                              <a:gd name="T6" fmla="*/ 0 w 18"/>
                              <a:gd name="T7" fmla="*/ 92 h 115"/>
                              <a:gd name="T8" fmla="*/ 0 w 18"/>
                              <a:gd name="T9" fmla="*/ 13 h 115"/>
                              <a:gd name="T10" fmla="*/ 0 w 18"/>
                              <a:gd name="T11" fmla="*/ 13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8" h="115">
                                <a:moveTo>
                                  <a:pt x="0" y="13"/>
                                </a:moveTo>
                                <a:lnTo>
                                  <a:pt x="16" y="0"/>
                                </a:lnTo>
                                <a:lnTo>
                                  <a:pt x="18" y="115"/>
                                </a:lnTo>
                                <a:lnTo>
                                  <a:pt x="0" y="92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Freeform 169"/>
                        <wps:cNvSpPr>
                          <a:spLocks/>
                        </wps:cNvSpPr>
                        <wps:spPr bwMode="auto">
                          <a:xfrm>
                            <a:off x="1067" y="1059"/>
                            <a:ext cx="5" cy="12"/>
                          </a:xfrm>
                          <a:custGeom>
                            <a:avLst/>
                            <a:gdLst>
                              <a:gd name="T0" fmla="*/ 19 w 19"/>
                              <a:gd name="T1" fmla="*/ 6 h 49"/>
                              <a:gd name="T2" fmla="*/ 2 w 19"/>
                              <a:gd name="T3" fmla="*/ 0 h 49"/>
                              <a:gd name="T4" fmla="*/ 0 w 19"/>
                              <a:gd name="T5" fmla="*/ 49 h 49"/>
                              <a:gd name="T6" fmla="*/ 19 w 19"/>
                              <a:gd name="T7" fmla="*/ 39 h 49"/>
                              <a:gd name="T8" fmla="*/ 19 w 19"/>
                              <a:gd name="T9" fmla="*/ 6 h 49"/>
                              <a:gd name="T10" fmla="*/ 19 w 19"/>
                              <a:gd name="T11" fmla="*/ 6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49">
                                <a:moveTo>
                                  <a:pt x="19" y="6"/>
                                </a:moveTo>
                                <a:lnTo>
                                  <a:pt x="2" y="0"/>
                                </a:lnTo>
                                <a:lnTo>
                                  <a:pt x="0" y="49"/>
                                </a:lnTo>
                                <a:lnTo>
                                  <a:pt x="19" y="39"/>
                                </a:lnTo>
                                <a:lnTo>
                                  <a:pt x="1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70"/>
                        <wps:cNvSpPr>
                          <a:spLocks noEditPoints="1"/>
                        </wps:cNvSpPr>
                        <wps:spPr bwMode="auto">
                          <a:xfrm>
                            <a:off x="1123" y="1206"/>
                            <a:ext cx="61" cy="52"/>
                          </a:xfrm>
                          <a:custGeom>
                            <a:avLst/>
                            <a:gdLst>
                              <a:gd name="T0" fmla="*/ 137 w 245"/>
                              <a:gd name="T1" fmla="*/ 154 h 205"/>
                              <a:gd name="T2" fmla="*/ 135 w 245"/>
                              <a:gd name="T3" fmla="*/ 154 h 205"/>
                              <a:gd name="T4" fmla="*/ 130 w 245"/>
                              <a:gd name="T5" fmla="*/ 154 h 205"/>
                              <a:gd name="T6" fmla="*/ 127 w 245"/>
                              <a:gd name="T7" fmla="*/ 154 h 205"/>
                              <a:gd name="T8" fmla="*/ 127 w 245"/>
                              <a:gd name="T9" fmla="*/ 154 h 205"/>
                              <a:gd name="T10" fmla="*/ 139 w 245"/>
                              <a:gd name="T11" fmla="*/ 116 h 205"/>
                              <a:gd name="T12" fmla="*/ 155 w 245"/>
                              <a:gd name="T13" fmla="*/ 78 h 205"/>
                              <a:gd name="T14" fmla="*/ 175 w 245"/>
                              <a:gd name="T15" fmla="*/ 46 h 205"/>
                              <a:gd name="T16" fmla="*/ 175 w 245"/>
                              <a:gd name="T17" fmla="*/ 46 h 205"/>
                              <a:gd name="T18" fmla="*/ 165 w 245"/>
                              <a:gd name="T19" fmla="*/ 75 h 205"/>
                              <a:gd name="T20" fmla="*/ 147 w 245"/>
                              <a:gd name="T21" fmla="*/ 127 h 205"/>
                              <a:gd name="T22" fmla="*/ 137 w 245"/>
                              <a:gd name="T23" fmla="*/ 154 h 205"/>
                              <a:gd name="T24" fmla="*/ 137 w 245"/>
                              <a:gd name="T25" fmla="*/ 154 h 205"/>
                              <a:gd name="T26" fmla="*/ 145 w 245"/>
                              <a:gd name="T27" fmla="*/ 54 h 205"/>
                              <a:gd name="T28" fmla="*/ 136 w 245"/>
                              <a:gd name="T29" fmla="*/ 82 h 205"/>
                              <a:gd name="T30" fmla="*/ 120 w 245"/>
                              <a:gd name="T31" fmla="*/ 133 h 205"/>
                              <a:gd name="T32" fmla="*/ 110 w 245"/>
                              <a:gd name="T33" fmla="*/ 162 h 205"/>
                              <a:gd name="T34" fmla="*/ 110 w 245"/>
                              <a:gd name="T35" fmla="*/ 162 h 205"/>
                              <a:gd name="T36" fmla="*/ 81 w 245"/>
                              <a:gd name="T37" fmla="*/ 173 h 205"/>
                              <a:gd name="T38" fmla="*/ 28 w 245"/>
                              <a:gd name="T39" fmla="*/ 193 h 205"/>
                              <a:gd name="T40" fmla="*/ 0 w 245"/>
                              <a:gd name="T41" fmla="*/ 205 h 205"/>
                              <a:gd name="T42" fmla="*/ 0 w 245"/>
                              <a:gd name="T43" fmla="*/ 205 h 205"/>
                              <a:gd name="T44" fmla="*/ 57 w 245"/>
                              <a:gd name="T45" fmla="*/ 204 h 205"/>
                              <a:gd name="T46" fmla="*/ 115 w 245"/>
                              <a:gd name="T47" fmla="*/ 204 h 205"/>
                              <a:gd name="T48" fmla="*/ 175 w 245"/>
                              <a:gd name="T49" fmla="*/ 200 h 205"/>
                              <a:gd name="T50" fmla="*/ 175 w 245"/>
                              <a:gd name="T51" fmla="*/ 200 h 205"/>
                              <a:gd name="T52" fmla="*/ 175 w 245"/>
                              <a:gd name="T53" fmla="*/ 164 h 205"/>
                              <a:gd name="T54" fmla="*/ 183 w 245"/>
                              <a:gd name="T55" fmla="*/ 131 h 205"/>
                              <a:gd name="T56" fmla="*/ 197 w 245"/>
                              <a:gd name="T57" fmla="*/ 98 h 205"/>
                              <a:gd name="T58" fmla="*/ 197 w 245"/>
                              <a:gd name="T59" fmla="*/ 98 h 205"/>
                              <a:gd name="T60" fmla="*/ 219 w 245"/>
                              <a:gd name="T61" fmla="*/ 68 h 205"/>
                              <a:gd name="T62" fmla="*/ 241 w 245"/>
                              <a:gd name="T63" fmla="*/ 40 h 205"/>
                              <a:gd name="T64" fmla="*/ 245 w 245"/>
                              <a:gd name="T65" fmla="*/ 0 h 205"/>
                              <a:gd name="T66" fmla="*/ 245 w 245"/>
                              <a:gd name="T67" fmla="*/ 0 h 205"/>
                              <a:gd name="T68" fmla="*/ 209 w 245"/>
                              <a:gd name="T69" fmla="*/ 9 h 205"/>
                              <a:gd name="T70" fmla="*/ 175 w 245"/>
                              <a:gd name="T71" fmla="*/ 30 h 205"/>
                              <a:gd name="T72" fmla="*/ 145 w 245"/>
                              <a:gd name="T73" fmla="*/ 54 h 205"/>
                              <a:gd name="T74" fmla="*/ 145 w 245"/>
                              <a:gd name="T75" fmla="*/ 54 h 2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45" h="205">
                                <a:moveTo>
                                  <a:pt x="137" y="154"/>
                                </a:moveTo>
                                <a:lnTo>
                                  <a:pt x="135" y="154"/>
                                </a:lnTo>
                                <a:lnTo>
                                  <a:pt x="130" y="154"/>
                                </a:lnTo>
                                <a:lnTo>
                                  <a:pt x="127" y="154"/>
                                </a:lnTo>
                                <a:lnTo>
                                  <a:pt x="139" y="116"/>
                                </a:lnTo>
                                <a:lnTo>
                                  <a:pt x="155" y="78"/>
                                </a:lnTo>
                                <a:lnTo>
                                  <a:pt x="175" y="46"/>
                                </a:lnTo>
                                <a:lnTo>
                                  <a:pt x="165" y="75"/>
                                </a:lnTo>
                                <a:lnTo>
                                  <a:pt x="147" y="127"/>
                                </a:lnTo>
                                <a:lnTo>
                                  <a:pt x="137" y="154"/>
                                </a:lnTo>
                                <a:close/>
                                <a:moveTo>
                                  <a:pt x="145" y="54"/>
                                </a:moveTo>
                                <a:lnTo>
                                  <a:pt x="136" y="82"/>
                                </a:lnTo>
                                <a:lnTo>
                                  <a:pt x="120" y="133"/>
                                </a:lnTo>
                                <a:lnTo>
                                  <a:pt x="110" y="162"/>
                                </a:lnTo>
                                <a:lnTo>
                                  <a:pt x="81" y="173"/>
                                </a:lnTo>
                                <a:lnTo>
                                  <a:pt x="28" y="193"/>
                                </a:lnTo>
                                <a:lnTo>
                                  <a:pt x="0" y="205"/>
                                </a:lnTo>
                                <a:lnTo>
                                  <a:pt x="57" y="204"/>
                                </a:lnTo>
                                <a:lnTo>
                                  <a:pt x="115" y="204"/>
                                </a:lnTo>
                                <a:lnTo>
                                  <a:pt x="175" y="200"/>
                                </a:lnTo>
                                <a:lnTo>
                                  <a:pt x="175" y="164"/>
                                </a:lnTo>
                                <a:lnTo>
                                  <a:pt x="183" y="131"/>
                                </a:lnTo>
                                <a:lnTo>
                                  <a:pt x="197" y="98"/>
                                </a:lnTo>
                                <a:lnTo>
                                  <a:pt x="219" y="68"/>
                                </a:lnTo>
                                <a:lnTo>
                                  <a:pt x="241" y="40"/>
                                </a:lnTo>
                                <a:lnTo>
                                  <a:pt x="245" y="0"/>
                                </a:lnTo>
                                <a:lnTo>
                                  <a:pt x="209" y="9"/>
                                </a:lnTo>
                                <a:lnTo>
                                  <a:pt x="175" y="30"/>
                                </a:lnTo>
                                <a:lnTo>
                                  <a:pt x="145" y="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171"/>
                        <wps:cNvSpPr>
                          <a:spLocks noEditPoints="1"/>
                        </wps:cNvSpPr>
                        <wps:spPr bwMode="auto">
                          <a:xfrm>
                            <a:off x="986" y="1234"/>
                            <a:ext cx="74" cy="24"/>
                          </a:xfrm>
                          <a:custGeom>
                            <a:avLst/>
                            <a:gdLst>
                              <a:gd name="T0" fmla="*/ 219 w 298"/>
                              <a:gd name="T1" fmla="*/ 24 h 99"/>
                              <a:gd name="T2" fmla="*/ 202 w 298"/>
                              <a:gd name="T3" fmla="*/ 38 h 99"/>
                              <a:gd name="T4" fmla="*/ 184 w 298"/>
                              <a:gd name="T5" fmla="*/ 53 h 99"/>
                              <a:gd name="T6" fmla="*/ 163 w 298"/>
                              <a:gd name="T7" fmla="*/ 58 h 99"/>
                              <a:gd name="T8" fmla="*/ 163 w 298"/>
                              <a:gd name="T9" fmla="*/ 58 h 99"/>
                              <a:gd name="T10" fmla="*/ 179 w 298"/>
                              <a:gd name="T11" fmla="*/ 41 h 99"/>
                              <a:gd name="T12" fmla="*/ 200 w 298"/>
                              <a:gd name="T13" fmla="*/ 26 h 99"/>
                              <a:gd name="T14" fmla="*/ 219 w 298"/>
                              <a:gd name="T15" fmla="*/ 12 h 99"/>
                              <a:gd name="T16" fmla="*/ 219 w 298"/>
                              <a:gd name="T17" fmla="*/ 12 h 99"/>
                              <a:gd name="T18" fmla="*/ 219 w 298"/>
                              <a:gd name="T19" fmla="*/ 15 h 99"/>
                              <a:gd name="T20" fmla="*/ 219 w 298"/>
                              <a:gd name="T21" fmla="*/ 21 h 99"/>
                              <a:gd name="T22" fmla="*/ 219 w 298"/>
                              <a:gd name="T23" fmla="*/ 24 h 99"/>
                              <a:gd name="T24" fmla="*/ 219 w 298"/>
                              <a:gd name="T25" fmla="*/ 24 h 99"/>
                              <a:gd name="T26" fmla="*/ 3 w 298"/>
                              <a:gd name="T27" fmla="*/ 70 h 99"/>
                              <a:gd name="T28" fmla="*/ 2 w 298"/>
                              <a:gd name="T29" fmla="*/ 76 h 99"/>
                              <a:gd name="T30" fmla="*/ 1 w 298"/>
                              <a:gd name="T31" fmla="*/ 86 h 99"/>
                              <a:gd name="T32" fmla="*/ 0 w 298"/>
                              <a:gd name="T33" fmla="*/ 90 h 99"/>
                              <a:gd name="T34" fmla="*/ 0 w 298"/>
                              <a:gd name="T35" fmla="*/ 90 h 99"/>
                              <a:gd name="T36" fmla="*/ 47 w 298"/>
                              <a:gd name="T37" fmla="*/ 99 h 99"/>
                              <a:gd name="T38" fmla="*/ 94 w 298"/>
                              <a:gd name="T39" fmla="*/ 98 h 99"/>
                              <a:gd name="T40" fmla="*/ 140 w 298"/>
                              <a:gd name="T41" fmla="*/ 90 h 99"/>
                              <a:gd name="T42" fmla="*/ 185 w 298"/>
                              <a:gd name="T43" fmla="*/ 82 h 99"/>
                              <a:gd name="T44" fmla="*/ 230 w 298"/>
                              <a:gd name="T45" fmla="*/ 80 h 99"/>
                              <a:gd name="T46" fmla="*/ 276 w 298"/>
                              <a:gd name="T47" fmla="*/ 88 h 99"/>
                              <a:gd name="T48" fmla="*/ 276 w 298"/>
                              <a:gd name="T49" fmla="*/ 88 h 99"/>
                              <a:gd name="T50" fmla="*/ 288 w 298"/>
                              <a:gd name="T51" fmla="*/ 82 h 99"/>
                              <a:gd name="T52" fmla="*/ 296 w 298"/>
                              <a:gd name="T53" fmla="*/ 72 h 99"/>
                              <a:gd name="T54" fmla="*/ 298 w 298"/>
                              <a:gd name="T55" fmla="*/ 58 h 99"/>
                              <a:gd name="T56" fmla="*/ 298 w 298"/>
                              <a:gd name="T57" fmla="*/ 58 h 99"/>
                              <a:gd name="T58" fmla="*/ 271 w 298"/>
                              <a:gd name="T59" fmla="*/ 36 h 99"/>
                              <a:gd name="T60" fmla="*/ 238 w 298"/>
                              <a:gd name="T61" fmla="*/ 18 h 99"/>
                              <a:gd name="T62" fmla="*/ 205 w 298"/>
                              <a:gd name="T63" fmla="*/ 0 h 99"/>
                              <a:gd name="T64" fmla="*/ 205 w 298"/>
                              <a:gd name="T65" fmla="*/ 0 h 99"/>
                              <a:gd name="T66" fmla="*/ 161 w 298"/>
                              <a:gd name="T67" fmla="*/ 35 h 99"/>
                              <a:gd name="T68" fmla="*/ 112 w 298"/>
                              <a:gd name="T69" fmla="*/ 58 h 99"/>
                              <a:gd name="T70" fmla="*/ 60 w 298"/>
                              <a:gd name="T71" fmla="*/ 70 h 99"/>
                              <a:gd name="T72" fmla="*/ 3 w 298"/>
                              <a:gd name="T73" fmla="*/ 70 h 99"/>
                              <a:gd name="T74" fmla="*/ 3 w 298"/>
                              <a:gd name="T75" fmla="*/ 7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98" h="99">
                                <a:moveTo>
                                  <a:pt x="219" y="24"/>
                                </a:moveTo>
                                <a:lnTo>
                                  <a:pt x="202" y="38"/>
                                </a:lnTo>
                                <a:lnTo>
                                  <a:pt x="184" y="53"/>
                                </a:lnTo>
                                <a:lnTo>
                                  <a:pt x="163" y="58"/>
                                </a:lnTo>
                                <a:lnTo>
                                  <a:pt x="179" y="41"/>
                                </a:lnTo>
                                <a:lnTo>
                                  <a:pt x="200" y="26"/>
                                </a:lnTo>
                                <a:lnTo>
                                  <a:pt x="219" y="12"/>
                                </a:lnTo>
                                <a:lnTo>
                                  <a:pt x="219" y="15"/>
                                </a:lnTo>
                                <a:lnTo>
                                  <a:pt x="219" y="21"/>
                                </a:lnTo>
                                <a:lnTo>
                                  <a:pt x="219" y="24"/>
                                </a:lnTo>
                                <a:close/>
                                <a:moveTo>
                                  <a:pt x="3" y="70"/>
                                </a:moveTo>
                                <a:lnTo>
                                  <a:pt x="2" y="76"/>
                                </a:lnTo>
                                <a:lnTo>
                                  <a:pt x="1" y="86"/>
                                </a:lnTo>
                                <a:lnTo>
                                  <a:pt x="0" y="90"/>
                                </a:lnTo>
                                <a:lnTo>
                                  <a:pt x="47" y="99"/>
                                </a:lnTo>
                                <a:lnTo>
                                  <a:pt x="94" y="98"/>
                                </a:lnTo>
                                <a:lnTo>
                                  <a:pt x="140" y="90"/>
                                </a:lnTo>
                                <a:lnTo>
                                  <a:pt x="185" y="82"/>
                                </a:lnTo>
                                <a:lnTo>
                                  <a:pt x="230" y="80"/>
                                </a:lnTo>
                                <a:lnTo>
                                  <a:pt x="276" y="88"/>
                                </a:lnTo>
                                <a:lnTo>
                                  <a:pt x="288" y="82"/>
                                </a:lnTo>
                                <a:lnTo>
                                  <a:pt x="296" y="72"/>
                                </a:lnTo>
                                <a:lnTo>
                                  <a:pt x="298" y="58"/>
                                </a:lnTo>
                                <a:lnTo>
                                  <a:pt x="271" y="36"/>
                                </a:lnTo>
                                <a:lnTo>
                                  <a:pt x="238" y="18"/>
                                </a:lnTo>
                                <a:lnTo>
                                  <a:pt x="205" y="0"/>
                                </a:lnTo>
                                <a:lnTo>
                                  <a:pt x="161" y="35"/>
                                </a:lnTo>
                                <a:lnTo>
                                  <a:pt x="112" y="58"/>
                                </a:lnTo>
                                <a:lnTo>
                                  <a:pt x="60" y="70"/>
                                </a:lnTo>
                                <a:lnTo>
                                  <a:pt x="3" y="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Freeform 172"/>
                        <wps:cNvSpPr>
                          <a:spLocks noEditPoints="1"/>
                        </wps:cNvSpPr>
                        <wps:spPr bwMode="auto">
                          <a:xfrm>
                            <a:off x="317" y="1284"/>
                            <a:ext cx="158" cy="25"/>
                          </a:xfrm>
                          <a:custGeom>
                            <a:avLst/>
                            <a:gdLst>
                              <a:gd name="T0" fmla="*/ 634 w 634"/>
                              <a:gd name="T1" fmla="*/ 0 h 98"/>
                              <a:gd name="T2" fmla="*/ 536 w 634"/>
                              <a:gd name="T3" fmla="*/ 81 h 98"/>
                              <a:gd name="T4" fmla="*/ 500 w 634"/>
                              <a:gd name="T5" fmla="*/ 75 h 98"/>
                              <a:gd name="T6" fmla="*/ 501 w 634"/>
                              <a:gd name="T7" fmla="*/ 66 h 98"/>
                              <a:gd name="T8" fmla="*/ 488 w 634"/>
                              <a:gd name="T9" fmla="*/ 58 h 98"/>
                              <a:gd name="T10" fmla="*/ 493 w 634"/>
                              <a:gd name="T11" fmla="*/ 23 h 98"/>
                              <a:gd name="T12" fmla="*/ 503 w 634"/>
                              <a:gd name="T13" fmla="*/ 22 h 98"/>
                              <a:gd name="T14" fmla="*/ 511 w 634"/>
                              <a:gd name="T15" fmla="*/ 11 h 98"/>
                              <a:gd name="T16" fmla="*/ 550 w 634"/>
                              <a:gd name="T17" fmla="*/ 14 h 98"/>
                              <a:gd name="T18" fmla="*/ 548 w 634"/>
                              <a:gd name="T19" fmla="*/ 27 h 98"/>
                              <a:gd name="T20" fmla="*/ 559 w 634"/>
                              <a:gd name="T21" fmla="*/ 33 h 98"/>
                              <a:gd name="T22" fmla="*/ 556 w 634"/>
                              <a:gd name="T23" fmla="*/ 70 h 98"/>
                              <a:gd name="T24" fmla="*/ 547 w 634"/>
                              <a:gd name="T25" fmla="*/ 67 h 98"/>
                              <a:gd name="T26" fmla="*/ 550 w 634"/>
                              <a:gd name="T27" fmla="*/ 81 h 98"/>
                              <a:gd name="T28" fmla="*/ 355 w 634"/>
                              <a:gd name="T29" fmla="*/ 82 h 98"/>
                              <a:gd name="T30" fmla="*/ 364 w 634"/>
                              <a:gd name="T31" fmla="*/ 66 h 98"/>
                              <a:gd name="T32" fmla="*/ 346 w 634"/>
                              <a:gd name="T33" fmla="*/ 73 h 98"/>
                              <a:gd name="T34" fmla="*/ 346 w 634"/>
                              <a:gd name="T35" fmla="*/ 21 h 98"/>
                              <a:gd name="T36" fmla="*/ 364 w 634"/>
                              <a:gd name="T37" fmla="*/ 28 h 98"/>
                              <a:gd name="T38" fmla="*/ 355 w 634"/>
                              <a:gd name="T39" fmla="*/ 12 h 98"/>
                              <a:gd name="T40" fmla="*/ 409 w 634"/>
                              <a:gd name="T41" fmla="*/ 12 h 98"/>
                              <a:gd name="T42" fmla="*/ 400 w 634"/>
                              <a:gd name="T43" fmla="*/ 28 h 98"/>
                              <a:gd name="T44" fmla="*/ 417 w 634"/>
                              <a:gd name="T45" fmla="*/ 21 h 98"/>
                              <a:gd name="T46" fmla="*/ 419 w 634"/>
                              <a:gd name="T47" fmla="*/ 73 h 98"/>
                              <a:gd name="T48" fmla="*/ 404 w 634"/>
                              <a:gd name="T49" fmla="*/ 65 h 98"/>
                              <a:gd name="T50" fmla="*/ 408 w 634"/>
                              <a:gd name="T51" fmla="*/ 82 h 98"/>
                              <a:gd name="T52" fmla="*/ 257 w 634"/>
                              <a:gd name="T53" fmla="*/ 83 h 98"/>
                              <a:gd name="T54" fmla="*/ 221 w 634"/>
                              <a:gd name="T55" fmla="*/ 78 h 98"/>
                              <a:gd name="T56" fmla="*/ 223 w 634"/>
                              <a:gd name="T57" fmla="*/ 69 h 98"/>
                              <a:gd name="T58" fmla="*/ 210 w 634"/>
                              <a:gd name="T59" fmla="*/ 60 h 98"/>
                              <a:gd name="T60" fmla="*/ 215 w 634"/>
                              <a:gd name="T61" fmla="*/ 26 h 98"/>
                              <a:gd name="T62" fmla="*/ 225 w 634"/>
                              <a:gd name="T63" fmla="*/ 25 h 98"/>
                              <a:gd name="T64" fmla="*/ 232 w 634"/>
                              <a:gd name="T65" fmla="*/ 13 h 98"/>
                              <a:gd name="T66" fmla="*/ 270 w 634"/>
                              <a:gd name="T67" fmla="*/ 17 h 98"/>
                              <a:gd name="T68" fmla="*/ 269 w 634"/>
                              <a:gd name="T69" fmla="*/ 30 h 98"/>
                              <a:gd name="T70" fmla="*/ 280 w 634"/>
                              <a:gd name="T71" fmla="*/ 35 h 98"/>
                              <a:gd name="T72" fmla="*/ 278 w 634"/>
                              <a:gd name="T73" fmla="*/ 72 h 98"/>
                              <a:gd name="T74" fmla="*/ 268 w 634"/>
                              <a:gd name="T75" fmla="*/ 70 h 98"/>
                              <a:gd name="T76" fmla="*/ 271 w 634"/>
                              <a:gd name="T77" fmla="*/ 83 h 98"/>
                              <a:gd name="T78" fmla="*/ 84 w 634"/>
                              <a:gd name="T79" fmla="*/ 85 h 98"/>
                              <a:gd name="T80" fmla="*/ 93 w 634"/>
                              <a:gd name="T81" fmla="*/ 69 h 98"/>
                              <a:gd name="T82" fmla="*/ 76 w 634"/>
                              <a:gd name="T83" fmla="*/ 76 h 98"/>
                              <a:gd name="T84" fmla="*/ 76 w 634"/>
                              <a:gd name="T85" fmla="*/ 24 h 98"/>
                              <a:gd name="T86" fmla="*/ 93 w 634"/>
                              <a:gd name="T87" fmla="*/ 31 h 98"/>
                              <a:gd name="T88" fmla="*/ 84 w 634"/>
                              <a:gd name="T89" fmla="*/ 15 h 98"/>
                              <a:gd name="T90" fmla="*/ 138 w 634"/>
                              <a:gd name="T91" fmla="*/ 15 h 98"/>
                              <a:gd name="T92" fmla="*/ 130 w 634"/>
                              <a:gd name="T93" fmla="*/ 31 h 98"/>
                              <a:gd name="T94" fmla="*/ 146 w 634"/>
                              <a:gd name="T95" fmla="*/ 24 h 98"/>
                              <a:gd name="T96" fmla="*/ 148 w 634"/>
                              <a:gd name="T97" fmla="*/ 76 h 98"/>
                              <a:gd name="T98" fmla="*/ 133 w 634"/>
                              <a:gd name="T99" fmla="*/ 67 h 98"/>
                              <a:gd name="T100" fmla="*/ 137 w 634"/>
                              <a:gd name="T101" fmla="*/ 85 h 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634" h="98">
                                <a:moveTo>
                                  <a:pt x="0" y="4"/>
                                </a:moveTo>
                                <a:lnTo>
                                  <a:pt x="40" y="98"/>
                                </a:lnTo>
                                <a:lnTo>
                                  <a:pt x="602" y="94"/>
                                </a:lnTo>
                                <a:lnTo>
                                  <a:pt x="634" y="0"/>
                                </a:lnTo>
                                <a:lnTo>
                                  <a:pt x="0" y="4"/>
                                </a:lnTo>
                                <a:close/>
                                <a:moveTo>
                                  <a:pt x="550" y="81"/>
                                </a:moveTo>
                                <a:lnTo>
                                  <a:pt x="536" y="81"/>
                                </a:lnTo>
                                <a:lnTo>
                                  <a:pt x="511" y="81"/>
                                </a:lnTo>
                                <a:lnTo>
                                  <a:pt x="497" y="81"/>
                                </a:lnTo>
                                <a:lnTo>
                                  <a:pt x="500" y="75"/>
                                </a:lnTo>
                                <a:lnTo>
                                  <a:pt x="504" y="70"/>
                                </a:lnTo>
                                <a:lnTo>
                                  <a:pt x="507" y="65"/>
                                </a:lnTo>
                                <a:lnTo>
                                  <a:pt x="501" y="66"/>
                                </a:lnTo>
                                <a:lnTo>
                                  <a:pt x="492" y="70"/>
                                </a:lnTo>
                                <a:lnTo>
                                  <a:pt x="488" y="71"/>
                                </a:lnTo>
                                <a:lnTo>
                                  <a:pt x="488" y="58"/>
                                </a:lnTo>
                                <a:lnTo>
                                  <a:pt x="488" y="33"/>
                                </a:lnTo>
                                <a:lnTo>
                                  <a:pt x="488" y="20"/>
                                </a:lnTo>
                                <a:lnTo>
                                  <a:pt x="493" y="23"/>
                                </a:lnTo>
                                <a:lnTo>
                                  <a:pt x="500" y="26"/>
                                </a:lnTo>
                                <a:lnTo>
                                  <a:pt x="507" y="26"/>
                                </a:lnTo>
                                <a:lnTo>
                                  <a:pt x="503" y="22"/>
                                </a:lnTo>
                                <a:lnTo>
                                  <a:pt x="499" y="14"/>
                                </a:lnTo>
                                <a:lnTo>
                                  <a:pt x="497" y="11"/>
                                </a:lnTo>
                                <a:lnTo>
                                  <a:pt x="511" y="11"/>
                                </a:lnTo>
                                <a:lnTo>
                                  <a:pt x="537" y="11"/>
                                </a:lnTo>
                                <a:lnTo>
                                  <a:pt x="552" y="11"/>
                                </a:lnTo>
                                <a:lnTo>
                                  <a:pt x="550" y="14"/>
                                </a:lnTo>
                                <a:lnTo>
                                  <a:pt x="545" y="22"/>
                                </a:lnTo>
                                <a:lnTo>
                                  <a:pt x="542" y="26"/>
                                </a:lnTo>
                                <a:lnTo>
                                  <a:pt x="548" y="27"/>
                                </a:lnTo>
                                <a:lnTo>
                                  <a:pt x="554" y="24"/>
                                </a:lnTo>
                                <a:lnTo>
                                  <a:pt x="558" y="20"/>
                                </a:lnTo>
                                <a:lnTo>
                                  <a:pt x="559" y="33"/>
                                </a:lnTo>
                                <a:lnTo>
                                  <a:pt x="561" y="58"/>
                                </a:lnTo>
                                <a:lnTo>
                                  <a:pt x="561" y="71"/>
                                </a:lnTo>
                                <a:lnTo>
                                  <a:pt x="556" y="70"/>
                                </a:lnTo>
                                <a:lnTo>
                                  <a:pt x="551" y="67"/>
                                </a:lnTo>
                                <a:lnTo>
                                  <a:pt x="546" y="62"/>
                                </a:lnTo>
                                <a:lnTo>
                                  <a:pt x="547" y="67"/>
                                </a:lnTo>
                                <a:lnTo>
                                  <a:pt x="548" y="76"/>
                                </a:lnTo>
                                <a:lnTo>
                                  <a:pt x="550" y="81"/>
                                </a:lnTo>
                                <a:close/>
                                <a:moveTo>
                                  <a:pt x="408" y="82"/>
                                </a:moveTo>
                                <a:lnTo>
                                  <a:pt x="395" y="82"/>
                                </a:lnTo>
                                <a:lnTo>
                                  <a:pt x="369" y="82"/>
                                </a:lnTo>
                                <a:lnTo>
                                  <a:pt x="355" y="82"/>
                                </a:lnTo>
                                <a:lnTo>
                                  <a:pt x="358" y="77"/>
                                </a:lnTo>
                                <a:lnTo>
                                  <a:pt x="363" y="72"/>
                                </a:lnTo>
                                <a:lnTo>
                                  <a:pt x="364" y="66"/>
                                </a:lnTo>
                                <a:lnTo>
                                  <a:pt x="359" y="68"/>
                                </a:lnTo>
                                <a:lnTo>
                                  <a:pt x="351" y="71"/>
                                </a:lnTo>
                                <a:lnTo>
                                  <a:pt x="346" y="73"/>
                                </a:lnTo>
                                <a:lnTo>
                                  <a:pt x="346" y="60"/>
                                </a:lnTo>
                                <a:lnTo>
                                  <a:pt x="346" y="35"/>
                                </a:lnTo>
                                <a:lnTo>
                                  <a:pt x="346" y="21"/>
                                </a:lnTo>
                                <a:lnTo>
                                  <a:pt x="352" y="25"/>
                                </a:lnTo>
                                <a:lnTo>
                                  <a:pt x="358" y="28"/>
                                </a:lnTo>
                                <a:lnTo>
                                  <a:pt x="364" y="28"/>
                                </a:lnTo>
                                <a:lnTo>
                                  <a:pt x="362" y="24"/>
                                </a:lnTo>
                                <a:lnTo>
                                  <a:pt x="357" y="16"/>
                                </a:lnTo>
                                <a:lnTo>
                                  <a:pt x="355" y="12"/>
                                </a:lnTo>
                                <a:lnTo>
                                  <a:pt x="369" y="12"/>
                                </a:lnTo>
                                <a:lnTo>
                                  <a:pt x="396" y="12"/>
                                </a:lnTo>
                                <a:lnTo>
                                  <a:pt x="409" y="12"/>
                                </a:lnTo>
                                <a:lnTo>
                                  <a:pt x="407" y="16"/>
                                </a:lnTo>
                                <a:lnTo>
                                  <a:pt x="402" y="24"/>
                                </a:lnTo>
                                <a:lnTo>
                                  <a:pt x="400" y="28"/>
                                </a:lnTo>
                                <a:lnTo>
                                  <a:pt x="407" y="28"/>
                                </a:lnTo>
                                <a:lnTo>
                                  <a:pt x="412" y="25"/>
                                </a:lnTo>
                                <a:lnTo>
                                  <a:pt x="417" y="21"/>
                                </a:lnTo>
                                <a:lnTo>
                                  <a:pt x="418" y="35"/>
                                </a:lnTo>
                                <a:lnTo>
                                  <a:pt x="418" y="60"/>
                                </a:lnTo>
                                <a:lnTo>
                                  <a:pt x="419" y="73"/>
                                </a:lnTo>
                                <a:lnTo>
                                  <a:pt x="414" y="72"/>
                                </a:lnTo>
                                <a:lnTo>
                                  <a:pt x="409" y="68"/>
                                </a:lnTo>
                                <a:lnTo>
                                  <a:pt x="404" y="65"/>
                                </a:lnTo>
                                <a:lnTo>
                                  <a:pt x="404" y="69"/>
                                </a:lnTo>
                                <a:lnTo>
                                  <a:pt x="407" y="78"/>
                                </a:lnTo>
                                <a:lnTo>
                                  <a:pt x="408" y="82"/>
                                </a:lnTo>
                                <a:close/>
                                <a:moveTo>
                                  <a:pt x="271" y="83"/>
                                </a:moveTo>
                                <a:lnTo>
                                  <a:pt x="257" y="83"/>
                                </a:lnTo>
                                <a:lnTo>
                                  <a:pt x="232" y="83"/>
                                </a:lnTo>
                                <a:lnTo>
                                  <a:pt x="219" y="83"/>
                                </a:lnTo>
                                <a:lnTo>
                                  <a:pt x="221" y="78"/>
                                </a:lnTo>
                                <a:lnTo>
                                  <a:pt x="226" y="72"/>
                                </a:lnTo>
                                <a:lnTo>
                                  <a:pt x="227" y="67"/>
                                </a:lnTo>
                                <a:lnTo>
                                  <a:pt x="223" y="69"/>
                                </a:lnTo>
                                <a:lnTo>
                                  <a:pt x="214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60"/>
                                </a:lnTo>
                                <a:lnTo>
                                  <a:pt x="210" y="35"/>
                                </a:lnTo>
                                <a:lnTo>
                                  <a:pt x="210" y="22"/>
                                </a:lnTo>
                                <a:lnTo>
                                  <a:pt x="215" y="26"/>
                                </a:lnTo>
                                <a:lnTo>
                                  <a:pt x="222" y="28"/>
                                </a:lnTo>
                                <a:lnTo>
                                  <a:pt x="227" y="30"/>
                                </a:lnTo>
                                <a:lnTo>
                                  <a:pt x="225" y="25"/>
                                </a:lnTo>
                                <a:lnTo>
                                  <a:pt x="221" y="17"/>
                                </a:lnTo>
                                <a:lnTo>
                                  <a:pt x="219" y="13"/>
                                </a:lnTo>
                                <a:lnTo>
                                  <a:pt x="232" y="13"/>
                                </a:lnTo>
                                <a:lnTo>
                                  <a:pt x="258" y="13"/>
                                </a:lnTo>
                                <a:lnTo>
                                  <a:pt x="272" y="13"/>
                                </a:lnTo>
                                <a:lnTo>
                                  <a:pt x="270" y="17"/>
                                </a:lnTo>
                                <a:lnTo>
                                  <a:pt x="266" y="25"/>
                                </a:lnTo>
                                <a:lnTo>
                                  <a:pt x="264" y="30"/>
                                </a:lnTo>
                                <a:lnTo>
                                  <a:pt x="269" y="30"/>
                                </a:lnTo>
                                <a:lnTo>
                                  <a:pt x="276" y="26"/>
                                </a:lnTo>
                                <a:lnTo>
                                  <a:pt x="280" y="22"/>
                                </a:lnTo>
                                <a:lnTo>
                                  <a:pt x="280" y="35"/>
                                </a:lnTo>
                                <a:lnTo>
                                  <a:pt x="281" y="60"/>
                                </a:lnTo>
                                <a:lnTo>
                                  <a:pt x="282" y="75"/>
                                </a:lnTo>
                                <a:lnTo>
                                  <a:pt x="278" y="72"/>
                                </a:lnTo>
                                <a:lnTo>
                                  <a:pt x="272" y="69"/>
                                </a:lnTo>
                                <a:lnTo>
                                  <a:pt x="267" y="66"/>
                                </a:lnTo>
                                <a:lnTo>
                                  <a:pt x="268" y="70"/>
                                </a:lnTo>
                                <a:lnTo>
                                  <a:pt x="270" y="79"/>
                                </a:lnTo>
                                <a:lnTo>
                                  <a:pt x="271" y="83"/>
                                </a:lnTo>
                                <a:close/>
                                <a:moveTo>
                                  <a:pt x="137" y="85"/>
                                </a:moveTo>
                                <a:lnTo>
                                  <a:pt x="123" y="85"/>
                                </a:lnTo>
                                <a:lnTo>
                                  <a:pt x="98" y="85"/>
                                </a:lnTo>
                                <a:lnTo>
                                  <a:pt x="84" y="85"/>
                                </a:lnTo>
                                <a:lnTo>
                                  <a:pt x="87" y="79"/>
                                </a:lnTo>
                                <a:lnTo>
                                  <a:pt x="92" y="75"/>
                                </a:lnTo>
                                <a:lnTo>
                                  <a:pt x="93" y="69"/>
                                </a:lnTo>
                                <a:lnTo>
                                  <a:pt x="89" y="70"/>
                                </a:lnTo>
                                <a:lnTo>
                                  <a:pt x="80" y="75"/>
                                </a:lnTo>
                                <a:lnTo>
                                  <a:pt x="76" y="76"/>
                                </a:lnTo>
                                <a:lnTo>
                                  <a:pt x="76" y="62"/>
                                </a:lnTo>
                                <a:lnTo>
                                  <a:pt x="76" y="37"/>
                                </a:lnTo>
                                <a:lnTo>
                                  <a:pt x="76" y="24"/>
                                </a:lnTo>
                                <a:lnTo>
                                  <a:pt x="81" y="27"/>
                                </a:lnTo>
                                <a:lnTo>
                                  <a:pt x="88" y="31"/>
                                </a:lnTo>
                                <a:lnTo>
                                  <a:pt x="93" y="31"/>
                                </a:lnTo>
                                <a:lnTo>
                                  <a:pt x="91" y="27"/>
                                </a:lnTo>
                                <a:lnTo>
                                  <a:pt x="87" y="19"/>
                                </a:lnTo>
                                <a:lnTo>
                                  <a:pt x="84" y="15"/>
                                </a:lnTo>
                                <a:lnTo>
                                  <a:pt x="99" y="15"/>
                                </a:lnTo>
                                <a:lnTo>
                                  <a:pt x="125" y="15"/>
                                </a:lnTo>
                                <a:lnTo>
                                  <a:pt x="138" y="15"/>
                                </a:lnTo>
                                <a:lnTo>
                                  <a:pt x="136" y="19"/>
                                </a:lnTo>
                                <a:lnTo>
                                  <a:pt x="132" y="27"/>
                                </a:lnTo>
                                <a:lnTo>
                                  <a:pt x="130" y="31"/>
                                </a:lnTo>
                                <a:lnTo>
                                  <a:pt x="136" y="32"/>
                                </a:lnTo>
                                <a:lnTo>
                                  <a:pt x="142" y="28"/>
                                </a:lnTo>
                                <a:lnTo>
                                  <a:pt x="146" y="24"/>
                                </a:lnTo>
                                <a:lnTo>
                                  <a:pt x="146" y="37"/>
                                </a:lnTo>
                                <a:lnTo>
                                  <a:pt x="147" y="62"/>
                                </a:lnTo>
                                <a:lnTo>
                                  <a:pt x="148" y="76"/>
                                </a:lnTo>
                                <a:lnTo>
                                  <a:pt x="144" y="75"/>
                                </a:lnTo>
                                <a:lnTo>
                                  <a:pt x="138" y="71"/>
                                </a:lnTo>
                                <a:lnTo>
                                  <a:pt x="133" y="67"/>
                                </a:lnTo>
                                <a:lnTo>
                                  <a:pt x="134" y="71"/>
                                </a:lnTo>
                                <a:lnTo>
                                  <a:pt x="136" y="80"/>
                                </a:lnTo>
                                <a:lnTo>
                                  <a:pt x="137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73"/>
                        <wps:cNvSpPr>
                          <a:spLocks noEditPoints="1"/>
                        </wps:cNvSpPr>
                        <wps:spPr bwMode="auto">
                          <a:xfrm>
                            <a:off x="1009" y="1284"/>
                            <a:ext cx="159" cy="25"/>
                          </a:xfrm>
                          <a:custGeom>
                            <a:avLst/>
                            <a:gdLst>
                              <a:gd name="T0" fmla="*/ 498 w 634"/>
                              <a:gd name="T1" fmla="*/ 81 h 99"/>
                              <a:gd name="T2" fmla="*/ 507 w 634"/>
                              <a:gd name="T3" fmla="*/ 65 h 99"/>
                              <a:gd name="T4" fmla="*/ 488 w 634"/>
                              <a:gd name="T5" fmla="*/ 72 h 99"/>
                              <a:gd name="T6" fmla="*/ 488 w 634"/>
                              <a:gd name="T7" fmla="*/ 20 h 99"/>
                              <a:gd name="T8" fmla="*/ 507 w 634"/>
                              <a:gd name="T9" fmla="*/ 27 h 99"/>
                              <a:gd name="T10" fmla="*/ 498 w 634"/>
                              <a:gd name="T11" fmla="*/ 11 h 99"/>
                              <a:gd name="T12" fmla="*/ 552 w 634"/>
                              <a:gd name="T13" fmla="*/ 11 h 99"/>
                              <a:gd name="T14" fmla="*/ 543 w 634"/>
                              <a:gd name="T15" fmla="*/ 27 h 99"/>
                              <a:gd name="T16" fmla="*/ 560 w 634"/>
                              <a:gd name="T17" fmla="*/ 20 h 99"/>
                              <a:gd name="T18" fmla="*/ 562 w 634"/>
                              <a:gd name="T19" fmla="*/ 72 h 99"/>
                              <a:gd name="T20" fmla="*/ 546 w 634"/>
                              <a:gd name="T21" fmla="*/ 62 h 99"/>
                              <a:gd name="T22" fmla="*/ 551 w 634"/>
                              <a:gd name="T23" fmla="*/ 81 h 99"/>
                              <a:gd name="T24" fmla="*/ 369 w 634"/>
                              <a:gd name="T25" fmla="*/ 82 h 99"/>
                              <a:gd name="T26" fmla="*/ 363 w 634"/>
                              <a:gd name="T27" fmla="*/ 72 h 99"/>
                              <a:gd name="T28" fmla="*/ 352 w 634"/>
                              <a:gd name="T29" fmla="*/ 72 h 99"/>
                              <a:gd name="T30" fmla="*/ 346 w 634"/>
                              <a:gd name="T31" fmla="*/ 35 h 99"/>
                              <a:gd name="T32" fmla="*/ 359 w 634"/>
                              <a:gd name="T33" fmla="*/ 28 h 99"/>
                              <a:gd name="T34" fmla="*/ 358 w 634"/>
                              <a:gd name="T35" fmla="*/ 16 h 99"/>
                              <a:gd name="T36" fmla="*/ 396 w 634"/>
                              <a:gd name="T37" fmla="*/ 12 h 99"/>
                              <a:gd name="T38" fmla="*/ 403 w 634"/>
                              <a:gd name="T39" fmla="*/ 24 h 99"/>
                              <a:gd name="T40" fmla="*/ 412 w 634"/>
                              <a:gd name="T41" fmla="*/ 26 h 99"/>
                              <a:gd name="T42" fmla="*/ 419 w 634"/>
                              <a:gd name="T43" fmla="*/ 60 h 99"/>
                              <a:gd name="T44" fmla="*/ 410 w 634"/>
                              <a:gd name="T45" fmla="*/ 69 h 99"/>
                              <a:gd name="T46" fmla="*/ 408 w 634"/>
                              <a:gd name="T47" fmla="*/ 78 h 99"/>
                              <a:gd name="T48" fmla="*/ 258 w 634"/>
                              <a:gd name="T49" fmla="*/ 83 h 99"/>
                              <a:gd name="T50" fmla="*/ 222 w 634"/>
                              <a:gd name="T51" fmla="*/ 78 h 99"/>
                              <a:gd name="T52" fmla="*/ 223 w 634"/>
                              <a:gd name="T53" fmla="*/ 69 h 99"/>
                              <a:gd name="T54" fmla="*/ 210 w 634"/>
                              <a:gd name="T55" fmla="*/ 61 h 99"/>
                              <a:gd name="T56" fmla="*/ 215 w 634"/>
                              <a:gd name="T57" fmla="*/ 26 h 99"/>
                              <a:gd name="T58" fmla="*/ 226 w 634"/>
                              <a:gd name="T59" fmla="*/ 25 h 99"/>
                              <a:gd name="T60" fmla="*/ 233 w 634"/>
                              <a:gd name="T61" fmla="*/ 13 h 99"/>
                              <a:gd name="T62" fmla="*/ 271 w 634"/>
                              <a:gd name="T63" fmla="*/ 17 h 99"/>
                              <a:gd name="T64" fmla="*/ 270 w 634"/>
                              <a:gd name="T65" fmla="*/ 30 h 99"/>
                              <a:gd name="T66" fmla="*/ 281 w 634"/>
                              <a:gd name="T67" fmla="*/ 36 h 99"/>
                              <a:gd name="T68" fmla="*/ 279 w 634"/>
                              <a:gd name="T69" fmla="*/ 73 h 99"/>
                              <a:gd name="T70" fmla="*/ 269 w 634"/>
                              <a:gd name="T71" fmla="*/ 70 h 99"/>
                              <a:gd name="T72" fmla="*/ 137 w 634"/>
                              <a:gd name="T73" fmla="*/ 85 h 99"/>
                              <a:gd name="T74" fmla="*/ 84 w 634"/>
                              <a:gd name="T75" fmla="*/ 85 h 99"/>
                              <a:gd name="T76" fmla="*/ 94 w 634"/>
                              <a:gd name="T77" fmla="*/ 69 h 99"/>
                              <a:gd name="T78" fmla="*/ 76 w 634"/>
                              <a:gd name="T79" fmla="*/ 77 h 99"/>
                              <a:gd name="T80" fmla="*/ 76 w 634"/>
                              <a:gd name="T81" fmla="*/ 24 h 99"/>
                              <a:gd name="T82" fmla="*/ 94 w 634"/>
                              <a:gd name="T83" fmla="*/ 32 h 99"/>
                              <a:gd name="T84" fmla="*/ 84 w 634"/>
                              <a:gd name="T85" fmla="*/ 15 h 99"/>
                              <a:gd name="T86" fmla="*/ 139 w 634"/>
                              <a:gd name="T87" fmla="*/ 15 h 99"/>
                              <a:gd name="T88" fmla="*/ 131 w 634"/>
                              <a:gd name="T89" fmla="*/ 32 h 99"/>
                              <a:gd name="T90" fmla="*/ 147 w 634"/>
                              <a:gd name="T91" fmla="*/ 24 h 99"/>
                              <a:gd name="T92" fmla="*/ 148 w 634"/>
                              <a:gd name="T93" fmla="*/ 77 h 99"/>
                              <a:gd name="T94" fmla="*/ 134 w 634"/>
                              <a:gd name="T95" fmla="*/ 67 h 99"/>
                              <a:gd name="T96" fmla="*/ 137 w 634"/>
                              <a:gd name="T97" fmla="*/ 85 h 99"/>
                              <a:gd name="T98" fmla="*/ 634 w 634"/>
                              <a:gd name="T99" fmla="*/ 0 h 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634" h="99">
                                <a:moveTo>
                                  <a:pt x="551" y="81"/>
                                </a:moveTo>
                                <a:lnTo>
                                  <a:pt x="536" y="81"/>
                                </a:lnTo>
                                <a:lnTo>
                                  <a:pt x="511" y="81"/>
                                </a:lnTo>
                                <a:lnTo>
                                  <a:pt x="498" y="81"/>
                                </a:lnTo>
                                <a:lnTo>
                                  <a:pt x="500" y="76"/>
                                </a:lnTo>
                                <a:lnTo>
                                  <a:pt x="506" y="71"/>
                                </a:lnTo>
                                <a:lnTo>
                                  <a:pt x="507" y="65"/>
                                </a:lnTo>
                                <a:lnTo>
                                  <a:pt x="502" y="67"/>
                                </a:lnTo>
                                <a:lnTo>
                                  <a:pt x="494" y="70"/>
                                </a:lnTo>
                                <a:lnTo>
                                  <a:pt x="488" y="72"/>
                                </a:lnTo>
                                <a:lnTo>
                                  <a:pt x="488" y="59"/>
                                </a:lnTo>
                                <a:lnTo>
                                  <a:pt x="488" y="34"/>
                                </a:lnTo>
                                <a:lnTo>
                                  <a:pt x="488" y="20"/>
                                </a:lnTo>
                                <a:lnTo>
                                  <a:pt x="495" y="24"/>
                                </a:lnTo>
                                <a:lnTo>
                                  <a:pt x="501" y="26"/>
                                </a:lnTo>
                                <a:lnTo>
                                  <a:pt x="507" y="27"/>
                                </a:lnTo>
                                <a:lnTo>
                                  <a:pt x="505" y="23"/>
                                </a:lnTo>
                                <a:lnTo>
                                  <a:pt x="500" y="15"/>
                                </a:lnTo>
                                <a:lnTo>
                                  <a:pt x="498" y="11"/>
                                </a:lnTo>
                                <a:lnTo>
                                  <a:pt x="512" y="11"/>
                                </a:lnTo>
                                <a:lnTo>
                                  <a:pt x="538" y="11"/>
                                </a:lnTo>
                                <a:lnTo>
                                  <a:pt x="552" y="11"/>
                                </a:lnTo>
                                <a:lnTo>
                                  <a:pt x="550" y="15"/>
                                </a:lnTo>
                                <a:lnTo>
                                  <a:pt x="545" y="23"/>
                                </a:lnTo>
                                <a:lnTo>
                                  <a:pt x="543" y="27"/>
                                </a:lnTo>
                                <a:lnTo>
                                  <a:pt x="549" y="27"/>
                                </a:lnTo>
                                <a:lnTo>
                                  <a:pt x="555" y="24"/>
                                </a:lnTo>
                                <a:lnTo>
                                  <a:pt x="560" y="20"/>
                                </a:lnTo>
                                <a:lnTo>
                                  <a:pt x="560" y="34"/>
                                </a:lnTo>
                                <a:lnTo>
                                  <a:pt x="561" y="59"/>
                                </a:lnTo>
                                <a:lnTo>
                                  <a:pt x="562" y="72"/>
                                </a:lnTo>
                                <a:lnTo>
                                  <a:pt x="557" y="70"/>
                                </a:lnTo>
                                <a:lnTo>
                                  <a:pt x="552" y="67"/>
                                </a:lnTo>
                                <a:lnTo>
                                  <a:pt x="546" y="62"/>
                                </a:lnTo>
                                <a:lnTo>
                                  <a:pt x="547" y="68"/>
                                </a:lnTo>
                                <a:lnTo>
                                  <a:pt x="550" y="77"/>
                                </a:lnTo>
                                <a:lnTo>
                                  <a:pt x="551" y="81"/>
                                </a:lnTo>
                                <a:close/>
                                <a:moveTo>
                                  <a:pt x="409" y="82"/>
                                </a:moveTo>
                                <a:lnTo>
                                  <a:pt x="395" y="82"/>
                                </a:lnTo>
                                <a:lnTo>
                                  <a:pt x="369" y="82"/>
                                </a:lnTo>
                                <a:lnTo>
                                  <a:pt x="356" y="82"/>
                                </a:lnTo>
                                <a:lnTo>
                                  <a:pt x="358" y="77"/>
                                </a:lnTo>
                                <a:lnTo>
                                  <a:pt x="363" y="72"/>
                                </a:lnTo>
                                <a:lnTo>
                                  <a:pt x="365" y="67"/>
                                </a:lnTo>
                                <a:lnTo>
                                  <a:pt x="360" y="68"/>
                                </a:lnTo>
                                <a:lnTo>
                                  <a:pt x="352" y="72"/>
                                </a:lnTo>
                                <a:lnTo>
                                  <a:pt x="346" y="73"/>
                                </a:lnTo>
                                <a:lnTo>
                                  <a:pt x="346" y="60"/>
                                </a:lnTo>
                                <a:lnTo>
                                  <a:pt x="346" y="35"/>
                                </a:lnTo>
                                <a:lnTo>
                                  <a:pt x="346" y="22"/>
                                </a:lnTo>
                                <a:lnTo>
                                  <a:pt x="353" y="25"/>
                                </a:lnTo>
                                <a:lnTo>
                                  <a:pt x="359" y="28"/>
                                </a:lnTo>
                                <a:lnTo>
                                  <a:pt x="365" y="28"/>
                                </a:lnTo>
                                <a:lnTo>
                                  <a:pt x="363" y="24"/>
                                </a:lnTo>
                                <a:lnTo>
                                  <a:pt x="358" y="16"/>
                                </a:lnTo>
                                <a:lnTo>
                                  <a:pt x="356" y="12"/>
                                </a:lnTo>
                                <a:lnTo>
                                  <a:pt x="369" y="12"/>
                                </a:lnTo>
                                <a:lnTo>
                                  <a:pt x="396" y="12"/>
                                </a:lnTo>
                                <a:lnTo>
                                  <a:pt x="410" y="12"/>
                                </a:lnTo>
                                <a:lnTo>
                                  <a:pt x="408" y="16"/>
                                </a:lnTo>
                                <a:lnTo>
                                  <a:pt x="403" y="24"/>
                                </a:lnTo>
                                <a:lnTo>
                                  <a:pt x="401" y="28"/>
                                </a:lnTo>
                                <a:lnTo>
                                  <a:pt x="407" y="30"/>
                                </a:lnTo>
                                <a:lnTo>
                                  <a:pt x="412" y="26"/>
                                </a:lnTo>
                                <a:lnTo>
                                  <a:pt x="418" y="22"/>
                                </a:lnTo>
                                <a:lnTo>
                                  <a:pt x="418" y="35"/>
                                </a:lnTo>
                                <a:lnTo>
                                  <a:pt x="419" y="60"/>
                                </a:lnTo>
                                <a:lnTo>
                                  <a:pt x="420" y="73"/>
                                </a:lnTo>
                                <a:lnTo>
                                  <a:pt x="415" y="72"/>
                                </a:lnTo>
                                <a:lnTo>
                                  <a:pt x="410" y="69"/>
                                </a:lnTo>
                                <a:lnTo>
                                  <a:pt x="404" y="65"/>
                                </a:lnTo>
                                <a:lnTo>
                                  <a:pt x="406" y="69"/>
                                </a:lnTo>
                                <a:lnTo>
                                  <a:pt x="408" y="78"/>
                                </a:lnTo>
                                <a:lnTo>
                                  <a:pt x="409" y="82"/>
                                </a:lnTo>
                                <a:close/>
                                <a:moveTo>
                                  <a:pt x="271" y="83"/>
                                </a:moveTo>
                                <a:lnTo>
                                  <a:pt x="258" y="83"/>
                                </a:lnTo>
                                <a:lnTo>
                                  <a:pt x="233" y="83"/>
                                </a:lnTo>
                                <a:lnTo>
                                  <a:pt x="219" y="83"/>
                                </a:lnTo>
                                <a:lnTo>
                                  <a:pt x="222" y="78"/>
                                </a:lnTo>
                                <a:lnTo>
                                  <a:pt x="226" y="73"/>
                                </a:lnTo>
                                <a:lnTo>
                                  <a:pt x="229" y="67"/>
                                </a:lnTo>
                                <a:lnTo>
                                  <a:pt x="223" y="69"/>
                                </a:lnTo>
                                <a:lnTo>
                                  <a:pt x="214" y="72"/>
                                </a:lnTo>
                                <a:lnTo>
                                  <a:pt x="210" y="75"/>
                                </a:lnTo>
                                <a:lnTo>
                                  <a:pt x="210" y="61"/>
                                </a:lnTo>
                                <a:lnTo>
                                  <a:pt x="210" y="36"/>
                                </a:lnTo>
                                <a:lnTo>
                                  <a:pt x="210" y="22"/>
                                </a:lnTo>
                                <a:lnTo>
                                  <a:pt x="215" y="26"/>
                                </a:lnTo>
                                <a:lnTo>
                                  <a:pt x="222" y="30"/>
                                </a:lnTo>
                                <a:lnTo>
                                  <a:pt x="229" y="30"/>
                                </a:lnTo>
                                <a:lnTo>
                                  <a:pt x="226" y="25"/>
                                </a:lnTo>
                                <a:lnTo>
                                  <a:pt x="221" y="17"/>
                                </a:lnTo>
                                <a:lnTo>
                                  <a:pt x="219" y="13"/>
                                </a:lnTo>
                                <a:lnTo>
                                  <a:pt x="233" y="13"/>
                                </a:lnTo>
                                <a:lnTo>
                                  <a:pt x="259" y="13"/>
                                </a:lnTo>
                                <a:lnTo>
                                  <a:pt x="274" y="13"/>
                                </a:lnTo>
                                <a:lnTo>
                                  <a:pt x="271" y="17"/>
                                </a:lnTo>
                                <a:lnTo>
                                  <a:pt x="267" y="25"/>
                                </a:lnTo>
                                <a:lnTo>
                                  <a:pt x="265" y="30"/>
                                </a:lnTo>
                                <a:lnTo>
                                  <a:pt x="270" y="30"/>
                                </a:lnTo>
                                <a:lnTo>
                                  <a:pt x="276" y="26"/>
                                </a:lnTo>
                                <a:lnTo>
                                  <a:pt x="280" y="22"/>
                                </a:lnTo>
                                <a:lnTo>
                                  <a:pt x="281" y="36"/>
                                </a:lnTo>
                                <a:lnTo>
                                  <a:pt x="282" y="61"/>
                                </a:lnTo>
                                <a:lnTo>
                                  <a:pt x="282" y="75"/>
                                </a:lnTo>
                                <a:lnTo>
                                  <a:pt x="279" y="73"/>
                                </a:lnTo>
                                <a:lnTo>
                                  <a:pt x="273" y="69"/>
                                </a:lnTo>
                                <a:lnTo>
                                  <a:pt x="268" y="66"/>
                                </a:lnTo>
                                <a:lnTo>
                                  <a:pt x="269" y="70"/>
                                </a:lnTo>
                                <a:lnTo>
                                  <a:pt x="270" y="79"/>
                                </a:lnTo>
                                <a:lnTo>
                                  <a:pt x="271" y="83"/>
                                </a:lnTo>
                                <a:close/>
                                <a:moveTo>
                                  <a:pt x="137" y="85"/>
                                </a:moveTo>
                                <a:lnTo>
                                  <a:pt x="124" y="85"/>
                                </a:lnTo>
                                <a:lnTo>
                                  <a:pt x="99" y="85"/>
                                </a:lnTo>
                                <a:lnTo>
                                  <a:pt x="84" y="85"/>
                                </a:lnTo>
                                <a:lnTo>
                                  <a:pt x="88" y="80"/>
                                </a:lnTo>
                                <a:lnTo>
                                  <a:pt x="92" y="75"/>
                                </a:lnTo>
                                <a:lnTo>
                                  <a:pt x="94" y="69"/>
                                </a:lnTo>
                                <a:lnTo>
                                  <a:pt x="89" y="71"/>
                                </a:lnTo>
                                <a:lnTo>
                                  <a:pt x="80" y="75"/>
                                </a:lnTo>
                                <a:lnTo>
                                  <a:pt x="76" y="77"/>
                                </a:lnTo>
                                <a:lnTo>
                                  <a:pt x="76" y="62"/>
                                </a:lnTo>
                                <a:lnTo>
                                  <a:pt x="76" y="37"/>
                                </a:lnTo>
                                <a:lnTo>
                                  <a:pt x="76" y="24"/>
                                </a:lnTo>
                                <a:lnTo>
                                  <a:pt x="81" y="27"/>
                                </a:lnTo>
                                <a:lnTo>
                                  <a:pt x="88" y="31"/>
                                </a:lnTo>
                                <a:lnTo>
                                  <a:pt x="94" y="32"/>
                                </a:lnTo>
                                <a:lnTo>
                                  <a:pt x="91" y="27"/>
                                </a:lnTo>
                                <a:lnTo>
                                  <a:pt x="87" y="20"/>
                                </a:lnTo>
                                <a:lnTo>
                                  <a:pt x="84" y="15"/>
                                </a:lnTo>
                                <a:lnTo>
                                  <a:pt x="99" y="15"/>
                                </a:lnTo>
                                <a:lnTo>
                                  <a:pt x="125" y="15"/>
                                </a:lnTo>
                                <a:lnTo>
                                  <a:pt x="139" y="15"/>
                                </a:lnTo>
                                <a:lnTo>
                                  <a:pt x="137" y="20"/>
                                </a:lnTo>
                                <a:lnTo>
                                  <a:pt x="133" y="27"/>
                                </a:lnTo>
                                <a:lnTo>
                                  <a:pt x="131" y="32"/>
                                </a:lnTo>
                                <a:lnTo>
                                  <a:pt x="136" y="32"/>
                                </a:lnTo>
                                <a:lnTo>
                                  <a:pt x="142" y="28"/>
                                </a:lnTo>
                                <a:lnTo>
                                  <a:pt x="147" y="24"/>
                                </a:lnTo>
                                <a:lnTo>
                                  <a:pt x="147" y="37"/>
                                </a:lnTo>
                                <a:lnTo>
                                  <a:pt x="148" y="62"/>
                                </a:lnTo>
                                <a:lnTo>
                                  <a:pt x="148" y="77"/>
                                </a:lnTo>
                                <a:lnTo>
                                  <a:pt x="145" y="75"/>
                                </a:lnTo>
                                <a:lnTo>
                                  <a:pt x="139" y="71"/>
                                </a:lnTo>
                                <a:lnTo>
                                  <a:pt x="134" y="67"/>
                                </a:lnTo>
                                <a:lnTo>
                                  <a:pt x="135" y="72"/>
                                </a:lnTo>
                                <a:lnTo>
                                  <a:pt x="137" y="80"/>
                                </a:lnTo>
                                <a:lnTo>
                                  <a:pt x="137" y="85"/>
                                </a:lnTo>
                                <a:close/>
                                <a:moveTo>
                                  <a:pt x="0" y="4"/>
                                </a:moveTo>
                                <a:lnTo>
                                  <a:pt x="42" y="99"/>
                                </a:lnTo>
                                <a:lnTo>
                                  <a:pt x="602" y="95"/>
                                </a:lnTo>
                                <a:lnTo>
                                  <a:pt x="634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Freeform 174"/>
                        <wps:cNvSpPr>
                          <a:spLocks noEditPoints="1"/>
                        </wps:cNvSpPr>
                        <wps:spPr bwMode="auto">
                          <a:xfrm>
                            <a:off x="566" y="1004"/>
                            <a:ext cx="311" cy="234"/>
                          </a:xfrm>
                          <a:custGeom>
                            <a:avLst/>
                            <a:gdLst>
                              <a:gd name="T0" fmla="*/ 1164 w 1246"/>
                              <a:gd name="T1" fmla="*/ 409 h 936"/>
                              <a:gd name="T2" fmla="*/ 1037 w 1246"/>
                              <a:gd name="T3" fmla="*/ 24 h 936"/>
                              <a:gd name="T4" fmla="*/ 690 w 1246"/>
                              <a:gd name="T5" fmla="*/ 85 h 936"/>
                              <a:gd name="T6" fmla="*/ 381 w 1246"/>
                              <a:gd name="T7" fmla="*/ 92 h 936"/>
                              <a:gd name="T8" fmla="*/ 293 w 1246"/>
                              <a:gd name="T9" fmla="*/ 470 h 936"/>
                              <a:gd name="T10" fmla="*/ 107 w 1246"/>
                              <a:gd name="T11" fmla="*/ 751 h 936"/>
                              <a:gd name="T12" fmla="*/ 160 w 1246"/>
                              <a:gd name="T13" fmla="*/ 608 h 936"/>
                              <a:gd name="T14" fmla="*/ 34 w 1246"/>
                              <a:gd name="T15" fmla="*/ 641 h 936"/>
                              <a:gd name="T16" fmla="*/ 76 w 1246"/>
                              <a:gd name="T17" fmla="*/ 573 h 936"/>
                              <a:gd name="T18" fmla="*/ 12 w 1246"/>
                              <a:gd name="T19" fmla="*/ 847 h 936"/>
                              <a:gd name="T20" fmla="*/ 142 w 1246"/>
                              <a:gd name="T21" fmla="*/ 910 h 936"/>
                              <a:gd name="T22" fmla="*/ 455 w 1246"/>
                              <a:gd name="T23" fmla="*/ 859 h 936"/>
                              <a:gd name="T24" fmla="*/ 807 w 1246"/>
                              <a:gd name="T25" fmla="*/ 861 h 936"/>
                              <a:gd name="T26" fmla="*/ 1168 w 1246"/>
                              <a:gd name="T27" fmla="*/ 877 h 936"/>
                              <a:gd name="T28" fmla="*/ 1096 w 1246"/>
                              <a:gd name="T29" fmla="*/ 525 h 936"/>
                              <a:gd name="T30" fmla="*/ 1071 w 1246"/>
                              <a:gd name="T31" fmla="*/ 385 h 936"/>
                              <a:gd name="T32" fmla="*/ 1145 w 1246"/>
                              <a:gd name="T33" fmla="*/ 845 h 936"/>
                              <a:gd name="T34" fmla="*/ 1176 w 1246"/>
                              <a:gd name="T35" fmla="*/ 861 h 936"/>
                              <a:gd name="T36" fmla="*/ 1035 w 1246"/>
                              <a:gd name="T37" fmla="*/ 657 h 936"/>
                              <a:gd name="T38" fmla="*/ 1008 w 1246"/>
                              <a:gd name="T39" fmla="*/ 191 h 936"/>
                              <a:gd name="T40" fmla="*/ 1061 w 1246"/>
                              <a:gd name="T41" fmla="*/ 334 h 936"/>
                              <a:gd name="T42" fmla="*/ 1027 w 1246"/>
                              <a:gd name="T43" fmla="*/ 112 h 936"/>
                              <a:gd name="T44" fmla="*/ 1080 w 1246"/>
                              <a:gd name="T45" fmla="*/ 211 h 936"/>
                              <a:gd name="T46" fmla="*/ 1148 w 1246"/>
                              <a:gd name="T47" fmla="*/ 626 h 936"/>
                              <a:gd name="T48" fmla="*/ 1194 w 1246"/>
                              <a:gd name="T49" fmla="*/ 716 h 936"/>
                              <a:gd name="T50" fmla="*/ 1190 w 1246"/>
                              <a:gd name="T51" fmla="*/ 653 h 936"/>
                              <a:gd name="T52" fmla="*/ 1101 w 1246"/>
                              <a:gd name="T53" fmla="*/ 218 h 936"/>
                              <a:gd name="T54" fmla="*/ 1079 w 1246"/>
                              <a:gd name="T55" fmla="*/ 96 h 936"/>
                              <a:gd name="T56" fmla="*/ 1165 w 1246"/>
                              <a:gd name="T57" fmla="*/ 491 h 936"/>
                              <a:gd name="T58" fmla="*/ 716 w 1246"/>
                              <a:gd name="T59" fmla="*/ 620 h 936"/>
                              <a:gd name="T60" fmla="*/ 728 w 1246"/>
                              <a:gd name="T61" fmla="*/ 682 h 936"/>
                              <a:gd name="T62" fmla="*/ 705 w 1246"/>
                              <a:gd name="T63" fmla="*/ 758 h 936"/>
                              <a:gd name="T64" fmla="*/ 754 w 1246"/>
                              <a:gd name="T65" fmla="*/ 803 h 936"/>
                              <a:gd name="T66" fmla="*/ 389 w 1246"/>
                              <a:gd name="T67" fmla="*/ 748 h 936"/>
                              <a:gd name="T68" fmla="*/ 349 w 1246"/>
                              <a:gd name="T69" fmla="*/ 806 h 936"/>
                              <a:gd name="T70" fmla="*/ 426 w 1246"/>
                              <a:gd name="T71" fmla="*/ 351 h 936"/>
                              <a:gd name="T72" fmla="*/ 506 w 1246"/>
                              <a:gd name="T73" fmla="*/ 40 h 936"/>
                              <a:gd name="T74" fmla="*/ 444 w 1246"/>
                              <a:gd name="T75" fmla="*/ 347 h 936"/>
                              <a:gd name="T76" fmla="*/ 219 w 1246"/>
                              <a:gd name="T77" fmla="*/ 697 h 936"/>
                              <a:gd name="T78" fmla="*/ 198 w 1246"/>
                              <a:gd name="T79" fmla="*/ 816 h 936"/>
                              <a:gd name="T80" fmla="*/ 349 w 1246"/>
                              <a:gd name="T81" fmla="*/ 595 h 936"/>
                              <a:gd name="T82" fmla="*/ 406 w 1246"/>
                              <a:gd name="T83" fmla="*/ 156 h 936"/>
                              <a:gd name="T84" fmla="*/ 381 w 1246"/>
                              <a:gd name="T85" fmla="*/ 473 h 936"/>
                              <a:gd name="T86" fmla="*/ 263 w 1246"/>
                              <a:gd name="T87" fmla="*/ 848 h 936"/>
                              <a:gd name="T88" fmla="*/ 676 w 1246"/>
                              <a:gd name="T89" fmla="*/ 769 h 936"/>
                              <a:gd name="T90" fmla="*/ 570 w 1246"/>
                              <a:gd name="T91" fmla="*/ 363 h 936"/>
                              <a:gd name="T92" fmla="*/ 609 w 1246"/>
                              <a:gd name="T93" fmla="*/ 136 h 936"/>
                              <a:gd name="T94" fmla="*/ 900 w 1246"/>
                              <a:gd name="T95" fmla="*/ 104 h 936"/>
                              <a:gd name="T96" fmla="*/ 871 w 1246"/>
                              <a:gd name="T97" fmla="*/ 457 h 936"/>
                              <a:gd name="T98" fmla="*/ 764 w 1246"/>
                              <a:gd name="T99" fmla="*/ 847 h 936"/>
                              <a:gd name="T100" fmla="*/ 629 w 1246"/>
                              <a:gd name="T101" fmla="*/ 182 h 936"/>
                              <a:gd name="T102" fmla="*/ 716 w 1246"/>
                              <a:gd name="T103" fmla="*/ 208 h 936"/>
                              <a:gd name="T104" fmla="*/ 742 w 1246"/>
                              <a:gd name="T105" fmla="*/ 246 h 936"/>
                              <a:gd name="T106" fmla="*/ 753 w 1246"/>
                              <a:gd name="T107" fmla="*/ 275 h 936"/>
                              <a:gd name="T108" fmla="*/ 804 w 1246"/>
                              <a:gd name="T109" fmla="*/ 373 h 936"/>
                              <a:gd name="T110" fmla="*/ 724 w 1246"/>
                              <a:gd name="T111" fmla="*/ 417 h 936"/>
                              <a:gd name="T112" fmla="*/ 587 w 1246"/>
                              <a:gd name="T113" fmla="*/ 180 h 936"/>
                              <a:gd name="T114" fmla="*/ 583 w 1246"/>
                              <a:gd name="T115" fmla="*/ 146 h 936"/>
                              <a:gd name="T116" fmla="*/ 636 w 1246"/>
                              <a:gd name="T117" fmla="*/ 522 h 936"/>
                              <a:gd name="T118" fmla="*/ 838 w 1246"/>
                              <a:gd name="T119" fmla="*/ 347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46" h="936">
                                <a:moveTo>
                                  <a:pt x="1238" y="647"/>
                                </a:moveTo>
                                <a:lnTo>
                                  <a:pt x="1243" y="639"/>
                                </a:lnTo>
                                <a:lnTo>
                                  <a:pt x="1246" y="632"/>
                                </a:lnTo>
                                <a:lnTo>
                                  <a:pt x="1246" y="623"/>
                                </a:lnTo>
                                <a:lnTo>
                                  <a:pt x="1216" y="586"/>
                                </a:lnTo>
                                <a:lnTo>
                                  <a:pt x="1197" y="545"/>
                                </a:lnTo>
                                <a:lnTo>
                                  <a:pt x="1182" y="501"/>
                                </a:lnTo>
                                <a:lnTo>
                                  <a:pt x="1172" y="455"/>
                                </a:lnTo>
                                <a:lnTo>
                                  <a:pt x="1164" y="409"/>
                                </a:lnTo>
                                <a:lnTo>
                                  <a:pt x="1155" y="363"/>
                                </a:lnTo>
                                <a:lnTo>
                                  <a:pt x="1147" y="317"/>
                                </a:lnTo>
                                <a:lnTo>
                                  <a:pt x="1139" y="272"/>
                                </a:lnTo>
                                <a:lnTo>
                                  <a:pt x="1131" y="226"/>
                                </a:lnTo>
                                <a:lnTo>
                                  <a:pt x="1121" y="181"/>
                                </a:lnTo>
                                <a:lnTo>
                                  <a:pt x="1106" y="138"/>
                                </a:lnTo>
                                <a:lnTo>
                                  <a:pt x="1089" y="98"/>
                                </a:lnTo>
                                <a:lnTo>
                                  <a:pt x="1066" y="59"/>
                                </a:lnTo>
                                <a:lnTo>
                                  <a:pt x="1037" y="24"/>
                                </a:lnTo>
                                <a:lnTo>
                                  <a:pt x="984" y="39"/>
                                </a:lnTo>
                                <a:lnTo>
                                  <a:pt x="931" y="45"/>
                                </a:lnTo>
                                <a:lnTo>
                                  <a:pt x="882" y="55"/>
                                </a:lnTo>
                                <a:lnTo>
                                  <a:pt x="836" y="78"/>
                                </a:lnTo>
                                <a:lnTo>
                                  <a:pt x="796" y="97"/>
                                </a:lnTo>
                                <a:lnTo>
                                  <a:pt x="759" y="101"/>
                                </a:lnTo>
                                <a:lnTo>
                                  <a:pt x="724" y="97"/>
                                </a:lnTo>
                                <a:lnTo>
                                  <a:pt x="690" y="85"/>
                                </a:lnTo>
                                <a:lnTo>
                                  <a:pt x="655" y="67"/>
                                </a:lnTo>
                                <a:lnTo>
                                  <a:pt x="621" y="47"/>
                                </a:lnTo>
                                <a:lnTo>
                                  <a:pt x="587" y="29"/>
                                </a:lnTo>
                                <a:lnTo>
                                  <a:pt x="552" y="12"/>
                                </a:lnTo>
                                <a:lnTo>
                                  <a:pt x="516" y="2"/>
                                </a:lnTo>
                                <a:lnTo>
                                  <a:pt x="476" y="0"/>
                                </a:lnTo>
                                <a:lnTo>
                                  <a:pt x="437" y="22"/>
                                </a:lnTo>
                                <a:lnTo>
                                  <a:pt x="403" y="53"/>
                                </a:lnTo>
                                <a:lnTo>
                                  <a:pt x="381" y="92"/>
                                </a:lnTo>
                                <a:lnTo>
                                  <a:pt x="368" y="133"/>
                                </a:lnTo>
                                <a:lnTo>
                                  <a:pt x="357" y="173"/>
                                </a:lnTo>
                                <a:lnTo>
                                  <a:pt x="348" y="215"/>
                                </a:lnTo>
                                <a:lnTo>
                                  <a:pt x="339" y="258"/>
                                </a:lnTo>
                                <a:lnTo>
                                  <a:pt x="330" y="301"/>
                                </a:lnTo>
                                <a:lnTo>
                                  <a:pt x="322" y="343"/>
                                </a:lnTo>
                                <a:lnTo>
                                  <a:pt x="314" y="385"/>
                                </a:lnTo>
                                <a:lnTo>
                                  <a:pt x="304" y="428"/>
                                </a:lnTo>
                                <a:lnTo>
                                  <a:pt x="293" y="470"/>
                                </a:lnTo>
                                <a:lnTo>
                                  <a:pt x="281" y="511"/>
                                </a:lnTo>
                                <a:lnTo>
                                  <a:pt x="267" y="552"/>
                                </a:lnTo>
                                <a:lnTo>
                                  <a:pt x="251" y="591"/>
                                </a:lnTo>
                                <a:lnTo>
                                  <a:pt x="231" y="631"/>
                                </a:lnTo>
                                <a:lnTo>
                                  <a:pt x="209" y="668"/>
                                </a:lnTo>
                                <a:lnTo>
                                  <a:pt x="184" y="703"/>
                                </a:lnTo>
                                <a:lnTo>
                                  <a:pt x="155" y="738"/>
                                </a:lnTo>
                                <a:lnTo>
                                  <a:pt x="131" y="746"/>
                                </a:lnTo>
                                <a:lnTo>
                                  <a:pt x="107" y="751"/>
                                </a:lnTo>
                                <a:lnTo>
                                  <a:pt x="84" y="743"/>
                                </a:lnTo>
                                <a:lnTo>
                                  <a:pt x="84" y="705"/>
                                </a:lnTo>
                                <a:lnTo>
                                  <a:pt x="102" y="687"/>
                                </a:lnTo>
                                <a:lnTo>
                                  <a:pt x="130" y="678"/>
                                </a:lnTo>
                                <a:lnTo>
                                  <a:pt x="160" y="670"/>
                                </a:lnTo>
                                <a:lnTo>
                                  <a:pt x="183" y="656"/>
                                </a:lnTo>
                                <a:lnTo>
                                  <a:pt x="191" y="626"/>
                                </a:lnTo>
                                <a:lnTo>
                                  <a:pt x="160" y="608"/>
                                </a:lnTo>
                                <a:lnTo>
                                  <a:pt x="100" y="574"/>
                                </a:lnTo>
                                <a:lnTo>
                                  <a:pt x="68" y="555"/>
                                </a:lnTo>
                                <a:lnTo>
                                  <a:pt x="51" y="568"/>
                                </a:lnTo>
                                <a:lnTo>
                                  <a:pt x="18" y="593"/>
                                </a:lnTo>
                                <a:lnTo>
                                  <a:pt x="0" y="607"/>
                                </a:lnTo>
                                <a:lnTo>
                                  <a:pt x="7" y="620"/>
                                </a:lnTo>
                                <a:lnTo>
                                  <a:pt x="19" y="630"/>
                                </a:lnTo>
                                <a:lnTo>
                                  <a:pt x="34" y="641"/>
                                </a:lnTo>
                                <a:lnTo>
                                  <a:pt x="42" y="626"/>
                                </a:lnTo>
                                <a:lnTo>
                                  <a:pt x="47" y="609"/>
                                </a:lnTo>
                                <a:lnTo>
                                  <a:pt x="44" y="591"/>
                                </a:lnTo>
                                <a:lnTo>
                                  <a:pt x="53" y="581"/>
                                </a:lnTo>
                                <a:lnTo>
                                  <a:pt x="57" y="569"/>
                                </a:lnTo>
                                <a:lnTo>
                                  <a:pt x="68" y="565"/>
                                </a:lnTo>
                                <a:lnTo>
                                  <a:pt x="76" y="573"/>
                                </a:lnTo>
                                <a:lnTo>
                                  <a:pt x="78" y="584"/>
                                </a:lnTo>
                                <a:lnTo>
                                  <a:pt x="80" y="595"/>
                                </a:lnTo>
                                <a:lnTo>
                                  <a:pt x="64" y="642"/>
                                </a:lnTo>
                                <a:lnTo>
                                  <a:pt x="42" y="687"/>
                                </a:lnTo>
                                <a:lnTo>
                                  <a:pt x="21" y="732"/>
                                </a:lnTo>
                                <a:lnTo>
                                  <a:pt x="6" y="779"/>
                                </a:lnTo>
                                <a:lnTo>
                                  <a:pt x="0" y="828"/>
                                </a:lnTo>
                                <a:lnTo>
                                  <a:pt x="12" y="847"/>
                                </a:lnTo>
                                <a:lnTo>
                                  <a:pt x="33" y="856"/>
                                </a:lnTo>
                                <a:lnTo>
                                  <a:pt x="56" y="858"/>
                                </a:lnTo>
                                <a:lnTo>
                                  <a:pt x="72" y="848"/>
                                </a:lnTo>
                                <a:lnTo>
                                  <a:pt x="86" y="835"/>
                                </a:lnTo>
                                <a:lnTo>
                                  <a:pt x="100" y="833"/>
                                </a:lnTo>
                                <a:lnTo>
                                  <a:pt x="111" y="853"/>
                                </a:lnTo>
                                <a:lnTo>
                                  <a:pt x="132" y="891"/>
                                </a:lnTo>
                                <a:lnTo>
                                  <a:pt x="142" y="910"/>
                                </a:lnTo>
                                <a:lnTo>
                                  <a:pt x="184" y="936"/>
                                </a:lnTo>
                                <a:lnTo>
                                  <a:pt x="238" y="922"/>
                                </a:lnTo>
                                <a:lnTo>
                                  <a:pt x="293" y="906"/>
                                </a:lnTo>
                                <a:lnTo>
                                  <a:pt x="331" y="918"/>
                                </a:lnTo>
                                <a:lnTo>
                                  <a:pt x="365" y="915"/>
                                </a:lnTo>
                                <a:lnTo>
                                  <a:pt x="397" y="902"/>
                                </a:lnTo>
                                <a:lnTo>
                                  <a:pt x="427" y="882"/>
                                </a:lnTo>
                                <a:lnTo>
                                  <a:pt x="455" y="859"/>
                                </a:lnTo>
                                <a:lnTo>
                                  <a:pt x="485" y="837"/>
                                </a:lnTo>
                                <a:lnTo>
                                  <a:pt x="517" y="820"/>
                                </a:lnTo>
                                <a:lnTo>
                                  <a:pt x="553" y="813"/>
                                </a:lnTo>
                                <a:lnTo>
                                  <a:pt x="607" y="826"/>
                                </a:lnTo>
                                <a:lnTo>
                                  <a:pt x="659" y="850"/>
                                </a:lnTo>
                                <a:lnTo>
                                  <a:pt x="715" y="867"/>
                                </a:lnTo>
                                <a:lnTo>
                                  <a:pt x="763" y="873"/>
                                </a:lnTo>
                                <a:lnTo>
                                  <a:pt x="807" y="861"/>
                                </a:lnTo>
                                <a:lnTo>
                                  <a:pt x="851" y="840"/>
                                </a:lnTo>
                                <a:lnTo>
                                  <a:pt x="895" y="822"/>
                                </a:lnTo>
                                <a:lnTo>
                                  <a:pt x="941" y="816"/>
                                </a:lnTo>
                                <a:lnTo>
                                  <a:pt x="1000" y="830"/>
                                </a:lnTo>
                                <a:lnTo>
                                  <a:pt x="1049" y="864"/>
                                </a:lnTo>
                                <a:lnTo>
                                  <a:pt x="1089" y="904"/>
                                </a:lnTo>
                                <a:lnTo>
                                  <a:pt x="1137" y="904"/>
                                </a:lnTo>
                                <a:lnTo>
                                  <a:pt x="1168" y="877"/>
                                </a:lnTo>
                                <a:lnTo>
                                  <a:pt x="1195" y="840"/>
                                </a:lnTo>
                                <a:lnTo>
                                  <a:pt x="1232" y="811"/>
                                </a:lnTo>
                                <a:lnTo>
                                  <a:pt x="1198" y="778"/>
                                </a:lnTo>
                                <a:lnTo>
                                  <a:pt x="1169" y="743"/>
                                </a:lnTo>
                                <a:lnTo>
                                  <a:pt x="1147" y="703"/>
                                </a:lnTo>
                                <a:lnTo>
                                  <a:pt x="1129" y="661"/>
                                </a:lnTo>
                                <a:lnTo>
                                  <a:pt x="1115" y="618"/>
                                </a:lnTo>
                                <a:lnTo>
                                  <a:pt x="1105" y="573"/>
                                </a:lnTo>
                                <a:lnTo>
                                  <a:pt x="1096" y="525"/>
                                </a:lnTo>
                                <a:lnTo>
                                  <a:pt x="1090" y="479"/>
                                </a:lnTo>
                                <a:lnTo>
                                  <a:pt x="1084" y="432"/>
                                </a:lnTo>
                                <a:lnTo>
                                  <a:pt x="1078" y="386"/>
                                </a:lnTo>
                                <a:lnTo>
                                  <a:pt x="1071" y="341"/>
                                </a:lnTo>
                                <a:lnTo>
                                  <a:pt x="1070" y="341"/>
                                </a:lnTo>
                                <a:lnTo>
                                  <a:pt x="1068" y="341"/>
                                </a:lnTo>
                                <a:lnTo>
                                  <a:pt x="1067" y="341"/>
                                </a:lnTo>
                                <a:lnTo>
                                  <a:pt x="1071" y="385"/>
                                </a:lnTo>
                                <a:lnTo>
                                  <a:pt x="1073" y="432"/>
                                </a:lnTo>
                                <a:lnTo>
                                  <a:pt x="1077" y="479"/>
                                </a:lnTo>
                                <a:lnTo>
                                  <a:pt x="1079" y="528"/>
                                </a:lnTo>
                                <a:lnTo>
                                  <a:pt x="1082" y="575"/>
                                </a:lnTo>
                                <a:lnTo>
                                  <a:pt x="1087" y="623"/>
                                </a:lnTo>
                                <a:lnTo>
                                  <a:pt x="1092" y="670"/>
                                </a:lnTo>
                                <a:lnTo>
                                  <a:pt x="1101" y="717"/>
                                </a:lnTo>
                                <a:lnTo>
                                  <a:pt x="1112" y="761"/>
                                </a:lnTo>
                                <a:lnTo>
                                  <a:pt x="1126" y="805"/>
                                </a:lnTo>
                                <a:lnTo>
                                  <a:pt x="1145" y="845"/>
                                </a:lnTo>
                                <a:lnTo>
                                  <a:pt x="1164" y="842"/>
                                </a:lnTo>
                                <a:lnTo>
                                  <a:pt x="1177" y="830"/>
                                </a:lnTo>
                                <a:lnTo>
                                  <a:pt x="1192" y="818"/>
                                </a:lnTo>
                                <a:lnTo>
                                  <a:pt x="1197" y="823"/>
                                </a:lnTo>
                                <a:lnTo>
                                  <a:pt x="1197" y="827"/>
                                </a:lnTo>
                                <a:lnTo>
                                  <a:pt x="1200" y="830"/>
                                </a:lnTo>
                                <a:lnTo>
                                  <a:pt x="1176" y="861"/>
                                </a:lnTo>
                                <a:lnTo>
                                  <a:pt x="1148" y="887"/>
                                </a:lnTo>
                                <a:lnTo>
                                  <a:pt x="1113" y="898"/>
                                </a:lnTo>
                                <a:lnTo>
                                  <a:pt x="1081" y="872"/>
                                </a:lnTo>
                                <a:lnTo>
                                  <a:pt x="1066" y="835"/>
                                </a:lnTo>
                                <a:lnTo>
                                  <a:pt x="1051" y="796"/>
                                </a:lnTo>
                                <a:lnTo>
                                  <a:pt x="1045" y="750"/>
                                </a:lnTo>
                                <a:lnTo>
                                  <a:pt x="1039" y="703"/>
                                </a:lnTo>
                                <a:lnTo>
                                  <a:pt x="1035" y="657"/>
                                </a:lnTo>
                                <a:lnTo>
                                  <a:pt x="1032" y="611"/>
                                </a:lnTo>
                                <a:lnTo>
                                  <a:pt x="1028" y="564"/>
                                </a:lnTo>
                                <a:lnTo>
                                  <a:pt x="1026" y="518"/>
                                </a:lnTo>
                                <a:lnTo>
                                  <a:pt x="1025" y="471"/>
                                </a:lnTo>
                                <a:lnTo>
                                  <a:pt x="1023" y="425"/>
                                </a:lnTo>
                                <a:lnTo>
                                  <a:pt x="1021" y="377"/>
                                </a:lnTo>
                                <a:lnTo>
                                  <a:pt x="1018" y="331"/>
                                </a:lnTo>
                                <a:lnTo>
                                  <a:pt x="1016" y="284"/>
                                </a:lnTo>
                                <a:lnTo>
                                  <a:pt x="1013" y="237"/>
                                </a:lnTo>
                                <a:lnTo>
                                  <a:pt x="1008" y="191"/>
                                </a:lnTo>
                                <a:lnTo>
                                  <a:pt x="1003" y="144"/>
                                </a:lnTo>
                                <a:lnTo>
                                  <a:pt x="1005" y="139"/>
                                </a:lnTo>
                                <a:lnTo>
                                  <a:pt x="1010" y="138"/>
                                </a:lnTo>
                                <a:lnTo>
                                  <a:pt x="1015" y="139"/>
                                </a:lnTo>
                                <a:lnTo>
                                  <a:pt x="1037" y="183"/>
                                </a:lnTo>
                                <a:lnTo>
                                  <a:pt x="1049" y="233"/>
                                </a:lnTo>
                                <a:lnTo>
                                  <a:pt x="1056" y="283"/>
                                </a:lnTo>
                                <a:lnTo>
                                  <a:pt x="1061" y="334"/>
                                </a:lnTo>
                                <a:lnTo>
                                  <a:pt x="1065" y="334"/>
                                </a:lnTo>
                                <a:lnTo>
                                  <a:pt x="1069" y="334"/>
                                </a:lnTo>
                                <a:lnTo>
                                  <a:pt x="1071" y="334"/>
                                </a:lnTo>
                                <a:lnTo>
                                  <a:pt x="1065" y="276"/>
                                </a:lnTo>
                                <a:lnTo>
                                  <a:pt x="1058" y="219"/>
                                </a:lnTo>
                                <a:lnTo>
                                  <a:pt x="1047" y="164"/>
                                </a:lnTo>
                                <a:lnTo>
                                  <a:pt x="1027" y="112"/>
                                </a:lnTo>
                                <a:lnTo>
                                  <a:pt x="1029" y="111"/>
                                </a:lnTo>
                                <a:lnTo>
                                  <a:pt x="1032" y="109"/>
                                </a:lnTo>
                                <a:lnTo>
                                  <a:pt x="1033" y="107"/>
                                </a:lnTo>
                                <a:lnTo>
                                  <a:pt x="1037" y="111"/>
                                </a:lnTo>
                                <a:lnTo>
                                  <a:pt x="1047" y="120"/>
                                </a:lnTo>
                                <a:lnTo>
                                  <a:pt x="1051" y="124"/>
                                </a:lnTo>
                                <a:lnTo>
                                  <a:pt x="1068" y="167"/>
                                </a:lnTo>
                                <a:lnTo>
                                  <a:pt x="1080" y="211"/>
                                </a:lnTo>
                                <a:lnTo>
                                  <a:pt x="1090" y="256"/>
                                </a:lnTo>
                                <a:lnTo>
                                  <a:pt x="1098" y="302"/>
                                </a:lnTo>
                                <a:lnTo>
                                  <a:pt x="1104" y="349"/>
                                </a:lnTo>
                                <a:lnTo>
                                  <a:pt x="1109" y="396"/>
                                </a:lnTo>
                                <a:lnTo>
                                  <a:pt x="1114" y="443"/>
                                </a:lnTo>
                                <a:lnTo>
                                  <a:pt x="1120" y="489"/>
                                </a:lnTo>
                                <a:lnTo>
                                  <a:pt x="1127" y="535"/>
                                </a:lnTo>
                                <a:lnTo>
                                  <a:pt x="1136" y="581"/>
                                </a:lnTo>
                                <a:lnTo>
                                  <a:pt x="1148" y="626"/>
                                </a:lnTo>
                                <a:lnTo>
                                  <a:pt x="1157" y="650"/>
                                </a:lnTo>
                                <a:lnTo>
                                  <a:pt x="1169" y="672"/>
                                </a:lnTo>
                                <a:lnTo>
                                  <a:pt x="1187" y="684"/>
                                </a:lnTo>
                                <a:lnTo>
                                  <a:pt x="1186" y="689"/>
                                </a:lnTo>
                                <a:lnTo>
                                  <a:pt x="1182" y="691"/>
                                </a:lnTo>
                                <a:lnTo>
                                  <a:pt x="1180" y="694"/>
                                </a:lnTo>
                                <a:lnTo>
                                  <a:pt x="1187" y="705"/>
                                </a:lnTo>
                                <a:lnTo>
                                  <a:pt x="1194" y="716"/>
                                </a:lnTo>
                                <a:lnTo>
                                  <a:pt x="1206" y="721"/>
                                </a:lnTo>
                                <a:lnTo>
                                  <a:pt x="1221" y="715"/>
                                </a:lnTo>
                                <a:lnTo>
                                  <a:pt x="1231" y="701"/>
                                </a:lnTo>
                                <a:lnTo>
                                  <a:pt x="1238" y="687"/>
                                </a:lnTo>
                                <a:lnTo>
                                  <a:pt x="1226" y="678"/>
                                </a:lnTo>
                                <a:lnTo>
                                  <a:pt x="1202" y="661"/>
                                </a:lnTo>
                                <a:lnTo>
                                  <a:pt x="1190" y="653"/>
                                </a:lnTo>
                                <a:lnTo>
                                  <a:pt x="1171" y="612"/>
                                </a:lnTo>
                                <a:lnTo>
                                  <a:pt x="1157" y="572"/>
                                </a:lnTo>
                                <a:lnTo>
                                  <a:pt x="1146" y="529"/>
                                </a:lnTo>
                                <a:lnTo>
                                  <a:pt x="1137" y="485"/>
                                </a:lnTo>
                                <a:lnTo>
                                  <a:pt x="1131" y="440"/>
                                </a:lnTo>
                                <a:lnTo>
                                  <a:pt x="1125" y="395"/>
                                </a:lnTo>
                                <a:lnTo>
                                  <a:pt x="1120" y="351"/>
                                </a:lnTo>
                                <a:lnTo>
                                  <a:pt x="1114" y="306"/>
                                </a:lnTo>
                                <a:lnTo>
                                  <a:pt x="1109" y="261"/>
                                </a:lnTo>
                                <a:lnTo>
                                  <a:pt x="1101" y="218"/>
                                </a:lnTo>
                                <a:lnTo>
                                  <a:pt x="1091" y="176"/>
                                </a:lnTo>
                                <a:lnTo>
                                  <a:pt x="1079" y="134"/>
                                </a:lnTo>
                                <a:lnTo>
                                  <a:pt x="1063" y="94"/>
                                </a:lnTo>
                                <a:lnTo>
                                  <a:pt x="1045" y="56"/>
                                </a:lnTo>
                                <a:lnTo>
                                  <a:pt x="1047" y="56"/>
                                </a:lnTo>
                                <a:lnTo>
                                  <a:pt x="1051" y="56"/>
                                </a:lnTo>
                                <a:lnTo>
                                  <a:pt x="1055" y="56"/>
                                </a:lnTo>
                                <a:lnTo>
                                  <a:pt x="1079" y="96"/>
                                </a:lnTo>
                                <a:lnTo>
                                  <a:pt x="1098" y="136"/>
                                </a:lnTo>
                                <a:lnTo>
                                  <a:pt x="1112" y="179"/>
                                </a:lnTo>
                                <a:lnTo>
                                  <a:pt x="1123" y="223"/>
                                </a:lnTo>
                                <a:lnTo>
                                  <a:pt x="1129" y="268"/>
                                </a:lnTo>
                                <a:lnTo>
                                  <a:pt x="1136" y="313"/>
                                </a:lnTo>
                                <a:lnTo>
                                  <a:pt x="1142" y="359"/>
                                </a:lnTo>
                                <a:lnTo>
                                  <a:pt x="1147" y="404"/>
                                </a:lnTo>
                                <a:lnTo>
                                  <a:pt x="1155" y="449"/>
                                </a:lnTo>
                                <a:lnTo>
                                  <a:pt x="1165" y="491"/>
                                </a:lnTo>
                                <a:lnTo>
                                  <a:pt x="1179" y="548"/>
                                </a:lnTo>
                                <a:lnTo>
                                  <a:pt x="1201" y="603"/>
                                </a:lnTo>
                                <a:lnTo>
                                  <a:pt x="1238" y="647"/>
                                </a:lnTo>
                                <a:close/>
                                <a:moveTo>
                                  <a:pt x="699" y="723"/>
                                </a:moveTo>
                                <a:lnTo>
                                  <a:pt x="688" y="702"/>
                                </a:lnTo>
                                <a:lnTo>
                                  <a:pt x="685" y="677"/>
                                </a:lnTo>
                                <a:lnTo>
                                  <a:pt x="680" y="654"/>
                                </a:lnTo>
                                <a:lnTo>
                                  <a:pt x="716" y="620"/>
                                </a:lnTo>
                                <a:lnTo>
                                  <a:pt x="749" y="584"/>
                                </a:lnTo>
                                <a:lnTo>
                                  <a:pt x="780" y="545"/>
                                </a:lnTo>
                                <a:lnTo>
                                  <a:pt x="807" y="505"/>
                                </a:lnTo>
                                <a:lnTo>
                                  <a:pt x="831" y="461"/>
                                </a:lnTo>
                                <a:lnTo>
                                  <a:pt x="819" y="506"/>
                                </a:lnTo>
                                <a:lnTo>
                                  <a:pt x="803" y="552"/>
                                </a:lnTo>
                                <a:lnTo>
                                  <a:pt x="781" y="596"/>
                                </a:lnTo>
                                <a:lnTo>
                                  <a:pt x="756" y="639"/>
                                </a:lnTo>
                                <a:lnTo>
                                  <a:pt x="728" y="682"/>
                                </a:lnTo>
                                <a:lnTo>
                                  <a:pt x="699" y="723"/>
                                </a:lnTo>
                                <a:close/>
                                <a:moveTo>
                                  <a:pt x="754" y="803"/>
                                </a:moveTo>
                                <a:lnTo>
                                  <a:pt x="746" y="807"/>
                                </a:lnTo>
                                <a:lnTo>
                                  <a:pt x="736" y="804"/>
                                </a:lnTo>
                                <a:lnTo>
                                  <a:pt x="726" y="801"/>
                                </a:lnTo>
                                <a:lnTo>
                                  <a:pt x="715" y="780"/>
                                </a:lnTo>
                                <a:lnTo>
                                  <a:pt x="705" y="758"/>
                                </a:lnTo>
                                <a:lnTo>
                                  <a:pt x="709" y="736"/>
                                </a:lnTo>
                                <a:lnTo>
                                  <a:pt x="739" y="714"/>
                                </a:lnTo>
                                <a:lnTo>
                                  <a:pt x="765" y="690"/>
                                </a:lnTo>
                                <a:lnTo>
                                  <a:pt x="791" y="666"/>
                                </a:lnTo>
                                <a:lnTo>
                                  <a:pt x="783" y="711"/>
                                </a:lnTo>
                                <a:lnTo>
                                  <a:pt x="770" y="758"/>
                                </a:lnTo>
                                <a:lnTo>
                                  <a:pt x="754" y="803"/>
                                </a:lnTo>
                                <a:close/>
                                <a:moveTo>
                                  <a:pt x="442" y="392"/>
                                </a:moveTo>
                                <a:lnTo>
                                  <a:pt x="437" y="437"/>
                                </a:lnTo>
                                <a:lnTo>
                                  <a:pt x="432" y="480"/>
                                </a:lnTo>
                                <a:lnTo>
                                  <a:pt x="427" y="525"/>
                                </a:lnTo>
                                <a:lnTo>
                                  <a:pt x="421" y="570"/>
                                </a:lnTo>
                                <a:lnTo>
                                  <a:pt x="415" y="615"/>
                                </a:lnTo>
                                <a:lnTo>
                                  <a:pt x="408" y="660"/>
                                </a:lnTo>
                                <a:lnTo>
                                  <a:pt x="399" y="704"/>
                                </a:lnTo>
                                <a:lnTo>
                                  <a:pt x="389" y="748"/>
                                </a:lnTo>
                                <a:lnTo>
                                  <a:pt x="377" y="791"/>
                                </a:lnTo>
                                <a:lnTo>
                                  <a:pt x="364" y="833"/>
                                </a:lnTo>
                                <a:lnTo>
                                  <a:pt x="349" y="874"/>
                                </a:lnTo>
                                <a:lnTo>
                                  <a:pt x="339" y="882"/>
                                </a:lnTo>
                                <a:lnTo>
                                  <a:pt x="328" y="886"/>
                                </a:lnTo>
                                <a:lnTo>
                                  <a:pt x="317" y="886"/>
                                </a:lnTo>
                                <a:lnTo>
                                  <a:pt x="333" y="847"/>
                                </a:lnTo>
                                <a:lnTo>
                                  <a:pt x="349" y="806"/>
                                </a:lnTo>
                                <a:lnTo>
                                  <a:pt x="361" y="765"/>
                                </a:lnTo>
                                <a:lnTo>
                                  <a:pt x="373" y="722"/>
                                </a:lnTo>
                                <a:lnTo>
                                  <a:pt x="383" y="677"/>
                                </a:lnTo>
                                <a:lnTo>
                                  <a:pt x="392" y="632"/>
                                </a:lnTo>
                                <a:lnTo>
                                  <a:pt x="399" y="586"/>
                                </a:lnTo>
                                <a:lnTo>
                                  <a:pt x="406" y="540"/>
                                </a:lnTo>
                                <a:lnTo>
                                  <a:pt x="411" y="493"/>
                                </a:lnTo>
                                <a:lnTo>
                                  <a:pt x="416" y="445"/>
                                </a:lnTo>
                                <a:lnTo>
                                  <a:pt x="421" y="398"/>
                                </a:lnTo>
                                <a:lnTo>
                                  <a:pt x="426" y="351"/>
                                </a:lnTo>
                                <a:lnTo>
                                  <a:pt x="429" y="304"/>
                                </a:lnTo>
                                <a:lnTo>
                                  <a:pt x="433" y="257"/>
                                </a:lnTo>
                                <a:lnTo>
                                  <a:pt x="438" y="211"/>
                                </a:lnTo>
                                <a:lnTo>
                                  <a:pt x="442" y="166"/>
                                </a:lnTo>
                                <a:lnTo>
                                  <a:pt x="456" y="119"/>
                                </a:lnTo>
                                <a:lnTo>
                                  <a:pt x="473" y="75"/>
                                </a:lnTo>
                                <a:lnTo>
                                  <a:pt x="505" y="39"/>
                                </a:lnTo>
                                <a:lnTo>
                                  <a:pt x="506" y="40"/>
                                </a:lnTo>
                                <a:lnTo>
                                  <a:pt x="507" y="41"/>
                                </a:lnTo>
                                <a:lnTo>
                                  <a:pt x="508" y="42"/>
                                </a:lnTo>
                                <a:lnTo>
                                  <a:pt x="484" y="80"/>
                                </a:lnTo>
                                <a:lnTo>
                                  <a:pt x="467" y="122"/>
                                </a:lnTo>
                                <a:lnTo>
                                  <a:pt x="456" y="165"/>
                                </a:lnTo>
                                <a:lnTo>
                                  <a:pt x="450" y="210"/>
                                </a:lnTo>
                                <a:lnTo>
                                  <a:pt x="447" y="255"/>
                                </a:lnTo>
                                <a:lnTo>
                                  <a:pt x="444" y="301"/>
                                </a:lnTo>
                                <a:lnTo>
                                  <a:pt x="444" y="347"/>
                                </a:lnTo>
                                <a:lnTo>
                                  <a:pt x="442" y="392"/>
                                </a:lnTo>
                                <a:close/>
                                <a:moveTo>
                                  <a:pt x="229" y="872"/>
                                </a:moveTo>
                                <a:lnTo>
                                  <a:pt x="193" y="863"/>
                                </a:lnTo>
                                <a:lnTo>
                                  <a:pt x="182" y="829"/>
                                </a:lnTo>
                                <a:lnTo>
                                  <a:pt x="167" y="796"/>
                                </a:lnTo>
                                <a:lnTo>
                                  <a:pt x="179" y="759"/>
                                </a:lnTo>
                                <a:lnTo>
                                  <a:pt x="195" y="726"/>
                                </a:lnTo>
                                <a:lnTo>
                                  <a:pt x="219" y="697"/>
                                </a:lnTo>
                                <a:lnTo>
                                  <a:pt x="224" y="727"/>
                                </a:lnTo>
                                <a:lnTo>
                                  <a:pt x="216" y="760"/>
                                </a:lnTo>
                                <a:lnTo>
                                  <a:pt x="211" y="789"/>
                                </a:lnTo>
                                <a:lnTo>
                                  <a:pt x="209" y="789"/>
                                </a:lnTo>
                                <a:lnTo>
                                  <a:pt x="204" y="789"/>
                                </a:lnTo>
                                <a:lnTo>
                                  <a:pt x="201" y="789"/>
                                </a:lnTo>
                                <a:lnTo>
                                  <a:pt x="198" y="816"/>
                                </a:lnTo>
                                <a:lnTo>
                                  <a:pt x="202" y="841"/>
                                </a:lnTo>
                                <a:lnTo>
                                  <a:pt x="221" y="858"/>
                                </a:lnTo>
                                <a:lnTo>
                                  <a:pt x="259" y="834"/>
                                </a:lnTo>
                                <a:lnTo>
                                  <a:pt x="287" y="803"/>
                                </a:lnTo>
                                <a:lnTo>
                                  <a:pt x="307" y="767"/>
                                </a:lnTo>
                                <a:lnTo>
                                  <a:pt x="321" y="726"/>
                                </a:lnTo>
                                <a:lnTo>
                                  <a:pt x="331" y="682"/>
                                </a:lnTo>
                                <a:lnTo>
                                  <a:pt x="340" y="638"/>
                                </a:lnTo>
                                <a:lnTo>
                                  <a:pt x="349" y="595"/>
                                </a:lnTo>
                                <a:lnTo>
                                  <a:pt x="356" y="545"/>
                                </a:lnTo>
                                <a:lnTo>
                                  <a:pt x="363" y="497"/>
                                </a:lnTo>
                                <a:lnTo>
                                  <a:pt x="367" y="448"/>
                                </a:lnTo>
                                <a:lnTo>
                                  <a:pt x="373" y="397"/>
                                </a:lnTo>
                                <a:lnTo>
                                  <a:pt x="378" y="348"/>
                                </a:lnTo>
                                <a:lnTo>
                                  <a:pt x="384" y="300"/>
                                </a:lnTo>
                                <a:lnTo>
                                  <a:pt x="389" y="250"/>
                                </a:lnTo>
                                <a:lnTo>
                                  <a:pt x="397" y="202"/>
                                </a:lnTo>
                                <a:lnTo>
                                  <a:pt x="406" y="156"/>
                                </a:lnTo>
                                <a:lnTo>
                                  <a:pt x="418" y="110"/>
                                </a:lnTo>
                                <a:lnTo>
                                  <a:pt x="411" y="155"/>
                                </a:lnTo>
                                <a:lnTo>
                                  <a:pt x="406" y="200"/>
                                </a:lnTo>
                                <a:lnTo>
                                  <a:pt x="401" y="246"/>
                                </a:lnTo>
                                <a:lnTo>
                                  <a:pt x="397" y="292"/>
                                </a:lnTo>
                                <a:lnTo>
                                  <a:pt x="393" y="337"/>
                                </a:lnTo>
                                <a:lnTo>
                                  <a:pt x="388" y="383"/>
                                </a:lnTo>
                                <a:lnTo>
                                  <a:pt x="385" y="428"/>
                                </a:lnTo>
                                <a:lnTo>
                                  <a:pt x="381" y="473"/>
                                </a:lnTo>
                                <a:lnTo>
                                  <a:pt x="375" y="518"/>
                                </a:lnTo>
                                <a:lnTo>
                                  <a:pt x="368" y="563"/>
                                </a:lnTo>
                                <a:lnTo>
                                  <a:pt x="362" y="608"/>
                                </a:lnTo>
                                <a:lnTo>
                                  <a:pt x="354" y="653"/>
                                </a:lnTo>
                                <a:lnTo>
                                  <a:pt x="344" y="697"/>
                                </a:lnTo>
                                <a:lnTo>
                                  <a:pt x="333" y="740"/>
                                </a:lnTo>
                                <a:lnTo>
                                  <a:pt x="320" y="784"/>
                                </a:lnTo>
                                <a:lnTo>
                                  <a:pt x="295" y="819"/>
                                </a:lnTo>
                                <a:lnTo>
                                  <a:pt x="263" y="848"/>
                                </a:lnTo>
                                <a:lnTo>
                                  <a:pt x="229" y="872"/>
                                </a:lnTo>
                                <a:close/>
                                <a:moveTo>
                                  <a:pt x="764" y="847"/>
                                </a:moveTo>
                                <a:lnTo>
                                  <a:pt x="752" y="852"/>
                                </a:lnTo>
                                <a:lnTo>
                                  <a:pt x="741" y="852"/>
                                </a:lnTo>
                                <a:lnTo>
                                  <a:pt x="730" y="845"/>
                                </a:lnTo>
                                <a:lnTo>
                                  <a:pt x="701" y="808"/>
                                </a:lnTo>
                                <a:lnTo>
                                  <a:pt x="676" y="769"/>
                                </a:lnTo>
                                <a:lnTo>
                                  <a:pt x="657" y="728"/>
                                </a:lnTo>
                                <a:lnTo>
                                  <a:pt x="641" y="684"/>
                                </a:lnTo>
                                <a:lnTo>
                                  <a:pt x="628" y="641"/>
                                </a:lnTo>
                                <a:lnTo>
                                  <a:pt x="617" y="595"/>
                                </a:lnTo>
                                <a:lnTo>
                                  <a:pt x="608" y="548"/>
                                </a:lnTo>
                                <a:lnTo>
                                  <a:pt x="599" y="501"/>
                                </a:lnTo>
                                <a:lnTo>
                                  <a:pt x="591" y="455"/>
                                </a:lnTo>
                                <a:lnTo>
                                  <a:pt x="582" y="408"/>
                                </a:lnTo>
                                <a:lnTo>
                                  <a:pt x="570" y="363"/>
                                </a:lnTo>
                                <a:lnTo>
                                  <a:pt x="564" y="312"/>
                                </a:lnTo>
                                <a:lnTo>
                                  <a:pt x="554" y="258"/>
                                </a:lnTo>
                                <a:lnTo>
                                  <a:pt x="547" y="204"/>
                                </a:lnTo>
                                <a:lnTo>
                                  <a:pt x="549" y="151"/>
                                </a:lnTo>
                                <a:lnTo>
                                  <a:pt x="568" y="100"/>
                                </a:lnTo>
                                <a:lnTo>
                                  <a:pt x="583" y="107"/>
                                </a:lnTo>
                                <a:lnTo>
                                  <a:pt x="597" y="121"/>
                                </a:lnTo>
                                <a:lnTo>
                                  <a:pt x="609" y="136"/>
                                </a:lnTo>
                                <a:lnTo>
                                  <a:pt x="655" y="159"/>
                                </a:lnTo>
                                <a:lnTo>
                                  <a:pt x="707" y="166"/>
                                </a:lnTo>
                                <a:lnTo>
                                  <a:pt x="760" y="159"/>
                                </a:lnTo>
                                <a:lnTo>
                                  <a:pt x="808" y="142"/>
                                </a:lnTo>
                                <a:lnTo>
                                  <a:pt x="837" y="116"/>
                                </a:lnTo>
                                <a:lnTo>
                                  <a:pt x="862" y="91"/>
                                </a:lnTo>
                                <a:lnTo>
                                  <a:pt x="897" y="92"/>
                                </a:lnTo>
                                <a:lnTo>
                                  <a:pt x="900" y="104"/>
                                </a:lnTo>
                                <a:lnTo>
                                  <a:pt x="904" y="127"/>
                                </a:lnTo>
                                <a:lnTo>
                                  <a:pt x="906" y="139"/>
                                </a:lnTo>
                                <a:lnTo>
                                  <a:pt x="903" y="184"/>
                                </a:lnTo>
                                <a:lnTo>
                                  <a:pt x="900" y="229"/>
                                </a:lnTo>
                                <a:lnTo>
                                  <a:pt x="895" y="275"/>
                                </a:lnTo>
                                <a:lnTo>
                                  <a:pt x="890" y="321"/>
                                </a:lnTo>
                                <a:lnTo>
                                  <a:pt x="884" y="366"/>
                                </a:lnTo>
                                <a:lnTo>
                                  <a:pt x="878" y="412"/>
                                </a:lnTo>
                                <a:lnTo>
                                  <a:pt x="871" y="457"/>
                                </a:lnTo>
                                <a:lnTo>
                                  <a:pt x="863" y="504"/>
                                </a:lnTo>
                                <a:lnTo>
                                  <a:pt x="855" y="548"/>
                                </a:lnTo>
                                <a:lnTo>
                                  <a:pt x="845" y="592"/>
                                </a:lnTo>
                                <a:lnTo>
                                  <a:pt x="835" y="636"/>
                                </a:lnTo>
                                <a:lnTo>
                                  <a:pt x="823" y="680"/>
                                </a:lnTo>
                                <a:lnTo>
                                  <a:pt x="809" y="723"/>
                                </a:lnTo>
                                <a:lnTo>
                                  <a:pt x="796" y="766"/>
                                </a:lnTo>
                                <a:lnTo>
                                  <a:pt x="781" y="806"/>
                                </a:lnTo>
                                <a:lnTo>
                                  <a:pt x="764" y="847"/>
                                </a:lnTo>
                                <a:close/>
                                <a:moveTo>
                                  <a:pt x="878" y="100"/>
                                </a:moveTo>
                                <a:lnTo>
                                  <a:pt x="868" y="112"/>
                                </a:lnTo>
                                <a:lnTo>
                                  <a:pt x="848" y="134"/>
                                </a:lnTo>
                                <a:lnTo>
                                  <a:pt x="838" y="146"/>
                                </a:lnTo>
                                <a:lnTo>
                                  <a:pt x="792" y="176"/>
                                </a:lnTo>
                                <a:lnTo>
                                  <a:pt x="738" y="189"/>
                                </a:lnTo>
                                <a:lnTo>
                                  <a:pt x="682" y="190"/>
                                </a:lnTo>
                                <a:lnTo>
                                  <a:pt x="629" y="182"/>
                                </a:lnTo>
                                <a:lnTo>
                                  <a:pt x="629" y="184"/>
                                </a:lnTo>
                                <a:lnTo>
                                  <a:pt x="629" y="187"/>
                                </a:lnTo>
                                <a:lnTo>
                                  <a:pt x="629" y="188"/>
                                </a:lnTo>
                                <a:lnTo>
                                  <a:pt x="651" y="198"/>
                                </a:lnTo>
                                <a:lnTo>
                                  <a:pt x="674" y="205"/>
                                </a:lnTo>
                                <a:lnTo>
                                  <a:pt x="701" y="210"/>
                                </a:lnTo>
                                <a:lnTo>
                                  <a:pt x="716" y="208"/>
                                </a:lnTo>
                                <a:lnTo>
                                  <a:pt x="734" y="206"/>
                                </a:lnTo>
                                <a:lnTo>
                                  <a:pt x="747" y="214"/>
                                </a:lnTo>
                                <a:lnTo>
                                  <a:pt x="723" y="223"/>
                                </a:lnTo>
                                <a:lnTo>
                                  <a:pt x="699" y="232"/>
                                </a:lnTo>
                                <a:lnTo>
                                  <a:pt x="683" y="234"/>
                                </a:lnTo>
                                <a:lnTo>
                                  <a:pt x="702" y="241"/>
                                </a:lnTo>
                                <a:lnTo>
                                  <a:pt x="719" y="246"/>
                                </a:lnTo>
                                <a:lnTo>
                                  <a:pt x="742" y="246"/>
                                </a:lnTo>
                                <a:lnTo>
                                  <a:pt x="791" y="229"/>
                                </a:lnTo>
                                <a:lnTo>
                                  <a:pt x="828" y="194"/>
                                </a:lnTo>
                                <a:lnTo>
                                  <a:pt x="866" y="158"/>
                                </a:lnTo>
                                <a:lnTo>
                                  <a:pt x="856" y="199"/>
                                </a:lnTo>
                                <a:lnTo>
                                  <a:pt x="827" y="230"/>
                                </a:lnTo>
                                <a:lnTo>
                                  <a:pt x="794" y="258"/>
                                </a:lnTo>
                                <a:lnTo>
                                  <a:pt x="753" y="275"/>
                                </a:lnTo>
                                <a:lnTo>
                                  <a:pt x="707" y="275"/>
                                </a:lnTo>
                                <a:lnTo>
                                  <a:pt x="663" y="270"/>
                                </a:lnTo>
                                <a:lnTo>
                                  <a:pt x="683" y="306"/>
                                </a:lnTo>
                                <a:lnTo>
                                  <a:pt x="705" y="339"/>
                                </a:lnTo>
                                <a:lnTo>
                                  <a:pt x="735" y="370"/>
                                </a:lnTo>
                                <a:lnTo>
                                  <a:pt x="756" y="378"/>
                                </a:lnTo>
                                <a:lnTo>
                                  <a:pt x="781" y="376"/>
                                </a:lnTo>
                                <a:lnTo>
                                  <a:pt x="804" y="373"/>
                                </a:lnTo>
                                <a:lnTo>
                                  <a:pt x="791" y="393"/>
                                </a:lnTo>
                                <a:lnTo>
                                  <a:pt x="785" y="415"/>
                                </a:lnTo>
                                <a:lnTo>
                                  <a:pt x="774" y="433"/>
                                </a:lnTo>
                                <a:lnTo>
                                  <a:pt x="751" y="437"/>
                                </a:lnTo>
                                <a:lnTo>
                                  <a:pt x="728" y="437"/>
                                </a:lnTo>
                                <a:lnTo>
                                  <a:pt x="713" y="423"/>
                                </a:lnTo>
                                <a:lnTo>
                                  <a:pt x="724" y="417"/>
                                </a:lnTo>
                                <a:lnTo>
                                  <a:pt x="746" y="406"/>
                                </a:lnTo>
                                <a:lnTo>
                                  <a:pt x="757" y="399"/>
                                </a:lnTo>
                                <a:lnTo>
                                  <a:pt x="718" y="376"/>
                                </a:lnTo>
                                <a:lnTo>
                                  <a:pt x="683" y="347"/>
                                </a:lnTo>
                                <a:lnTo>
                                  <a:pt x="652" y="310"/>
                                </a:lnTo>
                                <a:lnTo>
                                  <a:pt x="626" y="270"/>
                                </a:lnTo>
                                <a:lnTo>
                                  <a:pt x="604" y="226"/>
                                </a:lnTo>
                                <a:lnTo>
                                  <a:pt x="587" y="180"/>
                                </a:lnTo>
                                <a:lnTo>
                                  <a:pt x="592" y="177"/>
                                </a:lnTo>
                                <a:lnTo>
                                  <a:pt x="598" y="169"/>
                                </a:lnTo>
                                <a:lnTo>
                                  <a:pt x="602" y="166"/>
                                </a:lnTo>
                                <a:lnTo>
                                  <a:pt x="603" y="158"/>
                                </a:lnTo>
                                <a:lnTo>
                                  <a:pt x="603" y="149"/>
                                </a:lnTo>
                                <a:lnTo>
                                  <a:pt x="597" y="144"/>
                                </a:lnTo>
                                <a:lnTo>
                                  <a:pt x="590" y="144"/>
                                </a:lnTo>
                                <a:lnTo>
                                  <a:pt x="583" y="146"/>
                                </a:lnTo>
                                <a:lnTo>
                                  <a:pt x="580" y="154"/>
                                </a:lnTo>
                                <a:lnTo>
                                  <a:pt x="581" y="199"/>
                                </a:lnTo>
                                <a:lnTo>
                                  <a:pt x="584" y="245"/>
                                </a:lnTo>
                                <a:lnTo>
                                  <a:pt x="590" y="291"/>
                                </a:lnTo>
                                <a:lnTo>
                                  <a:pt x="596" y="337"/>
                                </a:lnTo>
                                <a:lnTo>
                                  <a:pt x="605" y="384"/>
                                </a:lnTo>
                                <a:lnTo>
                                  <a:pt x="614" y="431"/>
                                </a:lnTo>
                                <a:lnTo>
                                  <a:pt x="625" y="477"/>
                                </a:lnTo>
                                <a:lnTo>
                                  <a:pt x="636" y="522"/>
                                </a:lnTo>
                                <a:lnTo>
                                  <a:pt x="647" y="567"/>
                                </a:lnTo>
                                <a:lnTo>
                                  <a:pt x="659" y="611"/>
                                </a:lnTo>
                                <a:lnTo>
                                  <a:pt x="695" y="580"/>
                                </a:lnTo>
                                <a:lnTo>
                                  <a:pt x="728" y="546"/>
                                </a:lnTo>
                                <a:lnTo>
                                  <a:pt x="757" y="510"/>
                                </a:lnTo>
                                <a:lnTo>
                                  <a:pt x="781" y="472"/>
                                </a:lnTo>
                                <a:lnTo>
                                  <a:pt x="803" y="431"/>
                                </a:lnTo>
                                <a:lnTo>
                                  <a:pt x="822" y="389"/>
                                </a:lnTo>
                                <a:lnTo>
                                  <a:pt x="838" y="347"/>
                                </a:lnTo>
                                <a:lnTo>
                                  <a:pt x="853" y="303"/>
                                </a:lnTo>
                                <a:lnTo>
                                  <a:pt x="866" y="258"/>
                                </a:lnTo>
                                <a:lnTo>
                                  <a:pt x="878" y="212"/>
                                </a:lnTo>
                                <a:lnTo>
                                  <a:pt x="880" y="173"/>
                                </a:lnTo>
                                <a:lnTo>
                                  <a:pt x="886" y="135"/>
                                </a:lnTo>
                                <a:lnTo>
                                  <a:pt x="878" y="1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Freeform 175"/>
                        <wps:cNvSpPr>
                          <a:spLocks noEditPoints="1"/>
                        </wps:cNvSpPr>
                        <wps:spPr bwMode="auto">
                          <a:xfrm>
                            <a:off x="267" y="555"/>
                            <a:ext cx="250" cy="254"/>
                          </a:xfrm>
                          <a:custGeom>
                            <a:avLst/>
                            <a:gdLst>
                              <a:gd name="T0" fmla="*/ 745 w 997"/>
                              <a:gd name="T1" fmla="*/ 348 h 1018"/>
                              <a:gd name="T2" fmla="*/ 612 w 997"/>
                              <a:gd name="T3" fmla="*/ 19 h 1018"/>
                              <a:gd name="T4" fmla="*/ 471 w 997"/>
                              <a:gd name="T5" fmla="*/ 279 h 1018"/>
                              <a:gd name="T6" fmla="*/ 323 w 997"/>
                              <a:gd name="T7" fmla="*/ 110 h 1018"/>
                              <a:gd name="T8" fmla="*/ 182 w 997"/>
                              <a:gd name="T9" fmla="*/ 211 h 1018"/>
                              <a:gd name="T10" fmla="*/ 42 w 997"/>
                              <a:gd name="T11" fmla="*/ 209 h 1018"/>
                              <a:gd name="T12" fmla="*/ 5 w 997"/>
                              <a:gd name="T13" fmla="*/ 361 h 1018"/>
                              <a:gd name="T14" fmla="*/ 92 w 997"/>
                              <a:gd name="T15" fmla="*/ 425 h 1018"/>
                              <a:gd name="T16" fmla="*/ 98 w 997"/>
                              <a:gd name="T17" fmla="*/ 820 h 1018"/>
                              <a:gd name="T18" fmla="*/ 115 w 997"/>
                              <a:gd name="T19" fmla="*/ 530 h 1018"/>
                              <a:gd name="T20" fmla="*/ 174 w 997"/>
                              <a:gd name="T21" fmla="*/ 348 h 1018"/>
                              <a:gd name="T22" fmla="*/ 224 w 997"/>
                              <a:gd name="T23" fmla="*/ 559 h 1018"/>
                              <a:gd name="T24" fmla="*/ 224 w 997"/>
                              <a:gd name="T25" fmla="*/ 1018 h 1018"/>
                              <a:gd name="T26" fmla="*/ 246 w 997"/>
                              <a:gd name="T27" fmla="*/ 879 h 1018"/>
                              <a:gd name="T28" fmla="*/ 246 w 997"/>
                              <a:gd name="T29" fmla="*/ 378 h 1018"/>
                              <a:gd name="T30" fmla="*/ 355 w 997"/>
                              <a:gd name="T31" fmla="*/ 369 h 1018"/>
                              <a:gd name="T32" fmla="*/ 355 w 997"/>
                              <a:gd name="T33" fmla="*/ 787 h 1018"/>
                              <a:gd name="T34" fmla="*/ 377 w 997"/>
                              <a:gd name="T35" fmla="*/ 692 h 1018"/>
                              <a:gd name="T36" fmla="*/ 403 w 997"/>
                              <a:gd name="T37" fmla="*/ 354 h 1018"/>
                              <a:gd name="T38" fmla="*/ 485 w 997"/>
                              <a:gd name="T39" fmla="*/ 458 h 1018"/>
                              <a:gd name="T40" fmla="*/ 485 w 997"/>
                              <a:gd name="T41" fmla="*/ 942 h 1018"/>
                              <a:gd name="T42" fmla="*/ 507 w 997"/>
                              <a:gd name="T43" fmla="*/ 792 h 1018"/>
                              <a:gd name="T44" fmla="*/ 509 w 997"/>
                              <a:gd name="T45" fmla="*/ 369 h 1018"/>
                              <a:gd name="T46" fmla="*/ 608 w 997"/>
                              <a:gd name="T47" fmla="*/ 386 h 1018"/>
                              <a:gd name="T48" fmla="*/ 620 w 997"/>
                              <a:gd name="T49" fmla="*/ 746 h 1018"/>
                              <a:gd name="T50" fmla="*/ 631 w 997"/>
                              <a:gd name="T51" fmla="*/ 431 h 1018"/>
                              <a:gd name="T52" fmla="*/ 729 w 997"/>
                              <a:gd name="T53" fmla="*/ 364 h 1018"/>
                              <a:gd name="T54" fmla="*/ 734 w 997"/>
                              <a:gd name="T55" fmla="*/ 681 h 1018"/>
                              <a:gd name="T56" fmla="*/ 740 w 997"/>
                              <a:gd name="T57" fmla="*/ 994 h 1018"/>
                              <a:gd name="T58" fmla="*/ 756 w 997"/>
                              <a:gd name="T59" fmla="*/ 753 h 1018"/>
                              <a:gd name="T60" fmla="*/ 756 w 997"/>
                              <a:gd name="T61" fmla="*/ 369 h 1018"/>
                              <a:gd name="T62" fmla="*/ 862 w 997"/>
                              <a:gd name="T63" fmla="*/ 380 h 1018"/>
                              <a:gd name="T64" fmla="*/ 860 w 997"/>
                              <a:gd name="T65" fmla="*/ 887 h 1018"/>
                              <a:gd name="T66" fmla="*/ 882 w 997"/>
                              <a:gd name="T67" fmla="*/ 745 h 1018"/>
                              <a:gd name="T68" fmla="*/ 887 w 997"/>
                              <a:gd name="T69" fmla="*/ 364 h 1018"/>
                              <a:gd name="T70" fmla="*/ 997 w 997"/>
                              <a:gd name="T71" fmla="*/ 349 h 1018"/>
                              <a:gd name="T72" fmla="*/ 871 w 997"/>
                              <a:gd name="T73" fmla="*/ 0 h 1018"/>
                              <a:gd name="T74" fmla="*/ 124 w 997"/>
                              <a:gd name="T75" fmla="*/ 324 h 1018"/>
                              <a:gd name="T76" fmla="*/ 98 w 997"/>
                              <a:gd name="T77" fmla="*/ 297 h 1018"/>
                              <a:gd name="T78" fmla="*/ 74 w 997"/>
                              <a:gd name="T79" fmla="*/ 270 h 1018"/>
                              <a:gd name="T80" fmla="*/ 115 w 997"/>
                              <a:gd name="T81" fmla="*/ 244 h 1018"/>
                              <a:gd name="T82" fmla="*/ 146 w 997"/>
                              <a:gd name="T83" fmla="*/ 270 h 1018"/>
                              <a:gd name="T84" fmla="*/ 376 w 997"/>
                              <a:gd name="T85" fmla="*/ 289 h 1018"/>
                              <a:gd name="T86" fmla="*/ 349 w 997"/>
                              <a:gd name="T87" fmla="*/ 321 h 1018"/>
                              <a:gd name="T88" fmla="*/ 324 w 997"/>
                              <a:gd name="T89" fmla="*/ 286 h 1018"/>
                              <a:gd name="T90" fmla="*/ 351 w 997"/>
                              <a:gd name="T91" fmla="*/ 249 h 1018"/>
                              <a:gd name="T92" fmla="*/ 373 w 997"/>
                              <a:gd name="T93" fmla="*/ 267 h 1018"/>
                              <a:gd name="T94" fmla="*/ 406 w 997"/>
                              <a:gd name="T95" fmla="*/ 300 h 1018"/>
                              <a:gd name="T96" fmla="*/ 636 w 997"/>
                              <a:gd name="T97" fmla="*/ 318 h 1018"/>
                              <a:gd name="T98" fmla="*/ 599 w 997"/>
                              <a:gd name="T99" fmla="*/ 291 h 1018"/>
                              <a:gd name="T100" fmla="*/ 594 w 997"/>
                              <a:gd name="T101" fmla="*/ 268 h 1018"/>
                              <a:gd name="T102" fmla="*/ 636 w 997"/>
                              <a:gd name="T103" fmla="*/ 239 h 1018"/>
                              <a:gd name="T104" fmla="*/ 656 w 997"/>
                              <a:gd name="T105" fmla="*/ 265 h 1018"/>
                              <a:gd name="T106" fmla="*/ 888 w 997"/>
                              <a:gd name="T107" fmla="*/ 315 h 1018"/>
                              <a:gd name="T108" fmla="*/ 853 w 997"/>
                              <a:gd name="T109" fmla="*/ 289 h 1018"/>
                              <a:gd name="T110" fmla="*/ 848 w 997"/>
                              <a:gd name="T111" fmla="*/ 265 h 1018"/>
                              <a:gd name="T112" fmla="*/ 888 w 997"/>
                              <a:gd name="T113" fmla="*/ 235 h 1018"/>
                              <a:gd name="T114" fmla="*/ 910 w 997"/>
                              <a:gd name="T115" fmla="*/ 262 h 10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97" h="1018">
                                <a:moveTo>
                                  <a:pt x="871" y="0"/>
                                </a:moveTo>
                                <a:lnTo>
                                  <a:pt x="864" y="19"/>
                                </a:lnTo>
                                <a:lnTo>
                                  <a:pt x="847" y="69"/>
                                </a:lnTo>
                                <a:lnTo>
                                  <a:pt x="821" y="137"/>
                                </a:lnTo>
                                <a:lnTo>
                                  <a:pt x="795" y="211"/>
                                </a:lnTo>
                                <a:lnTo>
                                  <a:pt x="771" y="279"/>
                                </a:lnTo>
                                <a:lnTo>
                                  <a:pt x="752" y="329"/>
                                </a:lnTo>
                                <a:lnTo>
                                  <a:pt x="745" y="348"/>
                                </a:lnTo>
                                <a:lnTo>
                                  <a:pt x="739" y="329"/>
                                </a:lnTo>
                                <a:lnTo>
                                  <a:pt x="720" y="279"/>
                                </a:lnTo>
                                <a:lnTo>
                                  <a:pt x="696" y="211"/>
                                </a:lnTo>
                                <a:lnTo>
                                  <a:pt x="668" y="137"/>
                                </a:lnTo>
                                <a:lnTo>
                                  <a:pt x="644" y="69"/>
                                </a:lnTo>
                                <a:lnTo>
                                  <a:pt x="626" y="19"/>
                                </a:lnTo>
                                <a:lnTo>
                                  <a:pt x="619" y="0"/>
                                </a:lnTo>
                                <a:lnTo>
                                  <a:pt x="612" y="19"/>
                                </a:lnTo>
                                <a:lnTo>
                                  <a:pt x="595" y="69"/>
                                </a:lnTo>
                                <a:lnTo>
                                  <a:pt x="571" y="137"/>
                                </a:lnTo>
                                <a:lnTo>
                                  <a:pt x="544" y="211"/>
                                </a:lnTo>
                                <a:lnTo>
                                  <a:pt x="520" y="279"/>
                                </a:lnTo>
                                <a:lnTo>
                                  <a:pt x="502" y="329"/>
                                </a:lnTo>
                                <a:lnTo>
                                  <a:pt x="496" y="348"/>
                                </a:lnTo>
                                <a:lnTo>
                                  <a:pt x="489" y="329"/>
                                </a:lnTo>
                                <a:lnTo>
                                  <a:pt x="471" y="279"/>
                                </a:lnTo>
                                <a:lnTo>
                                  <a:pt x="444" y="211"/>
                                </a:lnTo>
                                <a:lnTo>
                                  <a:pt x="417" y="137"/>
                                </a:lnTo>
                                <a:lnTo>
                                  <a:pt x="391" y="69"/>
                                </a:lnTo>
                                <a:lnTo>
                                  <a:pt x="373" y="19"/>
                                </a:lnTo>
                                <a:lnTo>
                                  <a:pt x="365" y="0"/>
                                </a:lnTo>
                                <a:lnTo>
                                  <a:pt x="360" y="15"/>
                                </a:lnTo>
                                <a:lnTo>
                                  <a:pt x="345" y="54"/>
                                </a:lnTo>
                                <a:lnTo>
                                  <a:pt x="323" y="110"/>
                                </a:lnTo>
                                <a:lnTo>
                                  <a:pt x="299" y="174"/>
                                </a:lnTo>
                                <a:lnTo>
                                  <a:pt x="275" y="238"/>
                                </a:lnTo>
                                <a:lnTo>
                                  <a:pt x="254" y="293"/>
                                </a:lnTo>
                                <a:lnTo>
                                  <a:pt x="239" y="333"/>
                                </a:lnTo>
                                <a:lnTo>
                                  <a:pt x="233" y="348"/>
                                </a:lnTo>
                                <a:lnTo>
                                  <a:pt x="226" y="329"/>
                                </a:lnTo>
                                <a:lnTo>
                                  <a:pt x="208" y="279"/>
                                </a:lnTo>
                                <a:lnTo>
                                  <a:pt x="182" y="211"/>
                                </a:lnTo>
                                <a:lnTo>
                                  <a:pt x="155" y="137"/>
                                </a:lnTo>
                                <a:lnTo>
                                  <a:pt x="130" y="69"/>
                                </a:lnTo>
                                <a:lnTo>
                                  <a:pt x="111" y="19"/>
                                </a:lnTo>
                                <a:lnTo>
                                  <a:pt x="104" y="0"/>
                                </a:lnTo>
                                <a:lnTo>
                                  <a:pt x="99" y="18"/>
                                </a:lnTo>
                                <a:lnTo>
                                  <a:pt x="84" y="68"/>
                                </a:lnTo>
                                <a:lnTo>
                                  <a:pt x="64" y="136"/>
                                </a:lnTo>
                                <a:lnTo>
                                  <a:pt x="42" y="209"/>
                                </a:lnTo>
                                <a:lnTo>
                                  <a:pt x="22" y="276"/>
                                </a:lnTo>
                                <a:lnTo>
                                  <a:pt x="7" y="325"/>
                                </a:lnTo>
                                <a:lnTo>
                                  <a:pt x="1" y="344"/>
                                </a:lnTo>
                                <a:lnTo>
                                  <a:pt x="1" y="349"/>
                                </a:lnTo>
                                <a:lnTo>
                                  <a:pt x="0" y="360"/>
                                </a:lnTo>
                                <a:lnTo>
                                  <a:pt x="0" y="366"/>
                                </a:lnTo>
                                <a:lnTo>
                                  <a:pt x="5" y="361"/>
                                </a:lnTo>
                                <a:lnTo>
                                  <a:pt x="23" y="353"/>
                                </a:lnTo>
                                <a:lnTo>
                                  <a:pt x="52" y="348"/>
                                </a:lnTo>
                                <a:lnTo>
                                  <a:pt x="77" y="354"/>
                                </a:lnTo>
                                <a:lnTo>
                                  <a:pt x="89" y="364"/>
                                </a:lnTo>
                                <a:lnTo>
                                  <a:pt x="92" y="369"/>
                                </a:lnTo>
                                <a:lnTo>
                                  <a:pt x="92" y="385"/>
                                </a:lnTo>
                                <a:lnTo>
                                  <a:pt x="92" y="425"/>
                                </a:lnTo>
                                <a:lnTo>
                                  <a:pt x="92" y="485"/>
                                </a:lnTo>
                                <a:lnTo>
                                  <a:pt x="92" y="557"/>
                                </a:lnTo>
                                <a:lnTo>
                                  <a:pt x="92" y="631"/>
                                </a:lnTo>
                                <a:lnTo>
                                  <a:pt x="92" y="703"/>
                                </a:lnTo>
                                <a:lnTo>
                                  <a:pt x="92" y="761"/>
                                </a:lnTo>
                                <a:lnTo>
                                  <a:pt x="92" y="802"/>
                                </a:lnTo>
                                <a:lnTo>
                                  <a:pt x="92" y="818"/>
                                </a:lnTo>
                                <a:lnTo>
                                  <a:pt x="98" y="820"/>
                                </a:lnTo>
                                <a:lnTo>
                                  <a:pt x="110" y="824"/>
                                </a:lnTo>
                                <a:lnTo>
                                  <a:pt x="115" y="828"/>
                                </a:lnTo>
                                <a:lnTo>
                                  <a:pt x="115" y="814"/>
                                </a:lnTo>
                                <a:lnTo>
                                  <a:pt x="115" y="779"/>
                                </a:lnTo>
                                <a:lnTo>
                                  <a:pt x="115" y="728"/>
                                </a:lnTo>
                                <a:lnTo>
                                  <a:pt x="115" y="666"/>
                                </a:lnTo>
                                <a:lnTo>
                                  <a:pt x="115" y="598"/>
                                </a:lnTo>
                                <a:lnTo>
                                  <a:pt x="115" y="530"/>
                                </a:lnTo>
                                <a:lnTo>
                                  <a:pt x="115" y="468"/>
                                </a:lnTo>
                                <a:lnTo>
                                  <a:pt x="116" y="416"/>
                                </a:lnTo>
                                <a:lnTo>
                                  <a:pt x="116" y="381"/>
                                </a:lnTo>
                                <a:lnTo>
                                  <a:pt x="116" y="369"/>
                                </a:lnTo>
                                <a:lnTo>
                                  <a:pt x="121" y="364"/>
                                </a:lnTo>
                                <a:lnTo>
                                  <a:pt x="137" y="354"/>
                                </a:lnTo>
                                <a:lnTo>
                                  <a:pt x="174" y="348"/>
                                </a:lnTo>
                                <a:lnTo>
                                  <a:pt x="209" y="354"/>
                                </a:lnTo>
                                <a:lnTo>
                                  <a:pt x="222" y="364"/>
                                </a:lnTo>
                                <a:lnTo>
                                  <a:pt x="224" y="369"/>
                                </a:lnTo>
                                <a:lnTo>
                                  <a:pt x="224" y="378"/>
                                </a:lnTo>
                                <a:lnTo>
                                  <a:pt x="224" y="404"/>
                                </a:lnTo>
                                <a:lnTo>
                                  <a:pt x="224" y="446"/>
                                </a:lnTo>
                                <a:lnTo>
                                  <a:pt x="224" y="497"/>
                                </a:lnTo>
                                <a:lnTo>
                                  <a:pt x="224" y="559"/>
                                </a:lnTo>
                                <a:lnTo>
                                  <a:pt x="224" y="625"/>
                                </a:lnTo>
                                <a:lnTo>
                                  <a:pt x="224" y="694"/>
                                </a:lnTo>
                                <a:lnTo>
                                  <a:pt x="224" y="762"/>
                                </a:lnTo>
                                <a:lnTo>
                                  <a:pt x="224" y="829"/>
                                </a:lnTo>
                                <a:lnTo>
                                  <a:pt x="224" y="889"/>
                                </a:lnTo>
                                <a:lnTo>
                                  <a:pt x="224" y="942"/>
                                </a:lnTo>
                                <a:lnTo>
                                  <a:pt x="224" y="982"/>
                                </a:lnTo>
                                <a:lnTo>
                                  <a:pt x="224" y="1009"/>
                                </a:lnTo>
                                <a:lnTo>
                                  <a:pt x="224" y="1018"/>
                                </a:lnTo>
                                <a:lnTo>
                                  <a:pt x="230" y="1015"/>
                                </a:lnTo>
                                <a:lnTo>
                                  <a:pt x="241" y="1009"/>
                                </a:lnTo>
                                <a:lnTo>
                                  <a:pt x="246" y="1005"/>
                                </a:lnTo>
                                <a:lnTo>
                                  <a:pt x="246" y="996"/>
                                </a:lnTo>
                                <a:lnTo>
                                  <a:pt x="246" y="970"/>
                                </a:lnTo>
                                <a:lnTo>
                                  <a:pt x="246" y="931"/>
                                </a:lnTo>
                                <a:lnTo>
                                  <a:pt x="246" y="879"/>
                                </a:lnTo>
                                <a:lnTo>
                                  <a:pt x="246" y="820"/>
                                </a:lnTo>
                                <a:lnTo>
                                  <a:pt x="246" y="754"/>
                                </a:lnTo>
                                <a:lnTo>
                                  <a:pt x="246" y="687"/>
                                </a:lnTo>
                                <a:lnTo>
                                  <a:pt x="246" y="620"/>
                                </a:lnTo>
                                <a:lnTo>
                                  <a:pt x="246" y="554"/>
                                </a:lnTo>
                                <a:lnTo>
                                  <a:pt x="246" y="495"/>
                                </a:lnTo>
                                <a:lnTo>
                                  <a:pt x="246" y="444"/>
                                </a:lnTo>
                                <a:lnTo>
                                  <a:pt x="246" y="404"/>
                                </a:lnTo>
                                <a:lnTo>
                                  <a:pt x="246" y="378"/>
                                </a:lnTo>
                                <a:lnTo>
                                  <a:pt x="246" y="369"/>
                                </a:lnTo>
                                <a:lnTo>
                                  <a:pt x="253" y="363"/>
                                </a:lnTo>
                                <a:lnTo>
                                  <a:pt x="272" y="353"/>
                                </a:lnTo>
                                <a:lnTo>
                                  <a:pt x="306" y="348"/>
                                </a:lnTo>
                                <a:lnTo>
                                  <a:pt x="338" y="355"/>
                                </a:lnTo>
                                <a:lnTo>
                                  <a:pt x="352" y="364"/>
                                </a:lnTo>
                                <a:lnTo>
                                  <a:pt x="355" y="369"/>
                                </a:lnTo>
                                <a:lnTo>
                                  <a:pt x="355" y="383"/>
                                </a:lnTo>
                                <a:lnTo>
                                  <a:pt x="355" y="424"/>
                                </a:lnTo>
                                <a:lnTo>
                                  <a:pt x="355" y="481"/>
                                </a:lnTo>
                                <a:lnTo>
                                  <a:pt x="355" y="550"/>
                                </a:lnTo>
                                <a:lnTo>
                                  <a:pt x="355" y="622"/>
                                </a:lnTo>
                                <a:lnTo>
                                  <a:pt x="355" y="690"/>
                                </a:lnTo>
                                <a:lnTo>
                                  <a:pt x="355" y="748"/>
                                </a:lnTo>
                                <a:lnTo>
                                  <a:pt x="355" y="787"/>
                                </a:lnTo>
                                <a:lnTo>
                                  <a:pt x="355" y="802"/>
                                </a:lnTo>
                                <a:lnTo>
                                  <a:pt x="364" y="794"/>
                                </a:lnTo>
                                <a:lnTo>
                                  <a:pt x="373" y="799"/>
                                </a:lnTo>
                                <a:lnTo>
                                  <a:pt x="377" y="803"/>
                                </a:lnTo>
                                <a:lnTo>
                                  <a:pt x="377" y="788"/>
                                </a:lnTo>
                                <a:lnTo>
                                  <a:pt x="377" y="749"/>
                                </a:lnTo>
                                <a:lnTo>
                                  <a:pt x="377" y="692"/>
                                </a:lnTo>
                                <a:lnTo>
                                  <a:pt x="377" y="622"/>
                                </a:lnTo>
                                <a:lnTo>
                                  <a:pt x="377" y="550"/>
                                </a:lnTo>
                                <a:lnTo>
                                  <a:pt x="377" y="482"/>
                                </a:lnTo>
                                <a:lnTo>
                                  <a:pt x="377" y="424"/>
                                </a:lnTo>
                                <a:lnTo>
                                  <a:pt x="377" y="383"/>
                                </a:lnTo>
                                <a:lnTo>
                                  <a:pt x="377" y="369"/>
                                </a:lnTo>
                                <a:lnTo>
                                  <a:pt x="384" y="364"/>
                                </a:lnTo>
                                <a:lnTo>
                                  <a:pt x="403" y="354"/>
                                </a:lnTo>
                                <a:lnTo>
                                  <a:pt x="432" y="348"/>
                                </a:lnTo>
                                <a:lnTo>
                                  <a:pt x="461" y="354"/>
                                </a:lnTo>
                                <a:lnTo>
                                  <a:pt x="478" y="364"/>
                                </a:lnTo>
                                <a:lnTo>
                                  <a:pt x="485" y="369"/>
                                </a:lnTo>
                                <a:lnTo>
                                  <a:pt x="485" y="380"/>
                                </a:lnTo>
                                <a:lnTo>
                                  <a:pt x="485" y="411"/>
                                </a:lnTo>
                                <a:lnTo>
                                  <a:pt x="485" y="458"/>
                                </a:lnTo>
                                <a:lnTo>
                                  <a:pt x="485" y="517"/>
                                </a:lnTo>
                                <a:lnTo>
                                  <a:pt x="485" y="584"/>
                                </a:lnTo>
                                <a:lnTo>
                                  <a:pt x="485" y="655"/>
                                </a:lnTo>
                                <a:lnTo>
                                  <a:pt x="485" y="726"/>
                                </a:lnTo>
                                <a:lnTo>
                                  <a:pt x="485" y="792"/>
                                </a:lnTo>
                                <a:lnTo>
                                  <a:pt x="485" y="852"/>
                                </a:lnTo>
                                <a:lnTo>
                                  <a:pt x="485" y="899"/>
                                </a:lnTo>
                                <a:lnTo>
                                  <a:pt x="485" y="930"/>
                                </a:lnTo>
                                <a:lnTo>
                                  <a:pt x="485" y="942"/>
                                </a:lnTo>
                                <a:lnTo>
                                  <a:pt x="490" y="942"/>
                                </a:lnTo>
                                <a:lnTo>
                                  <a:pt x="500" y="942"/>
                                </a:lnTo>
                                <a:lnTo>
                                  <a:pt x="507" y="942"/>
                                </a:lnTo>
                                <a:lnTo>
                                  <a:pt x="507" y="931"/>
                                </a:lnTo>
                                <a:lnTo>
                                  <a:pt x="507" y="899"/>
                                </a:lnTo>
                                <a:lnTo>
                                  <a:pt x="507" y="852"/>
                                </a:lnTo>
                                <a:lnTo>
                                  <a:pt x="507" y="792"/>
                                </a:lnTo>
                                <a:lnTo>
                                  <a:pt x="508" y="726"/>
                                </a:lnTo>
                                <a:lnTo>
                                  <a:pt x="508" y="655"/>
                                </a:lnTo>
                                <a:lnTo>
                                  <a:pt x="508" y="584"/>
                                </a:lnTo>
                                <a:lnTo>
                                  <a:pt x="508" y="517"/>
                                </a:lnTo>
                                <a:lnTo>
                                  <a:pt x="509" y="458"/>
                                </a:lnTo>
                                <a:lnTo>
                                  <a:pt x="509" y="411"/>
                                </a:lnTo>
                                <a:lnTo>
                                  <a:pt x="509" y="380"/>
                                </a:lnTo>
                                <a:lnTo>
                                  <a:pt x="509" y="369"/>
                                </a:lnTo>
                                <a:lnTo>
                                  <a:pt x="516" y="364"/>
                                </a:lnTo>
                                <a:lnTo>
                                  <a:pt x="533" y="354"/>
                                </a:lnTo>
                                <a:lnTo>
                                  <a:pt x="563" y="348"/>
                                </a:lnTo>
                                <a:lnTo>
                                  <a:pt x="590" y="354"/>
                                </a:lnTo>
                                <a:lnTo>
                                  <a:pt x="605" y="364"/>
                                </a:lnTo>
                                <a:lnTo>
                                  <a:pt x="608" y="369"/>
                                </a:lnTo>
                                <a:lnTo>
                                  <a:pt x="608" y="386"/>
                                </a:lnTo>
                                <a:lnTo>
                                  <a:pt x="608" y="429"/>
                                </a:lnTo>
                                <a:lnTo>
                                  <a:pt x="608" y="491"/>
                                </a:lnTo>
                                <a:lnTo>
                                  <a:pt x="608" y="562"/>
                                </a:lnTo>
                                <a:lnTo>
                                  <a:pt x="608" y="633"/>
                                </a:lnTo>
                                <a:lnTo>
                                  <a:pt x="608" y="695"/>
                                </a:lnTo>
                                <a:lnTo>
                                  <a:pt x="608" y="738"/>
                                </a:lnTo>
                                <a:lnTo>
                                  <a:pt x="608" y="755"/>
                                </a:lnTo>
                                <a:lnTo>
                                  <a:pt x="620" y="746"/>
                                </a:lnTo>
                                <a:lnTo>
                                  <a:pt x="628" y="756"/>
                                </a:lnTo>
                                <a:lnTo>
                                  <a:pt x="631" y="764"/>
                                </a:lnTo>
                                <a:lnTo>
                                  <a:pt x="631" y="746"/>
                                </a:lnTo>
                                <a:lnTo>
                                  <a:pt x="631" y="703"/>
                                </a:lnTo>
                                <a:lnTo>
                                  <a:pt x="631" y="639"/>
                                </a:lnTo>
                                <a:lnTo>
                                  <a:pt x="631" y="567"/>
                                </a:lnTo>
                                <a:lnTo>
                                  <a:pt x="631" y="494"/>
                                </a:lnTo>
                                <a:lnTo>
                                  <a:pt x="631" y="431"/>
                                </a:lnTo>
                                <a:lnTo>
                                  <a:pt x="631" y="386"/>
                                </a:lnTo>
                                <a:lnTo>
                                  <a:pt x="631" y="369"/>
                                </a:lnTo>
                                <a:lnTo>
                                  <a:pt x="636" y="364"/>
                                </a:lnTo>
                                <a:lnTo>
                                  <a:pt x="653" y="354"/>
                                </a:lnTo>
                                <a:lnTo>
                                  <a:pt x="682" y="348"/>
                                </a:lnTo>
                                <a:lnTo>
                                  <a:pt x="711" y="354"/>
                                </a:lnTo>
                                <a:lnTo>
                                  <a:pt x="729" y="364"/>
                                </a:lnTo>
                                <a:lnTo>
                                  <a:pt x="734" y="369"/>
                                </a:lnTo>
                                <a:lnTo>
                                  <a:pt x="734" y="378"/>
                                </a:lnTo>
                                <a:lnTo>
                                  <a:pt x="734" y="403"/>
                                </a:lnTo>
                                <a:lnTo>
                                  <a:pt x="734" y="443"/>
                                </a:lnTo>
                                <a:lnTo>
                                  <a:pt x="734" y="492"/>
                                </a:lnTo>
                                <a:lnTo>
                                  <a:pt x="734" y="550"/>
                                </a:lnTo>
                                <a:lnTo>
                                  <a:pt x="734" y="614"/>
                                </a:lnTo>
                                <a:lnTo>
                                  <a:pt x="734" y="681"/>
                                </a:lnTo>
                                <a:lnTo>
                                  <a:pt x="734" y="746"/>
                                </a:lnTo>
                                <a:lnTo>
                                  <a:pt x="734" y="810"/>
                                </a:lnTo>
                                <a:lnTo>
                                  <a:pt x="734" y="868"/>
                                </a:lnTo>
                                <a:lnTo>
                                  <a:pt x="734" y="917"/>
                                </a:lnTo>
                                <a:lnTo>
                                  <a:pt x="734" y="957"/>
                                </a:lnTo>
                                <a:lnTo>
                                  <a:pt x="734" y="982"/>
                                </a:lnTo>
                                <a:lnTo>
                                  <a:pt x="734" y="991"/>
                                </a:lnTo>
                                <a:lnTo>
                                  <a:pt x="740" y="994"/>
                                </a:lnTo>
                                <a:lnTo>
                                  <a:pt x="750" y="1000"/>
                                </a:lnTo>
                                <a:lnTo>
                                  <a:pt x="756" y="1003"/>
                                </a:lnTo>
                                <a:lnTo>
                                  <a:pt x="756" y="994"/>
                                </a:lnTo>
                                <a:lnTo>
                                  <a:pt x="756" y="968"/>
                                </a:lnTo>
                                <a:lnTo>
                                  <a:pt x="756" y="928"/>
                                </a:lnTo>
                                <a:lnTo>
                                  <a:pt x="756" y="877"/>
                                </a:lnTo>
                                <a:lnTo>
                                  <a:pt x="756" y="818"/>
                                </a:lnTo>
                                <a:lnTo>
                                  <a:pt x="756" y="753"/>
                                </a:lnTo>
                                <a:lnTo>
                                  <a:pt x="756" y="686"/>
                                </a:lnTo>
                                <a:lnTo>
                                  <a:pt x="756" y="619"/>
                                </a:lnTo>
                                <a:lnTo>
                                  <a:pt x="756" y="553"/>
                                </a:lnTo>
                                <a:lnTo>
                                  <a:pt x="756" y="494"/>
                                </a:lnTo>
                                <a:lnTo>
                                  <a:pt x="756" y="444"/>
                                </a:lnTo>
                                <a:lnTo>
                                  <a:pt x="756" y="404"/>
                                </a:lnTo>
                                <a:lnTo>
                                  <a:pt x="756" y="378"/>
                                </a:lnTo>
                                <a:lnTo>
                                  <a:pt x="756" y="369"/>
                                </a:lnTo>
                                <a:lnTo>
                                  <a:pt x="763" y="364"/>
                                </a:lnTo>
                                <a:lnTo>
                                  <a:pt x="781" y="354"/>
                                </a:lnTo>
                                <a:lnTo>
                                  <a:pt x="809" y="348"/>
                                </a:lnTo>
                                <a:lnTo>
                                  <a:pt x="837" y="354"/>
                                </a:lnTo>
                                <a:lnTo>
                                  <a:pt x="855" y="364"/>
                                </a:lnTo>
                                <a:lnTo>
                                  <a:pt x="862" y="369"/>
                                </a:lnTo>
                                <a:lnTo>
                                  <a:pt x="862" y="380"/>
                                </a:lnTo>
                                <a:lnTo>
                                  <a:pt x="862" y="410"/>
                                </a:lnTo>
                                <a:lnTo>
                                  <a:pt x="862" y="456"/>
                                </a:lnTo>
                                <a:lnTo>
                                  <a:pt x="861" y="514"/>
                                </a:lnTo>
                                <a:lnTo>
                                  <a:pt x="861" y="580"/>
                                </a:lnTo>
                                <a:lnTo>
                                  <a:pt x="861" y="649"/>
                                </a:lnTo>
                                <a:lnTo>
                                  <a:pt x="860" y="719"/>
                                </a:lnTo>
                                <a:lnTo>
                                  <a:pt x="860" y="783"/>
                                </a:lnTo>
                                <a:lnTo>
                                  <a:pt x="860" y="841"/>
                                </a:lnTo>
                                <a:lnTo>
                                  <a:pt x="860" y="887"/>
                                </a:lnTo>
                                <a:lnTo>
                                  <a:pt x="860" y="917"/>
                                </a:lnTo>
                                <a:lnTo>
                                  <a:pt x="860" y="928"/>
                                </a:lnTo>
                                <a:lnTo>
                                  <a:pt x="865" y="896"/>
                                </a:lnTo>
                                <a:lnTo>
                                  <a:pt x="876" y="833"/>
                                </a:lnTo>
                                <a:lnTo>
                                  <a:pt x="882" y="799"/>
                                </a:lnTo>
                                <a:lnTo>
                                  <a:pt x="882" y="785"/>
                                </a:lnTo>
                                <a:lnTo>
                                  <a:pt x="882" y="745"/>
                                </a:lnTo>
                                <a:lnTo>
                                  <a:pt x="882" y="688"/>
                                </a:lnTo>
                                <a:lnTo>
                                  <a:pt x="882" y="620"/>
                                </a:lnTo>
                                <a:lnTo>
                                  <a:pt x="882" y="549"/>
                                </a:lnTo>
                                <a:lnTo>
                                  <a:pt x="882" y="481"/>
                                </a:lnTo>
                                <a:lnTo>
                                  <a:pt x="882" y="423"/>
                                </a:lnTo>
                                <a:lnTo>
                                  <a:pt x="882" y="383"/>
                                </a:lnTo>
                                <a:lnTo>
                                  <a:pt x="882" y="369"/>
                                </a:lnTo>
                                <a:lnTo>
                                  <a:pt x="887" y="364"/>
                                </a:lnTo>
                                <a:lnTo>
                                  <a:pt x="906" y="354"/>
                                </a:lnTo>
                                <a:lnTo>
                                  <a:pt x="937" y="348"/>
                                </a:lnTo>
                                <a:lnTo>
                                  <a:pt x="970" y="353"/>
                                </a:lnTo>
                                <a:lnTo>
                                  <a:pt x="991" y="361"/>
                                </a:lnTo>
                                <a:lnTo>
                                  <a:pt x="997" y="366"/>
                                </a:lnTo>
                                <a:lnTo>
                                  <a:pt x="997" y="360"/>
                                </a:lnTo>
                                <a:lnTo>
                                  <a:pt x="997" y="349"/>
                                </a:lnTo>
                                <a:lnTo>
                                  <a:pt x="996" y="344"/>
                                </a:lnTo>
                                <a:lnTo>
                                  <a:pt x="990" y="325"/>
                                </a:lnTo>
                                <a:lnTo>
                                  <a:pt x="972" y="276"/>
                                </a:lnTo>
                                <a:lnTo>
                                  <a:pt x="947" y="209"/>
                                </a:lnTo>
                                <a:lnTo>
                                  <a:pt x="920" y="136"/>
                                </a:lnTo>
                                <a:lnTo>
                                  <a:pt x="896" y="68"/>
                                </a:lnTo>
                                <a:lnTo>
                                  <a:pt x="877" y="18"/>
                                </a:lnTo>
                                <a:lnTo>
                                  <a:pt x="871" y="0"/>
                                </a:lnTo>
                                <a:close/>
                                <a:moveTo>
                                  <a:pt x="146" y="302"/>
                                </a:moveTo>
                                <a:lnTo>
                                  <a:pt x="137" y="300"/>
                                </a:lnTo>
                                <a:lnTo>
                                  <a:pt x="127" y="297"/>
                                </a:lnTo>
                                <a:lnTo>
                                  <a:pt x="116" y="291"/>
                                </a:lnTo>
                                <a:lnTo>
                                  <a:pt x="119" y="300"/>
                                </a:lnTo>
                                <a:lnTo>
                                  <a:pt x="122" y="315"/>
                                </a:lnTo>
                                <a:lnTo>
                                  <a:pt x="124" y="324"/>
                                </a:lnTo>
                                <a:lnTo>
                                  <a:pt x="115" y="324"/>
                                </a:lnTo>
                                <a:lnTo>
                                  <a:pt x="99" y="324"/>
                                </a:lnTo>
                                <a:lnTo>
                                  <a:pt x="89" y="324"/>
                                </a:lnTo>
                                <a:lnTo>
                                  <a:pt x="91" y="317"/>
                                </a:lnTo>
                                <a:lnTo>
                                  <a:pt x="96" y="304"/>
                                </a:lnTo>
                                <a:lnTo>
                                  <a:pt x="98" y="297"/>
                                </a:lnTo>
                                <a:lnTo>
                                  <a:pt x="89" y="297"/>
                                </a:lnTo>
                                <a:lnTo>
                                  <a:pt x="74" y="297"/>
                                </a:lnTo>
                                <a:lnTo>
                                  <a:pt x="65" y="297"/>
                                </a:lnTo>
                                <a:lnTo>
                                  <a:pt x="65" y="289"/>
                                </a:lnTo>
                                <a:lnTo>
                                  <a:pt x="65" y="274"/>
                                </a:lnTo>
                                <a:lnTo>
                                  <a:pt x="65" y="265"/>
                                </a:lnTo>
                                <a:lnTo>
                                  <a:pt x="74" y="270"/>
                                </a:lnTo>
                                <a:lnTo>
                                  <a:pt x="82" y="274"/>
                                </a:lnTo>
                                <a:lnTo>
                                  <a:pt x="94" y="273"/>
                                </a:lnTo>
                                <a:lnTo>
                                  <a:pt x="93" y="266"/>
                                </a:lnTo>
                                <a:lnTo>
                                  <a:pt x="91" y="252"/>
                                </a:lnTo>
                                <a:lnTo>
                                  <a:pt x="89" y="244"/>
                                </a:lnTo>
                                <a:lnTo>
                                  <a:pt x="99" y="244"/>
                                </a:lnTo>
                                <a:lnTo>
                                  <a:pt x="115" y="244"/>
                                </a:lnTo>
                                <a:lnTo>
                                  <a:pt x="124" y="244"/>
                                </a:lnTo>
                                <a:lnTo>
                                  <a:pt x="122" y="251"/>
                                </a:lnTo>
                                <a:lnTo>
                                  <a:pt x="116" y="264"/>
                                </a:lnTo>
                                <a:lnTo>
                                  <a:pt x="113" y="270"/>
                                </a:lnTo>
                                <a:lnTo>
                                  <a:pt x="122" y="270"/>
                                </a:lnTo>
                                <a:lnTo>
                                  <a:pt x="137" y="270"/>
                                </a:lnTo>
                                <a:lnTo>
                                  <a:pt x="146" y="270"/>
                                </a:lnTo>
                                <a:lnTo>
                                  <a:pt x="146" y="279"/>
                                </a:lnTo>
                                <a:lnTo>
                                  <a:pt x="146" y="295"/>
                                </a:lnTo>
                                <a:lnTo>
                                  <a:pt x="146" y="302"/>
                                </a:lnTo>
                                <a:close/>
                                <a:moveTo>
                                  <a:pt x="406" y="300"/>
                                </a:moveTo>
                                <a:lnTo>
                                  <a:pt x="397" y="297"/>
                                </a:lnTo>
                                <a:lnTo>
                                  <a:pt x="387" y="293"/>
                                </a:lnTo>
                                <a:lnTo>
                                  <a:pt x="376" y="289"/>
                                </a:lnTo>
                                <a:lnTo>
                                  <a:pt x="378" y="297"/>
                                </a:lnTo>
                                <a:lnTo>
                                  <a:pt x="381" y="312"/>
                                </a:lnTo>
                                <a:lnTo>
                                  <a:pt x="384" y="321"/>
                                </a:lnTo>
                                <a:lnTo>
                                  <a:pt x="375" y="321"/>
                                </a:lnTo>
                                <a:lnTo>
                                  <a:pt x="358" y="321"/>
                                </a:lnTo>
                                <a:lnTo>
                                  <a:pt x="349" y="321"/>
                                </a:lnTo>
                                <a:lnTo>
                                  <a:pt x="351" y="314"/>
                                </a:lnTo>
                                <a:lnTo>
                                  <a:pt x="355" y="301"/>
                                </a:lnTo>
                                <a:lnTo>
                                  <a:pt x="357" y="295"/>
                                </a:lnTo>
                                <a:lnTo>
                                  <a:pt x="349" y="295"/>
                                </a:lnTo>
                                <a:lnTo>
                                  <a:pt x="333" y="295"/>
                                </a:lnTo>
                                <a:lnTo>
                                  <a:pt x="324" y="295"/>
                                </a:lnTo>
                                <a:lnTo>
                                  <a:pt x="324" y="286"/>
                                </a:lnTo>
                                <a:lnTo>
                                  <a:pt x="324" y="270"/>
                                </a:lnTo>
                                <a:lnTo>
                                  <a:pt x="324" y="263"/>
                                </a:lnTo>
                                <a:lnTo>
                                  <a:pt x="333" y="267"/>
                                </a:lnTo>
                                <a:lnTo>
                                  <a:pt x="343" y="270"/>
                                </a:lnTo>
                                <a:lnTo>
                                  <a:pt x="354" y="270"/>
                                </a:lnTo>
                                <a:lnTo>
                                  <a:pt x="353" y="263"/>
                                </a:lnTo>
                                <a:lnTo>
                                  <a:pt x="351" y="249"/>
                                </a:lnTo>
                                <a:lnTo>
                                  <a:pt x="349" y="241"/>
                                </a:lnTo>
                                <a:lnTo>
                                  <a:pt x="358" y="241"/>
                                </a:lnTo>
                                <a:lnTo>
                                  <a:pt x="375" y="241"/>
                                </a:lnTo>
                                <a:lnTo>
                                  <a:pt x="384" y="241"/>
                                </a:lnTo>
                                <a:lnTo>
                                  <a:pt x="381" y="247"/>
                                </a:lnTo>
                                <a:lnTo>
                                  <a:pt x="376" y="261"/>
                                </a:lnTo>
                                <a:lnTo>
                                  <a:pt x="373" y="267"/>
                                </a:lnTo>
                                <a:lnTo>
                                  <a:pt x="381" y="267"/>
                                </a:lnTo>
                                <a:lnTo>
                                  <a:pt x="397" y="267"/>
                                </a:lnTo>
                                <a:lnTo>
                                  <a:pt x="406" y="267"/>
                                </a:lnTo>
                                <a:lnTo>
                                  <a:pt x="406" y="276"/>
                                </a:lnTo>
                                <a:lnTo>
                                  <a:pt x="406" y="291"/>
                                </a:lnTo>
                                <a:lnTo>
                                  <a:pt x="406" y="300"/>
                                </a:lnTo>
                                <a:close/>
                                <a:moveTo>
                                  <a:pt x="656" y="297"/>
                                </a:moveTo>
                                <a:lnTo>
                                  <a:pt x="648" y="295"/>
                                </a:lnTo>
                                <a:lnTo>
                                  <a:pt x="638" y="290"/>
                                </a:lnTo>
                                <a:lnTo>
                                  <a:pt x="627" y="286"/>
                                </a:lnTo>
                                <a:lnTo>
                                  <a:pt x="629" y="295"/>
                                </a:lnTo>
                                <a:lnTo>
                                  <a:pt x="633" y="310"/>
                                </a:lnTo>
                                <a:lnTo>
                                  <a:pt x="636" y="318"/>
                                </a:lnTo>
                                <a:lnTo>
                                  <a:pt x="626" y="318"/>
                                </a:lnTo>
                                <a:lnTo>
                                  <a:pt x="609" y="318"/>
                                </a:lnTo>
                                <a:lnTo>
                                  <a:pt x="600" y="318"/>
                                </a:lnTo>
                                <a:lnTo>
                                  <a:pt x="603" y="311"/>
                                </a:lnTo>
                                <a:lnTo>
                                  <a:pt x="606" y="298"/>
                                </a:lnTo>
                                <a:lnTo>
                                  <a:pt x="608" y="291"/>
                                </a:lnTo>
                                <a:lnTo>
                                  <a:pt x="599" y="291"/>
                                </a:lnTo>
                                <a:lnTo>
                                  <a:pt x="584" y="291"/>
                                </a:lnTo>
                                <a:lnTo>
                                  <a:pt x="576" y="291"/>
                                </a:lnTo>
                                <a:lnTo>
                                  <a:pt x="576" y="284"/>
                                </a:lnTo>
                                <a:lnTo>
                                  <a:pt x="576" y="268"/>
                                </a:lnTo>
                                <a:lnTo>
                                  <a:pt x="576" y="259"/>
                                </a:lnTo>
                                <a:lnTo>
                                  <a:pt x="584" y="265"/>
                                </a:lnTo>
                                <a:lnTo>
                                  <a:pt x="594" y="268"/>
                                </a:lnTo>
                                <a:lnTo>
                                  <a:pt x="606" y="267"/>
                                </a:lnTo>
                                <a:lnTo>
                                  <a:pt x="604" y="259"/>
                                </a:lnTo>
                                <a:lnTo>
                                  <a:pt x="601" y="245"/>
                                </a:lnTo>
                                <a:lnTo>
                                  <a:pt x="600" y="239"/>
                                </a:lnTo>
                                <a:lnTo>
                                  <a:pt x="609" y="239"/>
                                </a:lnTo>
                                <a:lnTo>
                                  <a:pt x="626" y="239"/>
                                </a:lnTo>
                                <a:lnTo>
                                  <a:pt x="636" y="239"/>
                                </a:lnTo>
                                <a:lnTo>
                                  <a:pt x="632" y="245"/>
                                </a:lnTo>
                                <a:lnTo>
                                  <a:pt x="627" y="258"/>
                                </a:lnTo>
                                <a:lnTo>
                                  <a:pt x="625" y="265"/>
                                </a:lnTo>
                                <a:lnTo>
                                  <a:pt x="632" y="265"/>
                                </a:lnTo>
                                <a:lnTo>
                                  <a:pt x="649" y="265"/>
                                </a:lnTo>
                                <a:lnTo>
                                  <a:pt x="656" y="265"/>
                                </a:lnTo>
                                <a:lnTo>
                                  <a:pt x="656" y="273"/>
                                </a:lnTo>
                                <a:lnTo>
                                  <a:pt x="656" y="289"/>
                                </a:lnTo>
                                <a:lnTo>
                                  <a:pt x="656" y="297"/>
                                </a:lnTo>
                                <a:close/>
                                <a:moveTo>
                                  <a:pt x="881" y="284"/>
                                </a:moveTo>
                                <a:lnTo>
                                  <a:pt x="883" y="291"/>
                                </a:lnTo>
                                <a:lnTo>
                                  <a:pt x="887" y="307"/>
                                </a:lnTo>
                                <a:lnTo>
                                  <a:pt x="888" y="315"/>
                                </a:lnTo>
                                <a:lnTo>
                                  <a:pt x="880" y="315"/>
                                </a:lnTo>
                                <a:lnTo>
                                  <a:pt x="863" y="315"/>
                                </a:lnTo>
                                <a:lnTo>
                                  <a:pt x="854" y="315"/>
                                </a:lnTo>
                                <a:lnTo>
                                  <a:pt x="855" y="309"/>
                                </a:lnTo>
                                <a:lnTo>
                                  <a:pt x="860" y="296"/>
                                </a:lnTo>
                                <a:lnTo>
                                  <a:pt x="862" y="289"/>
                                </a:lnTo>
                                <a:lnTo>
                                  <a:pt x="853" y="289"/>
                                </a:lnTo>
                                <a:lnTo>
                                  <a:pt x="838" y="289"/>
                                </a:lnTo>
                                <a:lnTo>
                                  <a:pt x="829" y="289"/>
                                </a:lnTo>
                                <a:lnTo>
                                  <a:pt x="829" y="280"/>
                                </a:lnTo>
                                <a:lnTo>
                                  <a:pt x="829" y="265"/>
                                </a:lnTo>
                                <a:lnTo>
                                  <a:pt x="829" y="256"/>
                                </a:lnTo>
                                <a:lnTo>
                                  <a:pt x="838" y="262"/>
                                </a:lnTo>
                                <a:lnTo>
                                  <a:pt x="848" y="265"/>
                                </a:lnTo>
                                <a:lnTo>
                                  <a:pt x="859" y="265"/>
                                </a:lnTo>
                                <a:lnTo>
                                  <a:pt x="858" y="257"/>
                                </a:lnTo>
                                <a:lnTo>
                                  <a:pt x="855" y="243"/>
                                </a:lnTo>
                                <a:lnTo>
                                  <a:pt x="854" y="235"/>
                                </a:lnTo>
                                <a:lnTo>
                                  <a:pt x="863" y="235"/>
                                </a:lnTo>
                                <a:lnTo>
                                  <a:pt x="880" y="235"/>
                                </a:lnTo>
                                <a:lnTo>
                                  <a:pt x="888" y="235"/>
                                </a:lnTo>
                                <a:lnTo>
                                  <a:pt x="886" y="242"/>
                                </a:lnTo>
                                <a:lnTo>
                                  <a:pt x="881" y="255"/>
                                </a:lnTo>
                                <a:lnTo>
                                  <a:pt x="879" y="262"/>
                                </a:lnTo>
                                <a:lnTo>
                                  <a:pt x="886" y="262"/>
                                </a:lnTo>
                                <a:lnTo>
                                  <a:pt x="902" y="262"/>
                                </a:lnTo>
                                <a:lnTo>
                                  <a:pt x="910" y="262"/>
                                </a:lnTo>
                                <a:lnTo>
                                  <a:pt x="910" y="270"/>
                                </a:lnTo>
                                <a:lnTo>
                                  <a:pt x="910" y="286"/>
                                </a:lnTo>
                                <a:lnTo>
                                  <a:pt x="910" y="293"/>
                                </a:lnTo>
                                <a:lnTo>
                                  <a:pt x="901" y="291"/>
                                </a:lnTo>
                                <a:lnTo>
                                  <a:pt x="891" y="288"/>
                                </a:lnTo>
                                <a:lnTo>
                                  <a:pt x="881" y="2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76"/>
                        <wps:cNvSpPr>
                          <a:spLocks/>
                        </wps:cNvSpPr>
                        <wps:spPr bwMode="auto">
                          <a:xfrm>
                            <a:off x="639" y="152"/>
                            <a:ext cx="8" cy="52"/>
                          </a:xfrm>
                          <a:custGeom>
                            <a:avLst/>
                            <a:gdLst>
                              <a:gd name="T0" fmla="*/ 6 w 35"/>
                              <a:gd name="T1" fmla="*/ 208 h 208"/>
                              <a:gd name="T2" fmla="*/ 4 w 35"/>
                              <a:gd name="T3" fmla="*/ 208 h 208"/>
                              <a:gd name="T4" fmla="*/ 2 w 35"/>
                              <a:gd name="T5" fmla="*/ 208 h 208"/>
                              <a:gd name="T6" fmla="*/ 0 w 35"/>
                              <a:gd name="T7" fmla="*/ 208 h 208"/>
                              <a:gd name="T8" fmla="*/ 0 w 35"/>
                              <a:gd name="T9" fmla="*/ 208 h 208"/>
                              <a:gd name="T10" fmla="*/ 0 w 35"/>
                              <a:gd name="T11" fmla="*/ 156 h 208"/>
                              <a:gd name="T12" fmla="*/ 2 w 35"/>
                              <a:gd name="T13" fmla="*/ 60 h 208"/>
                              <a:gd name="T14" fmla="*/ 2 w 35"/>
                              <a:gd name="T15" fmla="*/ 7 h 208"/>
                              <a:gd name="T16" fmla="*/ 2 w 35"/>
                              <a:gd name="T17" fmla="*/ 7 h 208"/>
                              <a:gd name="T18" fmla="*/ 11 w 35"/>
                              <a:gd name="T19" fmla="*/ 2 h 208"/>
                              <a:gd name="T20" fmla="*/ 22 w 35"/>
                              <a:gd name="T21" fmla="*/ 0 h 208"/>
                              <a:gd name="T22" fmla="*/ 31 w 35"/>
                              <a:gd name="T23" fmla="*/ 0 h 208"/>
                              <a:gd name="T24" fmla="*/ 31 w 35"/>
                              <a:gd name="T25" fmla="*/ 0 h 208"/>
                              <a:gd name="T26" fmla="*/ 35 w 35"/>
                              <a:gd name="T27" fmla="*/ 52 h 208"/>
                              <a:gd name="T28" fmla="*/ 33 w 35"/>
                              <a:gd name="T29" fmla="*/ 106 h 208"/>
                              <a:gd name="T30" fmla="*/ 26 w 35"/>
                              <a:gd name="T31" fmla="*/ 159 h 208"/>
                              <a:gd name="T32" fmla="*/ 6 w 35"/>
                              <a:gd name="T33" fmla="*/ 208 h 208"/>
                              <a:gd name="T34" fmla="*/ 6 w 35"/>
                              <a:gd name="T35" fmla="*/ 208 h 2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5" h="208">
                                <a:moveTo>
                                  <a:pt x="6" y="208"/>
                                </a:moveTo>
                                <a:lnTo>
                                  <a:pt x="4" y="208"/>
                                </a:lnTo>
                                <a:lnTo>
                                  <a:pt x="2" y="208"/>
                                </a:lnTo>
                                <a:lnTo>
                                  <a:pt x="0" y="208"/>
                                </a:lnTo>
                                <a:lnTo>
                                  <a:pt x="0" y="156"/>
                                </a:lnTo>
                                <a:lnTo>
                                  <a:pt x="2" y="60"/>
                                </a:lnTo>
                                <a:lnTo>
                                  <a:pt x="2" y="7"/>
                                </a:lnTo>
                                <a:lnTo>
                                  <a:pt x="11" y="2"/>
                                </a:lnTo>
                                <a:lnTo>
                                  <a:pt x="22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52"/>
                                </a:lnTo>
                                <a:lnTo>
                                  <a:pt x="33" y="106"/>
                                </a:lnTo>
                                <a:lnTo>
                                  <a:pt x="26" y="159"/>
                                </a:lnTo>
                                <a:lnTo>
                                  <a:pt x="6" y="2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Freeform 177"/>
                        <wps:cNvSpPr>
                          <a:spLocks/>
                        </wps:cNvSpPr>
                        <wps:spPr bwMode="auto">
                          <a:xfrm>
                            <a:off x="835" y="151"/>
                            <a:ext cx="16" cy="68"/>
                          </a:xfrm>
                          <a:custGeom>
                            <a:avLst/>
                            <a:gdLst>
                              <a:gd name="T0" fmla="*/ 66 w 66"/>
                              <a:gd name="T1" fmla="*/ 269 h 269"/>
                              <a:gd name="T2" fmla="*/ 42 w 66"/>
                              <a:gd name="T3" fmla="*/ 218 h 269"/>
                              <a:gd name="T4" fmla="*/ 24 w 66"/>
                              <a:gd name="T5" fmla="*/ 174 h 269"/>
                              <a:gd name="T6" fmla="*/ 11 w 66"/>
                              <a:gd name="T7" fmla="*/ 134 h 269"/>
                              <a:gd name="T8" fmla="*/ 11 w 66"/>
                              <a:gd name="T9" fmla="*/ 134 h 269"/>
                              <a:gd name="T10" fmla="*/ 4 w 66"/>
                              <a:gd name="T11" fmla="*/ 95 h 269"/>
                              <a:gd name="T12" fmla="*/ 0 w 66"/>
                              <a:gd name="T13" fmla="*/ 51 h 269"/>
                              <a:gd name="T14" fmla="*/ 2 w 66"/>
                              <a:gd name="T15" fmla="*/ 0 h 269"/>
                              <a:gd name="T16" fmla="*/ 2 w 66"/>
                              <a:gd name="T17" fmla="*/ 0 h 269"/>
                              <a:gd name="T18" fmla="*/ 18 w 66"/>
                              <a:gd name="T19" fmla="*/ 3 h 269"/>
                              <a:gd name="T20" fmla="*/ 50 w 66"/>
                              <a:gd name="T21" fmla="*/ 7 h 269"/>
                              <a:gd name="T22" fmla="*/ 66 w 66"/>
                              <a:gd name="T23" fmla="*/ 8 h 269"/>
                              <a:gd name="T24" fmla="*/ 66 w 66"/>
                              <a:gd name="T25" fmla="*/ 8 h 269"/>
                              <a:gd name="T26" fmla="*/ 66 w 66"/>
                              <a:gd name="T27" fmla="*/ 35 h 269"/>
                              <a:gd name="T28" fmla="*/ 66 w 66"/>
                              <a:gd name="T29" fmla="*/ 100 h 269"/>
                              <a:gd name="T30" fmla="*/ 66 w 66"/>
                              <a:gd name="T31" fmla="*/ 177 h 269"/>
                              <a:gd name="T32" fmla="*/ 66 w 66"/>
                              <a:gd name="T33" fmla="*/ 242 h 269"/>
                              <a:gd name="T34" fmla="*/ 66 w 66"/>
                              <a:gd name="T35" fmla="*/ 269 h 269"/>
                              <a:gd name="T36" fmla="*/ 66 w 66"/>
                              <a:gd name="T37" fmla="*/ 269 h 269"/>
                              <a:gd name="T38" fmla="*/ 66 w 66"/>
                              <a:gd name="T39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66" h="269">
                                <a:moveTo>
                                  <a:pt x="66" y="269"/>
                                </a:moveTo>
                                <a:lnTo>
                                  <a:pt x="42" y="218"/>
                                </a:lnTo>
                                <a:lnTo>
                                  <a:pt x="24" y="174"/>
                                </a:lnTo>
                                <a:lnTo>
                                  <a:pt x="11" y="134"/>
                                </a:lnTo>
                                <a:lnTo>
                                  <a:pt x="4" y="95"/>
                                </a:lnTo>
                                <a:lnTo>
                                  <a:pt x="0" y="51"/>
                                </a:lnTo>
                                <a:lnTo>
                                  <a:pt x="2" y="0"/>
                                </a:lnTo>
                                <a:lnTo>
                                  <a:pt x="18" y="3"/>
                                </a:lnTo>
                                <a:lnTo>
                                  <a:pt x="50" y="7"/>
                                </a:lnTo>
                                <a:lnTo>
                                  <a:pt x="66" y="8"/>
                                </a:lnTo>
                                <a:lnTo>
                                  <a:pt x="66" y="35"/>
                                </a:lnTo>
                                <a:lnTo>
                                  <a:pt x="66" y="100"/>
                                </a:lnTo>
                                <a:lnTo>
                                  <a:pt x="66" y="177"/>
                                </a:lnTo>
                                <a:lnTo>
                                  <a:pt x="66" y="242"/>
                                </a:lnTo>
                                <a:lnTo>
                                  <a:pt x="66" y="2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Freeform 178"/>
                        <wps:cNvSpPr>
                          <a:spLocks/>
                        </wps:cNvSpPr>
                        <wps:spPr bwMode="auto">
                          <a:xfrm>
                            <a:off x="536" y="156"/>
                            <a:ext cx="87" cy="168"/>
                          </a:xfrm>
                          <a:custGeom>
                            <a:avLst/>
                            <a:gdLst>
                              <a:gd name="T0" fmla="*/ 294 w 347"/>
                              <a:gd name="T1" fmla="*/ 541 h 672"/>
                              <a:gd name="T2" fmla="*/ 293 w 347"/>
                              <a:gd name="T3" fmla="*/ 420 h 672"/>
                              <a:gd name="T4" fmla="*/ 292 w 347"/>
                              <a:gd name="T5" fmla="*/ 273 h 672"/>
                              <a:gd name="T6" fmla="*/ 291 w 347"/>
                              <a:gd name="T7" fmla="*/ 203 h 672"/>
                              <a:gd name="T8" fmla="*/ 312 w 347"/>
                              <a:gd name="T9" fmla="*/ 187 h 672"/>
                              <a:gd name="T10" fmla="*/ 320 w 347"/>
                              <a:gd name="T11" fmla="*/ 137 h 672"/>
                              <a:gd name="T12" fmla="*/ 301 w 347"/>
                              <a:gd name="T13" fmla="*/ 118 h 672"/>
                              <a:gd name="T14" fmla="*/ 274 w 347"/>
                              <a:gd name="T15" fmla="*/ 78 h 672"/>
                              <a:gd name="T16" fmla="*/ 236 w 347"/>
                              <a:gd name="T17" fmla="*/ 89 h 672"/>
                              <a:gd name="T18" fmla="*/ 193 w 347"/>
                              <a:gd name="T19" fmla="*/ 156 h 672"/>
                              <a:gd name="T20" fmla="*/ 198 w 347"/>
                              <a:gd name="T21" fmla="*/ 174 h 672"/>
                              <a:gd name="T22" fmla="*/ 227 w 347"/>
                              <a:gd name="T23" fmla="*/ 203 h 672"/>
                              <a:gd name="T24" fmla="*/ 226 w 347"/>
                              <a:gd name="T25" fmla="*/ 227 h 672"/>
                              <a:gd name="T26" fmla="*/ 222 w 347"/>
                              <a:gd name="T27" fmla="*/ 367 h 672"/>
                              <a:gd name="T28" fmla="*/ 218 w 347"/>
                              <a:gd name="T29" fmla="*/ 507 h 672"/>
                              <a:gd name="T30" fmla="*/ 217 w 347"/>
                              <a:gd name="T31" fmla="*/ 531 h 672"/>
                              <a:gd name="T32" fmla="*/ 197 w 347"/>
                              <a:gd name="T33" fmla="*/ 521 h 672"/>
                              <a:gd name="T34" fmla="*/ 191 w 347"/>
                              <a:gd name="T35" fmla="*/ 516 h 672"/>
                              <a:gd name="T36" fmla="*/ 155 w 347"/>
                              <a:gd name="T37" fmla="*/ 558 h 672"/>
                              <a:gd name="T38" fmla="*/ 157 w 347"/>
                              <a:gd name="T39" fmla="*/ 587 h 672"/>
                              <a:gd name="T40" fmla="*/ 167 w 347"/>
                              <a:gd name="T41" fmla="*/ 599 h 672"/>
                              <a:gd name="T42" fmla="*/ 169 w 347"/>
                              <a:gd name="T43" fmla="*/ 609 h 672"/>
                              <a:gd name="T44" fmla="*/ 141 w 347"/>
                              <a:gd name="T45" fmla="*/ 582 h 672"/>
                              <a:gd name="T46" fmla="*/ 131 w 347"/>
                              <a:gd name="T47" fmla="*/ 572 h 672"/>
                              <a:gd name="T48" fmla="*/ 96 w 347"/>
                              <a:gd name="T49" fmla="*/ 625 h 672"/>
                              <a:gd name="T50" fmla="*/ 111 w 347"/>
                              <a:gd name="T51" fmla="*/ 656 h 672"/>
                              <a:gd name="T52" fmla="*/ 111 w 347"/>
                              <a:gd name="T53" fmla="*/ 661 h 672"/>
                              <a:gd name="T54" fmla="*/ 111 w 347"/>
                              <a:gd name="T55" fmla="*/ 662 h 672"/>
                              <a:gd name="T56" fmla="*/ 84 w 347"/>
                              <a:gd name="T57" fmla="*/ 645 h 672"/>
                              <a:gd name="T58" fmla="*/ 75 w 347"/>
                              <a:gd name="T59" fmla="*/ 638 h 672"/>
                              <a:gd name="T60" fmla="*/ 53 w 347"/>
                              <a:gd name="T61" fmla="*/ 663 h 672"/>
                              <a:gd name="T62" fmla="*/ 45 w 347"/>
                              <a:gd name="T63" fmla="*/ 672 h 672"/>
                              <a:gd name="T64" fmla="*/ 40 w 347"/>
                              <a:gd name="T65" fmla="*/ 598 h 672"/>
                              <a:gd name="T66" fmla="*/ 31 w 347"/>
                              <a:gd name="T67" fmla="*/ 484 h 672"/>
                              <a:gd name="T68" fmla="*/ 21 w 347"/>
                              <a:gd name="T69" fmla="*/ 353 h 672"/>
                              <a:gd name="T70" fmla="*/ 11 w 347"/>
                              <a:gd name="T71" fmla="*/ 229 h 672"/>
                              <a:gd name="T72" fmla="*/ 5 w 347"/>
                              <a:gd name="T73" fmla="*/ 136 h 672"/>
                              <a:gd name="T74" fmla="*/ 0 w 347"/>
                              <a:gd name="T75" fmla="*/ 98 h 672"/>
                              <a:gd name="T76" fmla="*/ 50 w 347"/>
                              <a:gd name="T77" fmla="*/ 82 h 672"/>
                              <a:gd name="T78" fmla="*/ 147 w 347"/>
                              <a:gd name="T79" fmla="*/ 51 h 672"/>
                              <a:gd name="T80" fmla="*/ 244 w 347"/>
                              <a:gd name="T81" fmla="*/ 22 h 672"/>
                              <a:gd name="T82" fmla="*/ 345 w 347"/>
                              <a:gd name="T83" fmla="*/ 0 h 672"/>
                              <a:gd name="T84" fmla="*/ 346 w 347"/>
                              <a:gd name="T85" fmla="*/ 45 h 672"/>
                              <a:gd name="T86" fmla="*/ 347 w 347"/>
                              <a:gd name="T87" fmla="*/ 136 h 672"/>
                              <a:gd name="T88" fmla="*/ 347 w 347"/>
                              <a:gd name="T89" fmla="*/ 227 h 672"/>
                              <a:gd name="T90" fmla="*/ 347 w 347"/>
                              <a:gd name="T91" fmla="*/ 320 h 672"/>
                              <a:gd name="T92" fmla="*/ 347 w 347"/>
                              <a:gd name="T93" fmla="*/ 412 h 672"/>
                              <a:gd name="T94" fmla="*/ 346 w 347"/>
                              <a:gd name="T95" fmla="*/ 504 h 672"/>
                              <a:gd name="T96" fmla="*/ 345 w 347"/>
                              <a:gd name="T97" fmla="*/ 550 h 672"/>
                              <a:gd name="T98" fmla="*/ 310 w 347"/>
                              <a:gd name="T99" fmla="*/ 556 h 672"/>
                              <a:gd name="T100" fmla="*/ 294 w 347"/>
                              <a:gd name="T101" fmla="*/ 560 h 6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47" h="672">
                                <a:moveTo>
                                  <a:pt x="294" y="560"/>
                                </a:moveTo>
                                <a:lnTo>
                                  <a:pt x="294" y="541"/>
                                </a:lnTo>
                                <a:lnTo>
                                  <a:pt x="293" y="489"/>
                                </a:lnTo>
                                <a:lnTo>
                                  <a:pt x="293" y="420"/>
                                </a:lnTo>
                                <a:lnTo>
                                  <a:pt x="292" y="343"/>
                                </a:lnTo>
                                <a:lnTo>
                                  <a:pt x="292" y="273"/>
                                </a:lnTo>
                                <a:lnTo>
                                  <a:pt x="291" y="223"/>
                                </a:lnTo>
                                <a:lnTo>
                                  <a:pt x="291" y="203"/>
                                </a:lnTo>
                                <a:lnTo>
                                  <a:pt x="312" y="187"/>
                                </a:lnTo>
                                <a:lnTo>
                                  <a:pt x="324" y="164"/>
                                </a:lnTo>
                                <a:lnTo>
                                  <a:pt x="320" y="137"/>
                                </a:lnTo>
                                <a:lnTo>
                                  <a:pt x="301" y="118"/>
                                </a:lnTo>
                                <a:lnTo>
                                  <a:pt x="294" y="94"/>
                                </a:lnTo>
                                <a:lnTo>
                                  <a:pt x="274" y="78"/>
                                </a:lnTo>
                                <a:lnTo>
                                  <a:pt x="236" y="89"/>
                                </a:lnTo>
                                <a:lnTo>
                                  <a:pt x="214" y="123"/>
                                </a:lnTo>
                                <a:lnTo>
                                  <a:pt x="193" y="156"/>
                                </a:lnTo>
                                <a:lnTo>
                                  <a:pt x="198" y="174"/>
                                </a:lnTo>
                                <a:lnTo>
                                  <a:pt x="209" y="191"/>
                                </a:lnTo>
                                <a:lnTo>
                                  <a:pt x="227" y="203"/>
                                </a:lnTo>
                                <a:lnTo>
                                  <a:pt x="226" y="227"/>
                                </a:lnTo>
                                <a:lnTo>
                                  <a:pt x="225" y="287"/>
                                </a:lnTo>
                                <a:lnTo>
                                  <a:pt x="222" y="367"/>
                                </a:lnTo>
                                <a:lnTo>
                                  <a:pt x="220" y="446"/>
                                </a:lnTo>
                                <a:lnTo>
                                  <a:pt x="218" y="507"/>
                                </a:lnTo>
                                <a:lnTo>
                                  <a:pt x="217" y="531"/>
                                </a:lnTo>
                                <a:lnTo>
                                  <a:pt x="210" y="527"/>
                                </a:lnTo>
                                <a:lnTo>
                                  <a:pt x="197" y="521"/>
                                </a:lnTo>
                                <a:lnTo>
                                  <a:pt x="191" y="516"/>
                                </a:lnTo>
                                <a:lnTo>
                                  <a:pt x="176" y="542"/>
                                </a:lnTo>
                                <a:lnTo>
                                  <a:pt x="155" y="558"/>
                                </a:lnTo>
                                <a:lnTo>
                                  <a:pt x="157" y="587"/>
                                </a:lnTo>
                                <a:lnTo>
                                  <a:pt x="162" y="594"/>
                                </a:lnTo>
                                <a:lnTo>
                                  <a:pt x="167" y="599"/>
                                </a:lnTo>
                                <a:lnTo>
                                  <a:pt x="169" y="609"/>
                                </a:lnTo>
                                <a:lnTo>
                                  <a:pt x="159" y="600"/>
                                </a:lnTo>
                                <a:lnTo>
                                  <a:pt x="141" y="582"/>
                                </a:lnTo>
                                <a:lnTo>
                                  <a:pt x="131" y="572"/>
                                </a:lnTo>
                                <a:lnTo>
                                  <a:pt x="114" y="598"/>
                                </a:lnTo>
                                <a:lnTo>
                                  <a:pt x="96" y="625"/>
                                </a:lnTo>
                                <a:lnTo>
                                  <a:pt x="111" y="656"/>
                                </a:lnTo>
                                <a:lnTo>
                                  <a:pt x="111" y="657"/>
                                </a:lnTo>
                                <a:lnTo>
                                  <a:pt x="111" y="661"/>
                                </a:lnTo>
                                <a:lnTo>
                                  <a:pt x="111" y="662"/>
                                </a:lnTo>
                                <a:lnTo>
                                  <a:pt x="102" y="657"/>
                                </a:lnTo>
                                <a:lnTo>
                                  <a:pt x="84" y="645"/>
                                </a:lnTo>
                                <a:lnTo>
                                  <a:pt x="75" y="638"/>
                                </a:lnTo>
                                <a:lnTo>
                                  <a:pt x="67" y="647"/>
                                </a:lnTo>
                                <a:lnTo>
                                  <a:pt x="53" y="663"/>
                                </a:lnTo>
                                <a:lnTo>
                                  <a:pt x="45" y="672"/>
                                </a:lnTo>
                                <a:lnTo>
                                  <a:pt x="43" y="641"/>
                                </a:lnTo>
                                <a:lnTo>
                                  <a:pt x="40" y="598"/>
                                </a:lnTo>
                                <a:lnTo>
                                  <a:pt x="36" y="544"/>
                                </a:lnTo>
                                <a:lnTo>
                                  <a:pt x="31" y="484"/>
                                </a:lnTo>
                                <a:lnTo>
                                  <a:pt x="26" y="419"/>
                                </a:lnTo>
                                <a:lnTo>
                                  <a:pt x="21" y="353"/>
                                </a:lnTo>
                                <a:lnTo>
                                  <a:pt x="17" y="288"/>
                                </a:lnTo>
                                <a:lnTo>
                                  <a:pt x="11" y="229"/>
                                </a:lnTo>
                                <a:lnTo>
                                  <a:pt x="8" y="178"/>
                                </a:lnTo>
                                <a:lnTo>
                                  <a:pt x="5" y="136"/>
                                </a:lnTo>
                                <a:lnTo>
                                  <a:pt x="3" y="108"/>
                                </a:lnTo>
                                <a:lnTo>
                                  <a:pt x="0" y="98"/>
                                </a:lnTo>
                                <a:lnTo>
                                  <a:pt x="50" y="82"/>
                                </a:lnTo>
                                <a:lnTo>
                                  <a:pt x="98" y="67"/>
                                </a:lnTo>
                                <a:lnTo>
                                  <a:pt x="147" y="51"/>
                                </a:lnTo>
                                <a:lnTo>
                                  <a:pt x="195" y="36"/>
                                </a:lnTo>
                                <a:lnTo>
                                  <a:pt x="244" y="22"/>
                                </a:lnTo>
                                <a:lnTo>
                                  <a:pt x="294" y="10"/>
                                </a:lnTo>
                                <a:lnTo>
                                  <a:pt x="345" y="0"/>
                                </a:lnTo>
                                <a:lnTo>
                                  <a:pt x="346" y="45"/>
                                </a:lnTo>
                                <a:lnTo>
                                  <a:pt x="346" y="90"/>
                                </a:lnTo>
                                <a:lnTo>
                                  <a:pt x="347" y="136"/>
                                </a:lnTo>
                                <a:lnTo>
                                  <a:pt x="347" y="181"/>
                                </a:lnTo>
                                <a:lnTo>
                                  <a:pt x="347" y="227"/>
                                </a:lnTo>
                                <a:lnTo>
                                  <a:pt x="347" y="274"/>
                                </a:lnTo>
                                <a:lnTo>
                                  <a:pt x="347" y="320"/>
                                </a:lnTo>
                                <a:lnTo>
                                  <a:pt x="347" y="366"/>
                                </a:lnTo>
                                <a:lnTo>
                                  <a:pt x="347" y="412"/>
                                </a:lnTo>
                                <a:lnTo>
                                  <a:pt x="346" y="458"/>
                                </a:lnTo>
                                <a:lnTo>
                                  <a:pt x="346" y="504"/>
                                </a:lnTo>
                                <a:lnTo>
                                  <a:pt x="345" y="550"/>
                                </a:lnTo>
                                <a:lnTo>
                                  <a:pt x="328" y="552"/>
                                </a:lnTo>
                                <a:lnTo>
                                  <a:pt x="310" y="556"/>
                                </a:lnTo>
                                <a:lnTo>
                                  <a:pt x="294" y="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79"/>
                        <wps:cNvSpPr>
                          <a:spLocks/>
                        </wps:cNvSpPr>
                        <wps:spPr bwMode="auto">
                          <a:xfrm>
                            <a:off x="866" y="157"/>
                            <a:ext cx="81" cy="177"/>
                          </a:xfrm>
                          <a:custGeom>
                            <a:avLst/>
                            <a:gdLst>
                              <a:gd name="T0" fmla="*/ 285 w 324"/>
                              <a:gd name="T1" fmla="*/ 669 h 707"/>
                              <a:gd name="T2" fmla="*/ 295 w 324"/>
                              <a:gd name="T3" fmla="*/ 688 h 707"/>
                              <a:gd name="T4" fmla="*/ 303 w 324"/>
                              <a:gd name="T5" fmla="*/ 697 h 707"/>
                              <a:gd name="T6" fmla="*/ 303 w 324"/>
                              <a:gd name="T7" fmla="*/ 707 h 707"/>
                              <a:gd name="T8" fmla="*/ 273 w 324"/>
                              <a:gd name="T9" fmla="*/ 677 h 707"/>
                              <a:gd name="T10" fmla="*/ 284 w 324"/>
                              <a:gd name="T11" fmla="*/ 640 h 707"/>
                              <a:gd name="T12" fmla="*/ 279 w 324"/>
                              <a:gd name="T13" fmla="*/ 604 h 707"/>
                              <a:gd name="T14" fmla="*/ 242 w 324"/>
                              <a:gd name="T15" fmla="*/ 597 h 707"/>
                              <a:gd name="T16" fmla="*/ 233 w 324"/>
                              <a:gd name="T17" fmla="*/ 616 h 707"/>
                              <a:gd name="T18" fmla="*/ 226 w 324"/>
                              <a:gd name="T19" fmla="*/ 601 h 707"/>
                              <a:gd name="T20" fmla="*/ 222 w 324"/>
                              <a:gd name="T21" fmla="*/ 567 h 707"/>
                              <a:gd name="T22" fmla="*/ 192 w 324"/>
                              <a:gd name="T23" fmla="*/ 541 h 707"/>
                              <a:gd name="T24" fmla="*/ 173 w 324"/>
                              <a:gd name="T25" fmla="*/ 558 h 707"/>
                              <a:gd name="T26" fmla="*/ 168 w 324"/>
                              <a:gd name="T27" fmla="*/ 542 h 707"/>
                              <a:gd name="T28" fmla="*/ 151 w 324"/>
                              <a:gd name="T29" fmla="*/ 507 h 707"/>
                              <a:gd name="T30" fmla="*/ 141 w 324"/>
                              <a:gd name="T31" fmla="*/ 495 h 707"/>
                              <a:gd name="T32" fmla="*/ 123 w 324"/>
                              <a:gd name="T33" fmla="*/ 507 h 707"/>
                              <a:gd name="T34" fmla="*/ 113 w 324"/>
                              <a:gd name="T35" fmla="*/ 459 h 707"/>
                              <a:gd name="T36" fmla="*/ 107 w 324"/>
                              <a:gd name="T37" fmla="*/ 298 h 707"/>
                              <a:gd name="T38" fmla="*/ 107 w 324"/>
                              <a:gd name="T39" fmla="*/ 188 h 707"/>
                              <a:gd name="T40" fmla="*/ 141 w 324"/>
                              <a:gd name="T41" fmla="*/ 158 h 707"/>
                              <a:gd name="T42" fmla="*/ 114 w 324"/>
                              <a:gd name="T43" fmla="*/ 113 h 707"/>
                              <a:gd name="T44" fmla="*/ 97 w 324"/>
                              <a:gd name="T45" fmla="*/ 74 h 707"/>
                              <a:gd name="T46" fmla="*/ 63 w 324"/>
                              <a:gd name="T47" fmla="*/ 73 h 707"/>
                              <a:gd name="T48" fmla="*/ 21 w 324"/>
                              <a:gd name="T49" fmla="*/ 124 h 707"/>
                              <a:gd name="T50" fmla="*/ 15 w 324"/>
                              <a:gd name="T51" fmla="*/ 163 h 707"/>
                              <a:gd name="T52" fmla="*/ 30 w 324"/>
                              <a:gd name="T53" fmla="*/ 185 h 707"/>
                              <a:gd name="T54" fmla="*/ 49 w 324"/>
                              <a:gd name="T55" fmla="*/ 195 h 707"/>
                              <a:gd name="T56" fmla="*/ 44 w 324"/>
                              <a:gd name="T57" fmla="*/ 352 h 707"/>
                              <a:gd name="T58" fmla="*/ 37 w 324"/>
                              <a:gd name="T59" fmla="*/ 504 h 707"/>
                              <a:gd name="T60" fmla="*/ 24 w 324"/>
                              <a:gd name="T61" fmla="*/ 548 h 707"/>
                              <a:gd name="T62" fmla="*/ 3 w 324"/>
                              <a:gd name="T63" fmla="*/ 545 h 707"/>
                              <a:gd name="T64" fmla="*/ 1 w 324"/>
                              <a:gd name="T65" fmla="*/ 411 h 707"/>
                              <a:gd name="T66" fmla="*/ 0 w 324"/>
                              <a:gd name="T67" fmla="*/ 272 h 707"/>
                              <a:gd name="T68" fmla="*/ 1 w 324"/>
                              <a:gd name="T69" fmla="*/ 134 h 707"/>
                              <a:gd name="T70" fmla="*/ 5 w 324"/>
                              <a:gd name="T71" fmla="*/ 0 h 707"/>
                              <a:gd name="T72" fmla="*/ 113 w 324"/>
                              <a:gd name="T73" fmla="*/ 29 h 707"/>
                              <a:gd name="T74" fmla="*/ 270 w 324"/>
                              <a:gd name="T75" fmla="*/ 77 h 707"/>
                              <a:gd name="T76" fmla="*/ 324 w 324"/>
                              <a:gd name="T77" fmla="*/ 109 h 707"/>
                              <a:gd name="T78" fmla="*/ 318 w 324"/>
                              <a:gd name="T79" fmla="*/ 136 h 707"/>
                              <a:gd name="T80" fmla="*/ 313 w 324"/>
                              <a:gd name="T81" fmla="*/ 229 h 707"/>
                              <a:gd name="T82" fmla="*/ 306 w 324"/>
                              <a:gd name="T83" fmla="*/ 422 h 707"/>
                              <a:gd name="T84" fmla="*/ 298 w 324"/>
                              <a:gd name="T85" fmla="*/ 595 h 707"/>
                              <a:gd name="T86" fmla="*/ 296 w 324"/>
                              <a:gd name="T87" fmla="*/ 639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</a:cxnLst>
                            <a:rect l="0" t="0" r="r" b="b"/>
                            <a:pathLst>
                              <a:path w="324" h="707">
                                <a:moveTo>
                                  <a:pt x="296" y="639"/>
                                </a:moveTo>
                                <a:lnTo>
                                  <a:pt x="289" y="653"/>
                                </a:lnTo>
                                <a:lnTo>
                                  <a:pt x="285" y="669"/>
                                </a:lnTo>
                                <a:lnTo>
                                  <a:pt x="288" y="685"/>
                                </a:lnTo>
                                <a:lnTo>
                                  <a:pt x="295" y="688"/>
                                </a:lnTo>
                                <a:lnTo>
                                  <a:pt x="300" y="691"/>
                                </a:lnTo>
                                <a:lnTo>
                                  <a:pt x="303" y="697"/>
                                </a:lnTo>
                                <a:lnTo>
                                  <a:pt x="303" y="699"/>
                                </a:lnTo>
                                <a:lnTo>
                                  <a:pt x="303" y="704"/>
                                </a:lnTo>
                                <a:lnTo>
                                  <a:pt x="303" y="707"/>
                                </a:lnTo>
                                <a:lnTo>
                                  <a:pt x="287" y="691"/>
                                </a:lnTo>
                                <a:lnTo>
                                  <a:pt x="273" y="677"/>
                                </a:lnTo>
                                <a:lnTo>
                                  <a:pt x="279" y="655"/>
                                </a:lnTo>
                                <a:lnTo>
                                  <a:pt x="284" y="640"/>
                                </a:lnTo>
                                <a:lnTo>
                                  <a:pt x="284" y="620"/>
                                </a:lnTo>
                                <a:lnTo>
                                  <a:pt x="279" y="604"/>
                                </a:lnTo>
                                <a:lnTo>
                                  <a:pt x="262" y="607"/>
                                </a:lnTo>
                                <a:lnTo>
                                  <a:pt x="255" y="605"/>
                                </a:lnTo>
                                <a:lnTo>
                                  <a:pt x="242" y="597"/>
                                </a:lnTo>
                                <a:lnTo>
                                  <a:pt x="234" y="605"/>
                                </a:lnTo>
                                <a:lnTo>
                                  <a:pt x="233" y="616"/>
                                </a:lnTo>
                                <a:lnTo>
                                  <a:pt x="224" y="619"/>
                                </a:lnTo>
                                <a:lnTo>
                                  <a:pt x="226" y="601"/>
                                </a:lnTo>
                                <a:lnTo>
                                  <a:pt x="230" y="583"/>
                                </a:lnTo>
                                <a:lnTo>
                                  <a:pt x="222" y="567"/>
                                </a:lnTo>
                                <a:lnTo>
                                  <a:pt x="209" y="562"/>
                                </a:lnTo>
                                <a:lnTo>
                                  <a:pt x="204" y="549"/>
                                </a:lnTo>
                                <a:lnTo>
                                  <a:pt x="192" y="541"/>
                                </a:lnTo>
                                <a:lnTo>
                                  <a:pt x="186" y="547"/>
                                </a:lnTo>
                                <a:lnTo>
                                  <a:pt x="173" y="558"/>
                                </a:lnTo>
                                <a:lnTo>
                                  <a:pt x="166" y="563"/>
                                </a:lnTo>
                                <a:lnTo>
                                  <a:pt x="168" y="542"/>
                                </a:lnTo>
                                <a:lnTo>
                                  <a:pt x="168" y="520"/>
                                </a:lnTo>
                                <a:lnTo>
                                  <a:pt x="151" y="507"/>
                                </a:lnTo>
                                <a:lnTo>
                                  <a:pt x="151" y="502"/>
                                </a:lnTo>
                                <a:lnTo>
                                  <a:pt x="146" y="498"/>
                                </a:lnTo>
                                <a:lnTo>
                                  <a:pt x="141" y="495"/>
                                </a:lnTo>
                                <a:lnTo>
                                  <a:pt x="134" y="499"/>
                                </a:lnTo>
                                <a:lnTo>
                                  <a:pt x="123" y="507"/>
                                </a:lnTo>
                                <a:lnTo>
                                  <a:pt x="116" y="511"/>
                                </a:lnTo>
                                <a:lnTo>
                                  <a:pt x="113" y="459"/>
                                </a:lnTo>
                                <a:lnTo>
                                  <a:pt x="110" y="405"/>
                                </a:lnTo>
                                <a:lnTo>
                                  <a:pt x="108" y="351"/>
                                </a:lnTo>
                                <a:lnTo>
                                  <a:pt x="107" y="298"/>
                                </a:lnTo>
                                <a:lnTo>
                                  <a:pt x="105" y="243"/>
                                </a:lnTo>
                                <a:lnTo>
                                  <a:pt x="107" y="188"/>
                                </a:lnTo>
                                <a:lnTo>
                                  <a:pt x="121" y="185"/>
                                </a:lnTo>
                                <a:lnTo>
                                  <a:pt x="133" y="173"/>
                                </a:lnTo>
                                <a:lnTo>
                                  <a:pt x="141" y="158"/>
                                </a:lnTo>
                                <a:lnTo>
                                  <a:pt x="135" y="130"/>
                                </a:lnTo>
                                <a:lnTo>
                                  <a:pt x="114" y="113"/>
                                </a:lnTo>
                                <a:lnTo>
                                  <a:pt x="109" y="85"/>
                                </a:lnTo>
                                <a:lnTo>
                                  <a:pt x="97" y="74"/>
                                </a:lnTo>
                                <a:lnTo>
                                  <a:pt x="79" y="72"/>
                                </a:lnTo>
                                <a:lnTo>
                                  <a:pt x="63" y="73"/>
                                </a:lnTo>
                                <a:lnTo>
                                  <a:pt x="47" y="90"/>
                                </a:lnTo>
                                <a:lnTo>
                                  <a:pt x="39" y="110"/>
                                </a:lnTo>
                                <a:lnTo>
                                  <a:pt x="21" y="124"/>
                                </a:lnTo>
                                <a:lnTo>
                                  <a:pt x="15" y="142"/>
                                </a:lnTo>
                                <a:lnTo>
                                  <a:pt x="15" y="163"/>
                                </a:lnTo>
                                <a:lnTo>
                                  <a:pt x="23" y="180"/>
                                </a:lnTo>
                                <a:lnTo>
                                  <a:pt x="30" y="185"/>
                                </a:lnTo>
                                <a:lnTo>
                                  <a:pt x="43" y="191"/>
                                </a:lnTo>
                                <a:lnTo>
                                  <a:pt x="49" y="195"/>
                                </a:lnTo>
                                <a:lnTo>
                                  <a:pt x="47" y="248"/>
                                </a:lnTo>
                                <a:lnTo>
                                  <a:pt x="45" y="300"/>
                                </a:lnTo>
                                <a:lnTo>
                                  <a:pt x="44" y="352"/>
                                </a:lnTo>
                                <a:lnTo>
                                  <a:pt x="43" y="403"/>
                                </a:lnTo>
                                <a:lnTo>
                                  <a:pt x="41" y="453"/>
                                </a:lnTo>
                                <a:lnTo>
                                  <a:pt x="37" y="504"/>
                                </a:lnTo>
                                <a:lnTo>
                                  <a:pt x="33" y="553"/>
                                </a:lnTo>
                                <a:lnTo>
                                  <a:pt x="24" y="548"/>
                                </a:lnTo>
                                <a:lnTo>
                                  <a:pt x="14" y="544"/>
                                </a:lnTo>
                                <a:lnTo>
                                  <a:pt x="3" y="545"/>
                                </a:lnTo>
                                <a:lnTo>
                                  <a:pt x="2" y="502"/>
                                </a:lnTo>
                                <a:lnTo>
                                  <a:pt x="2" y="457"/>
                                </a:lnTo>
                                <a:lnTo>
                                  <a:pt x="1" y="411"/>
                                </a:lnTo>
                                <a:lnTo>
                                  <a:pt x="1" y="366"/>
                                </a:lnTo>
                                <a:lnTo>
                                  <a:pt x="0" y="320"/>
                                </a:lnTo>
                                <a:lnTo>
                                  <a:pt x="0" y="272"/>
                                </a:lnTo>
                                <a:lnTo>
                                  <a:pt x="0" y="226"/>
                                </a:lnTo>
                                <a:lnTo>
                                  <a:pt x="0" y="180"/>
                                </a:lnTo>
                                <a:lnTo>
                                  <a:pt x="1" y="134"/>
                                </a:lnTo>
                                <a:lnTo>
                                  <a:pt x="2" y="89"/>
                                </a:lnTo>
                                <a:lnTo>
                                  <a:pt x="3" y="44"/>
                                </a:lnTo>
                                <a:lnTo>
                                  <a:pt x="5" y="0"/>
                                </a:lnTo>
                                <a:lnTo>
                                  <a:pt x="59" y="14"/>
                                </a:lnTo>
                                <a:lnTo>
                                  <a:pt x="113" y="29"/>
                                </a:lnTo>
                                <a:lnTo>
                                  <a:pt x="166" y="44"/>
                                </a:lnTo>
                                <a:lnTo>
                                  <a:pt x="219" y="61"/>
                                </a:lnTo>
                                <a:lnTo>
                                  <a:pt x="270" y="77"/>
                                </a:lnTo>
                                <a:lnTo>
                                  <a:pt x="323" y="95"/>
                                </a:lnTo>
                                <a:lnTo>
                                  <a:pt x="324" y="109"/>
                                </a:lnTo>
                                <a:lnTo>
                                  <a:pt x="324" y="122"/>
                                </a:lnTo>
                                <a:lnTo>
                                  <a:pt x="318" y="136"/>
                                </a:lnTo>
                                <a:lnTo>
                                  <a:pt x="318" y="148"/>
                                </a:lnTo>
                                <a:lnTo>
                                  <a:pt x="315" y="180"/>
                                </a:lnTo>
                                <a:lnTo>
                                  <a:pt x="313" y="229"/>
                                </a:lnTo>
                                <a:lnTo>
                                  <a:pt x="311" y="288"/>
                                </a:lnTo>
                                <a:lnTo>
                                  <a:pt x="308" y="354"/>
                                </a:lnTo>
                                <a:lnTo>
                                  <a:pt x="306" y="422"/>
                                </a:lnTo>
                                <a:lnTo>
                                  <a:pt x="302" y="487"/>
                                </a:lnTo>
                                <a:lnTo>
                                  <a:pt x="300" y="547"/>
                                </a:lnTo>
                                <a:lnTo>
                                  <a:pt x="298" y="595"/>
                                </a:lnTo>
                                <a:lnTo>
                                  <a:pt x="296" y="627"/>
                                </a:lnTo>
                                <a:lnTo>
                                  <a:pt x="296" y="6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180"/>
                        <wps:cNvSpPr>
                          <a:spLocks/>
                        </wps:cNvSpPr>
                        <wps:spPr bwMode="auto">
                          <a:xfrm>
                            <a:off x="353" y="186"/>
                            <a:ext cx="168" cy="426"/>
                          </a:xfrm>
                          <a:custGeom>
                            <a:avLst/>
                            <a:gdLst>
                              <a:gd name="T0" fmla="*/ 632 w 673"/>
                              <a:gd name="T1" fmla="*/ 552 h 1705"/>
                              <a:gd name="T2" fmla="*/ 656 w 673"/>
                              <a:gd name="T3" fmla="*/ 568 h 1705"/>
                              <a:gd name="T4" fmla="*/ 656 w 673"/>
                              <a:gd name="T5" fmla="*/ 717 h 1705"/>
                              <a:gd name="T6" fmla="*/ 655 w 673"/>
                              <a:gd name="T7" fmla="*/ 1003 h 1705"/>
                              <a:gd name="T8" fmla="*/ 655 w 673"/>
                              <a:gd name="T9" fmla="*/ 1328 h 1705"/>
                              <a:gd name="T10" fmla="*/ 654 w 673"/>
                              <a:gd name="T11" fmla="*/ 1594 h 1705"/>
                              <a:gd name="T12" fmla="*/ 654 w 673"/>
                              <a:gd name="T13" fmla="*/ 1705 h 1705"/>
                              <a:gd name="T14" fmla="*/ 590 w 673"/>
                              <a:gd name="T15" fmla="*/ 1500 h 1705"/>
                              <a:gd name="T16" fmla="*/ 590 w 673"/>
                              <a:gd name="T17" fmla="*/ 1424 h 1705"/>
                              <a:gd name="T18" fmla="*/ 591 w 673"/>
                              <a:gd name="T19" fmla="*/ 1175 h 1705"/>
                              <a:gd name="T20" fmla="*/ 591 w 673"/>
                              <a:gd name="T21" fmla="*/ 853 h 1705"/>
                              <a:gd name="T22" fmla="*/ 593 w 673"/>
                              <a:gd name="T23" fmla="*/ 562 h 1705"/>
                              <a:gd name="T24" fmla="*/ 593 w 673"/>
                              <a:gd name="T25" fmla="*/ 409 h 1705"/>
                              <a:gd name="T26" fmla="*/ 582 w 673"/>
                              <a:gd name="T27" fmla="*/ 265 h 1705"/>
                              <a:gd name="T28" fmla="*/ 564 w 673"/>
                              <a:gd name="T29" fmla="*/ 63 h 1705"/>
                              <a:gd name="T30" fmla="*/ 550 w 673"/>
                              <a:gd name="T31" fmla="*/ 289 h 1705"/>
                              <a:gd name="T32" fmla="*/ 540 w 673"/>
                              <a:gd name="T33" fmla="*/ 430 h 1705"/>
                              <a:gd name="T34" fmla="*/ 541 w 673"/>
                              <a:gd name="T35" fmla="*/ 634 h 1705"/>
                              <a:gd name="T36" fmla="*/ 542 w 673"/>
                              <a:gd name="T37" fmla="*/ 952 h 1705"/>
                              <a:gd name="T38" fmla="*/ 543 w 673"/>
                              <a:gd name="T39" fmla="*/ 1258 h 1705"/>
                              <a:gd name="T40" fmla="*/ 543 w 673"/>
                              <a:gd name="T41" fmla="*/ 1424 h 1705"/>
                              <a:gd name="T42" fmla="*/ 509 w 673"/>
                              <a:gd name="T43" fmla="*/ 1431 h 1705"/>
                              <a:gd name="T44" fmla="*/ 508 w 673"/>
                              <a:gd name="T45" fmla="*/ 1352 h 1705"/>
                              <a:gd name="T46" fmla="*/ 506 w 673"/>
                              <a:gd name="T47" fmla="*/ 1093 h 1705"/>
                              <a:gd name="T48" fmla="*/ 502 w 673"/>
                              <a:gd name="T49" fmla="*/ 766 h 1705"/>
                              <a:gd name="T50" fmla="*/ 500 w 673"/>
                              <a:gd name="T51" fmla="*/ 484 h 1705"/>
                              <a:gd name="T52" fmla="*/ 499 w 673"/>
                              <a:gd name="T53" fmla="*/ 365 h 1705"/>
                              <a:gd name="T54" fmla="*/ 475 w 673"/>
                              <a:gd name="T55" fmla="*/ 200 h 1705"/>
                              <a:gd name="T56" fmla="*/ 455 w 673"/>
                              <a:gd name="T57" fmla="*/ 407 h 1705"/>
                              <a:gd name="T58" fmla="*/ 455 w 673"/>
                              <a:gd name="T59" fmla="*/ 516 h 1705"/>
                              <a:gd name="T60" fmla="*/ 455 w 673"/>
                              <a:gd name="T61" fmla="*/ 783 h 1705"/>
                              <a:gd name="T62" fmla="*/ 454 w 673"/>
                              <a:gd name="T63" fmla="*/ 1107 h 1705"/>
                              <a:gd name="T64" fmla="*/ 454 w 673"/>
                              <a:gd name="T65" fmla="*/ 1392 h 1705"/>
                              <a:gd name="T66" fmla="*/ 454 w 673"/>
                              <a:gd name="T67" fmla="*/ 1542 h 1705"/>
                              <a:gd name="T68" fmla="*/ 422 w 673"/>
                              <a:gd name="T69" fmla="*/ 1625 h 1705"/>
                              <a:gd name="T70" fmla="*/ 422 w 673"/>
                              <a:gd name="T71" fmla="*/ 1545 h 1705"/>
                              <a:gd name="T72" fmla="*/ 420 w 673"/>
                              <a:gd name="T73" fmla="*/ 1286 h 1705"/>
                              <a:gd name="T74" fmla="*/ 417 w 673"/>
                              <a:gd name="T75" fmla="*/ 957 h 1705"/>
                              <a:gd name="T76" fmla="*/ 414 w 673"/>
                              <a:gd name="T77" fmla="*/ 674 h 1705"/>
                              <a:gd name="T78" fmla="*/ 412 w 673"/>
                              <a:gd name="T79" fmla="*/ 555 h 1705"/>
                              <a:gd name="T80" fmla="*/ 393 w 673"/>
                              <a:gd name="T81" fmla="*/ 518 h 1705"/>
                              <a:gd name="T82" fmla="*/ 377 w 673"/>
                              <a:gd name="T83" fmla="*/ 571 h 1705"/>
                              <a:gd name="T84" fmla="*/ 378 w 673"/>
                              <a:gd name="T85" fmla="*/ 901 h 1705"/>
                              <a:gd name="T86" fmla="*/ 324 w 673"/>
                              <a:gd name="T87" fmla="*/ 778 h 1705"/>
                              <a:gd name="T88" fmla="*/ 317 w 673"/>
                              <a:gd name="T89" fmla="*/ 580 h 1705"/>
                              <a:gd name="T90" fmla="*/ 319 w 673"/>
                              <a:gd name="T91" fmla="*/ 387 h 1705"/>
                              <a:gd name="T92" fmla="*/ 292 w 673"/>
                              <a:gd name="T93" fmla="*/ 368 h 1705"/>
                              <a:gd name="T94" fmla="*/ 271 w 673"/>
                              <a:gd name="T95" fmla="*/ 496 h 1705"/>
                              <a:gd name="T96" fmla="*/ 193 w 673"/>
                              <a:gd name="T97" fmla="*/ 512 h 1705"/>
                              <a:gd name="T98" fmla="*/ 163 w 673"/>
                              <a:gd name="T99" fmla="*/ 373 h 1705"/>
                              <a:gd name="T100" fmla="*/ 135 w 673"/>
                              <a:gd name="T101" fmla="*/ 525 h 1705"/>
                              <a:gd name="T102" fmla="*/ 71 w 673"/>
                              <a:gd name="T103" fmla="*/ 416 h 1705"/>
                              <a:gd name="T104" fmla="*/ 11 w 673"/>
                              <a:gd name="T105" fmla="*/ 552 h 1705"/>
                              <a:gd name="T106" fmla="*/ 33 w 673"/>
                              <a:gd name="T107" fmla="*/ 378 h 1705"/>
                              <a:gd name="T108" fmla="*/ 209 w 673"/>
                              <a:gd name="T109" fmla="*/ 247 h 1705"/>
                              <a:gd name="T110" fmla="*/ 397 w 673"/>
                              <a:gd name="T111" fmla="*/ 130 h 1705"/>
                              <a:gd name="T112" fmla="*/ 593 w 673"/>
                              <a:gd name="T113" fmla="*/ 33 h 1705"/>
                              <a:gd name="T114" fmla="*/ 673 w 673"/>
                              <a:gd name="T115" fmla="*/ 57 h 1705"/>
                              <a:gd name="T116" fmla="*/ 660 w 673"/>
                              <a:gd name="T117" fmla="*/ 339 h 1705"/>
                              <a:gd name="T118" fmla="*/ 652 w 673"/>
                              <a:gd name="T119" fmla="*/ 506 h 17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73" h="1705">
                                <a:moveTo>
                                  <a:pt x="652" y="506"/>
                                </a:moveTo>
                                <a:lnTo>
                                  <a:pt x="642" y="522"/>
                                </a:lnTo>
                                <a:lnTo>
                                  <a:pt x="634" y="536"/>
                                </a:lnTo>
                                <a:lnTo>
                                  <a:pt x="632" y="552"/>
                                </a:lnTo>
                                <a:lnTo>
                                  <a:pt x="638" y="556"/>
                                </a:lnTo>
                                <a:lnTo>
                                  <a:pt x="650" y="560"/>
                                </a:lnTo>
                                <a:lnTo>
                                  <a:pt x="656" y="562"/>
                                </a:lnTo>
                                <a:lnTo>
                                  <a:pt x="656" y="568"/>
                                </a:lnTo>
                                <a:lnTo>
                                  <a:pt x="656" y="582"/>
                                </a:lnTo>
                                <a:lnTo>
                                  <a:pt x="656" y="605"/>
                                </a:lnTo>
                                <a:lnTo>
                                  <a:pt x="656" y="636"/>
                                </a:lnTo>
                                <a:lnTo>
                                  <a:pt x="656" y="673"/>
                                </a:lnTo>
                                <a:lnTo>
                                  <a:pt x="656" y="717"/>
                                </a:lnTo>
                                <a:lnTo>
                                  <a:pt x="656" y="766"/>
                                </a:lnTo>
                                <a:lnTo>
                                  <a:pt x="655" y="820"/>
                                </a:lnTo>
                                <a:lnTo>
                                  <a:pt x="655" y="878"/>
                                </a:lnTo>
                                <a:lnTo>
                                  <a:pt x="655" y="939"/>
                                </a:lnTo>
                                <a:lnTo>
                                  <a:pt x="655" y="1003"/>
                                </a:lnTo>
                                <a:lnTo>
                                  <a:pt x="655" y="1068"/>
                                </a:lnTo>
                                <a:lnTo>
                                  <a:pt x="655" y="1134"/>
                                </a:lnTo>
                                <a:lnTo>
                                  <a:pt x="655" y="1199"/>
                                </a:lnTo>
                                <a:lnTo>
                                  <a:pt x="655" y="1264"/>
                                </a:lnTo>
                                <a:lnTo>
                                  <a:pt x="655" y="1328"/>
                                </a:lnTo>
                                <a:lnTo>
                                  <a:pt x="654" y="1389"/>
                                </a:lnTo>
                                <a:lnTo>
                                  <a:pt x="654" y="1447"/>
                                </a:lnTo>
                                <a:lnTo>
                                  <a:pt x="654" y="1501"/>
                                </a:lnTo>
                                <a:lnTo>
                                  <a:pt x="654" y="1550"/>
                                </a:lnTo>
                                <a:lnTo>
                                  <a:pt x="654" y="1594"/>
                                </a:lnTo>
                                <a:lnTo>
                                  <a:pt x="654" y="1633"/>
                                </a:lnTo>
                                <a:lnTo>
                                  <a:pt x="654" y="1662"/>
                                </a:lnTo>
                                <a:lnTo>
                                  <a:pt x="654" y="1685"/>
                                </a:lnTo>
                                <a:lnTo>
                                  <a:pt x="654" y="1699"/>
                                </a:lnTo>
                                <a:lnTo>
                                  <a:pt x="654" y="1705"/>
                                </a:lnTo>
                                <a:lnTo>
                                  <a:pt x="643" y="1657"/>
                                </a:lnTo>
                                <a:lnTo>
                                  <a:pt x="624" y="1603"/>
                                </a:lnTo>
                                <a:lnTo>
                                  <a:pt x="605" y="1549"/>
                                </a:lnTo>
                                <a:lnTo>
                                  <a:pt x="590" y="1500"/>
                                </a:lnTo>
                                <a:lnTo>
                                  <a:pt x="590" y="1494"/>
                                </a:lnTo>
                                <a:lnTo>
                                  <a:pt x="590" y="1480"/>
                                </a:lnTo>
                                <a:lnTo>
                                  <a:pt x="590" y="1456"/>
                                </a:lnTo>
                                <a:lnTo>
                                  <a:pt x="590" y="1424"/>
                                </a:lnTo>
                                <a:lnTo>
                                  <a:pt x="590" y="1386"/>
                                </a:lnTo>
                                <a:lnTo>
                                  <a:pt x="591" y="1341"/>
                                </a:lnTo>
                                <a:lnTo>
                                  <a:pt x="591" y="1290"/>
                                </a:lnTo>
                                <a:lnTo>
                                  <a:pt x="591" y="1235"/>
                                </a:lnTo>
                                <a:lnTo>
                                  <a:pt x="591" y="1175"/>
                                </a:lnTo>
                                <a:lnTo>
                                  <a:pt x="591" y="1114"/>
                                </a:lnTo>
                                <a:lnTo>
                                  <a:pt x="591" y="1049"/>
                                </a:lnTo>
                                <a:lnTo>
                                  <a:pt x="591" y="984"/>
                                </a:lnTo>
                                <a:lnTo>
                                  <a:pt x="591" y="919"/>
                                </a:lnTo>
                                <a:lnTo>
                                  <a:pt x="591" y="853"/>
                                </a:lnTo>
                                <a:lnTo>
                                  <a:pt x="593" y="789"/>
                                </a:lnTo>
                                <a:lnTo>
                                  <a:pt x="593" y="727"/>
                                </a:lnTo>
                                <a:lnTo>
                                  <a:pt x="593" y="669"/>
                                </a:lnTo>
                                <a:lnTo>
                                  <a:pt x="593" y="613"/>
                                </a:lnTo>
                                <a:lnTo>
                                  <a:pt x="593" y="562"/>
                                </a:lnTo>
                                <a:lnTo>
                                  <a:pt x="593" y="517"/>
                                </a:lnTo>
                                <a:lnTo>
                                  <a:pt x="593" y="479"/>
                                </a:lnTo>
                                <a:lnTo>
                                  <a:pt x="593" y="447"/>
                                </a:lnTo>
                                <a:lnTo>
                                  <a:pt x="593" y="423"/>
                                </a:lnTo>
                                <a:lnTo>
                                  <a:pt x="593" y="409"/>
                                </a:lnTo>
                                <a:lnTo>
                                  <a:pt x="593" y="403"/>
                                </a:lnTo>
                                <a:lnTo>
                                  <a:pt x="588" y="357"/>
                                </a:lnTo>
                                <a:lnTo>
                                  <a:pt x="584" y="311"/>
                                </a:lnTo>
                                <a:lnTo>
                                  <a:pt x="582" y="265"/>
                                </a:lnTo>
                                <a:lnTo>
                                  <a:pt x="578" y="219"/>
                                </a:lnTo>
                                <a:lnTo>
                                  <a:pt x="575" y="171"/>
                                </a:lnTo>
                                <a:lnTo>
                                  <a:pt x="571" y="119"/>
                                </a:lnTo>
                                <a:lnTo>
                                  <a:pt x="564" y="63"/>
                                </a:lnTo>
                                <a:lnTo>
                                  <a:pt x="563" y="76"/>
                                </a:lnTo>
                                <a:lnTo>
                                  <a:pt x="561" y="112"/>
                                </a:lnTo>
                                <a:lnTo>
                                  <a:pt x="558" y="163"/>
                                </a:lnTo>
                                <a:lnTo>
                                  <a:pt x="554" y="223"/>
                                </a:lnTo>
                                <a:lnTo>
                                  <a:pt x="550" y="289"/>
                                </a:lnTo>
                                <a:lnTo>
                                  <a:pt x="545" y="352"/>
                                </a:lnTo>
                                <a:lnTo>
                                  <a:pt x="540" y="408"/>
                                </a:lnTo>
                                <a:lnTo>
                                  <a:pt x="540" y="413"/>
                                </a:lnTo>
                                <a:lnTo>
                                  <a:pt x="540" y="430"/>
                                </a:lnTo>
                                <a:lnTo>
                                  <a:pt x="540" y="455"/>
                                </a:lnTo>
                                <a:lnTo>
                                  <a:pt x="540" y="489"/>
                                </a:lnTo>
                                <a:lnTo>
                                  <a:pt x="541" y="532"/>
                                </a:lnTo>
                                <a:lnTo>
                                  <a:pt x="541" y="580"/>
                                </a:lnTo>
                                <a:lnTo>
                                  <a:pt x="541" y="634"/>
                                </a:lnTo>
                                <a:lnTo>
                                  <a:pt x="541" y="693"/>
                                </a:lnTo>
                                <a:lnTo>
                                  <a:pt x="541" y="754"/>
                                </a:lnTo>
                                <a:lnTo>
                                  <a:pt x="541" y="819"/>
                                </a:lnTo>
                                <a:lnTo>
                                  <a:pt x="542" y="885"/>
                                </a:lnTo>
                                <a:lnTo>
                                  <a:pt x="542" y="952"/>
                                </a:lnTo>
                                <a:lnTo>
                                  <a:pt x="542" y="1017"/>
                                </a:lnTo>
                                <a:lnTo>
                                  <a:pt x="542" y="1082"/>
                                </a:lnTo>
                                <a:lnTo>
                                  <a:pt x="542" y="1145"/>
                                </a:lnTo>
                                <a:lnTo>
                                  <a:pt x="543" y="1203"/>
                                </a:lnTo>
                                <a:lnTo>
                                  <a:pt x="543" y="1258"/>
                                </a:lnTo>
                                <a:lnTo>
                                  <a:pt x="543" y="1306"/>
                                </a:lnTo>
                                <a:lnTo>
                                  <a:pt x="543" y="1347"/>
                                </a:lnTo>
                                <a:lnTo>
                                  <a:pt x="543" y="1381"/>
                                </a:lnTo>
                                <a:lnTo>
                                  <a:pt x="543" y="1408"/>
                                </a:lnTo>
                                <a:lnTo>
                                  <a:pt x="543" y="1424"/>
                                </a:lnTo>
                                <a:lnTo>
                                  <a:pt x="543" y="1430"/>
                                </a:lnTo>
                                <a:lnTo>
                                  <a:pt x="534" y="1430"/>
                                </a:lnTo>
                                <a:lnTo>
                                  <a:pt x="518" y="1430"/>
                                </a:lnTo>
                                <a:lnTo>
                                  <a:pt x="509" y="1431"/>
                                </a:lnTo>
                                <a:lnTo>
                                  <a:pt x="509" y="1425"/>
                                </a:lnTo>
                                <a:lnTo>
                                  <a:pt x="509" y="1409"/>
                                </a:lnTo>
                                <a:lnTo>
                                  <a:pt x="508" y="1385"/>
                                </a:lnTo>
                                <a:lnTo>
                                  <a:pt x="508" y="1352"/>
                                </a:lnTo>
                                <a:lnTo>
                                  <a:pt x="508" y="1311"/>
                                </a:lnTo>
                                <a:lnTo>
                                  <a:pt x="507" y="1264"/>
                                </a:lnTo>
                                <a:lnTo>
                                  <a:pt x="507" y="1211"/>
                                </a:lnTo>
                                <a:lnTo>
                                  <a:pt x="506" y="1154"/>
                                </a:lnTo>
                                <a:lnTo>
                                  <a:pt x="506" y="1093"/>
                                </a:lnTo>
                                <a:lnTo>
                                  <a:pt x="505" y="1029"/>
                                </a:lnTo>
                                <a:lnTo>
                                  <a:pt x="505" y="965"/>
                                </a:lnTo>
                                <a:lnTo>
                                  <a:pt x="503" y="898"/>
                                </a:lnTo>
                                <a:lnTo>
                                  <a:pt x="503" y="831"/>
                                </a:lnTo>
                                <a:lnTo>
                                  <a:pt x="502" y="766"/>
                                </a:lnTo>
                                <a:lnTo>
                                  <a:pt x="502" y="703"/>
                                </a:lnTo>
                                <a:lnTo>
                                  <a:pt x="501" y="641"/>
                                </a:lnTo>
                                <a:lnTo>
                                  <a:pt x="501" y="584"/>
                                </a:lnTo>
                                <a:lnTo>
                                  <a:pt x="500" y="532"/>
                                </a:lnTo>
                                <a:lnTo>
                                  <a:pt x="500" y="484"/>
                                </a:lnTo>
                                <a:lnTo>
                                  <a:pt x="500" y="444"/>
                                </a:lnTo>
                                <a:lnTo>
                                  <a:pt x="499" y="411"/>
                                </a:lnTo>
                                <a:lnTo>
                                  <a:pt x="499" y="387"/>
                                </a:lnTo>
                                <a:lnTo>
                                  <a:pt x="499" y="370"/>
                                </a:lnTo>
                                <a:lnTo>
                                  <a:pt x="499" y="365"/>
                                </a:lnTo>
                                <a:lnTo>
                                  <a:pt x="490" y="310"/>
                                </a:lnTo>
                                <a:lnTo>
                                  <a:pt x="484" y="255"/>
                                </a:lnTo>
                                <a:lnTo>
                                  <a:pt x="475" y="200"/>
                                </a:lnTo>
                                <a:lnTo>
                                  <a:pt x="468" y="251"/>
                                </a:lnTo>
                                <a:lnTo>
                                  <a:pt x="462" y="320"/>
                                </a:lnTo>
                                <a:lnTo>
                                  <a:pt x="456" y="380"/>
                                </a:lnTo>
                                <a:lnTo>
                                  <a:pt x="455" y="407"/>
                                </a:lnTo>
                                <a:lnTo>
                                  <a:pt x="455" y="411"/>
                                </a:lnTo>
                                <a:lnTo>
                                  <a:pt x="455" y="425"/>
                                </a:lnTo>
                                <a:lnTo>
                                  <a:pt x="455" y="448"/>
                                </a:lnTo>
                                <a:lnTo>
                                  <a:pt x="455" y="479"/>
                                </a:lnTo>
                                <a:lnTo>
                                  <a:pt x="455" y="516"/>
                                </a:lnTo>
                                <a:lnTo>
                                  <a:pt x="455" y="560"/>
                                </a:lnTo>
                                <a:lnTo>
                                  <a:pt x="455" y="609"/>
                                </a:lnTo>
                                <a:lnTo>
                                  <a:pt x="455" y="664"/>
                                </a:lnTo>
                                <a:lnTo>
                                  <a:pt x="455" y="721"/>
                                </a:lnTo>
                                <a:lnTo>
                                  <a:pt x="455" y="783"/>
                                </a:lnTo>
                                <a:lnTo>
                                  <a:pt x="455" y="846"/>
                                </a:lnTo>
                                <a:lnTo>
                                  <a:pt x="455" y="911"/>
                                </a:lnTo>
                                <a:lnTo>
                                  <a:pt x="454" y="977"/>
                                </a:lnTo>
                                <a:lnTo>
                                  <a:pt x="454" y="1043"/>
                                </a:lnTo>
                                <a:lnTo>
                                  <a:pt x="454" y="1107"/>
                                </a:lnTo>
                                <a:lnTo>
                                  <a:pt x="454" y="1171"/>
                                </a:lnTo>
                                <a:lnTo>
                                  <a:pt x="454" y="1231"/>
                                </a:lnTo>
                                <a:lnTo>
                                  <a:pt x="454" y="1289"/>
                                </a:lnTo>
                                <a:lnTo>
                                  <a:pt x="454" y="1343"/>
                                </a:lnTo>
                                <a:lnTo>
                                  <a:pt x="454" y="1392"/>
                                </a:lnTo>
                                <a:lnTo>
                                  <a:pt x="454" y="1436"/>
                                </a:lnTo>
                                <a:lnTo>
                                  <a:pt x="454" y="1475"/>
                                </a:lnTo>
                                <a:lnTo>
                                  <a:pt x="454" y="1505"/>
                                </a:lnTo>
                                <a:lnTo>
                                  <a:pt x="454" y="1527"/>
                                </a:lnTo>
                                <a:lnTo>
                                  <a:pt x="454" y="1542"/>
                                </a:lnTo>
                                <a:lnTo>
                                  <a:pt x="454" y="1547"/>
                                </a:lnTo>
                                <a:lnTo>
                                  <a:pt x="444" y="1569"/>
                                </a:lnTo>
                                <a:lnTo>
                                  <a:pt x="431" y="1601"/>
                                </a:lnTo>
                                <a:lnTo>
                                  <a:pt x="422" y="1625"/>
                                </a:lnTo>
                                <a:lnTo>
                                  <a:pt x="422" y="1619"/>
                                </a:lnTo>
                                <a:lnTo>
                                  <a:pt x="422" y="1603"/>
                                </a:lnTo>
                                <a:lnTo>
                                  <a:pt x="422" y="1579"/>
                                </a:lnTo>
                                <a:lnTo>
                                  <a:pt x="422" y="1545"/>
                                </a:lnTo>
                                <a:lnTo>
                                  <a:pt x="421" y="1504"/>
                                </a:lnTo>
                                <a:lnTo>
                                  <a:pt x="421" y="1457"/>
                                </a:lnTo>
                                <a:lnTo>
                                  <a:pt x="421" y="1404"/>
                                </a:lnTo>
                                <a:lnTo>
                                  <a:pt x="420" y="1347"/>
                                </a:lnTo>
                                <a:lnTo>
                                  <a:pt x="420" y="1286"/>
                                </a:lnTo>
                                <a:lnTo>
                                  <a:pt x="419" y="1221"/>
                                </a:lnTo>
                                <a:lnTo>
                                  <a:pt x="419" y="1156"/>
                                </a:lnTo>
                                <a:lnTo>
                                  <a:pt x="418" y="1090"/>
                                </a:lnTo>
                                <a:lnTo>
                                  <a:pt x="417" y="1023"/>
                                </a:lnTo>
                                <a:lnTo>
                                  <a:pt x="417" y="957"/>
                                </a:lnTo>
                                <a:lnTo>
                                  <a:pt x="415" y="892"/>
                                </a:lnTo>
                                <a:lnTo>
                                  <a:pt x="415" y="832"/>
                                </a:lnTo>
                                <a:lnTo>
                                  <a:pt x="414" y="774"/>
                                </a:lnTo>
                                <a:lnTo>
                                  <a:pt x="414" y="721"/>
                                </a:lnTo>
                                <a:lnTo>
                                  <a:pt x="414" y="674"/>
                                </a:lnTo>
                                <a:lnTo>
                                  <a:pt x="413" y="634"/>
                                </a:lnTo>
                                <a:lnTo>
                                  <a:pt x="413" y="601"/>
                                </a:lnTo>
                                <a:lnTo>
                                  <a:pt x="413" y="575"/>
                                </a:lnTo>
                                <a:lnTo>
                                  <a:pt x="413" y="560"/>
                                </a:lnTo>
                                <a:lnTo>
                                  <a:pt x="412" y="555"/>
                                </a:lnTo>
                                <a:lnTo>
                                  <a:pt x="408" y="545"/>
                                </a:lnTo>
                                <a:lnTo>
                                  <a:pt x="398" y="528"/>
                                </a:lnTo>
                                <a:lnTo>
                                  <a:pt x="393" y="518"/>
                                </a:lnTo>
                                <a:lnTo>
                                  <a:pt x="389" y="527"/>
                                </a:lnTo>
                                <a:lnTo>
                                  <a:pt x="381" y="542"/>
                                </a:lnTo>
                                <a:lnTo>
                                  <a:pt x="377" y="551"/>
                                </a:lnTo>
                                <a:lnTo>
                                  <a:pt x="377" y="571"/>
                                </a:lnTo>
                                <a:lnTo>
                                  <a:pt x="378" y="625"/>
                                </a:lnTo>
                                <a:lnTo>
                                  <a:pt x="378" y="697"/>
                                </a:lnTo>
                                <a:lnTo>
                                  <a:pt x="378" y="776"/>
                                </a:lnTo>
                                <a:lnTo>
                                  <a:pt x="378" y="848"/>
                                </a:lnTo>
                                <a:lnTo>
                                  <a:pt x="378" y="901"/>
                                </a:lnTo>
                                <a:lnTo>
                                  <a:pt x="378" y="922"/>
                                </a:lnTo>
                                <a:lnTo>
                                  <a:pt x="353" y="863"/>
                                </a:lnTo>
                                <a:lnTo>
                                  <a:pt x="333" y="807"/>
                                </a:lnTo>
                                <a:lnTo>
                                  <a:pt x="324" y="778"/>
                                </a:lnTo>
                                <a:lnTo>
                                  <a:pt x="320" y="731"/>
                                </a:lnTo>
                                <a:lnTo>
                                  <a:pt x="318" y="681"/>
                                </a:lnTo>
                                <a:lnTo>
                                  <a:pt x="317" y="630"/>
                                </a:lnTo>
                                <a:lnTo>
                                  <a:pt x="317" y="580"/>
                                </a:lnTo>
                                <a:lnTo>
                                  <a:pt x="318" y="529"/>
                                </a:lnTo>
                                <a:lnTo>
                                  <a:pt x="319" y="479"/>
                                </a:lnTo>
                                <a:lnTo>
                                  <a:pt x="319" y="432"/>
                                </a:lnTo>
                                <a:lnTo>
                                  <a:pt x="319" y="387"/>
                                </a:lnTo>
                                <a:lnTo>
                                  <a:pt x="315" y="359"/>
                                </a:lnTo>
                                <a:lnTo>
                                  <a:pt x="312" y="337"/>
                                </a:lnTo>
                                <a:lnTo>
                                  <a:pt x="302" y="312"/>
                                </a:lnTo>
                                <a:lnTo>
                                  <a:pt x="292" y="368"/>
                                </a:lnTo>
                                <a:lnTo>
                                  <a:pt x="288" y="424"/>
                                </a:lnTo>
                                <a:lnTo>
                                  <a:pt x="287" y="478"/>
                                </a:lnTo>
                                <a:lnTo>
                                  <a:pt x="285" y="526"/>
                                </a:lnTo>
                                <a:lnTo>
                                  <a:pt x="271" y="496"/>
                                </a:lnTo>
                                <a:lnTo>
                                  <a:pt x="246" y="442"/>
                                </a:lnTo>
                                <a:lnTo>
                                  <a:pt x="233" y="413"/>
                                </a:lnTo>
                                <a:lnTo>
                                  <a:pt x="211" y="467"/>
                                </a:lnTo>
                                <a:lnTo>
                                  <a:pt x="193" y="512"/>
                                </a:lnTo>
                                <a:lnTo>
                                  <a:pt x="172" y="556"/>
                                </a:lnTo>
                                <a:lnTo>
                                  <a:pt x="170" y="498"/>
                                </a:lnTo>
                                <a:lnTo>
                                  <a:pt x="167" y="435"/>
                                </a:lnTo>
                                <a:lnTo>
                                  <a:pt x="163" y="373"/>
                                </a:lnTo>
                                <a:lnTo>
                                  <a:pt x="155" y="312"/>
                                </a:lnTo>
                                <a:lnTo>
                                  <a:pt x="146" y="370"/>
                                </a:lnTo>
                                <a:lnTo>
                                  <a:pt x="139" y="451"/>
                                </a:lnTo>
                                <a:lnTo>
                                  <a:pt x="135" y="525"/>
                                </a:lnTo>
                                <a:lnTo>
                                  <a:pt x="133" y="557"/>
                                </a:lnTo>
                                <a:lnTo>
                                  <a:pt x="112" y="507"/>
                                </a:lnTo>
                                <a:lnTo>
                                  <a:pt x="91" y="461"/>
                                </a:lnTo>
                                <a:lnTo>
                                  <a:pt x="71" y="416"/>
                                </a:lnTo>
                                <a:lnTo>
                                  <a:pt x="48" y="457"/>
                                </a:lnTo>
                                <a:lnTo>
                                  <a:pt x="27" y="505"/>
                                </a:lnTo>
                                <a:lnTo>
                                  <a:pt x="11" y="552"/>
                                </a:lnTo>
                                <a:lnTo>
                                  <a:pt x="9" y="504"/>
                                </a:lnTo>
                                <a:lnTo>
                                  <a:pt x="5" y="455"/>
                                </a:lnTo>
                                <a:lnTo>
                                  <a:pt x="0" y="405"/>
                                </a:lnTo>
                                <a:lnTo>
                                  <a:pt x="33" y="378"/>
                                </a:lnTo>
                                <a:lnTo>
                                  <a:pt x="67" y="351"/>
                                </a:lnTo>
                                <a:lnTo>
                                  <a:pt x="102" y="324"/>
                                </a:lnTo>
                                <a:lnTo>
                                  <a:pt x="137" y="298"/>
                                </a:lnTo>
                                <a:lnTo>
                                  <a:pt x="172" y="272"/>
                                </a:lnTo>
                                <a:lnTo>
                                  <a:pt x="209" y="247"/>
                                </a:lnTo>
                                <a:lnTo>
                                  <a:pt x="246" y="222"/>
                                </a:lnTo>
                                <a:lnTo>
                                  <a:pt x="284" y="198"/>
                                </a:lnTo>
                                <a:lnTo>
                                  <a:pt x="321" y="175"/>
                                </a:lnTo>
                                <a:lnTo>
                                  <a:pt x="359" y="152"/>
                                </a:lnTo>
                                <a:lnTo>
                                  <a:pt x="397" y="130"/>
                                </a:lnTo>
                                <a:lnTo>
                                  <a:pt x="436" y="109"/>
                                </a:lnTo>
                                <a:lnTo>
                                  <a:pt x="475" y="88"/>
                                </a:lnTo>
                                <a:lnTo>
                                  <a:pt x="513" y="70"/>
                                </a:lnTo>
                                <a:lnTo>
                                  <a:pt x="553" y="51"/>
                                </a:lnTo>
                                <a:lnTo>
                                  <a:pt x="593" y="33"/>
                                </a:lnTo>
                                <a:lnTo>
                                  <a:pt x="632" y="16"/>
                                </a:lnTo>
                                <a:lnTo>
                                  <a:pt x="671" y="0"/>
                                </a:lnTo>
                                <a:lnTo>
                                  <a:pt x="673" y="22"/>
                                </a:lnTo>
                                <a:lnTo>
                                  <a:pt x="673" y="57"/>
                                </a:lnTo>
                                <a:lnTo>
                                  <a:pt x="671" y="104"/>
                                </a:lnTo>
                                <a:lnTo>
                                  <a:pt x="668" y="158"/>
                                </a:lnTo>
                                <a:lnTo>
                                  <a:pt x="666" y="217"/>
                                </a:lnTo>
                                <a:lnTo>
                                  <a:pt x="663" y="278"/>
                                </a:lnTo>
                                <a:lnTo>
                                  <a:pt x="660" y="339"/>
                                </a:lnTo>
                                <a:lnTo>
                                  <a:pt x="656" y="393"/>
                                </a:lnTo>
                                <a:lnTo>
                                  <a:pt x="654" y="443"/>
                                </a:lnTo>
                                <a:lnTo>
                                  <a:pt x="652" y="481"/>
                                </a:lnTo>
                                <a:lnTo>
                                  <a:pt x="652" y="5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Freeform 181"/>
                        <wps:cNvSpPr>
                          <a:spLocks/>
                        </wps:cNvSpPr>
                        <wps:spPr bwMode="auto">
                          <a:xfrm>
                            <a:off x="962" y="186"/>
                            <a:ext cx="27" cy="417"/>
                          </a:xfrm>
                          <a:custGeom>
                            <a:avLst/>
                            <a:gdLst>
                              <a:gd name="T0" fmla="*/ 35 w 108"/>
                              <a:gd name="T1" fmla="*/ 515 h 1668"/>
                              <a:gd name="T2" fmla="*/ 28 w 108"/>
                              <a:gd name="T3" fmla="*/ 567 h 1668"/>
                              <a:gd name="T4" fmla="*/ 28 w 108"/>
                              <a:gd name="T5" fmla="*/ 571 h 1668"/>
                              <a:gd name="T6" fmla="*/ 29 w 108"/>
                              <a:gd name="T7" fmla="*/ 610 h 1668"/>
                              <a:gd name="T8" fmla="*/ 29 w 108"/>
                              <a:gd name="T9" fmla="*/ 681 h 1668"/>
                              <a:gd name="T10" fmla="*/ 29 w 108"/>
                              <a:gd name="T11" fmla="*/ 777 h 1668"/>
                              <a:gd name="T12" fmla="*/ 30 w 108"/>
                              <a:gd name="T13" fmla="*/ 892 h 1668"/>
                              <a:gd name="T14" fmla="*/ 31 w 108"/>
                              <a:gd name="T15" fmla="*/ 1018 h 1668"/>
                              <a:gd name="T16" fmla="*/ 31 w 108"/>
                              <a:gd name="T17" fmla="*/ 1150 h 1668"/>
                              <a:gd name="T18" fmla="*/ 32 w 108"/>
                              <a:gd name="T19" fmla="*/ 1281 h 1668"/>
                              <a:gd name="T20" fmla="*/ 32 w 108"/>
                              <a:gd name="T21" fmla="*/ 1401 h 1668"/>
                              <a:gd name="T22" fmla="*/ 33 w 108"/>
                              <a:gd name="T23" fmla="*/ 1508 h 1668"/>
                              <a:gd name="T24" fmla="*/ 33 w 108"/>
                              <a:gd name="T25" fmla="*/ 1592 h 1668"/>
                              <a:gd name="T26" fmla="*/ 33 w 108"/>
                              <a:gd name="T27" fmla="*/ 1648 h 1668"/>
                              <a:gd name="T28" fmla="*/ 35 w 108"/>
                              <a:gd name="T29" fmla="*/ 1668 h 1668"/>
                              <a:gd name="T30" fmla="*/ 48 w 108"/>
                              <a:gd name="T31" fmla="*/ 1623 h 1668"/>
                              <a:gd name="T32" fmla="*/ 85 w 108"/>
                              <a:gd name="T33" fmla="*/ 1496 h 1668"/>
                              <a:gd name="T34" fmla="*/ 85 w 108"/>
                              <a:gd name="T35" fmla="*/ 1491 h 1668"/>
                              <a:gd name="T36" fmla="*/ 85 w 108"/>
                              <a:gd name="T37" fmla="*/ 1454 h 1668"/>
                              <a:gd name="T38" fmla="*/ 86 w 108"/>
                              <a:gd name="T39" fmla="*/ 1385 h 1668"/>
                              <a:gd name="T40" fmla="*/ 86 w 108"/>
                              <a:gd name="T41" fmla="*/ 1290 h 1668"/>
                              <a:gd name="T42" fmla="*/ 86 w 108"/>
                              <a:gd name="T43" fmla="*/ 1177 h 1668"/>
                              <a:gd name="T44" fmla="*/ 87 w 108"/>
                              <a:gd name="T45" fmla="*/ 1051 h 1668"/>
                              <a:gd name="T46" fmla="*/ 87 w 108"/>
                              <a:gd name="T47" fmla="*/ 920 h 1668"/>
                              <a:gd name="T48" fmla="*/ 88 w 108"/>
                              <a:gd name="T49" fmla="*/ 788 h 1668"/>
                              <a:gd name="T50" fmla="*/ 88 w 108"/>
                              <a:gd name="T51" fmla="*/ 663 h 1668"/>
                              <a:gd name="T52" fmla="*/ 88 w 108"/>
                              <a:gd name="T53" fmla="*/ 550 h 1668"/>
                              <a:gd name="T54" fmla="*/ 90 w 108"/>
                              <a:gd name="T55" fmla="*/ 456 h 1668"/>
                              <a:gd name="T56" fmla="*/ 90 w 108"/>
                              <a:gd name="T57" fmla="*/ 387 h 1668"/>
                              <a:gd name="T58" fmla="*/ 90 w 108"/>
                              <a:gd name="T59" fmla="*/ 349 h 1668"/>
                              <a:gd name="T60" fmla="*/ 90 w 108"/>
                              <a:gd name="T61" fmla="*/ 344 h 1668"/>
                              <a:gd name="T62" fmla="*/ 96 w 108"/>
                              <a:gd name="T63" fmla="*/ 247 h 1668"/>
                              <a:gd name="T64" fmla="*/ 104 w 108"/>
                              <a:gd name="T65" fmla="*/ 150 h 1668"/>
                              <a:gd name="T66" fmla="*/ 108 w 108"/>
                              <a:gd name="T67" fmla="*/ 51 h 1668"/>
                              <a:gd name="T68" fmla="*/ 81 w 108"/>
                              <a:gd name="T69" fmla="*/ 38 h 1668"/>
                              <a:gd name="T70" fmla="*/ 0 w 108"/>
                              <a:gd name="T71" fmla="*/ 0 h 1668"/>
                              <a:gd name="T72" fmla="*/ 2 w 108"/>
                              <a:gd name="T73" fmla="*/ 14 h 1668"/>
                              <a:gd name="T74" fmla="*/ 7 w 108"/>
                              <a:gd name="T75" fmla="*/ 105 h 1668"/>
                              <a:gd name="T76" fmla="*/ 16 w 108"/>
                              <a:gd name="T77" fmla="*/ 243 h 1668"/>
                              <a:gd name="T78" fmla="*/ 24 w 108"/>
                              <a:gd name="T79" fmla="*/ 382 h 1668"/>
                              <a:gd name="T80" fmla="*/ 29 w 108"/>
                              <a:gd name="T81" fmla="*/ 473 h 1668"/>
                              <a:gd name="T82" fmla="*/ 30 w 108"/>
                              <a:gd name="T83" fmla="*/ 487 h 16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108" h="1668">
                                <a:moveTo>
                                  <a:pt x="30" y="487"/>
                                </a:moveTo>
                                <a:lnTo>
                                  <a:pt x="35" y="515"/>
                                </a:lnTo>
                                <a:lnTo>
                                  <a:pt x="44" y="546"/>
                                </a:lnTo>
                                <a:lnTo>
                                  <a:pt x="28" y="567"/>
                                </a:lnTo>
                                <a:lnTo>
                                  <a:pt x="28" y="571"/>
                                </a:lnTo>
                                <a:lnTo>
                                  <a:pt x="29" y="586"/>
                                </a:lnTo>
                                <a:lnTo>
                                  <a:pt x="29" y="610"/>
                                </a:lnTo>
                                <a:lnTo>
                                  <a:pt x="29" y="642"/>
                                </a:lnTo>
                                <a:lnTo>
                                  <a:pt x="29" y="681"/>
                                </a:lnTo>
                                <a:lnTo>
                                  <a:pt x="29" y="727"/>
                                </a:lnTo>
                                <a:lnTo>
                                  <a:pt x="29" y="777"/>
                                </a:lnTo>
                                <a:lnTo>
                                  <a:pt x="30" y="832"/>
                                </a:lnTo>
                                <a:lnTo>
                                  <a:pt x="30" y="892"/>
                                </a:lnTo>
                                <a:lnTo>
                                  <a:pt x="30" y="954"/>
                                </a:lnTo>
                                <a:lnTo>
                                  <a:pt x="31" y="1018"/>
                                </a:lnTo>
                                <a:lnTo>
                                  <a:pt x="31" y="1084"/>
                                </a:lnTo>
                                <a:lnTo>
                                  <a:pt x="31" y="1150"/>
                                </a:lnTo>
                                <a:lnTo>
                                  <a:pt x="31" y="1216"/>
                                </a:lnTo>
                                <a:lnTo>
                                  <a:pt x="32" y="1281"/>
                                </a:lnTo>
                                <a:lnTo>
                                  <a:pt x="32" y="1342"/>
                                </a:lnTo>
                                <a:lnTo>
                                  <a:pt x="32" y="1401"/>
                                </a:lnTo>
                                <a:lnTo>
                                  <a:pt x="33" y="1457"/>
                                </a:lnTo>
                                <a:lnTo>
                                  <a:pt x="33" y="1508"/>
                                </a:lnTo>
                                <a:lnTo>
                                  <a:pt x="33" y="1554"/>
                                </a:lnTo>
                                <a:lnTo>
                                  <a:pt x="33" y="1592"/>
                                </a:lnTo>
                                <a:lnTo>
                                  <a:pt x="33" y="1624"/>
                                </a:lnTo>
                                <a:lnTo>
                                  <a:pt x="33" y="1648"/>
                                </a:lnTo>
                                <a:lnTo>
                                  <a:pt x="33" y="1662"/>
                                </a:lnTo>
                                <a:lnTo>
                                  <a:pt x="35" y="1668"/>
                                </a:lnTo>
                                <a:lnTo>
                                  <a:pt x="48" y="1623"/>
                                </a:lnTo>
                                <a:lnTo>
                                  <a:pt x="72" y="1540"/>
                                </a:lnTo>
                                <a:lnTo>
                                  <a:pt x="85" y="1496"/>
                                </a:lnTo>
                                <a:lnTo>
                                  <a:pt x="85" y="1491"/>
                                </a:lnTo>
                                <a:lnTo>
                                  <a:pt x="85" y="1477"/>
                                </a:lnTo>
                                <a:lnTo>
                                  <a:pt x="85" y="1454"/>
                                </a:lnTo>
                                <a:lnTo>
                                  <a:pt x="85" y="1422"/>
                                </a:lnTo>
                                <a:lnTo>
                                  <a:pt x="86" y="1385"/>
                                </a:lnTo>
                                <a:lnTo>
                                  <a:pt x="86" y="1340"/>
                                </a:lnTo>
                                <a:lnTo>
                                  <a:pt x="86" y="1290"/>
                                </a:lnTo>
                                <a:lnTo>
                                  <a:pt x="86" y="1236"/>
                                </a:lnTo>
                                <a:lnTo>
                                  <a:pt x="86" y="1177"/>
                                </a:lnTo>
                                <a:lnTo>
                                  <a:pt x="86" y="1116"/>
                                </a:lnTo>
                                <a:lnTo>
                                  <a:pt x="87" y="1051"/>
                                </a:lnTo>
                                <a:lnTo>
                                  <a:pt x="87" y="987"/>
                                </a:lnTo>
                                <a:lnTo>
                                  <a:pt x="87" y="920"/>
                                </a:lnTo>
                                <a:lnTo>
                                  <a:pt x="87" y="854"/>
                                </a:lnTo>
                                <a:lnTo>
                                  <a:pt x="88" y="788"/>
                                </a:lnTo>
                                <a:lnTo>
                                  <a:pt x="88" y="725"/>
                                </a:lnTo>
                                <a:lnTo>
                                  <a:pt x="88" y="663"/>
                                </a:lnTo>
                                <a:lnTo>
                                  <a:pt x="88" y="604"/>
                                </a:lnTo>
                                <a:lnTo>
                                  <a:pt x="88" y="550"/>
                                </a:lnTo>
                                <a:lnTo>
                                  <a:pt x="90" y="500"/>
                                </a:lnTo>
                                <a:lnTo>
                                  <a:pt x="90" y="456"/>
                                </a:lnTo>
                                <a:lnTo>
                                  <a:pt x="90" y="417"/>
                                </a:lnTo>
                                <a:lnTo>
                                  <a:pt x="90" y="387"/>
                                </a:lnTo>
                                <a:lnTo>
                                  <a:pt x="90" y="364"/>
                                </a:lnTo>
                                <a:lnTo>
                                  <a:pt x="90" y="349"/>
                                </a:lnTo>
                                <a:lnTo>
                                  <a:pt x="90" y="344"/>
                                </a:lnTo>
                                <a:lnTo>
                                  <a:pt x="93" y="296"/>
                                </a:lnTo>
                                <a:lnTo>
                                  <a:pt x="96" y="247"/>
                                </a:lnTo>
                                <a:lnTo>
                                  <a:pt x="101" y="198"/>
                                </a:lnTo>
                                <a:lnTo>
                                  <a:pt x="104" y="150"/>
                                </a:lnTo>
                                <a:lnTo>
                                  <a:pt x="106" y="101"/>
                                </a:lnTo>
                                <a:lnTo>
                                  <a:pt x="108" y="51"/>
                                </a:lnTo>
                                <a:lnTo>
                                  <a:pt x="81" y="38"/>
                                </a:lnTo>
                                <a:lnTo>
                                  <a:pt x="29" y="13"/>
                                </a:lnTo>
                                <a:lnTo>
                                  <a:pt x="0" y="0"/>
                                </a:lnTo>
                                <a:lnTo>
                                  <a:pt x="2" y="14"/>
                                </a:lnTo>
                                <a:lnTo>
                                  <a:pt x="4" y="51"/>
                                </a:lnTo>
                                <a:lnTo>
                                  <a:pt x="7" y="105"/>
                                </a:lnTo>
                                <a:lnTo>
                                  <a:pt x="11" y="172"/>
                                </a:lnTo>
                                <a:lnTo>
                                  <a:pt x="16" y="243"/>
                                </a:lnTo>
                                <a:lnTo>
                                  <a:pt x="20" y="315"/>
                                </a:lnTo>
                                <a:lnTo>
                                  <a:pt x="24" y="382"/>
                                </a:lnTo>
                                <a:lnTo>
                                  <a:pt x="27" y="436"/>
                                </a:lnTo>
                                <a:lnTo>
                                  <a:pt x="29" y="473"/>
                                </a:lnTo>
                                <a:lnTo>
                                  <a:pt x="30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82"/>
                        <wps:cNvSpPr>
                          <a:spLocks/>
                        </wps:cNvSpPr>
                        <wps:spPr bwMode="auto">
                          <a:xfrm>
                            <a:off x="993" y="201"/>
                            <a:ext cx="131" cy="409"/>
                          </a:xfrm>
                          <a:custGeom>
                            <a:avLst/>
                            <a:gdLst>
                              <a:gd name="T0" fmla="*/ 518 w 524"/>
                              <a:gd name="T1" fmla="*/ 401 h 1637"/>
                              <a:gd name="T2" fmla="*/ 518 w 524"/>
                              <a:gd name="T3" fmla="*/ 479 h 1637"/>
                              <a:gd name="T4" fmla="*/ 460 w 524"/>
                              <a:gd name="T5" fmla="*/ 345 h 1637"/>
                              <a:gd name="T6" fmla="*/ 416 w 524"/>
                              <a:gd name="T7" fmla="*/ 473 h 1637"/>
                              <a:gd name="T8" fmla="*/ 404 w 524"/>
                              <a:gd name="T9" fmla="*/ 487 h 1637"/>
                              <a:gd name="T10" fmla="*/ 398 w 524"/>
                              <a:gd name="T11" fmla="*/ 332 h 1637"/>
                              <a:gd name="T12" fmla="*/ 385 w 524"/>
                              <a:gd name="T13" fmla="*/ 231 h 1637"/>
                              <a:gd name="T14" fmla="*/ 371 w 524"/>
                              <a:gd name="T15" fmla="*/ 282 h 1637"/>
                              <a:gd name="T16" fmla="*/ 363 w 524"/>
                              <a:gd name="T17" fmla="*/ 494 h 1637"/>
                              <a:gd name="T18" fmla="*/ 305 w 524"/>
                              <a:gd name="T19" fmla="*/ 340 h 1637"/>
                              <a:gd name="T20" fmla="*/ 297 w 524"/>
                              <a:gd name="T21" fmla="*/ 340 h 1637"/>
                              <a:gd name="T22" fmla="*/ 254 w 524"/>
                              <a:gd name="T23" fmla="*/ 453 h 1637"/>
                              <a:gd name="T24" fmla="*/ 244 w 524"/>
                              <a:gd name="T25" fmla="*/ 289 h 1637"/>
                              <a:gd name="T26" fmla="*/ 225 w 524"/>
                              <a:gd name="T27" fmla="*/ 243 h 1637"/>
                              <a:gd name="T28" fmla="*/ 211 w 524"/>
                              <a:gd name="T29" fmla="*/ 345 h 1637"/>
                              <a:gd name="T30" fmla="*/ 208 w 524"/>
                              <a:gd name="T31" fmla="*/ 537 h 1637"/>
                              <a:gd name="T32" fmla="*/ 209 w 524"/>
                              <a:gd name="T33" fmla="*/ 736 h 1637"/>
                              <a:gd name="T34" fmla="*/ 170 w 524"/>
                              <a:gd name="T35" fmla="*/ 870 h 1637"/>
                              <a:gd name="T36" fmla="*/ 167 w 524"/>
                              <a:gd name="T37" fmla="*/ 724 h 1637"/>
                              <a:gd name="T38" fmla="*/ 166 w 524"/>
                              <a:gd name="T39" fmla="*/ 516 h 1637"/>
                              <a:gd name="T40" fmla="*/ 146 w 524"/>
                              <a:gd name="T41" fmla="*/ 477 h 1637"/>
                              <a:gd name="T42" fmla="*/ 124 w 524"/>
                              <a:gd name="T43" fmla="*/ 522 h 1637"/>
                              <a:gd name="T44" fmla="*/ 125 w 524"/>
                              <a:gd name="T45" fmla="*/ 566 h 1637"/>
                              <a:gd name="T46" fmla="*/ 125 w 524"/>
                              <a:gd name="T47" fmla="*/ 735 h 1637"/>
                              <a:gd name="T48" fmla="*/ 125 w 524"/>
                              <a:gd name="T49" fmla="*/ 979 h 1637"/>
                              <a:gd name="T50" fmla="*/ 126 w 524"/>
                              <a:gd name="T51" fmla="*/ 1245 h 1637"/>
                              <a:gd name="T52" fmla="*/ 126 w 524"/>
                              <a:gd name="T53" fmla="*/ 1475 h 1637"/>
                              <a:gd name="T54" fmla="*/ 127 w 524"/>
                              <a:gd name="T55" fmla="*/ 1616 h 1637"/>
                              <a:gd name="T56" fmla="*/ 117 w 524"/>
                              <a:gd name="T57" fmla="*/ 1617 h 1637"/>
                              <a:gd name="T58" fmla="*/ 90 w 524"/>
                              <a:gd name="T59" fmla="*/ 1557 h 1637"/>
                              <a:gd name="T60" fmla="*/ 90 w 524"/>
                              <a:gd name="T61" fmla="*/ 1462 h 1637"/>
                              <a:gd name="T62" fmla="*/ 90 w 524"/>
                              <a:gd name="T63" fmla="*/ 1272 h 1637"/>
                              <a:gd name="T64" fmla="*/ 90 w 524"/>
                              <a:gd name="T65" fmla="*/ 1027 h 1637"/>
                              <a:gd name="T66" fmla="*/ 90 w 524"/>
                              <a:gd name="T67" fmla="*/ 769 h 1637"/>
                              <a:gd name="T68" fmla="*/ 90 w 524"/>
                              <a:gd name="T69" fmla="*/ 535 h 1637"/>
                              <a:gd name="T70" fmla="*/ 90 w 524"/>
                              <a:gd name="T71" fmla="*/ 365 h 1637"/>
                              <a:gd name="T72" fmla="*/ 90 w 524"/>
                              <a:gd name="T73" fmla="*/ 299 h 1637"/>
                              <a:gd name="T74" fmla="*/ 70 w 524"/>
                              <a:gd name="T75" fmla="*/ 139 h 1637"/>
                              <a:gd name="T76" fmla="*/ 46 w 524"/>
                              <a:gd name="T77" fmla="*/ 317 h 1637"/>
                              <a:gd name="T78" fmla="*/ 46 w 524"/>
                              <a:gd name="T79" fmla="*/ 361 h 1637"/>
                              <a:gd name="T80" fmla="*/ 46 w 524"/>
                              <a:gd name="T81" fmla="*/ 530 h 1637"/>
                              <a:gd name="T82" fmla="*/ 45 w 524"/>
                              <a:gd name="T83" fmla="*/ 772 h 1637"/>
                              <a:gd name="T84" fmla="*/ 44 w 524"/>
                              <a:gd name="T85" fmla="*/ 1035 h 1637"/>
                              <a:gd name="T86" fmla="*/ 43 w 524"/>
                              <a:gd name="T87" fmla="*/ 1265 h 1637"/>
                              <a:gd name="T88" fmla="*/ 42 w 524"/>
                              <a:gd name="T89" fmla="*/ 1406 h 1637"/>
                              <a:gd name="T90" fmla="*/ 35 w 524"/>
                              <a:gd name="T91" fmla="*/ 1412 h 1637"/>
                              <a:gd name="T92" fmla="*/ 16 w 524"/>
                              <a:gd name="T93" fmla="*/ 1366 h 1637"/>
                              <a:gd name="T94" fmla="*/ 16 w 524"/>
                              <a:gd name="T95" fmla="*/ 1253 h 1637"/>
                              <a:gd name="T96" fmla="*/ 15 w 524"/>
                              <a:gd name="T97" fmla="*/ 1036 h 1637"/>
                              <a:gd name="T98" fmla="*/ 15 w 524"/>
                              <a:gd name="T99" fmla="*/ 775 h 1637"/>
                              <a:gd name="T100" fmla="*/ 14 w 524"/>
                              <a:gd name="T101" fmla="*/ 530 h 1637"/>
                              <a:gd name="T102" fmla="*/ 14 w 524"/>
                              <a:gd name="T103" fmla="*/ 356 h 1637"/>
                              <a:gd name="T104" fmla="*/ 13 w 524"/>
                              <a:gd name="T105" fmla="*/ 311 h 1637"/>
                              <a:gd name="T106" fmla="*/ 6 w 524"/>
                              <a:gd name="T107" fmla="*/ 108 h 1637"/>
                              <a:gd name="T108" fmla="*/ 43 w 524"/>
                              <a:gd name="T109" fmla="*/ 21 h 1637"/>
                              <a:gd name="T110" fmla="*/ 209 w 524"/>
                              <a:gd name="T111" fmla="*/ 107 h 1637"/>
                              <a:gd name="T112" fmla="*/ 366 w 524"/>
                              <a:gd name="T113" fmla="*/ 207 h 1637"/>
                              <a:gd name="T114" fmla="*/ 518 w 524"/>
                              <a:gd name="T115" fmla="*/ 326 h 16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524" h="1637">
                                <a:moveTo>
                                  <a:pt x="518" y="326"/>
                                </a:moveTo>
                                <a:lnTo>
                                  <a:pt x="524" y="349"/>
                                </a:lnTo>
                                <a:lnTo>
                                  <a:pt x="521" y="376"/>
                                </a:lnTo>
                                <a:lnTo>
                                  <a:pt x="518" y="401"/>
                                </a:lnTo>
                                <a:lnTo>
                                  <a:pt x="521" y="428"/>
                                </a:lnTo>
                                <a:lnTo>
                                  <a:pt x="521" y="453"/>
                                </a:lnTo>
                                <a:lnTo>
                                  <a:pt x="518" y="479"/>
                                </a:lnTo>
                                <a:lnTo>
                                  <a:pt x="502" y="433"/>
                                </a:lnTo>
                                <a:lnTo>
                                  <a:pt x="485" y="388"/>
                                </a:lnTo>
                                <a:lnTo>
                                  <a:pt x="460" y="345"/>
                                </a:lnTo>
                                <a:lnTo>
                                  <a:pt x="441" y="385"/>
                                </a:lnTo>
                                <a:lnTo>
                                  <a:pt x="426" y="428"/>
                                </a:lnTo>
                                <a:lnTo>
                                  <a:pt x="416" y="473"/>
                                </a:lnTo>
                                <a:lnTo>
                                  <a:pt x="412" y="475"/>
                                </a:lnTo>
                                <a:lnTo>
                                  <a:pt x="408" y="481"/>
                                </a:lnTo>
                                <a:lnTo>
                                  <a:pt x="404" y="487"/>
                                </a:lnTo>
                                <a:lnTo>
                                  <a:pt x="404" y="435"/>
                                </a:lnTo>
                                <a:lnTo>
                                  <a:pt x="402" y="384"/>
                                </a:lnTo>
                                <a:lnTo>
                                  <a:pt x="398" y="332"/>
                                </a:lnTo>
                                <a:lnTo>
                                  <a:pt x="392" y="281"/>
                                </a:lnTo>
                                <a:lnTo>
                                  <a:pt x="387" y="231"/>
                                </a:lnTo>
                                <a:lnTo>
                                  <a:pt x="385" y="231"/>
                                </a:lnTo>
                                <a:lnTo>
                                  <a:pt x="381" y="231"/>
                                </a:lnTo>
                                <a:lnTo>
                                  <a:pt x="380" y="231"/>
                                </a:lnTo>
                                <a:lnTo>
                                  <a:pt x="371" y="282"/>
                                </a:lnTo>
                                <a:lnTo>
                                  <a:pt x="367" y="338"/>
                                </a:lnTo>
                                <a:lnTo>
                                  <a:pt x="365" y="394"/>
                                </a:lnTo>
                                <a:lnTo>
                                  <a:pt x="364" y="447"/>
                                </a:lnTo>
                                <a:lnTo>
                                  <a:pt x="363" y="494"/>
                                </a:lnTo>
                                <a:lnTo>
                                  <a:pt x="345" y="444"/>
                                </a:lnTo>
                                <a:lnTo>
                                  <a:pt x="327" y="394"/>
                                </a:lnTo>
                                <a:lnTo>
                                  <a:pt x="305" y="340"/>
                                </a:lnTo>
                                <a:lnTo>
                                  <a:pt x="303" y="340"/>
                                </a:lnTo>
                                <a:lnTo>
                                  <a:pt x="299" y="340"/>
                                </a:lnTo>
                                <a:lnTo>
                                  <a:pt x="297" y="340"/>
                                </a:lnTo>
                                <a:lnTo>
                                  <a:pt x="286" y="369"/>
                                </a:lnTo>
                                <a:lnTo>
                                  <a:pt x="265" y="423"/>
                                </a:lnTo>
                                <a:lnTo>
                                  <a:pt x="254" y="453"/>
                                </a:lnTo>
                                <a:lnTo>
                                  <a:pt x="253" y="400"/>
                                </a:lnTo>
                                <a:lnTo>
                                  <a:pt x="249" y="344"/>
                                </a:lnTo>
                                <a:lnTo>
                                  <a:pt x="244" y="289"/>
                                </a:lnTo>
                                <a:lnTo>
                                  <a:pt x="233" y="238"/>
                                </a:lnTo>
                                <a:lnTo>
                                  <a:pt x="230" y="240"/>
                                </a:lnTo>
                                <a:lnTo>
                                  <a:pt x="225" y="243"/>
                                </a:lnTo>
                                <a:lnTo>
                                  <a:pt x="223" y="246"/>
                                </a:lnTo>
                                <a:lnTo>
                                  <a:pt x="215" y="296"/>
                                </a:lnTo>
                                <a:lnTo>
                                  <a:pt x="211" y="345"/>
                                </a:lnTo>
                                <a:lnTo>
                                  <a:pt x="209" y="394"/>
                                </a:lnTo>
                                <a:lnTo>
                                  <a:pt x="208" y="441"/>
                                </a:lnTo>
                                <a:lnTo>
                                  <a:pt x="206" y="489"/>
                                </a:lnTo>
                                <a:lnTo>
                                  <a:pt x="208" y="537"/>
                                </a:lnTo>
                                <a:lnTo>
                                  <a:pt x="209" y="585"/>
                                </a:lnTo>
                                <a:lnTo>
                                  <a:pt x="209" y="634"/>
                                </a:lnTo>
                                <a:lnTo>
                                  <a:pt x="210" y="684"/>
                                </a:lnTo>
                                <a:lnTo>
                                  <a:pt x="209" y="736"/>
                                </a:lnTo>
                                <a:lnTo>
                                  <a:pt x="199" y="771"/>
                                </a:lnTo>
                                <a:lnTo>
                                  <a:pt x="180" y="834"/>
                                </a:lnTo>
                                <a:lnTo>
                                  <a:pt x="170" y="870"/>
                                </a:lnTo>
                                <a:lnTo>
                                  <a:pt x="169" y="821"/>
                                </a:lnTo>
                                <a:lnTo>
                                  <a:pt x="168" y="773"/>
                                </a:lnTo>
                                <a:lnTo>
                                  <a:pt x="167" y="724"/>
                                </a:lnTo>
                                <a:lnTo>
                                  <a:pt x="167" y="674"/>
                                </a:lnTo>
                                <a:lnTo>
                                  <a:pt x="167" y="624"/>
                                </a:lnTo>
                                <a:lnTo>
                                  <a:pt x="167" y="571"/>
                                </a:lnTo>
                                <a:lnTo>
                                  <a:pt x="166" y="516"/>
                                </a:lnTo>
                                <a:lnTo>
                                  <a:pt x="161" y="503"/>
                                </a:lnTo>
                                <a:lnTo>
                                  <a:pt x="155" y="489"/>
                                </a:lnTo>
                                <a:lnTo>
                                  <a:pt x="146" y="477"/>
                                </a:lnTo>
                                <a:lnTo>
                                  <a:pt x="137" y="486"/>
                                </a:lnTo>
                                <a:lnTo>
                                  <a:pt x="132" y="503"/>
                                </a:lnTo>
                                <a:lnTo>
                                  <a:pt x="124" y="522"/>
                                </a:lnTo>
                                <a:lnTo>
                                  <a:pt x="125" y="526"/>
                                </a:lnTo>
                                <a:lnTo>
                                  <a:pt x="125" y="542"/>
                                </a:lnTo>
                                <a:lnTo>
                                  <a:pt x="125" y="566"/>
                                </a:lnTo>
                                <a:lnTo>
                                  <a:pt x="125" y="598"/>
                                </a:lnTo>
                                <a:lnTo>
                                  <a:pt x="125" y="637"/>
                                </a:lnTo>
                                <a:lnTo>
                                  <a:pt x="125" y="683"/>
                                </a:lnTo>
                                <a:lnTo>
                                  <a:pt x="125" y="735"/>
                                </a:lnTo>
                                <a:lnTo>
                                  <a:pt x="125" y="791"/>
                                </a:lnTo>
                                <a:lnTo>
                                  <a:pt x="125" y="851"/>
                                </a:lnTo>
                                <a:lnTo>
                                  <a:pt x="125" y="914"/>
                                </a:lnTo>
                                <a:lnTo>
                                  <a:pt x="125" y="979"/>
                                </a:lnTo>
                                <a:lnTo>
                                  <a:pt x="126" y="1046"/>
                                </a:lnTo>
                                <a:lnTo>
                                  <a:pt x="126" y="1113"/>
                                </a:lnTo>
                                <a:lnTo>
                                  <a:pt x="126" y="1179"/>
                                </a:lnTo>
                                <a:lnTo>
                                  <a:pt x="126" y="1245"/>
                                </a:lnTo>
                                <a:lnTo>
                                  <a:pt x="126" y="1307"/>
                                </a:lnTo>
                                <a:lnTo>
                                  <a:pt x="126" y="1367"/>
                                </a:lnTo>
                                <a:lnTo>
                                  <a:pt x="126" y="1423"/>
                                </a:lnTo>
                                <a:lnTo>
                                  <a:pt x="126" y="1475"/>
                                </a:lnTo>
                                <a:lnTo>
                                  <a:pt x="127" y="1521"/>
                                </a:lnTo>
                                <a:lnTo>
                                  <a:pt x="127" y="1560"/>
                                </a:lnTo>
                                <a:lnTo>
                                  <a:pt x="127" y="1592"/>
                                </a:lnTo>
                                <a:lnTo>
                                  <a:pt x="127" y="1616"/>
                                </a:lnTo>
                                <a:lnTo>
                                  <a:pt x="127" y="1632"/>
                                </a:lnTo>
                                <a:lnTo>
                                  <a:pt x="127" y="1637"/>
                                </a:lnTo>
                                <a:lnTo>
                                  <a:pt x="117" y="1617"/>
                                </a:lnTo>
                                <a:lnTo>
                                  <a:pt x="100" y="1580"/>
                                </a:lnTo>
                                <a:lnTo>
                                  <a:pt x="90" y="1562"/>
                                </a:lnTo>
                                <a:lnTo>
                                  <a:pt x="90" y="1557"/>
                                </a:lnTo>
                                <a:lnTo>
                                  <a:pt x="90" y="1544"/>
                                </a:lnTo>
                                <a:lnTo>
                                  <a:pt x="90" y="1523"/>
                                </a:lnTo>
                                <a:lnTo>
                                  <a:pt x="90" y="1496"/>
                                </a:lnTo>
                                <a:lnTo>
                                  <a:pt x="90" y="1462"/>
                                </a:lnTo>
                                <a:lnTo>
                                  <a:pt x="90" y="1421"/>
                                </a:lnTo>
                                <a:lnTo>
                                  <a:pt x="90" y="1376"/>
                                </a:lnTo>
                                <a:lnTo>
                                  <a:pt x="90" y="1326"/>
                                </a:lnTo>
                                <a:lnTo>
                                  <a:pt x="90" y="1272"/>
                                </a:lnTo>
                                <a:lnTo>
                                  <a:pt x="90" y="1215"/>
                                </a:lnTo>
                                <a:lnTo>
                                  <a:pt x="90" y="1155"/>
                                </a:lnTo>
                                <a:lnTo>
                                  <a:pt x="90" y="1092"/>
                                </a:lnTo>
                                <a:lnTo>
                                  <a:pt x="90" y="1027"/>
                                </a:lnTo>
                                <a:lnTo>
                                  <a:pt x="90" y="963"/>
                                </a:lnTo>
                                <a:lnTo>
                                  <a:pt x="90" y="898"/>
                                </a:lnTo>
                                <a:lnTo>
                                  <a:pt x="90" y="833"/>
                                </a:lnTo>
                                <a:lnTo>
                                  <a:pt x="90" y="769"/>
                                </a:lnTo>
                                <a:lnTo>
                                  <a:pt x="90" y="706"/>
                                </a:lnTo>
                                <a:lnTo>
                                  <a:pt x="90" y="646"/>
                                </a:lnTo>
                                <a:lnTo>
                                  <a:pt x="90" y="589"/>
                                </a:lnTo>
                                <a:lnTo>
                                  <a:pt x="90" y="535"/>
                                </a:lnTo>
                                <a:lnTo>
                                  <a:pt x="90" y="485"/>
                                </a:lnTo>
                                <a:lnTo>
                                  <a:pt x="90" y="440"/>
                                </a:lnTo>
                                <a:lnTo>
                                  <a:pt x="90" y="399"/>
                                </a:lnTo>
                                <a:lnTo>
                                  <a:pt x="90" y="365"/>
                                </a:lnTo>
                                <a:lnTo>
                                  <a:pt x="90" y="338"/>
                                </a:lnTo>
                                <a:lnTo>
                                  <a:pt x="90" y="317"/>
                                </a:lnTo>
                                <a:lnTo>
                                  <a:pt x="90" y="304"/>
                                </a:lnTo>
                                <a:lnTo>
                                  <a:pt x="90" y="299"/>
                                </a:lnTo>
                                <a:lnTo>
                                  <a:pt x="85" y="248"/>
                                </a:lnTo>
                                <a:lnTo>
                                  <a:pt x="80" y="201"/>
                                </a:lnTo>
                                <a:lnTo>
                                  <a:pt x="70" y="139"/>
                                </a:lnTo>
                                <a:lnTo>
                                  <a:pt x="65" y="185"/>
                                </a:lnTo>
                                <a:lnTo>
                                  <a:pt x="53" y="271"/>
                                </a:lnTo>
                                <a:lnTo>
                                  <a:pt x="46" y="317"/>
                                </a:lnTo>
                                <a:lnTo>
                                  <a:pt x="46" y="322"/>
                                </a:lnTo>
                                <a:lnTo>
                                  <a:pt x="46" y="338"/>
                                </a:lnTo>
                                <a:lnTo>
                                  <a:pt x="46" y="361"/>
                                </a:lnTo>
                                <a:lnTo>
                                  <a:pt x="46" y="394"/>
                                </a:lnTo>
                                <a:lnTo>
                                  <a:pt x="46" y="432"/>
                                </a:lnTo>
                                <a:lnTo>
                                  <a:pt x="46" y="478"/>
                                </a:lnTo>
                                <a:lnTo>
                                  <a:pt x="46" y="530"/>
                                </a:lnTo>
                                <a:lnTo>
                                  <a:pt x="45" y="585"/>
                                </a:lnTo>
                                <a:lnTo>
                                  <a:pt x="45" y="645"/>
                                </a:lnTo>
                                <a:lnTo>
                                  <a:pt x="45" y="707"/>
                                </a:lnTo>
                                <a:lnTo>
                                  <a:pt x="45" y="772"/>
                                </a:lnTo>
                                <a:lnTo>
                                  <a:pt x="44" y="839"/>
                                </a:lnTo>
                                <a:lnTo>
                                  <a:pt x="44" y="905"/>
                                </a:lnTo>
                                <a:lnTo>
                                  <a:pt x="44" y="970"/>
                                </a:lnTo>
                                <a:lnTo>
                                  <a:pt x="44" y="1035"/>
                                </a:lnTo>
                                <a:lnTo>
                                  <a:pt x="43" y="1099"/>
                                </a:lnTo>
                                <a:lnTo>
                                  <a:pt x="43" y="1158"/>
                                </a:lnTo>
                                <a:lnTo>
                                  <a:pt x="43" y="1214"/>
                                </a:lnTo>
                                <a:lnTo>
                                  <a:pt x="43" y="1265"/>
                                </a:lnTo>
                                <a:lnTo>
                                  <a:pt x="43" y="1310"/>
                                </a:lnTo>
                                <a:lnTo>
                                  <a:pt x="42" y="1350"/>
                                </a:lnTo>
                                <a:lnTo>
                                  <a:pt x="42" y="1382"/>
                                </a:lnTo>
                                <a:lnTo>
                                  <a:pt x="42" y="1406"/>
                                </a:lnTo>
                                <a:lnTo>
                                  <a:pt x="42" y="1421"/>
                                </a:lnTo>
                                <a:lnTo>
                                  <a:pt x="42" y="1426"/>
                                </a:lnTo>
                                <a:lnTo>
                                  <a:pt x="35" y="1412"/>
                                </a:lnTo>
                                <a:lnTo>
                                  <a:pt x="23" y="1386"/>
                                </a:lnTo>
                                <a:lnTo>
                                  <a:pt x="16" y="1372"/>
                                </a:lnTo>
                                <a:lnTo>
                                  <a:pt x="16" y="1366"/>
                                </a:lnTo>
                                <a:lnTo>
                                  <a:pt x="16" y="1351"/>
                                </a:lnTo>
                                <a:lnTo>
                                  <a:pt x="16" y="1327"/>
                                </a:lnTo>
                                <a:lnTo>
                                  <a:pt x="16" y="1294"/>
                                </a:lnTo>
                                <a:lnTo>
                                  <a:pt x="16" y="1253"/>
                                </a:lnTo>
                                <a:lnTo>
                                  <a:pt x="15" y="1206"/>
                                </a:lnTo>
                                <a:lnTo>
                                  <a:pt x="15" y="1154"/>
                                </a:lnTo>
                                <a:lnTo>
                                  <a:pt x="15" y="1097"/>
                                </a:lnTo>
                                <a:lnTo>
                                  <a:pt x="15" y="1036"/>
                                </a:lnTo>
                                <a:lnTo>
                                  <a:pt x="15" y="973"/>
                                </a:lnTo>
                                <a:lnTo>
                                  <a:pt x="15" y="908"/>
                                </a:lnTo>
                                <a:lnTo>
                                  <a:pt x="15" y="842"/>
                                </a:lnTo>
                                <a:lnTo>
                                  <a:pt x="15" y="775"/>
                                </a:lnTo>
                                <a:lnTo>
                                  <a:pt x="14" y="711"/>
                                </a:lnTo>
                                <a:lnTo>
                                  <a:pt x="14" y="647"/>
                                </a:lnTo>
                                <a:lnTo>
                                  <a:pt x="14" y="587"/>
                                </a:lnTo>
                                <a:lnTo>
                                  <a:pt x="14" y="530"/>
                                </a:lnTo>
                                <a:lnTo>
                                  <a:pt x="14" y="477"/>
                                </a:lnTo>
                                <a:lnTo>
                                  <a:pt x="14" y="430"/>
                                </a:lnTo>
                                <a:lnTo>
                                  <a:pt x="14" y="390"/>
                                </a:lnTo>
                                <a:lnTo>
                                  <a:pt x="14" y="356"/>
                                </a:lnTo>
                                <a:lnTo>
                                  <a:pt x="14" y="332"/>
                                </a:lnTo>
                                <a:lnTo>
                                  <a:pt x="13" y="317"/>
                                </a:lnTo>
                                <a:lnTo>
                                  <a:pt x="13" y="311"/>
                                </a:lnTo>
                                <a:lnTo>
                                  <a:pt x="12" y="260"/>
                                </a:lnTo>
                                <a:lnTo>
                                  <a:pt x="11" y="209"/>
                                </a:lnTo>
                                <a:lnTo>
                                  <a:pt x="9" y="159"/>
                                </a:lnTo>
                                <a:lnTo>
                                  <a:pt x="6" y="108"/>
                                </a:lnTo>
                                <a:lnTo>
                                  <a:pt x="3" y="56"/>
                                </a:lnTo>
                                <a:lnTo>
                                  <a:pt x="0" y="0"/>
                                </a:lnTo>
                                <a:lnTo>
                                  <a:pt x="43" y="21"/>
                                </a:lnTo>
                                <a:lnTo>
                                  <a:pt x="85" y="40"/>
                                </a:lnTo>
                                <a:lnTo>
                                  <a:pt x="126" y="62"/>
                                </a:lnTo>
                                <a:lnTo>
                                  <a:pt x="168" y="84"/>
                                </a:lnTo>
                                <a:lnTo>
                                  <a:pt x="209" y="107"/>
                                </a:lnTo>
                                <a:lnTo>
                                  <a:pt x="248" y="130"/>
                                </a:lnTo>
                                <a:lnTo>
                                  <a:pt x="288" y="156"/>
                                </a:lnTo>
                                <a:lnTo>
                                  <a:pt x="327" y="181"/>
                                </a:lnTo>
                                <a:lnTo>
                                  <a:pt x="366" y="207"/>
                                </a:lnTo>
                                <a:lnTo>
                                  <a:pt x="404" y="236"/>
                                </a:lnTo>
                                <a:lnTo>
                                  <a:pt x="442" y="264"/>
                                </a:lnTo>
                                <a:lnTo>
                                  <a:pt x="480" y="295"/>
                                </a:lnTo>
                                <a:lnTo>
                                  <a:pt x="518" y="3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Freeform 183"/>
                        <wps:cNvSpPr>
                          <a:spLocks/>
                        </wps:cNvSpPr>
                        <wps:spPr bwMode="auto">
                          <a:xfrm>
                            <a:off x="1130" y="289"/>
                            <a:ext cx="54" cy="323"/>
                          </a:xfrm>
                          <a:custGeom>
                            <a:avLst/>
                            <a:gdLst>
                              <a:gd name="T0" fmla="*/ 188 w 214"/>
                              <a:gd name="T1" fmla="*/ 1037 h 1294"/>
                              <a:gd name="T2" fmla="*/ 157 w 214"/>
                              <a:gd name="T3" fmla="*/ 1066 h 1294"/>
                              <a:gd name="T4" fmla="*/ 158 w 214"/>
                              <a:gd name="T5" fmla="*/ 1082 h 1294"/>
                              <a:gd name="T6" fmla="*/ 172 w 214"/>
                              <a:gd name="T7" fmla="*/ 1103 h 1294"/>
                              <a:gd name="T8" fmla="*/ 153 w 214"/>
                              <a:gd name="T9" fmla="*/ 1152 h 1294"/>
                              <a:gd name="T10" fmla="*/ 102 w 214"/>
                              <a:gd name="T11" fmla="*/ 1294 h 1294"/>
                              <a:gd name="T12" fmla="*/ 102 w 214"/>
                              <a:gd name="T13" fmla="*/ 1288 h 1294"/>
                              <a:gd name="T14" fmla="*/ 102 w 214"/>
                              <a:gd name="T15" fmla="*/ 1252 h 1294"/>
                              <a:gd name="T16" fmla="*/ 102 w 214"/>
                              <a:gd name="T17" fmla="*/ 1184 h 1294"/>
                              <a:gd name="T18" fmla="*/ 102 w 214"/>
                              <a:gd name="T19" fmla="*/ 1091 h 1294"/>
                              <a:gd name="T20" fmla="*/ 102 w 214"/>
                              <a:gd name="T21" fmla="*/ 980 h 1294"/>
                              <a:gd name="T22" fmla="*/ 102 w 214"/>
                              <a:gd name="T23" fmla="*/ 856 h 1294"/>
                              <a:gd name="T24" fmla="*/ 102 w 214"/>
                              <a:gd name="T25" fmla="*/ 726 h 1294"/>
                              <a:gd name="T26" fmla="*/ 102 w 214"/>
                              <a:gd name="T27" fmla="*/ 596 h 1294"/>
                              <a:gd name="T28" fmla="*/ 102 w 214"/>
                              <a:gd name="T29" fmla="*/ 472 h 1294"/>
                              <a:gd name="T30" fmla="*/ 102 w 214"/>
                              <a:gd name="T31" fmla="*/ 361 h 1294"/>
                              <a:gd name="T32" fmla="*/ 102 w 214"/>
                              <a:gd name="T33" fmla="*/ 267 h 1294"/>
                              <a:gd name="T34" fmla="*/ 102 w 214"/>
                              <a:gd name="T35" fmla="*/ 200 h 1294"/>
                              <a:gd name="T36" fmla="*/ 102 w 214"/>
                              <a:gd name="T37" fmla="*/ 163 h 1294"/>
                              <a:gd name="T38" fmla="*/ 102 w 214"/>
                              <a:gd name="T39" fmla="*/ 158 h 1294"/>
                              <a:gd name="T40" fmla="*/ 88 w 214"/>
                              <a:gd name="T41" fmla="*/ 135 h 1294"/>
                              <a:gd name="T42" fmla="*/ 83 w 214"/>
                              <a:gd name="T43" fmla="*/ 127 h 1294"/>
                              <a:gd name="T44" fmla="*/ 67 w 214"/>
                              <a:gd name="T45" fmla="*/ 152 h 1294"/>
                              <a:gd name="T46" fmla="*/ 61 w 214"/>
                              <a:gd name="T47" fmla="*/ 161 h 1294"/>
                              <a:gd name="T48" fmla="*/ 61 w 214"/>
                              <a:gd name="T49" fmla="*/ 219 h 1294"/>
                              <a:gd name="T50" fmla="*/ 61 w 214"/>
                              <a:gd name="T51" fmla="*/ 350 h 1294"/>
                              <a:gd name="T52" fmla="*/ 61 w 214"/>
                              <a:gd name="T53" fmla="*/ 479 h 1294"/>
                              <a:gd name="T54" fmla="*/ 61 w 214"/>
                              <a:gd name="T55" fmla="*/ 538 h 1294"/>
                              <a:gd name="T56" fmla="*/ 46 w 214"/>
                              <a:gd name="T57" fmla="*/ 497 h 1294"/>
                              <a:gd name="T58" fmla="*/ 2 w 214"/>
                              <a:gd name="T59" fmla="*/ 377 h 1294"/>
                              <a:gd name="T60" fmla="*/ 3 w 214"/>
                              <a:gd name="T61" fmla="*/ 327 h 1294"/>
                              <a:gd name="T62" fmla="*/ 3 w 214"/>
                              <a:gd name="T63" fmla="*/ 232 h 1294"/>
                              <a:gd name="T64" fmla="*/ 3 w 214"/>
                              <a:gd name="T65" fmla="*/ 141 h 1294"/>
                              <a:gd name="T66" fmla="*/ 2 w 214"/>
                              <a:gd name="T67" fmla="*/ 49 h 1294"/>
                              <a:gd name="T68" fmla="*/ 0 w 214"/>
                              <a:gd name="T69" fmla="*/ 0 h 1294"/>
                              <a:gd name="T70" fmla="*/ 71 w 214"/>
                              <a:gd name="T71" fmla="*/ 72 h 1294"/>
                              <a:gd name="T72" fmla="*/ 148 w 214"/>
                              <a:gd name="T73" fmla="*/ 151 h 1294"/>
                              <a:gd name="T74" fmla="*/ 214 w 214"/>
                              <a:gd name="T75" fmla="*/ 221 h 1294"/>
                              <a:gd name="T76" fmla="*/ 213 w 214"/>
                              <a:gd name="T77" fmla="*/ 266 h 1294"/>
                              <a:gd name="T78" fmla="*/ 212 w 214"/>
                              <a:gd name="T79" fmla="*/ 356 h 1294"/>
                              <a:gd name="T80" fmla="*/ 211 w 214"/>
                              <a:gd name="T81" fmla="*/ 445 h 1294"/>
                              <a:gd name="T82" fmla="*/ 211 w 214"/>
                              <a:gd name="T83" fmla="*/ 535 h 1294"/>
                              <a:gd name="T84" fmla="*/ 210 w 214"/>
                              <a:gd name="T85" fmla="*/ 625 h 1294"/>
                              <a:gd name="T86" fmla="*/ 210 w 214"/>
                              <a:gd name="T87" fmla="*/ 714 h 1294"/>
                              <a:gd name="T88" fmla="*/ 208 w 214"/>
                              <a:gd name="T89" fmla="*/ 804 h 1294"/>
                              <a:gd name="T90" fmla="*/ 208 w 214"/>
                              <a:gd name="T91" fmla="*/ 894 h 1294"/>
                              <a:gd name="T92" fmla="*/ 207 w 214"/>
                              <a:gd name="T93" fmla="*/ 982 h 1294"/>
                              <a:gd name="T94" fmla="*/ 206 w 214"/>
                              <a:gd name="T95" fmla="*/ 1027 h 12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14" h="1294">
                                <a:moveTo>
                                  <a:pt x="206" y="1027"/>
                                </a:moveTo>
                                <a:lnTo>
                                  <a:pt x="188" y="1037"/>
                                </a:lnTo>
                                <a:lnTo>
                                  <a:pt x="167" y="1050"/>
                                </a:lnTo>
                                <a:lnTo>
                                  <a:pt x="157" y="1066"/>
                                </a:lnTo>
                                <a:lnTo>
                                  <a:pt x="158" y="1082"/>
                                </a:lnTo>
                                <a:lnTo>
                                  <a:pt x="160" y="1093"/>
                                </a:lnTo>
                                <a:lnTo>
                                  <a:pt x="172" y="1103"/>
                                </a:lnTo>
                                <a:lnTo>
                                  <a:pt x="153" y="1152"/>
                                </a:lnTo>
                                <a:lnTo>
                                  <a:pt x="120" y="1245"/>
                                </a:lnTo>
                                <a:lnTo>
                                  <a:pt x="102" y="1294"/>
                                </a:lnTo>
                                <a:lnTo>
                                  <a:pt x="102" y="1288"/>
                                </a:lnTo>
                                <a:lnTo>
                                  <a:pt x="102" y="1274"/>
                                </a:lnTo>
                                <a:lnTo>
                                  <a:pt x="102" y="1252"/>
                                </a:lnTo>
                                <a:lnTo>
                                  <a:pt x="102" y="1222"/>
                                </a:lnTo>
                                <a:lnTo>
                                  <a:pt x="102" y="1184"/>
                                </a:lnTo>
                                <a:lnTo>
                                  <a:pt x="102" y="1140"/>
                                </a:lnTo>
                                <a:lnTo>
                                  <a:pt x="102" y="1091"/>
                                </a:lnTo>
                                <a:lnTo>
                                  <a:pt x="102" y="1037"/>
                                </a:lnTo>
                                <a:lnTo>
                                  <a:pt x="102" y="980"/>
                                </a:lnTo>
                                <a:lnTo>
                                  <a:pt x="102" y="919"/>
                                </a:lnTo>
                                <a:lnTo>
                                  <a:pt x="102" y="856"/>
                                </a:lnTo>
                                <a:lnTo>
                                  <a:pt x="102" y="792"/>
                                </a:lnTo>
                                <a:lnTo>
                                  <a:pt x="102" y="726"/>
                                </a:lnTo>
                                <a:lnTo>
                                  <a:pt x="102" y="660"/>
                                </a:lnTo>
                                <a:lnTo>
                                  <a:pt x="102" y="596"/>
                                </a:lnTo>
                                <a:lnTo>
                                  <a:pt x="102" y="533"/>
                                </a:lnTo>
                                <a:lnTo>
                                  <a:pt x="102" y="472"/>
                                </a:lnTo>
                                <a:lnTo>
                                  <a:pt x="102" y="414"/>
                                </a:lnTo>
                                <a:lnTo>
                                  <a:pt x="102" y="361"/>
                                </a:lnTo>
                                <a:lnTo>
                                  <a:pt x="102" y="311"/>
                                </a:lnTo>
                                <a:lnTo>
                                  <a:pt x="102" y="267"/>
                                </a:lnTo>
                                <a:lnTo>
                                  <a:pt x="102" y="230"/>
                                </a:lnTo>
                                <a:lnTo>
                                  <a:pt x="102" y="200"/>
                                </a:lnTo>
                                <a:lnTo>
                                  <a:pt x="102" y="177"/>
                                </a:lnTo>
                                <a:lnTo>
                                  <a:pt x="102" y="163"/>
                                </a:lnTo>
                                <a:lnTo>
                                  <a:pt x="102" y="158"/>
                                </a:lnTo>
                                <a:lnTo>
                                  <a:pt x="97" y="150"/>
                                </a:lnTo>
                                <a:lnTo>
                                  <a:pt x="88" y="135"/>
                                </a:lnTo>
                                <a:lnTo>
                                  <a:pt x="83" y="127"/>
                                </a:lnTo>
                                <a:lnTo>
                                  <a:pt x="78" y="136"/>
                                </a:lnTo>
                                <a:lnTo>
                                  <a:pt x="67" y="152"/>
                                </a:lnTo>
                                <a:lnTo>
                                  <a:pt x="61" y="161"/>
                                </a:lnTo>
                                <a:lnTo>
                                  <a:pt x="61" y="176"/>
                                </a:lnTo>
                                <a:lnTo>
                                  <a:pt x="61" y="219"/>
                                </a:lnTo>
                                <a:lnTo>
                                  <a:pt x="61" y="281"/>
                                </a:lnTo>
                                <a:lnTo>
                                  <a:pt x="61" y="350"/>
                                </a:lnTo>
                                <a:lnTo>
                                  <a:pt x="61" y="419"/>
                                </a:lnTo>
                                <a:lnTo>
                                  <a:pt x="61" y="479"/>
                                </a:lnTo>
                                <a:lnTo>
                                  <a:pt x="61" y="522"/>
                                </a:lnTo>
                                <a:lnTo>
                                  <a:pt x="61" y="538"/>
                                </a:lnTo>
                                <a:lnTo>
                                  <a:pt x="46" y="497"/>
                                </a:lnTo>
                                <a:lnTo>
                                  <a:pt x="17" y="419"/>
                                </a:lnTo>
                                <a:lnTo>
                                  <a:pt x="2" y="377"/>
                                </a:lnTo>
                                <a:lnTo>
                                  <a:pt x="3" y="327"/>
                                </a:lnTo>
                                <a:lnTo>
                                  <a:pt x="3" y="278"/>
                                </a:lnTo>
                                <a:lnTo>
                                  <a:pt x="3" y="232"/>
                                </a:lnTo>
                                <a:lnTo>
                                  <a:pt x="3" y="186"/>
                                </a:lnTo>
                                <a:lnTo>
                                  <a:pt x="3" y="141"/>
                                </a:lnTo>
                                <a:lnTo>
                                  <a:pt x="3" y="96"/>
                                </a:lnTo>
                                <a:lnTo>
                                  <a:pt x="2" y="49"/>
                                </a:lnTo>
                                <a:lnTo>
                                  <a:pt x="0" y="0"/>
                                </a:lnTo>
                                <a:lnTo>
                                  <a:pt x="34" y="34"/>
                                </a:lnTo>
                                <a:lnTo>
                                  <a:pt x="71" y="72"/>
                                </a:lnTo>
                                <a:lnTo>
                                  <a:pt x="109" y="112"/>
                                </a:lnTo>
                                <a:lnTo>
                                  <a:pt x="148" y="151"/>
                                </a:lnTo>
                                <a:lnTo>
                                  <a:pt x="183" y="188"/>
                                </a:lnTo>
                                <a:lnTo>
                                  <a:pt x="214" y="221"/>
                                </a:lnTo>
                                <a:lnTo>
                                  <a:pt x="213" y="266"/>
                                </a:lnTo>
                                <a:lnTo>
                                  <a:pt x="213" y="311"/>
                                </a:lnTo>
                                <a:lnTo>
                                  <a:pt x="212" y="356"/>
                                </a:lnTo>
                                <a:lnTo>
                                  <a:pt x="212" y="400"/>
                                </a:lnTo>
                                <a:lnTo>
                                  <a:pt x="211" y="445"/>
                                </a:lnTo>
                                <a:lnTo>
                                  <a:pt x="211" y="490"/>
                                </a:lnTo>
                                <a:lnTo>
                                  <a:pt x="211" y="535"/>
                                </a:lnTo>
                                <a:lnTo>
                                  <a:pt x="211" y="580"/>
                                </a:lnTo>
                                <a:lnTo>
                                  <a:pt x="210" y="625"/>
                                </a:lnTo>
                                <a:lnTo>
                                  <a:pt x="210" y="669"/>
                                </a:lnTo>
                                <a:lnTo>
                                  <a:pt x="210" y="714"/>
                                </a:lnTo>
                                <a:lnTo>
                                  <a:pt x="210" y="759"/>
                                </a:lnTo>
                                <a:lnTo>
                                  <a:pt x="208" y="804"/>
                                </a:lnTo>
                                <a:lnTo>
                                  <a:pt x="208" y="849"/>
                                </a:lnTo>
                                <a:lnTo>
                                  <a:pt x="208" y="894"/>
                                </a:lnTo>
                                <a:lnTo>
                                  <a:pt x="207" y="937"/>
                                </a:lnTo>
                                <a:lnTo>
                                  <a:pt x="207" y="982"/>
                                </a:lnTo>
                                <a:lnTo>
                                  <a:pt x="206" y="10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Freeform 184"/>
                        <wps:cNvSpPr>
                          <a:spLocks/>
                        </wps:cNvSpPr>
                        <wps:spPr bwMode="auto">
                          <a:xfrm>
                            <a:off x="296" y="292"/>
                            <a:ext cx="51" cy="321"/>
                          </a:xfrm>
                          <a:custGeom>
                            <a:avLst/>
                            <a:gdLst>
                              <a:gd name="T0" fmla="*/ 151 w 207"/>
                              <a:gd name="T1" fmla="*/ 520 h 1282"/>
                              <a:gd name="T2" fmla="*/ 150 w 207"/>
                              <a:gd name="T3" fmla="*/ 409 h 1282"/>
                              <a:gd name="T4" fmla="*/ 149 w 207"/>
                              <a:gd name="T5" fmla="*/ 262 h 1282"/>
                              <a:gd name="T6" fmla="*/ 149 w 207"/>
                              <a:gd name="T7" fmla="*/ 151 h 1282"/>
                              <a:gd name="T8" fmla="*/ 149 w 207"/>
                              <a:gd name="T9" fmla="*/ 134 h 1282"/>
                              <a:gd name="T10" fmla="*/ 138 w 207"/>
                              <a:gd name="T11" fmla="*/ 106 h 1282"/>
                              <a:gd name="T12" fmla="*/ 134 w 207"/>
                              <a:gd name="T13" fmla="*/ 98 h 1282"/>
                              <a:gd name="T14" fmla="*/ 120 w 207"/>
                              <a:gd name="T15" fmla="*/ 129 h 1282"/>
                              <a:gd name="T16" fmla="*/ 113 w 207"/>
                              <a:gd name="T17" fmla="*/ 150 h 1282"/>
                              <a:gd name="T18" fmla="*/ 113 w 207"/>
                              <a:gd name="T19" fmla="*/ 169 h 1282"/>
                              <a:gd name="T20" fmla="*/ 112 w 207"/>
                              <a:gd name="T21" fmla="*/ 223 h 1282"/>
                              <a:gd name="T22" fmla="*/ 112 w 207"/>
                              <a:gd name="T23" fmla="*/ 303 h 1282"/>
                              <a:gd name="T24" fmla="*/ 112 w 207"/>
                              <a:gd name="T25" fmla="*/ 406 h 1282"/>
                              <a:gd name="T26" fmla="*/ 112 w 207"/>
                              <a:gd name="T27" fmla="*/ 523 h 1282"/>
                              <a:gd name="T28" fmla="*/ 112 w 207"/>
                              <a:gd name="T29" fmla="*/ 650 h 1282"/>
                              <a:gd name="T30" fmla="*/ 111 w 207"/>
                              <a:gd name="T31" fmla="*/ 781 h 1282"/>
                              <a:gd name="T32" fmla="*/ 111 w 207"/>
                              <a:gd name="T33" fmla="*/ 908 h 1282"/>
                              <a:gd name="T34" fmla="*/ 111 w 207"/>
                              <a:gd name="T35" fmla="*/ 1027 h 1282"/>
                              <a:gd name="T36" fmla="*/ 111 w 207"/>
                              <a:gd name="T37" fmla="*/ 1129 h 1282"/>
                              <a:gd name="T38" fmla="*/ 110 w 207"/>
                              <a:gd name="T39" fmla="*/ 1210 h 1282"/>
                              <a:gd name="T40" fmla="*/ 110 w 207"/>
                              <a:gd name="T41" fmla="*/ 1262 h 1282"/>
                              <a:gd name="T42" fmla="*/ 110 w 207"/>
                              <a:gd name="T43" fmla="*/ 1282 h 1282"/>
                              <a:gd name="T44" fmla="*/ 99 w 207"/>
                              <a:gd name="T45" fmla="*/ 1251 h 1282"/>
                              <a:gd name="T46" fmla="*/ 51 w 207"/>
                              <a:gd name="T47" fmla="*/ 1116 h 1282"/>
                              <a:gd name="T48" fmla="*/ 40 w 207"/>
                              <a:gd name="T49" fmla="*/ 1086 h 1282"/>
                              <a:gd name="T50" fmla="*/ 56 w 207"/>
                              <a:gd name="T51" fmla="*/ 1055 h 1282"/>
                              <a:gd name="T52" fmla="*/ 55 w 207"/>
                              <a:gd name="T53" fmla="*/ 1038 h 1282"/>
                              <a:gd name="T54" fmla="*/ 14 w 207"/>
                              <a:gd name="T55" fmla="*/ 1019 h 1282"/>
                              <a:gd name="T56" fmla="*/ 11 w 207"/>
                              <a:gd name="T57" fmla="*/ 1001 h 1282"/>
                              <a:gd name="T58" fmla="*/ 11 w 207"/>
                              <a:gd name="T59" fmla="*/ 975 h 1282"/>
                              <a:gd name="T60" fmla="*/ 11 w 207"/>
                              <a:gd name="T61" fmla="*/ 904 h 1282"/>
                              <a:gd name="T62" fmla="*/ 11 w 207"/>
                              <a:gd name="T63" fmla="*/ 801 h 1282"/>
                              <a:gd name="T64" fmla="*/ 10 w 207"/>
                              <a:gd name="T65" fmla="*/ 678 h 1282"/>
                              <a:gd name="T66" fmla="*/ 9 w 207"/>
                              <a:gd name="T67" fmla="*/ 547 h 1282"/>
                              <a:gd name="T68" fmla="*/ 8 w 207"/>
                              <a:gd name="T69" fmla="*/ 422 h 1282"/>
                              <a:gd name="T70" fmla="*/ 6 w 207"/>
                              <a:gd name="T71" fmla="*/ 315 h 1282"/>
                              <a:gd name="T72" fmla="*/ 3 w 207"/>
                              <a:gd name="T73" fmla="*/ 237 h 1282"/>
                              <a:gd name="T74" fmla="*/ 0 w 207"/>
                              <a:gd name="T75" fmla="*/ 202 h 1282"/>
                              <a:gd name="T76" fmla="*/ 41 w 207"/>
                              <a:gd name="T77" fmla="*/ 158 h 1282"/>
                              <a:gd name="T78" fmla="*/ 123 w 207"/>
                              <a:gd name="T79" fmla="*/ 79 h 1282"/>
                              <a:gd name="T80" fmla="*/ 205 w 207"/>
                              <a:gd name="T81" fmla="*/ 0 h 1282"/>
                              <a:gd name="T82" fmla="*/ 207 w 207"/>
                              <a:gd name="T83" fmla="*/ 60 h 1282"/>
                              <a:gd name="T84" fmla="*/ 207 w 207"/>
                              <a:gd name="T85" fmla="*/ 195 h 1282"/>
                              <a:gd name="T86" fmla="*/ 207 w 207"/>
                              <a:gd name="T87" fmla="*/ 312 h 1282"/>
                              <a:gd name="T88" fmla="*/ 206 w 207"/>
                              <a:gd name="T89" fmla="*/ 361 h 1282"/>
                              <a:gd name="T90" fmla="*/ 187 w 207"/>
                              <a:gd name="T91" fmla="*/ 419 h 1282"/>
                              <a:gd name="T92" fmla="*/ 151 w 207"/>
                              <a:gd name="T93" fmla="*/ 537 h 1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207" h="1282">
                                <a:moveTo>
                                  <a:pt x="151" y="537"/>
                                </a:moveTo>
                                <a:lnTo>
                                  <a:pt x="151" y="520"/>
                                </a:lnTo>
                                <a:lnTo>
                                  <a:pt x="150" y="474"/>
                                </a:lnTo>
                                <a:lnTo>
                                  <a:pt x="150" y="409"/>
                                </a:lnTo>
                                <a:lnTo>
                                  <a:pt x="150" y="336"/>
                                </a:lnTo>
                                <a:lnTo>
                                  <a:pt x="149" y="262"/>
                                </a:lnTo>
                                <a:lnTo>
                                  <a:pt x="149" y="197"/>
                                </a:lnTo>
                                <a:lnTo>
                                  <a:pt x="149" y="151"/>
                                </a:lnTo>
                                <a:lnTo>
                                  <a:pt x="149" y="134"/>
                                </a:lnTo>
                                <a:lnTo>
                                  <a:pt x="145" y="125"/>
                                </a:lnTo>
                                <a:lnTo>
                                  <a:pt x="138" y="106"/>
                                </a:lnTo>
                                <a:lnTo>
                                  <a:pt x="134" y="98"/>
                                </a:lnTo>
                                <a:lnTo>
                                  <a:pt x="125" y="110"/>
                                </a:lnTo>
                                <a:lnTo>
                                  <a:pt x="120" y="129"/>
                                </a:lnTo>
                                <a:lnTo>
                                  <a:pt x="113" y="150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69"/>
                                </a:lnTo>
                                <a:lnTo>
                                  <a:pt x="112" y="192"/>
                                </a:lnTo>
                                <a:lnTo>
                                  <a:pt x="112" y="223"/>
                                </a:lnTo>
                                <a:lnTo>
                                  <a:pt x="112" y="260"/>
                                </a:lnTo>
                                <a:lnTo>
                                  <a:pt x="112" y="303"/>
                                </a:lnTo>
                                <a:lnTo>
                                  <a:pt x="112" y="352"/>
                                </a:lnTo>
                                <a:lnTo>
                                  <a:pt x="112" y="406"/>
                                </a:lnTo>
                                <a:lnTo>
                                  <a:pt x="112" y="463"/>
                                </a:lnTo>
                                <a:lnTo>
                                  <a:pt x="112" y="523"/>
                                </a:lnTo>
                                <a:lnTo>
                                  <a:pt x="112" y="587"/>
                                </a:lnTo>
                                <a:lnTo>
                                  <a:pt x="112" y="650"/>
                                </a:lnTo>
                                <a:lnTo>
                                  <a:pt x="111" y="716"/>
                                </a:lnTo>
                                <a:lnTo>
                                  <a:pt x="111" y="781"/>
                                </a:lnTo>
                                <a:lnTo>
                                  <a:pt x="111" y="846"/>
                                </a:lnTo>
                                <a:lnTo>
                                  <a:pt x="111" y="908"/>
                                </a:lnTo>
                                <a:lnTo>
                                  <a:pt x="111" y="968"/>
                                </a:lnTo>
                                <a:lnTo>
                                  <a:pt x="111" y="1027"/>
                                </a:lnTo>
                                <a:lnTo>
                                  <a:pt x="111" y="1080"/>
                                </a:lnTo>
                                <a:lnTo>
                                  <a:pt x="111" y="1129"/>
                                </a:lnTo>
                                <a:lnTo>
                                  <a:pt x="110" y="1172"/>
                                </a:lnTo>
                                <a:lnTo>
                                  <a:pt x="110" y="1210"/>
                                </a:lnTo>
                                <a:lnTo>
                                  <a:pt x="110" y="1240"/>
                                </a:lnTo>
                                <a:lnTo>
                                  <a:pt x="110" y="1262"/>
                                </a:lnTo>
                                <a:lnTo>
                                  <a:pt x="110" y="1277"/>
                                </a:lnTo>
                                <a:lnTo>
                                  <a:pt x="110" y="1282"/>
                                </a:lnTo>
                                <a:lnTo>
                                  <a:pt x="99" y="1251"/>
                                </a:lnTo>
                                <a:lnTo>
                                  <a:pt x="75" y="1183"/>
                                </a:lnTo>
                                <a:lnTo>
                                  <a:pt x="51" y="1116"/>
                                </a:lnTo>
                                <a:lnTo>
                                  <a:pt x="40" y="1086"/>
                                </a:lnTo>
                                <a:lnTo>
                                  <a:pt x="52" y="1073"/>
                                </a:lnTo>
                                <a:lnTo>
                                  <a:pt x="56" y="1055"/>
                                </a:lnTo>
                                <a:lnTo>
                                  <a:pt x="55" y="1038"/>
                                </a:lnTo>
                                <a:lnTo>
                                  <a:pt x="34" y="1030"/>
                                </a:lnTo>
                                <a:lnTo>
                                  <a:pt x="14" y="1019"/>
                                </a:lnTo>
                                <a:lnTo>
                                  <a:pt x="11" y="1001"/>
                                </a:lnTo>
                                <a:lnTo>
                                  <a:pt x="11" y="995"/>
                                </a:lnTo>
                                <a:lnTo>
                                  <a:pt x="11" y="975"/>
                                </a:lnTo>
                                <a:lnTo>
                                  <a:pt x="11" y="944"/>
                                </a:lnTo>
                                <a:lnTo>
                                  <a:pt x="11" y="904"/>
                                </a:lnTo>
                                <a:lnTo>
                                  <a:pt x="11" y="855"/>
                                </a:lnTo>
                                <a:lnTo>
                                  <a:pt x="11" y="801"/>
                                </a:lnTo>
                                <a:lnTo>
                                  <a:pt x="10" y="740"/>
                                </a:lnTo>
                                <a:lnTo>
                                  <a:pt x="10" y="678"/>
                                </a:lnTo>
                                <a:lnTo>
                                  <a:pt x="10" y="612"/>
                                </a:lnTo>
                                <a:lnTo>
                                  <a:pt x="9" y="547"/>
                                </a:lnTo>
                                <a:lnTo>
                                  <a:pt x="9" y="484"/>
                                </a:lnTo>
                                <a:lnTo>
                                  <a:pt x="8" y="422"/>
                                </a:lnTo>
                                <a:lnTo>
                                  <a:pt x="7" y="365"/>
                                </a:lnTo>
                                <a:lnTo>
                                  <a:pt x="6" y="315"/>
                                </a:lnTo>
                                <a:lnTo>
                                  <a:pt x="4" y="271"/>
                                </a:lnTo>
                                <a:lnTo>
                                  <a:pt x="3" y="237"/>
                                </a:lnTo>
                                <a:lnTo>
                                  <a:pt x="2" y="214"/>
                                </a:lnTo>
                                <a:lnTo>
                                  <a:pt x="0" y="202"/>
                                </a:lnTo>
                                <a:lnTo>
                                  <a:pt x="41" y="158"/>
                                </a:lnTo>
                                <a:lnTo>
                                  <a:pt x="81" y="117"/>
                                </a:lnTo>
                                <a:lnTo>
                                  <a:pt x="123" y="79"/>
                                </a:lnTo>
                                <a:lnTo>
                                  <a:pt x="164" y="41"/>
                                </a:lnTo>
                                <a:lnTo>
                                  <a:pt x="205" y="0"/>
                                </a:lnTo>
                                <a:lnTo>
                                  <a:pt x="207" y="60"/>
                                </a:lnTo>
                                <a:lnTo>
                                  <a:pt x="207" y="127"/>
                                </a:lnTo>
                                <a:lnTo>
                                  <a:pt x="207" y="195"/>
                                </a:lnTo>
                                <a:lnTo>
                                  <a:pt x="207" y="259"/>
                                </a:lnTo>
                                <a:lnTo>
                                  <a:pt x="207" y="312"/>
                                </a:lnTo>
                                <a:lnTo>
                                  <a:pt x="207" y="348"/>
                                </a:lnTo>
                                <a:lnTo>
                                  <a:pt x="206" y="361"/>
                                </a:lnTo>
                                <a:lnTo>
                                  <a:pt x="187" y="419"/>
                                </a:lnTo>
                                <a:lnTo>
                                  <a:pt x="168" y="478"/>
                                </a:lnTo>
                                <a:lnTo>
                                  <a:pt x="151" y="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85"/>
                        <wps:cNvSpPr>
                          <a:spLocks/>
                        </wps:cNvSpPr>
                        <wps:spPr bwMode="auto">
                          <a:xfrm>
                            <a:off x="524" y="307"/>
                            <a:ext cx="67" cy="153"/>
                          </a:xfrm>
                          <a:custGeom>
                            <a:avLst/>
                            <a:gdLst>
                              <a:gd name="T0" fmla="*/ 263 w 268"/>
                              <a:gd name="T1" fmla="*/ 148 h 610"/>
                              <a:gd name="T2" fmla="*/ 212 w 268"/>
                              <a:gd name="T3" fmla="*/ 157 h 610"/>
                              <a:gd name="T4" fmla="*/ 167 w 268"/>
                              <a:gd name="T5" fmla="*/ 176 h 610"/>
                              <a:gd name="T6" fmla="*/ 126 w 268"/>
                              <a:gd name="T7" fmla="*/ 201 h 610"/>
                              <a:gd name="T8" fmla="*/ 90 w 268"/>
                              <a:gd name="T9" fmla="*/ 233 h 610"/>
                              <a:gd name="T10" fmla="*/ 59 w 268"/>
                              <a:gd name="T11" fmla="*/ 269 h 610"/>
                              <a:gd name="T12" fmla="*/ 59 w 268"/>
                              <a:gd name="T13" fmla="*/ 269 h 610"/>
                              <a:gd name="T14" fmla="*/ 45 w 268"/>
                              <a:gd name="T15" fmla="*/ 305 h 610"/>
                              <a:gd name="T16" fmla="*/ 36 w 268"/>
                              <a:gd name="T17" fmla="*/ 355 h 610"/>
                              <a:gd name="T18" fmla="*/ 31 w 268"/>
                              <a:gd name="T19" fmla="*/ 413 h 610"/>
                              <a:gd name="T20" fmla="*/ 28 w 268"/>
                              <a:gd name="T21" fmla="*/ 473 h 610"/>
                              <a:gd name="T22" fmla="*/ 28 w 268"/>
                              <a:gd name="T23" fmla="*/ 529 h 610"/>
                              <a:gd name="T24" fmla="*/ 31 w 268"/>
                              <a:gd name="T25" fmla="*/ 576 h 610"/>
                              <a:gd name="T26" fmla="*/ 31 w 268"/>
                              <a:gd name="T27" fmla="*/ 576 h 610"/>
                              <a:gd name="T28" fmla="*/ 22 w 268"/>
                              <a:gd name="T29" fmla="*/ 574 h 610"/>
                              <a:gd name="T30" fmla="*/ 7 w 268"/>
                              <a:gd name="T31" fmla="*/ 596 h 610"/>
                              <a:gd name="T32" fmla="*/ 0 w 268"/>
                              <a:gd name="T33" fmla="*/ 610 h 610"/>
                              <a:gd name="T34" fmla="*/ 0 w 268"/>
                              <a:gd name="T35" fmla="*/ 610 h 610"/>
                              <a:gd name="T36" fmla="*/ 2 w 268"/>
                              <a:gd name="T37" fmla="*/ 552 h 610"/>
                              <a:gd name="T38" fmla="*/ 4 w 268"/>
                              <a:gd name="T39" fmla="*/ 487 h 610"/>
                              <a:gd name="T40" fmla="*/ 4 w 268"/>
                              <a:gd name="T41" fmla="*/ 421 h 610"/>
                              <a:gd name="T42" fmla="*/ 4 w 268"/>
                              <a:gd name="T43" fmla="*/ 359 h 610"/>
                              <a:gd name="T44" fmla="*/ 4 w 268"/>
                              <a:gd name="T45" fmla="*/ 304 h 610"/>
                              <a:gd name="T46" fmla="*/ 5 w 268"/>
                              <a:gd name="T47" fmla="*/ 262 h 610"/>
                              <a:gd name="T48" fmla="*/ 6 w 268"/>
                              <a:gd name="T49" fmla="*/ 238 h 610"/>
                              <a:gd name="T50" fmla="*/ 6 w 268"/>
                              <a:gd name="T51" fmla="*/ 238 h 610"/>
                              <a:gd name="T52" fmla="*/ 43 w 268"/>
                              <a:gd name="T53" fmla="*/ 208 h 610"/>
                              <a:gd name="T54" fmla="*/ 80 w 268"/>
                              <a:gd name="T55" fmla="*/ 172 h 610"/>
                              <a:gd name="T56" fmla="*/ 117 w 268"/>
                              <a:gd name="T57" fmla="*/ 136 h 610"/>
                              <a:gd name="T58" fmla="*/ 155 w 268"/>
                              <a:gd name="T59" fmla="*/ 99 h 610"/>
                              <a:gd name="T60" fmla="*/ 193 w 268"/>
                              <a:gd name="T61" fmla="*/ 64 h 610"/>
                              <a:gd name="T62" fmla="*/ 231 w 268"/>
                              <a:gd name="T63" fmla="*/ 30 h 610"/>
                              <a:gd name="T64" fmla="*/ 268 w 268"/>
                              <a:gd name="T65" fmla="*/ 0 h 610"/>
                              <a:gd name="T66" fmla="*/ 268 w 268"/>
                              <a:gd name="T67" fmla="*/ 0 h 610"/>
                              <a:gd name="T68" fmla="*/ 268 w 268"/>
                              <a:gd name="T69" fmla="*/ 43 h 610"/>
                              <a:gd name="T70" fmla="*/ 266 w 268"/>
                              <a:gd name="T71" fmla="*/ 98 h 610"/>
                              <a:gd name="T72" fmla="*/ 263 w 268"/>
                              <a:gd name="T73" fmla="*/ 148 h 610"/>
                              <a:gd name="T74" fmla="*/ 263 w 268"/>
                              <a:gd name="T75" fmla="*/ 148 h 6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68" h="610">
                                <a:moveTo>
                                  <a:pt x="263" y="148"/>
                                </a:moveTo>
                                <a:lnTo>
                                  <a:pt x="212" y="157"/>
                                </a:lnTo>
                                <a:lnTo>
                                  <a:pt x="167" y="176"/>
                                </a:lnTo>
                                <a:lnTo>
                                  <a:pt x="126" y="201"/>
                                </a:lnTo>
                                <a:lnTo>
                                  <a:pt x="90" y="233"/>
                                </a:lnTo>
                                <a:lnTo>
                                  <a:pt x="59" y="269"/>
                                </a:lnTo>
                                <a:lnTo>
                                  <a:pt x="45" y="305"/>
                                </a:lnTo>
                                <a:lnTo>
                                  <a:pt x="36" y="355"/>
                                </a:lnTo>
                                <a:lnTo>
                                  <a:pt x="31" y="413"/>
                                </a:lnTo>
                                <a:lnTo>
                                  <a:pt x="28" y="473"/>
                                </a:lnTo>
                                <a:lnTo>
                                  <a:pt x="28" y="529"/>
                                </a:lnTo>
                                <a:lnTo>
                                  <a:pt x="31" y="576"/>
                                </a:lnTo>
                                <a:lnTo>
                                  <a:pt x="22" y="574"/>
                                </a:lnTo>
                                <a:lnTo>
                                  <a:pt x="7" y="596"/>
                                </a:lnTo>
                                <a:lnTo>
                                  <a:pt x="0" y="610"/>
                                </a:lnTo>
                                <a:lnTo>
                                  <a:pt x="2" y="552"/>
                                </a:lnTo>
                                <a:lnTo>
                                  <a:pt x="4" y="487"/>
                                </a:lnTo>
                                <a:lnTo>
                                  <a:pt x="4" y="421"/>
                                </a:lnTo>
                                <a:lnTo>
                                  <a:pt x="4" y="359"/>
                                </a:lnTo>
                                <a:lnTo>
                                  <a:pt x="4" y="304"/>
                                </a:lnTo>
                                <a:lnTo>
                                  <a:pt x="5" y="262"/>
                                </a:lnTo>
                                <a:lnTo>
                                  <a:pt x="6" y="238"/>
                                </a:lnTo>
                                <a:lnTo>
                                  <a:pt x="43" y="208"/>
                                </a:lnTo>
                                <a:lnTo>
                                  <a:pt x="80" y="172"/>
                                </a:lnTo>
                                <a:lnTo>
                                  <a:pt x="117" y="136"/>
                                </a:lnTo>
                                <a:lnTo>
                                  <a:pt x="155" y="99"/>
                                </a:lnTo>
                                <a:lnTo>
                                  <a:pt x="193" y="64"/>
                                </a:lnTo>
                                <a:lnTo>
                                  <a:pt x="231" y="30"/>
                                </a:lnTo>
                                <a:lnTo>
                                  <a:pt x="268" y="0"/>
                                </a:lnTo>
                                <a:lnTo>
                                  <a:pt x="268" y="43"/>
                                </a:lnTo>
                                <a:lnTo>
                                  <a:pt x="266" y="98"/>
                                </a:lnTo>
                                <a:lnTo>
                                  <a:pt x="263" y="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Freeform 186"/>
                        <wps:cNvSpPr>
                          <a:spLocks/>
                        </wps:cNvSpPr>
                        <wps:spPr bwMode="auto">
                          <a:xfrm>
                            <a:off x="611" y="308"/>
                            <a:ext cx="68" cy="14"/>
                          </a:xfrm>
                          <a:custGeom>
                            <a:avLst/>
                            <a:gdLst>
                              <a:gd name="T0" fmla="*/ 269 w 270"/>
                              <a:gd name="T1" fmla="*/ 5 h 56"/>
                              <a:gd name="T2" fmla="*/ 269 w 270"/>
                              <a:gd name="T3" fmla="*/ 18 h 56"/>
                              <a:gd name="T4" fmla="*/ 270 w 270"/>
                              <a:gd name="T5" fmla="*/ 42 h 56"/>
                              <a:gd name="T6" fmla="*/ 270 w 270"/>
                              <a:gd name="T7" fmla="*/ 56 h 56"/>
                              <a:gd name="T8" fmla="*/ 270 w 270"/>
                              <a:gd name="T9" fmla="*/ 56 h 56"/>
                              <a:gd name="T10" fmla="*/ 241 w 270"/>
                              <a:gd name="T11" fmla="*/ 56 h 56"/>
                              <a:gd name="T12" fmla="*/ 175 w 270"/>
                              <a:gd name="T13" fmla="*/ 56 h 56"/>
                              <a:gd name="T14" fmla="*/ 95 w 270"/>
                              <a:gd name="T15" fmla="*/ 56 h 56"/>
                              <a:gd name="T16" fmla="*/ 28 w 270"/>
                              <a:gd name="T17" fmla="*/ 56 h 56"/>
                              <a:gd name="T18" fmla="*/ 0 w 270"/>
                              <a:gd name="T19" fmla="*/ 56 h 56"/>
                              <a:gd name="T20" fmla="*/ 0 w 270"/>
                              <a:gd name="T21" fmla="*/ 56 h 56"/>
                              <a:gd name="T22" fmla="*/ 1 w 270"/>
                              <a:gd name="T23" fmla="*/ 41 h 56"/>
                              <a:gd name="T24" fmla="*/ 2 w 270"/>
                              <a:gd name="T25" fmla="*/ 14 h 56"/>
                              <a:gd name="T26" fmla="*/ 2 w 270"/>
                              <a:gd name="T27" fmla="*/ 0 h 56"/>
                              <a:gd name="T28" fmla="*/ 2 w 270"/>
                              <a:gd name="T29" fmla="*/ 0 h 56"/>
                              <a:gd name="T30" fmla="*/ 63 w 270"/>
                              <a:gd name="T31" fmla="*/ 2 h 56"/>
                              <a:gd name="T32" fmla="*/ 118 w 270"/>
                              <a:gd name="T33" fmla="*/ 3 h 56"/>
                              <a:gd name="T34" fmla="*/ 168 w 270"/>
                              <a:gd name="T35" fmla="*/ 2 h 56"/>
                              <a:gd name="T36" fmla="*/ 217 w 270"/>
                              <a:gd name="T37" fmla="*/ 3 h 56"/>
                              <a:gd name="T38" fmla="*/ 269 w 270"/>
                              <a:gd name="T39" fmla="*/ 5 h 56"/>
                              <a:gd name="T40" fmla="*/ 269 w 270"/>
                              <a:gd name="T41" fmla="*/ 5 h 56"/>
                              <a:gd name="T42" fmla="*/ 269 w 270"/>
                              <a:gd name="T43" fmla="*/ 5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70" h="56">
                                <a:moveTo>
                                  <a:pt x="269" y="5"/>
                                </a:moveTo>
                                <a:lnTo>
                                  <a:pt x="269" y="18"/>
                                </a:lnTo>
                                <a:lnTo>
                                  <a:pt x="270" y="42"/>
                                </a:lnTo>
                                <a:lnTo>
                                  <a:pt x="270" y="56"/>
                                </a:lnTo>
                                <a:lnTo>
                                  <a:pt x="241" y="56"/>
                                </a:lnTo>
                                <a:lnTo>
                                  <a:pt x="175" y="56"/>
                                </a:lnTo>
                                <a:lnTo>
                                  <a:pt x="95" y="56"/>
                                </a:lnTo>
                                <a:lnTo>
                                  <a:pt x="28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41"/>
                                </a:lnTo>
                                <a:lnTo>
                                  <a:pt x="2" y="14"/>
                                </a:lnTo>
                                <a:lnTo>
                                  <a:pt x="2" y="0"/>
                                </a:lnTo>
                                <a:lnTo>
                                  <a:pt x="63" y="2"/>
                                </a:lnTo>
                                <a:lnTo>
                                  <a:pt x="118" y="3"/>
                                </a:lnTo>
                                <a:lnTo>
                                  <a:pt x="168" y="2"/>
                                </a:lnTo>
                                <a:lnTo>
                                  <a:pt x="217" y="3"/>
                                </a:lnTo>
                                <a:lnTo>
                                  <a:pt x="269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Freeform 187"/>
                        <wps:cNvSpPr>
                          <a:spLocks/>
                        </wps:cNvSpPr>
                        <wps:spPr bwMode="auto">
                          <a:xfrm>
                            <a:off x="809" y="308"/>
                            <a:ext cx="66" cy="14"/>
                          </a:xfrm>
                          <a:custGeom>
                            <a:avLst/>
                            <a:gdLst>
                              <a:gd name="T0" fmla="*/ 265 w 266"/>
                              <a:gd name="T1" fmla="*/ 56 h 56"/>
                              <a:gd name="T2" fmla="*/ 238 w 266"/>
                              <a:gd name="T3" fmla="*/ 56 h 56"/>
                              <a:gd name="T4" fmla="*/ 172 w 266"/>
                              <a:gd name="T5" fmla="*/ 56 h 56"/>
                              <a:gd name="T6" fmla="*/ 94 w 266"/>
                              <a:gd name="T7" fmla="*/ 56 h 56"/>
                              <a:gd name="T8" fmla="*/ 28 w 266"/>
                              <a:gd name="T9" fmla="*/ 56 h 56"/>
                              <a:gd name="T10" fmla="*/ 0 w 266"/>
                              <a:gd name="T11" fmla="*/ 56 h 56"/>
                              <a:gd name="T12" fmla="*/ 0 w 266"/>
                              <a:gd name="T13" fmla="*/ 56 h 56"/>
                              <a:gd name="T14" fmla="*/ 0 w 266"/>
                              <a:gd name="T15" fmla="*/ 43 h 56"/>
                              <a:gd name="T16" fmla="*/ 0 w 266"/>
                              <a:gd name="T17" fmla="*/ 19 h 56"/>
                              <a:gd name="T18" fmla="*/ 0 w 266"/>
                              <a:gd name="T19" fmla="*/ 6 h 56"/>
                              <a:gd name="T20" fmla="*/ 0 w 266"/>
                              <a:gd name="T21" fmla="*/ 6 h 56"/>
                              <a:gd name="T22" fmla="*/ 28 w 266"/>
                              <a:gd name="T23" fmla="*/ 6 h 56"/>
                              <a:gd name="T24" fmla="*/ 92 w 266"/>
                              <a:gd name="T25" fmla="*/ 4 h 56"/>
                              <a:gd name="T26" fmla="*/ 171 w 266"/>
                              <a:gd name="T27" fmla="*/ 3 h 56"/>
                              <a:gd name="T28" fmla="*/ 235 w 266"/>
                              <a:gd name="T29" fmla="*/ 0 h 56"/>
                              <a:gd name="T30" fmla="*/ 263 w 266"/>
                              <a:gd name="T31" fmla="*/ 0 h 56"/>
                              <a:gd name="T32" fmla="*/ 263 w 266"/>
                              <a:gd name="T33" fmla="*/ 0 h 56"/>
                              <a:gd name="T34" fmla="*/ 265 w 266"/>
                              <a:gd name="T35" fmla="*/ 16 h 56"/>
                              <a:gd name="T36" fmla="*/ 266 w 266"/>
                              <a:gd name="T37" fmla="*/ 37 h 56"/>
                              <a:gd name="T38" fmla="*/ 265 w 266"/>
                              <a:gd name="T39" fmla="*/ 56 h 56"/>
                              <a:gd name="T40" fmla="*/ 265 w 266"/>
                              <a:gd name="T41" fmla="*/ 56 h 56"/>
                              <a:gd name="T42" fmla="*/ 265 w 266"/>
                              <a:gd name="T43" fmla="*/ 56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6" h="56">
                                <a:moveTo>
                                  <a:pt x="265" y="56"/>
                                </a:moveTo>
                                <a:lnTo>
                                  <a:pt x="238" y="56"/>
                                </a:lnTo>
                                <a:lnTo>
                                  <a:pt x="172" y="56"/>
                                </a:lnTo>
                                <a:lnTo>
                                  <a:pt x="94" y="56"/>
                                </a:lnTo>
                                <a:lnTo>
                                  <a:pt x="28" y="56"/>
                                </a:lnTo>
                                <a:lnTo>
                                  <a:pt x="0" y="56"/>
                                </a:lnTo>
                                <a:lnTo>
                                  <a:pt x="0" y="43"/>
                                </a:lnTo>
                                <a:lnTo>
                                  <a:pt x="0" y="19"/>
                                </a:lnTo>
                                <a:lnTo>
                                  <a:pt x="0" y="6"/>
                                </a:lnTo>
                                <a:lnTo>
                                  <a:pt x="28" y="6"/>
                                </a:lnTo>
                                <a:lnTo>
                                  <a:pt x="92" y="4"/>
                                </a:lnTo>
                                <a:lnTo>
                                  <a:pt x="171" y="3"/>
                                </a:lnTo>
                                <a:lnTo>
                                  <a:pt x="235" y="0"/>
                                </a:lnTo>
                                <a:lnTo>
                                  <a:pt x="263" y="0"/>
                                </a:lnTo>
                                <a:lnTo>
                                  <a:pt x="265" y="16"/>
                                </a:lnTo>
                                <a:lnTo>
                                  <a:pt x="266" y="37"/>
                                </a:lnTo>
                                <a:lnTo>
                                  <a:pt x="265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88"/>
                        <wps:cNvSpPr>
                          <a:spLocks/>
                        </wps:cNvSpPr>
                        <wps:spPr bwMode="auto">
                          <a:xfrm>
                            <a:off x="692" y="309"/>
                            <a:ext cx="102" cy="12"/>
                          </a:xfrm>
                          <a:custGeom>
                            <a:avLst/>
                            <a:gdLst>
                              <a:gd name="T0" fmla="*/ 406 w 406"/>
                              <a:gd name="T1" fmla="*/ 47 h 47"/>
                              <a:gd name="T2" fmla="*/ 0 w 406"/>
                              <a:gd name="T3" fmla="*/ 47 h 47"/>
                              <a:gd name="T4" fmla="*/ 0 w 406"/>
                              <a:gd name="T5" fmla="*/ 0 h 47"/>
                              <a:gd name="T6" fmla="*/ 406 w 406"/>
                              <a:gd name="T7" fmla="*/ 0 h 47"/>
                              <a:gd name="T8" fmla="*/ 406 w 406"/>
                              <a:gd name="T9" fmla="*/ 47 h 47"/>
                              <a:gd name="T10" fmla="*/ 406 w 406"/>
                              <a:gd name="T11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06" h="47">
                                <a:moveTo>
                                  <a:pt x="406" y="47"/>
                                </a:moveTo>
                                <a:lnTo>
                                  <a:pt x="0" y="47"/>
                                </a:lnTo>
                                <a:lnTo>
                                  <a:pt x="0" y="0"/>
                                </a:lnTo>
                                <a:lnTo>
                                  <a:pt x="406" y="0"/>
                                </a:lnTo>
                                <a:lnTo>
                                  <a:pt x="406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" name="Freeform 189"/>
                        <wps:cNvSpPr>
                          <a:spLocks/>
                        </wps:cNvSpPr>
                        <wps:spPr bwMode="auto">
                          <a:xfrm>
                            <a:off x="258" y="351"/>
                            <a:ext cx="33" cy="252"/>
                          </a:xfrm>
                          <a:custGeom>
                            <a:avLst/>
                            <a:gdLst>
                              <a:gd name="T0" fmla="*/ 108 w 132"/>
                              <a:gd name="T1" fmla="*/ 795 h 1010"/>
                              <a:gd name="T2" fmla="*/ 96 w 132"/>
                              <a:gd name="T3" fmla="*/ 844 h 1010"/>
                              <a:gd name="T4" fmla="*/ 100 w 132"/>
                              <a:gd name="T5" fmla="*/ 859 h 1010"/>
                              <a:gd name="T6" fmla="*/ 92 w 132"/>
                              <a:gd name="T7" fmla="*/ 892 h 1010"/>
                              <a:gd name="T8" fmla="*/ 81 w 132"/>
                              <a:gd name="T9" fmla="*/ 923 h 1010"/>
                              <a:gd name="T10" fmla="*/ 50 w 132"/>
                              <a:gd name="T11" fmla="*/ 1010 h 1010"/>
                              <a:gd name="T12" fmla="*/ 50 w 132"/>
                              <a:gd name="T13" fmla="*/ 977 h 1010"/>
                              <a:gd name="T14" fmla="*/ 50 w 132"/>
                              <a:gd name="T15" fmla="*/ 881 h 1010"/>
                              <a:gd name="T16" fmla="*/ 67 w 132"/>
                              <a:gd name="T17" fmla="*/ 866 h 1010"/>
                              <a:gd name="T18" fmla="*/ 52 w 132"/>
                              <a:gd name="T19" fmla="*/ 825 h 1010"/>
                              <a:gd name="T20" fmla="*/ 48 w 132"/>
                              <a:gd name="T21" fmla="*/ 767 h 1010"/>
                              <a:gd name="T22" fmla="*/ 52 w 132"/>
                              <a:gd name="T23" fmla="*/ 660 h 1010"/>
                              <a:gd name="T24" fmla="*/ 44 w 132"/>
                              <a:gd name="T25" fmla="*/ 606 h 1010"/>
                              <a:gd name="T26" fmla="*/ 44 w 132"/>
                              <a:gd name="T27" fmla="*/ 533 h 1010"/>
                              <a:gd name="T28" fmla="*/ 32 w 132"/>
                              <a:gd name="T29" fmla="*/ 501 h 1010"/>
                              <a:gd name="T30" fmla="*/ 26 w 132"/>
                              <a:gd name="T31" fmla="*/ 383 h 1010"/>
                              <a:gd name="T32" fmla="*/ 25 w 132"/>
                              <a:gd name="T33" fmla="*/ 325 h 1010"/>
                              <a:gd name="T34" fmla="*/ 20 w 132"/>
                              <a:gd name="T35" fmla="*/ 283 h 1010"/>
                              <a:gd name="T36" fmla="*/ 22 w 132"/>
                              <a:gd name="T37" fmla="*/ 261 h 1010"/>
                              <a:gd name="T38" fmla="*/ 45 w 132"/>
                              <a:gd name="T39" fmla="*/ 235 h 1010"/>
                              <a:gd name="T40" fmla="*/ 47 w 132"/>
                              <a:gd name="T41" fmla="*/ 216 h 1010"/>
                              <a:gd name="T42" fmla="*/ 19 w 132"/>
                              <a:gd name="T43" fmla="*/ 177 h 1010"/>
                              <a:gd name="T44" fmla="*/ 0 w 132"/>
                              <a:gd name="T45" fmla="*/ 160 h 1010"/>
                              <a:gd name="T46" fmla="*/ 63 w 132"/>
                              <a:gd name="T47" fmla="*/ 78 h 1010"/>
                              <a:gd name="T48" fmla="*/ 132 w 132"/>
                              <a:gd name="T49" fmla="*/ 0 h 1010"/>
                              <a:gd name="T50" fmla="*/ 132 w 132"/>
                              <a:gd name="T51" fmla="*/ 46 h 1010"/>
                              <a:gd name="T52" fmla="*/ 131 w 132"/>
                              <a:gd name="T53" fmla="*/ 137 h 1010"/>
                              <a:gd name="T54" fmla="*/ 130 w 132"/>
                              <a:gd name="T55" fmla="*/ 229 h 1010"/>
                              <a:gd name="T56" fmla="*/ 130 w 132"/>
                              <a:gd name="T57" fmla="*/ 321 h 1010"/>
                              <a:gd name="T58" fmla="*/ 130 w 132"/>
                              <a:gd name="T59" fmla="*/ 413 h 1010"/>
                              <a:gd name="T60" fmla="*/ 130 w 132"/>
                              <a:gd name="T61" fmla="*/ 504 h 1010"/>
                              <a:gd name="T62" fmla="*/ 130 w 132"/>
                              <a:gd name="T63" fmla="*/ 596 h 1010"/>
                              <a:gd name="T64" fmla="*/ 130 w 132"/>
                              <a:gd name="T65" fmla="*/ 688 h 1010"/>
                              <a:gd name="T66" fmla="*/ 129 w 132"/>
                              <a:gd name="T67" fmla="*/ 780 h 10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32" h="1010">
                                <a:moveTo>
                                  <a:pt x="129" y="780"/>
                                </a:moveTo>
                                <a:lnTo>
                                  <a:pt x="108" y="795"/>
                                </a:lnTo>
                                <a:lnTo>
                                  <a:pt x="96" y="820"/>
                                </a:lnTo>
                                <a:lnTo>
                                  <a:pt x="96" y="844"/>
                                </a:lnTo>
                                <a:lnTo>
                                  <a:pt x="100" y="859"/>
                                </a:lnTo>
                                <a:lnTo>
                                  <a:pt x="97" y="873"/>
                                </a:lnTo>
                                <a:lnTo>
                                  <a:pt x="92" y="892"/>
                                </a:lnTo>
                                <a:lnTo>
                                  <a:pt x="81" y="923"/>
                                </a:lnTo>
                                <a:lnTo>
                                  <a:pt x="60" y="979"/>
                                </a:lnTo>
                                <a:lnTo>
                                  <a:pt x="50" y="1010"/>
                                </a:lnTo>
                                <a:lnTo>
                                  <a:pt x="50" y="977"/>
                                </a:lnTo>
                                <a:lnTo>
                                  <a:pt x="50" y="914"/>
                                </a:lnTo>
                                <a:lnTo>
                                  <a:pt x="50" y="881"/>
                                </a:lnTo>
                                <a:lnTo>
                                  <a:pt x="67" y="866"/>
                                </a:lnTo>
                                <a:lnTo>
                                  <a:pt x="59" y="846"/>
                                </a:lnTo>
                                <a:lnTo>
                                  <a:pt x="52" y="825"/>
                                </a:lnTo>
                                <a:lnTo>
                                  <a:pt x="48" y="767"/>
                                </a:lnTo>
                                <a:lnTo>
                                  <a:pt x="51" y="712"/>
                                </a:lnTo>
                                <a:lnTo>
                                  <a:pt x="52" y="660"/>
                                </a:lnTo>
                                <a:lnTo>
                                  <a:pt x="44" y="606"/>
                                </a:lnTo>
                                <a:lnTo>
                                  <a:pt x="43" y="568"/>
                                </a:lnTo>
                                <a:lnTo>
                                  <a:pt x="44" y="533"/>
                                </a:lnTo>
                                <a:lnTo>
                                  <a:pt x="32" y="501"/>
                                </a:lnTo>
                                <a:lnTo>
                                  <a:pt x="34" y="444"/>
                                </a:lnTo>
                                <a:lnTo>
                                  <a:pt x="26" y="383"/>
                                </a:lnTo>
                                <a:lnTo>
                                  <a:pt x="25" y="325"/>
                                </a:lnTo>
                                <a:lnTo>
                                  <a:pt x="17" y="305"/>
                                </a:lnTo>
                                <a:lnTo>
                                  <a:pt x="20" y="283"/>
                                </a:lnTo>
                                <a:lnTo>
                                  <a:pt x="22" y="261"/>
                                </a:lnTo>
                                <a:lnTo>
                                  <a:pt x="38" y="251"/>
                                </a:lnTo>
                                <a:lnTo>
                                  <a:pt x="45" y="235"/>
                                </a:lnTo>
                                <a:lnTo>
                                  <a:pt x="47" y="216"/>
                                </a:lnTo>
                                <a:lnTo>
                                  <a:pt x="34" y="196"/>
                                </a:lnTo>
                                <a:lnTo>
                                  <a:pt x="19" y="177"/>
                                </a:lnTo>
                                <a:lnTo>
                                  <a:pt x="0" y="160"/>
                                </a:lnTo>
                                <a:lnTo>
                                  <a:pt x="31" y="118"/>
                                </a:lnTo>
                                <a:lnTo>
                                  <a:pt x="63" y="78"/>
                                </a:lnTo>
                                <a:lnTo>
                                  <a:pt x="96" y="37"/>
                                </a:lnTo>
                                <a:lnTo>
                                  <a:pt x="132" y="0"/>
                                </a:lnTo>
                                <a:lnTo>
                                  <a:pt x="132" y="46"/>
                                </a:lnTo>
                                <a:lnTo>
                                  <a:pt x="131" y="92"/>
                                </a:lnTo>
                                <a:lnTo>
                                  <a:pt x="131" y="137"/>
                                </a:lnTo>
                                <a:lnTo>
                                  <a:pt x="131" y="183"/>
                                </a:lnTo>
                                <a:lnTo>
                                  <a:pt x="130" y="229"/>
                                </a:lnTo>
                                <a:lnTo>
                                  <a:pt x="130" y="275"/>
                                </a:lnTo>
                                <a:lnTo>
                                  <a:pt x="130" y="321"/>
                                </a:lnTo>
                                <a:lnTo>
                                  <a:pt x="130" y="367"/>
                                </a:lnTo>
                                <a:lnTo>
                                  <a:pt x="130" y="413"/>
                                </a:lnTo>
                                <a:lnTo>
                                  <a:pt x="130" y="459"/>
                                </a:lnTo>
                                <a:lnTo>
                                  <a:pt x="130" y="504"/>
                                </a:lnTo>
                                <a:lnTo>
                                  <a:pt x="130" y="550"/>
                                </a:lnTo>
                                <a:lnTo>
                                  <a:pt x="130" y="596"/>
                                </a:lnTo>
                                <a:lnTo>
                                  <a:pt x="130" y="642"/>
                                </a:lnTo>
                                <a:lnTo>
                                  <a:pt x="130" y="688"/>
                                </a:lnTo>
                                <a:lnTo>
                                  <a:pt x="130" y="734"/>
                                </a:lnTo>
                                <a:lnTo>
                                  <a:pt x="129" y="7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" name="Freeform 190"/>
                        <wps:cNvSpPr>
                          <a:spLocks/>
                        </wps:cNvSpPr>
                        <wps:spPr bwMode="auto">
                          <a:xfrm>
                            <a:off x="1190" y="350"/>
                            <a:ext cx="31" cy="264"/>
                          </a:xfrm>
                          <a:custGeom>
                            <a:avLst/>
                            <a:gdLst>
                              <a:gd name="T0" fmla="*/ 96 w 126"/>
                              <a:gd name="T1" fmla="*/ 237 h 1054"/>
                              <a:gd name="T2" fmla="*/ 108 w 126"/>
                              <a:gd name="T3" fmla="*/ 316 h 1054"/>
                              <a:gd name="T4" fmla="*/ 107 w 126"/>
                              <a:gd name="T5" fmla="*/ 374 h 1054"/>
                              <a:gd name="T6" fmla="*/ 96 w 126"/>
                              <a:gd name="T7" fmla="*/ 490 h 1054"/>
                              <a:gd name="T8" fmla="*/ 94 w 126"/>
                              <a:gd name="T9" fmla="*/ 538 h 1054"/>
                              <a:gd name="T10" fmla="*/ 87 w 126"/>
                              <a:gd name="T11" fmla="*/ 633 h 1054"/>
                              <a:gd name="T12" fmla="*/ 83 w 126"/>
                              <a:gd name="T13" fmla="*/ 730 h 1054"/>
                              <a:gd name="T14" fmla="*/ 83 w 126"/>
                              <a:gd name="T15" fmla="*/ 828 h 1054"/>
                              <a:gd name="T16" fmla="*/ 77 w 126"/>
                              <a:gd name="T17" fmla="*/ 836 h 1054"/>
                              <a:gd name="T18" fmla="*/ 76 w 126"/>
                              <a:gd name="T19" fmla="*/ 857 h 1054"/>
                              <a:gd name="T20" fmla="*/ 79 w 126"/>
                              <a:gd name="T21" fmla="*/ 859 h 1054"/>
                              <a:gd name="T22" fmla="*/ 90 w 126"/>
                              <a:gd name="T23" fmla="*/ 865 h 1054"/>
                              <a:gd name="T24" fmla="*/ 93 w 126"/>
                              <a:gd name="T25" fmla="*/ 927 h 1054"/>
                              <a:gd name="T26" fmla="*/ 94 w 126"/>
                              <a:gd name="T27" fmla="*/ 1054 h 1054"/>
                              <a:gd name="T28" fmla="*/ 83 w 126"/>
                              <a:gd name="T29" fmla="*/ 1024 h 1054"/>
                              <a:gd name="T30" fmla="*/ 35 w 126"/>
                              <a:gd name="T31" fmla="*/ 889 h 1054"/>
                              <a:gd name="T32" fmla="*/ 24 w 126"/>
                              <a:gd name="T33" fmla="*/ 857 h 1054"/>
                              <a:gd name="T34" fmla="*/ 42 w 126"/>
                              <a:gd name="T35" fmla="*/ 831 h 1054"/>
                              <a:gd name="T36" fmla="*/ 41 w 126"/>
                              <a:gd name="T37" fmla="*/ 813 h 1054"/>
                              <a:gd name="T38" fmla="*/ 17 w 126"/>
                              <a:gd name="T39" fmla="*/ 785 h 1054"/>
                              <a:gd name="T40" fmla="*/ 8 w 126"/>
                              <a:gd name="T41" fmla="*/ 775 h 1054"/>
                              <a:gd name="T42" fmla="*/ 7 w 126"/>
                              <a:gd name="T43" fmla="*/ 684 h 1054"/>
                              <a:gd name="T44" fmla="*/ 7 w 126"/>
                              <a:gd name="T45" fmla="*/ 593 h 1054"/>
                              <a:gd name="T46" fmla="*/ 7 w 126"/>
                              <a:gd name="T47" fmla="*/ 502 h 1054"/>
                              <a:gd name="T48" fmla="*/ 7 w 126"/>
                              <a:gd name="T49" fmla="*/ 411 h 1054"/>
                              <a:gd name="T50" fmla="*/ 6 w 126"/>
                              <a:gd name="T51" fmla="*/ 320 h 1054"/>
                              <a:gd name="T52" fmla="*/ 6 w 126"/>
                              <a:gd name="T53" fmla="*/ 229 h 1054"/>
                              <a:gd name="T54" fmla="*/ 3 w 126"/>
                              <a:gd name="T55" fmla="*/ 138 h 1054"/>
                              <a:gd name="T56" fmla="*/ 1 w 126"/>
                              <a:gd name="T57" fmla="*/ 47 h 1054"/>
                              <a:gd name="T58" fmla="*/ 0 w 126"/>
                              <a:gd name="T59" fmla="*/ 0 h 1054"/>
                              <a:gd name="T60" fmla="*/ 93 w 126"/>
                              <a:gd name="T61" fmla="*/ 116 h 1054"/>
                              <a:gd name="T62" fmla="*/ 126 w 126"/>
                              <a:gd name="T63" fmla="*/ 156 h 1054"/>
                              <a:gd name="T64" fmla="*/ 107 w 126"/>
                              <a:gd name="T65" fmla="*/ 188 h 1054"/>
                              <a:gd name="T66" fmla="*/ 90 w 126"/>
                              <a:gd name="T67" fmla="*/ 192 h 10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26" h="1054">
                                <a:moveTo>
                                  <a:pt x="90" y="192"/>
                                </a:moveTo>
                                <a:lnTo>
                                  <a:pt x="96" y="237"/>
                                </a:lnTo>
                                <a:lnTo>
                                  <a:pt x="116" y="274"/>
                                </a:lnTo>
                                <a:lnTo>
                                  <a:pt x="108" y="316"/>
                                </a:lnTo>
                                <a:lnTo>
                                  <a:pt x="107" y="374"/>
                                </a:lnTo>
                                <a:lnTo>
                                  <a:pt x="98" y="430"/>
                                </a:lnTo>
                                <a:lnTo>
                                  <a:pt x="96" y="490"/>
                                </a:lnTo>
                                <a:lnTo>
                                  <a:pt x="94" y="538"/>
                                </a:lnTo>
                                <a:lnTo>
                                  <a:pt x="90" y="585"/>
                                </a:lnTo>
                                <a:lnTo>
                                  <a:pt x="87" y="633"/>
                                </a:lnTo>
                                <a:lnTo>
                                  <a:pt x="85" y="681"/>
                                </a:lnTo>
                                <a:lnTo>
                                  <a:pt x="83" y="730"/>
                                </a:lnTo>
                                <a:lnTo>
                                  <a:pt x="83" y="778"/>
                                </a:lnTo>
                                <a:lnTo>
                                  <a:pt x="83" y="828"/>
                                </a:lnTo>
                                <a:lnTo>
                                  <a:pt x="77" y="836"/>
                                </a:lnTo>
                                <a:lnTo>
                                  <a:pt x="75" y="846"/>
                                </a:lnTo>
                                <a:lnTo>
                                  <a:pt x="76" y="857"/>
                                </a:lnTo>
                                <a:lnTo>
                                  <a:pt x="79" y="859"/>
                                </a:lnTo>
                                <a:lnTo>
                                  <a:pt x="87" y="862"/>
                                </a:lnTo>
                                <a:lnTo>
                                  <a:pt x="90" y="865"/>
                                </a:lnTo>
                                <a:lnTo>
                                  <a:pt x="93" y="927"/>
                                </a:lnTo>
                                <a:lnTo>
                                  <a:pt x="93" y="990"/>
                                </a:lnTo>
                                <a:lnTo>
                                  <a:pt x="94" y="1054"/>
                                </a:lnTo>
                                <a:lnTo>
                                  <a:pt x="83" y="1024"/>
                                </a:lnTo>
                                <a:lnTo>
                                  <a:pt x="58" y="956"/>
                                </a:lnTo>
                                <a:lnTo>
                                  <a:pt x="35" y="889"/>
                                </a:lnTo>
                                <a:lnTo>
                                  <a:pt x="24" y="857"/>
                                </a:lnTo>
                                <a:lnTo>
                                  <a:pt x="34" y="844"/>
                                </a:lnTo>
                                <a:lnTo>
                                  <a:pt x="42" y="831"/>
                                </a:lnTo>
                                <a:lnTo>
                                  <a:pt x="41" y="813"/>
                                </a:lnTo>
                                <a:lnTo>
                                  <a:pt x="32" y="803"/>
                                </a:lnTo>
                                <a:lnTo>
                                  <a:pt x="17" y="785"/>
                                </a:lnTo>
                                <a:lnTo>
                                  <a:pt x="8" y="775"/>
                                </a:lnTo>
                                <a:lnTo>
                                  <a:pt x="7" y="730"/>
                                </a:lnTo>
                                <a:lnTo>
                                  <a:pt x="7" y="684"/>
                                </a:lnTo>
                                <a:lnTo>
                                  <a:pt x="7" y="639"/>
                                </a:lnTo>
                                <a:lnTo>
                                  <a:pt x="7" y="593"/>
                                </a:lnTo>
                                <a:lnTo>
                                  <a:pt x="7" y="548"/>
                                </a:lnTo>
                                <a:lnTo>
                                  <a:pt x="7" y="502"/>
                                </a:lnTo>
                                <a:lnTo>
                                  <a:pt x="7" y="457"/>
                                </a:lnTo>
                                <a:lnTo>
                                  <a:pt x="7" y="411"/>
                                </a:lnTo>
                                <a:lnTo>
                                  <a:pt x="7" y="366"/>
                                </a:lnTo>
                                <a:lnTo>
                                  <a:pt x="6" y="320"/>
                                </a:lnTo>
                                <a:lnTo>
                                  <a:pt x="6" y="275"/>
                                </a:lnTo>
                                <a:lnTo>
                                  <a:pt x="6" y="229"/>
                                </a:lnTo>
                                <a:lnTo>
                                  <a:pt x="5" y="183"/>
                                </a:lnTo>
                                <a:lnTo>
                                  <a:pt x="3" y="138"/>
                                </a:lnTo>
                                <a:lnTo>
                                  <a:pt x="3" y="91"/>
                                </a:lnTo>
                                <a:lnTo>
                                  <a:pt x="1" y="47"/>
                                </a:lnTo>
                                <a:lnTo>
                                  <a:pt x="0" y="0"/>
                                </a:lnTo>
                                <a:lnTo>
                                  <a:pt x="32" y="41"/>
                                </a:lnTo>
                                <a:lnTo>
                                  <a:pt x="93" y="116"/>
                                </a:lnTo>
                                <a:lnTo>
                                  <a:pt x="126" y="156"/>
                                </a:lnTo>
                                <a:lnTo>
                                  <a:pt x="118" y="172"/>
                                </a:lnTo>
                                <a:lnTo>
                                  <a:pt x="107" y="188"/>
                                </a:lnTo>
                                <a:lnTo>
                                  <a:pt x="90" y="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91"/>
                        <wps:cNvSpPr>
                          <a:spLocks/>
                        </wps:cNvSpPr>
                        <wps:spPr bwMode="auto">
                          <a:xfrm>
                            <a:off x="610" y="371"/>
                            <a:ext cx="264" cy="5"/>
                          </a:xfrm>
                          <a:custGeom>
                            <a:avLst/>
                            <a:gdLst>
                              <a:gd name="T0" fmla="*/ 1059 w 1059"/>
                              <a:gd name="T1" fmla="*/ 19 h 19"/>
                              <a:gd name="T2" fmla="*/ 0 w 1059"/>
                              <a:gd name="T3" fmla="*/ 19 h 19"/>
                              <a:gd name="T4" fmla="*/ 0 w 1059"/>
                              <a:gd name="T5" fmla="*/ 0 h 19"/>
                              <a:gd name="T6" fmla="*/ 1059 w 1059"/>
                              <a:gd name="T7" fmla="*/ 0 h 19"/>
                              <a:gd name="T8" fmla="*/ 1059 w 1059"/>
                              <a:gd name="T9" fmla="*/ 19 h 19"/>
                              <a:gd name="T10" fmla="*/ 1059 w 1059"/>
                              <a:gd name="T11" fmla="*/ 19 h 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59" h="19">
                                <a:moveTo>
                                  <a:pt x="1059" y="19"/>
                                </a:move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059" y="0"/>
                                </a:lnTo>
                                <a:lnTo>
                                  <a:pt x="1059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Freeform 192"/>
                        <wps:cNvSpPr>
                          <a:spLocks/>
                        </wps:cNvSpPr>
                        <wps:spPr bwMode="auto">
                          <a:xfrm>
                            <a:off x="548" y="390"/>
                            <a:ext cx="21" cy="35"/>
                          </a:xfrm>
                          <a:custGeom>
                            <a:avLst/>
                            <a:gdLst>
                              <a:gd name="T0" fmla="*/ 78 w 81"/>
                              <a:gd name="T1" fmla="*/ 72 h 140"/>
                              <a:gd name="T2" fmla="*/ 80 w 81"/>
                              <a:gd name="T3" fmla="*/ 80 h 140"/>
                              <a:gd name="T4" fmla="*/ 81 w 81"/>
                              <a:gd name="T5" fmla="*/ 86 h 140"/>
                              <a:gd name="T6" fmla="*/ 80 w 81"/>
                              <a:gd name="T7" fmla="*/ 94 h 140"/>
                              <a:gd name="T8" fmla="*/ 80 w 81"/>
                              <a:gd name="T9" fmla="*/ 94 h 140"/>
                              <a:gd name="T10" fmla="*/ 76 w 81"/>
                              <a:gd name="T11" fmla="*/ 100 h 140"/>
                              <a:gd name="T12" fmla="*/ 68 w 81"/>
                              <a:gd name="T13" fmla="*/ 100 h 140"/>
                              <a:gd name="T14" fmla="*/ 61 w 81"/>
                              <a:gd name="T15" fmla="*/ 96 h 140"/>
                              <a:gd name="T16" fmla="*/ 61 w 81"/>
                              <a:gd name="T17" fmla="*/ 96 h 140"/>
                              <a:gd name="T18" fmla="*/ 56 w 81"/>
                              <a:gd name="T19" fmla="*/ 93 h 140"/>
                              <a:gd name="T20" fmla="*/ 50 w 81"/>
                              <a:gd name="T21" fmla="*/ 95 h 140"/>
                              <a:gd name="T22" fmla="*/ 46 w 81"/>
                              <a:gd name="T23" fmla="*/ 96 h 140"/>
                              <a:gd name="T24" fmla="*/ 46 w 81"/>
                              <a:gd name="T25" fmla="*/ 96 h 140"/>
                              <a:gd name="T26" fmla="*/ 46 w 81"/>
                              <a:gd name="T27" fmla="*/ 108 h 140"/>
                              <a:gd name="T28" fmla="*/ 46 w 81"/>
                              <a:gd name="T29" fmla="*/ 129 h 140"/>
                              <a:gd name="T30" fmla="*/ 46 w 81"/>
                              <a:gd name="T31" fmla="*/ 140 h 140"/>
                              <a:gd name="T32" fmla="*/ 46 w 81"/>
                              <a:gd name="T33" fmla="*/ 140 h 140"/>
                              <a:gd name="T34" fmla="*/ 32 w 81"/>
                              <a:gd name="T35" fmla="*/ 136 h 140"/>
                              <a:gd name="T36" fmla="*/ 32 w 81"/>
                              <a:gd name="T37" fmla="*/ 123 h 140"/>
                              <a:gd name="T38" fmla="*/ 32 w 81"/>
                              <a:gd name="T39" fmla="*/ 108 h 140"/>
                              <a:gd name="T40" fmla="*/ 32 w 81"/>
                              <a:gd name="T41" fmla="*/ 108 h 140"/>
                              <a:gd name="T42" fmla="*/ 31 w 81"/>
                              <a:gd name="T43" fmla="*/ 102 h 140"/>
                              <a:gd name="T44" fmla="*/ 27 w 81"/>
                              <a:gd name="T45" fmla="*/ 96 h 140"/>
                              <a:gd name="T46" fmla="*/ 22 w 81"/>
                              <a:gd name="T47" fmla="*/ 92 h 140"/>
                              <a:gd name="T48" fmla="*/ 22 w 81"/>
                              <a:gd name="T49" fmla="*/ 92 h 140"/>
                              <a:gd name="T50" fmla="*/ 15 w 81"/>
                              <a:gd name="T51" fmla="*/ 97 h 140"/>
                              <a:gd name="T52" fmla="*/ 7 w 81"/>
                              <a:gd name="T53" fmla="*/ 100 h 140"/>
                              <a:gd name="T54" fmla="*/ 0 w 81"/>
                              <a:gd name="T55" fmla="*/ 102 h 140"/>
                              <a:gd name="T56" fmla="*/ 0 w 81"/>
                              <a:gd name="T57" fmla="*/ 102 h 140"/>
                              <a:gd name="T58" fmla="*/ 0 w 81"/>
                              <a:gd name="T59" fmla="*/ 94 h 140"/>
                              <a:gd name="T60" fmla="*/ 0 w 81"/>
                              <a:gd name="T61" fmla="*/ 80 h 140"/>
                              <a:gd name="T62" fmla="*/ 0 w 81"/>
                              <a:gd name="T63" fmla="*/ 72 h 140"/>
                              <a:gd name="T64" fmla="*/ 0 w 81"/>
                              <a:gd name="T65" fmla="*/ 72 h 140"/>
                              <a:gd name="T66" fmla="*/ 15 w 81"/>
                              <a:gd name="T67" fmla="*/ 72 h 140"/>
                              <a:gd name="T68" fmla="*/ 32 w 81"/>
                              <a:gd name="T69" fmla="*/ 72 h 140"/>
                              <a:gd name="T70" fmla="*/ 40 w 81"/>
                              <a:gd name="T71" fmla="*/ 58 h 140"/>
                              <a:gd name="T72" fmla="*/ 40 w 81"/>
                              <a:gd name="T73" fmla="*/ 58 h 140"/>
                              <a:gd name="T74" fmla="*/ 32 w 81"/>
                              <a:gd name="T75" fmla="*/ 38 h 140"/>
                              <a:gd name="T76" fmla="*/ 28 w 81"/>
                              <a:gd name="T77" fmla="*/ 17 h 140"/>
                              <a:gd name="T78" fmla="*/ 36 w 81"/>
                              <a:gd name="T79" fmla="*/ 0 h 140"/>
                              <a:gd name="T80" fmla="*/ 36 w 81"/>
                              <a:gd name="T81" fmla="*/ 0 h 140"/>
                              <a:gd name="T82" fmla="*/ 46 w 81"/>
                              <a:gd name="T83" fmla="*/ 32 h 140"/>
                              <a:gd name="T84" fmla="*/ 47 w 81"/>
                              <a:gd name="T85" fmla="*/ 69 h 140"/>
                              <a:gd name="T86" fmla="*/ 78 w 81"/>
                              <a:gd name="T87" fmla="*/ 72 h 140"/>
                              <a:gd name="T88" fmla="*/ 78 w 81"/>
                              <a:gd name="T89" fmla="*/ 72 h 140"/>
                              <a:gd name="T90" fmla="*/ 78 w 81"/>
                              <a:gd name="T91" fmla="*/ 72 h 1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81" h="140">
                                <a:moveTo>
                                  <a:pt x="78" y="72"/>
                                </a:moveTo>
                                <a:lnTo>
                                  <a:pt x="80" y="80"/>
                                </a:lnTo>
                                <a:lnTo>
                                  <a:pt x="81" y="86"/>
                                </a:lnTo>
                                <a:lnTo>
                                  <a:pt x="80" y="94"/>
                                </a:lnTo>
                                <a:lnTo>
                                  <a:pt x="76" y="100"/>
                                </a:lnTo>
                                <a:lnTo>
                                  <a:pt x="68" y="100"/>
                                </a:lnTo>
                                <a:lnTo>
                                  <a:pt x="61" y="96"/>
                                </a:lnTo>
                                <a:lnTo>
                                  <a:pt x="56" y="93"/>
                                </a:lnTo>
                                <a:lnTo>
                                  <a:pt x="50" y="95"/>
                                </a:lnTo>
                                <a:lnTo>
                                  <a:pt x="46" y="96"/>
                                </a:lnTo>
                                <a:lnTo>
                                  <a:pt x="46" y="108"/>
                                </a:lnTo>
                                <a:lnTo>
                                  <a:pt x="46" y="129"/>
                                </a:lnTo>
                                <a:lnTo>
                                  <a:pt x="46" y="140"/>
                                </a:lnTo>
                                <a:lnTo>
                                  <a:pt x="32" y="136"/>
                                </a:lnTo>
                                <a:lnTo>
                                  <a:pt x="32" y="123"/>
                                </a:lnTo>
                                <a:lnTo>
                                  <a:pt x="32" y="108"/>
                                </a:lnTo>
                                <a:lnTo>
                                  <a:pt x="31" y="102"/>
                                </a:lnTo>
                                <a:lnTo>
                                  <a:pt x="27" y="96"/>
                                </a:lnTo>
                                <a:lnTo>
                                  <a:pt x="22" y="92"/>
                                </a:lnTo>
                                <a:lnTo>
                                  <a:pt x="15" y="97"/>
                                </a:lnTo>
                                <a:lnTo>
                                  <a:pt x="7" y="100"/>
                                </a:lnTo>
                                <a:lnTo>
                                  <a:pt x="0" y="102"/>
                                </a:lnTo>
                                <a:lnTo>
                                  <a:pt x="0" y="94"/>
                                </a:lnTo>
                                <a:lnTo>
                                  <a:pt x="0" y="80"/>
                                </a:lnTo>
                                <a:lnTo>
                                  <a:pt x="0" y="72"/>
                                </a:lnTo>
                                <a:lnTo>
                                  <a:pt x="15" y="72"/>
                                </a:lnTo>
                                <a:lnTo>
                                  <a:pt x="32" y="72"/>
                                </a:lnTo>
                                <a:lnTo>
                                  <a:pt x="40" y="58"/>
                                </a:lnTo>
                                <a:lnTo>
                                  <a:pt x="32" y="38"/>
                                </a:lnTo>
                                <a:lnTo>
                                  <a:pt x="28" y="17"/>
                                </a:lnTo>
                                <a:lnTo>
                                  <a:pt x="36" y="0"/>
                                </a:lnTo>
                                <a:lnTo>
                                  <a:pt x="46" y="32"/>
                                </a:lnTo>
                                <a:lnTo>
                                  <a:pt x="47" y="69"/>
                                </a:lnTo>
                                <a:lnTo>
                                  <a:pt x="78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Freeform 193"/>
                        <wps:cNvSpPr>
                          <a:spLocks/>
                        </wps:cNvSpPr>
                        <wps:spPr bwMode="auto">
                          <a:xfrm>
                            <a:off x="612" y="557"/>
                            <a:ext cx="67" cy="71"/>
                          </a:xfrm>
                          <a:custGeom>
                            <a:avLst/>
                            <a:gdLst>
                              <a:gd name="T0" fmla="*/ 123 w 266"/>
                              <a:gd name="T1" fmla="*/ 109 h 284"/>
                              <a:gd name="T2" fmla="*/ 91 w 266"/>
                              <a:gd name="T3" fmla="*/ 149 h 284"/>
                              <a:gd name="T4" fmla="*/ 62 w 266"/>
                              <a:gd name="T5" fmla="*/ 192 h 284"/>
                              <a:gd name="T6" fmla="*/ 33 w 266"/>
                              <a:gd name="T7" fmla="*/ 238 h 284"/>
                              <a:gd name="T8" fmla="*/ 5 w 266"/>
                              <a:gd name="T9" fmla="*/ 284 h 284"/>
                              <a:gd name="T10" fmla="*/ 5 w 266"/>
                              <a:gd name="T11" fmla="*/ 284 h 284"/>
                              <a:gd name="T12" fmla="*/ 1 w 266"/>
                              <a:gd name="T13" fmla="*/ 256 h 284"/>
                              <a:gd name="T14" fmla="*/ 1 w 266"/>
                              <a:gd name="T15" fmla="*/ 227 h 284"/>
                              <a:gd name="T16" fmla="*/ 0 w 266"/>
                              <a:gd name="T17" fmla="*/ 192 h 284"/>
                              <a:gd name="T18" fmla="*/ 0 w 266"/>
                              <a:gd name="T19" fmla="*/ 192 h 284"/>
                              <a:gd name="T20" fmla="*/ 25 w 266"/>
                              <a:gd name="T21" fmla="*/ 152 h 284"/>
                              <a:gd name="T22" fmla="*/ 56 w 266"/>
                              <a:gd name="T23" fmla="*/ 101 h 284"/>
                              <a:gd name="T24" fmla="*/ 89 w 266"/>
                              <a:gd name="T25" fmla="*/ 49 h 284"/>
                              <a:gd name="T26" fmla="*/ 121 w 266"/>
                              <a:gd name="T27" fmla="*/ 0 h 284"/>
                              <a:gd name="T28" fmla="*/ 121 w 266"/>
                              <a:gd name="T29" fmla="*/ 0 h 284"/>
                              <a:gd name="T30" fmla="*/ 155 w 266"/>
                              <a:gd name="T31" fmla="*/ 49 h 284"/>
                              <a:gd name="T32" fmla="*/ 185 w 266"/>
                              <a:gd name="T33" fmla="*/ 95 h 284"/>
                              <a:gd name="T34" fmla="*/ 211 w 266"/>
                              <a:gd name="T35" fmla="*/ 136 h 284"/>
                              <a:gd name="T36" fmla="*/ 237 w 266"/>
                              <a:gd name="T37" fmla="*/ 176 h 284"/>
                              <a:gd name="T38" fmla="*/ 266 w 266"/>
                              <a:gd name="T39" fmla="*/ 212 h 284"/>
                              <a:gd name="T40" fmla="*/ 266 w 266"/>
                              <a:gd name="T41" fmla="*/ 212 h 284"/>
                              <a:gd name="T42" fmla="*/ 262 w 266"/>
                              <a:gd name="T43" fmla="*/ 217 h 284"/>
                              <a:gd name="T44" fmla="*/ 251 w 266"/>
                              <a:gd name="T45" fmla="*/ 229 h 284"/>
                              <a:gd name="T46" fmla="*/ 232 w 266"/>
                              <a:gd name="T47" fmla="*/ 245 h 284"/>
                              <a:gd name="T48" fmla="*/ 232 w 266"/>
                              <a:gd name="T49" fmla="*/ 245 h 284"/>
                              <a:gd name="T50" fmla="*/ 203 w 266"/>
                              <a:gd name="T51" fmla="*/ 210 h 284"/>
                              <a:gd name="T52" fmla="*/ 152 w 266"/>
                              <a:gd name="T53" fmla="*/ 144 h 284"/>
                              <a:gd name="T54" fmla="*/ 123 w 266"/>
                              <a:gd name="T55" fmla="*/ 109 h 284"/>
                              <a:gd name="T56" fmla="*/ 123 w 266"/>
                              <a:gd name="T57" fmla="*/ 109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66" h="284">
                                <a:moveTo>
                                  <a:pt x="123" y="109"/>
                                </a:moveTo>
                                <a:lnTo>
                                  <a:pt x="91" y="149"/>
                                </a:lnTo>
                                <a:lnTo>
                                  <a:pt x="62" y="192"/>
                                </a:lnTo>
                                <a:lnTo>
                                  <a:pt x="33" y="238"/>
                                </a:lnTo>
                                <a:lnTo>
                                  <a:pt x="5" y="284"/>
                                </a:lnTo>
                                <a:lnTo>
                                  <a:pt x="1" y="256"/>
                                </a:lnTo>
                                <a:lnTo>
                                  <a:pt x="1" y="227"/>
                                </a:lnTo>
                                <a:lnTo>
                                  <a:pt x="0" y="192"/>
                                </a:lnTo>
                                <a:lnTo>
                                  <a:pt x="25" y="152"/>
                                </a:lnTo>
                                <a:lnTo>
                                  <a:pt x="56" y="101"/>
                                </a:lnTo>
                                <a:lnTo>
                                  <a:pt x="89" y="49"/>
                                </a:lnTo>
                                <a:lnTo>
                                  <a:pt x="121" y="0"/>
                                </a:lnTo>
                                <a:lnTo>
                                  <a:pt x="155" y="49"/>
                                </a:lnTo>
                                <a:lnTo>
                                  <a:pt x="185" y="95"/>
                                </a:lnTo>
                                <a:lnTo>
                                  <a:pt x="211" y="136"/>
                                </a:lnTo>
                                <a:lnTo>
                                  <a:pt x="237" y="176"/>
                                </a:lnTo>
                                <a:lnTo>
                                  <a:pt x="266" y="212"/>
                                </a:lnTo>
                                <a:lnTo>
                                  <a:pt x="262" y="217"/>
                                </a:lnTo>
                                <a:lnTo>
                                  <a:pt x="251" y="229"/>
                                </a:lnTo>
                                <a:lnTo>
                                  <a:pt x="232" y="245"/>
                                </a:lnTo>
                                <a:lnTo>
                                  <a:pt x="203" y="210"/>
                                </a:lnTo>
                                <a:lnTo>
                                  <a:pt x="152" y="144"/>
                                </a:lnTo>
                                <a:lnTo>
                                  <a:pt x="123" y="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94"/>
                        <wps:cNvSpPr>
                          <a:spLocks/>
                        </wps:cNvSpPr>
                        <wps:spPr bwMode="auto">
                          <a:xfrm>
                            <a:off x="729" y="385"/>
                            <a:ext cx="24" cy="31"/>
                          </a:xfrm>
                          <a:custGeom>
                            <a:avLst/>
                            <a:gdLst>
                              <a:gd name="T0" fmla="*/ 73 w 95"/>
                              <a:gd name="T1" fmla="*/ 58 h 124"/>
                              <a:gd name="T2" fmla="*/ 83 w 95"/>
                              <a:gd name="T3" fmla="*/ 55 h 124"/>
                              <a:gd name="T4" fmla="*/ 93 w 95"/>
                              <a:gd name="T5" fmla="*/ 59 h 124"/>
                              <a:gd name="T6" fmla="*/ 95 w 95"/>
                              <a:gd name="T7" fmla="*/ 71 h 124"/>
                              <a:gd name="T8" fmla="*/ 95 w 95"/>
                              <a:gd name="T9" fmla="*/ 71 h 124"/>
                              <a:gd name="T10" fmla="*/ 90 w 95"/>
                              <a:gd name="T11" fmla="*/ 81 h 124"/>
                              <a:gd name="T12" fmla="*/ 81 w 95"/>
                              <a:gd name="T13" fmla="*/ 85 h 124"/>
                              <a:gd name="T14" fmla="*/ 71 w 95"/>
                              <a:gd name="T15" fmla="*/ 79 h 124"/>
                              <a:gd name="T16" fmla="*/ 71 w 95"/>
                              <a:gd name="T17" fmla="*/ 79 h 124"/>
                              <a:gd name="T18" fmla="*/ 68 w 95"/>
                              <a:gd name="T19" fmla="*/ 78 h 124"/>
                              <a:gd name="T20" fmla="*/ 66 w 95"/>
                              <a:gd name="T21" fmla="*/ 77 h 124"/>
                              <a:gd name="T22" fmla="*/ 64 w 95"/>
                              <a:gd name="T23" fmla="*/ 76 h 124"/>
                              <a:gd name="T24" fmla="*/ 64 w 95"/>
                              <a:gd name="T25" fmla="*/ 76 h 124"/>
                              <a:gd name="T26" fmla="*/ 56 w 95"/>
                              <a:gd name="T27" fmla="*/ 94 h 124"/>
                              <a:gd name="T28" fmla="*/ 56 w 95"/>
                              <a:gd name="T29" fmla="*/ 116 h 124"/>
                              <a:gd name="T30" fmla="*/ 41 w 95"/>
                              <a:gd name="T31" fmla="*/ 124 h 124"/>
                              <a:gd name="T32" fmla="*/ 41 w 95"/>
                              <a:gd name="T33" fmla="*/ 124 h 124"/>
                              <a:gd name="T34" fmla="*/ 40 w 95"/>
                              <a:gd name="T35" fmla="*/ 113 h 124"/>
                              <a:gd name="T36" fmla="*/ 39 w 95"/>
                              <a:gd name="T37" fmla="*/ 91 h 124"/>
                              <a:gd name="T38" fmla="*/ 38 w 95"/>
                              <a:gd name="T39" fmla="*/ 79 h 124"/>
                              <a:gd name="T40" fmla="*/ 38 w 95"/>
                              <a:gd name="T41" fmla="*/ 79 h 124"/>
                              <a:gd name="T42" fmla="*/ 26 w 95"/>
                              <a:gd name="T43" fmla="*/ 81 h 124"/>
                              <a:gd name="T44" fmla="*/ 13 w 95"/>
                              <a:gd name="T45" fmla="*/ 84 h 124"/>
                              <a:gd name="T46" fmla="*/ 2 w 95"/>
                              <a:gd name="T47" fmla="*/ 78 h 124"/>
                              <a:gd name="T48" fmla="*/ 2 w 95"/>
                              <a:gd name="T49" fmla="*/ 78 h 124"/>
                              <a:gd name="T50" fmla="*/ 0 w 95"/>
                              <a:gd name="T51" fmla="*/ 68 h 124"/>
                              <a:gd name="T52" fmla="*/ 5 w 95"/>
                              <a:gd name="T53" fmla="*/ 60 h 124"/>
                              <a:gd name="T54" fmla="*/ 12 w 95"/>
                              <a:gd name="T55" fmla="*/ 52 h 124"/>
                              <a:gd name="T56" fmla="*/ 12 w 95"/>
                              <a:gd name="T57" fmla="*/ 52 h 124"/>
                              <a:gd name="T58" fmla="*/ 21 w 95"/>
                              <a:gd name="T59" fmla="*/ 60 h 124"/>
                              <a:gd name="T60" fmla="*/ 31 w 95"/>
                              <a:gd name="T61" fmla="*/ 54 h 124"/>
                              <a:gd name="T62" fmla="*/ 41 w 95"/>
                              <a:gd name="T63" fmla="*/ 47 h 124"/>
                              <a:gd name="T64" fmla="*/ 41 w 95"/>
                              <a:gd name="T65" fmla="*/ 47 h 124"/>
                              <a:gd name="T66" fmla="*/ 38 w 95"/>
                              <a:gd name="T67" fmla="*/ 29 h 124"/>
                              <a:gd name="T68" fmla="*/ 38 w 95"/>
                              <a:gd name="T69" fmla="*/ 12 h 124"/>
                              <a:gd name="T70" fmla="*/ 50 w 95"/>
                              <a:gd name="T71" fmla="*/ 0 h 124"/>
                              <a:gd name="T72" fmla="*/ 50 w 95"/>
                              <a:gd name="T73" fmla="*/ 0 h 124"/>
                              <a:gd name="T74" fmla="*/ 60 w 95"/>
                              <a:gd name="T75" fmla="*/ 22 h 124"/>
                              <a:gd name="T76" fmla="*/ 54 w 95"/>
                              <a:gd name="T77" fmla="*/ 47 h 124"/>
                              <a:gd name="T78" fmla="*/ 73 w 95"/>
                              <a:gd name="T79" fmla="*/ 58 h 124"/>
                              <a:gd name="T80" fmla="*/ 73 w 95"/>
                              <a:gd name="T81" fmla="*/ 58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95" h="124">
                                <a:moveTo>
                                  <a:pt x="73" y="58"/>
                                </a:moveTo>
                                <a:lnTo>
                                  <a:pt x="83" y="55"/>
                                </a:lnTo>
                                <a:lnTo>
                                  <a:pt x="93" y="59"/>
                                </a:lnTo>
                                <a:lnTo>
                                  <a:pt x="95" y="71"/>
                                </a:lnTo>
                                <a:lnTo>
                                  <a:pt x="90" y="81"/>
                                </a:lnTo>
                                <a:lnTo>
                                  <a:pt x="81" y="85"/>
                                </a:lnTo>
                                <a:lnTo>
                                  <a:pt x="71" y="79"/>
                                </a:lnTo>
                                <a:lnTo>
                                  <a:pt x="68" y="78"/>
                                </a:lnTo>
                                <a:lnTo>
                                  <a:pt x="66" y="77"/>
                                </a:lnTo>
                                <a:lnTo>
                                  <a:pt x="64" y="76"/>
                                </a:lnTo>
                                <a:lnTo>
                                  <a:pt x="56" y="94"/>
                                </a:lnTo>
                                <a:lnTo>
                                  <a:pt x="56" y="116"/>
                                </a:lnTo>
                                <a:lnTo>
                                  <a:pt x="41" y="124"/>
                                </a:lnTo>
                                <a:lnTo>
                                  <a:pt x="40" y="113"/>
                                </a:lnTo>
                                <a:lnTo>
                                  <a:pt x="39" y="91"/>
                                </a:lnTo>
                                <a:lnTo>
                                  <a:pt x="38" y="79"/>
                                </a:lnTo>
                                <a:lnTo>
                                  <a:pt x="26" y="81"/>
                                </a:lnTo>
                                <a:lnTo>
                                  <a:pt x="13" y="84"/>
                                </a:lnTo>
                                <a:lnTo>
                                  <a:pt x="2" y="78"/>
                                </a:lnTo>
                                <a:lnTo>
                                  <a:pt x="0" y="68"/>
                                </a:lnTo>
                                <a:lnTo>
                                  <a:pt x="5" y="60"/>
                                </a:lnTo>
                                <a:lnTo>
                                  <a:pt x="12" y="52"/>
                                </a:lnTo>
                                <a:lnTo>
                                  <a:pt x="21" y="60"/>
                                </a:lnTo>
                                <a:lnTo>
                                  <a:pt x="31" y="54"/>
                                </a:lnTo>
                                <a:lnTo>
                                  <a:pt x="41" y="47"/>
                                </a:lnTo>
                                <a:lnTo>
                                  <a:pt x="38" y="29"/>
                                </a:lnTo>
                                <a:lnTo>
                                  <a:pt x="38" y="12"/>
                                </a:lnTo>
                                <a:lnTo>
                                  <a:pt x="50" y="0"/>
                                </a:lnTo>
                                <a:lnTo>
                                  <a:pt x="60" y="22"/>
                                </a:lnTo>
                                <a:lnTo>
                                  <a:pt x="54" y="47"/>
                                </a:lnTo>
                                <a:lnTo>
                                  <a:pt x="73" y="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Freeform 195"/>
                        <wps:cNvSpPr>
                          <a:spLocks/>
                        </wps:cNvSpPr>
                        <wps:spPr bwMode="auto">
                          <a:xfrm>
                            <a:off x="832" y="386"/>
                            <a:ext cx="23" cy="29"/>
                          </a:xfrm>
                          <a:custGeom>
                            <a:avLst/>
                            <a:gdLst>
                              <a:gd name="T0" fmla="*/ 88 w 90"/>
                              <a:gd name="T1" fmla="*/ 57 h 114"/>
                              <a:gd name="T2" fmla="*/ 86 w 90"/>
                              <a:gd name="T3" fmla="*/ 72 h 114"/>
                              <a:gd name="T4" fmla="*/ 90 w 90"/>
                              <a:gd name="T5" fmla="*/ 84 h 114"/>
                              <a:gd name="T6" fmla="*/ 80 w 90"/>
                              <a:gd name="T7" fmla="*/ 92 h 114"/>
                              <a:gd name="T8" fmla="*/ 80 w 90"/>
                              <a:gd name="T9" fmla="*/ 92 h 114"/>
                              <a:gd name="T10" fmla="*/ 74 w 90"/>
                              <a:gd name="T11" fmla="*/ 91 h 114"/>
                              <a:gd name="T12" fmla="*/ 63 w 90"/>
                              <a:gd name="T13" fmla="*/ 89 h 114"/>
                              <a:gd name="T14" fmla="*/ 58 w 90"/>
                              <a:gd name="T15" fmla="*/ 88 h 114"/>
                              <a:gd name="T16" fmla="*/ 58 w 90"/>
                              <a:gd name="T17" fmla="*/ 88 h 114"/>
                              <a:gd name="T18" fmla="*/ 55 w 90"/>
                              <a:gd name="T19" fmla="*/ 95 h 114"/>
                              <a:gd name="T20" fmla="*/ 50 w 90"/>
                              <a:gd name="T21" fmla="*/ 107 h 114"/>
                              <a:gd name="T22" fmla="*/ 48 w 90"/>
                              <a:gd name="T23" fmla="*/ 114 h 114"/>
                              <a:gd name="T24" fmla="*/ 48 w 90"/>
                              <a:gd name="T25" fmla="*/ 114 h 114"/>
                              <a:gd name="T26" fmla="*/ 36 w 90"/>
                              <a:gd name="T27" fmla="*/ 99 h 114"/>
                              <a:gd name="T28" fmla="*/ 26 w 90"/>
                              <a:gd name="T29" fmla="*/ 82 h 114"/>
                              <a:gd name="T30" fmla="*/ 6 w 90"/>
                              <a:gd name="T31" fmla="*/ 92 h 114"/>
                              <a:gd name="T32" fmla="*/ 6 w 90"/>
                              <a:gd name="T33" fmla="*/ 92 h 114"/>
                              <a:gd name="T34" fmla="*/ 0 w 90"/>
                              <a:gd name="T35" fmla="*/ 84 h 114"/>
                              <a:gd name="T36" fmla="*/ 1 w 90"/>
                              <a:gd name="T37" fmla="*/ 73 h 114"/>
                              <a:gd name="T38" fmla="*/ 4 w 90"/>
                              <a:gd name="T39" fmla="*/ 62 h 114"/>
                              <a:gd name="T40" fmla="*/ 4 w 90"/>
                              <a:gd name="T41" fmla="*/ 62 h 114"/>
                              <a:gd name="T42" fmla="*/ 15 w 90"/>
                              <a:gd name="T43" fmla="*/ 64 h 114"/>
                              <a:gd name="T44" fmla="*/ 28 w 90"/>
                              <a:gd name="T45" fmla="*/ 61 h 114"/>
                              <a:gd name="T46" fmla="*/ 38 w 90"/>
                              <a:gd name="T47" fmla="*/ 51 h 114"/>
                              <a:gd name="T48" fmla="*/ 38 w 90"/>
                              <a:gd name="T49" fmla="*/ 51 h 114"/>
                              <a:gd name="T50" fmla="*/ 33 w 90"/>
                              <a:gd name="T51" fmla="*/ 33 h 114"/>
                              <a:gd name="T52" fmla="*/ 26 w 90"/>
                              <a:gd name="T53" fmla="*/ 16 h 114"/>
                              <a:gd name="T54" fmla="*/ 38 w 90"/>
                              <a:gd name="T55" fmla="*/ 0 h 114"/>
                              <a:gd name="T56" fmla="*/ 38 w 90"/>
                              <a:gd name="T57" fmla="*/ 0 h 114"/>
                              <a:gd name="T58" fmla="*/ 50 w 90"/>
                              <a:gd name="T59" fmla="*/ 27 h 114"/>
                              <a:gd name="T60" fmla="*/ 57 w 90"/>
                              <a:gd name="T61" fmla="*/ 55 h 114"/>
                              <a:gd name="T62" fmla="*/ 88 w 90"/>
                              <a:gd name="T63" fmla="*/ 57 h 114"/>
                              <a:gd name="T64" fmla="*/ 88 w 90"/>
                              <a:gd name="T65" fmla="*/ 57 h 114"/>
                              <a:gd name="T66" fmla="*/ 88 w 90"/>
                              <a:gd name="T67" fmla="*/ 57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90" h="114">
                                <a:moveTo>
                                  <a:pt x="88" y="57"/>
                                </a:moveTo>
                                <a:lnTo>
                                  <a:pt x="86" y="72"/>
                                </a:lnTo>
                                <a:lnTo>
                                  <a:pt x="90" y="84"/>
                                </a:lnTo>
                                <a:lnTo>
                                  <a:pt x="80" y="92"/>
                                </a:lnTo>
                                <a:lnTo>
                                  <a:pt x="74" y="91"/>
                                </a:lnTo>
                                <a:lnTo>
                                  <a:pt x="63" y="89"/>
                                </a:lnTo>
                                <a:lnTo>
                                  <a:pt x="58" y="88"/>
                                </a:lnTo>
                                <a:lnTo>
                                  <a:pt x="55" y="95"/>
                                </a:lnTo>
                                <a:lnTo>
                                  <a:pt x="50" y="107"/>
                                </a:lnTo>
                                <a:lnTo>
                                  <a:pt x="48" y="114"/>
                                </a:lnTo>
                                <a:lnTo>
                                  <a:pt x="36" y="99"/>
                                </a:lnTo>
                                <a:lnTo>
                                  <a:pt x="26" y="82"/>
                                </a:lnTo>
                                <a:lnTo>
                                  <a:pt x="6" y="92"/>
                                </a:lnTo>
                                <a:lnTo>
                                  <a:pt x="0" y="84"/>
                                </a:lnTo>
                                <a:lnTo>
                                  <a:pt x="1" y="73"/>
                                </a:lnTo>
                                <a:lnTo>
                                  <a:pt x="4" y="62"/>
                                </a:lnTo>
                                <a:lnTo>
                                  <a:pt x="15" y="64"/>
                                </a:lnTo>
                                <a:lnTo>
                                  <a:pt x="28" y="61"/>
                                </a:lnTo>
                                <a:lnTo>
                                  <a:pt x="38" y="51"/>
                                </a:lnTo>
                                <a:lnTo>
                                  <a:pt x="33" y="33"/>
                                </a:lnTo>
                                <a:lnTo>
                                  <a:pt x="26" y="16"/>
                                </a:lnTo>
                                <a:lnTo>
                                  <a:pt x="38" y="0"/>
                                </a:lnTo>
                                <a:lnTo>
                                  <a:pt x="50" y="27"/>
                                </a:lnTo>
                                <a:lnTo>
                                  <a:pt x="57" y="55"/>
                                </a:lnTo>
                                <a:lnTo>
                                  <a:pt x="88" y="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" name="Freeform 196"/>
                        <wps:cNvSpPr>
                          <a:spLocks/>
                        </wps:cNvSpPr>
                        <wps:spPr bwMode="auto">
                          <a:xfrm>
                            <a:off x="909" y="383"/>
                            <a:ext cx="23" cy="43"/>
                          </a:xfrm>
                          <a:custGeom>
                            <a:avLst/>
                            <a:gdLst>
                              <a:gd name="T0" fmla="*/ 59 w 94"/>
                              <a:gd name="T1" fmla="*/ 20 h 171"/>
                              <a:gd name="T2" fmla="*/ 56 w 94"/>
                              <a:gd name="T3" fmla="*/ 38 h 171"/>
                              <a:gd name="T4" fmla="*/ 54 w 94"/>
                              <a:gd name="T5" fmla="*/ 57 h 171"/>
                              <a:gd name="T6" fmla="*/ 66 w 94"/>
                              <a:gd name="T7" fmla="*/ 69 h 171"/>
                              <a:gd name="T8" fmla="*/ 66 w 94"/>
                              <a:gd name="T9" fmla="*/ 69 h 171"/>
                              <a:gd name="T10" fmla="*/ 80 w 94"/>
                              <a:gd name="T11" fmla="*/ 68 h 171"/>
                              <a:gd name="T12" fmla="*/ 87 w 94"/>
                              <a:gd name="T13" fmla="*/ 75 h 171"/>
                              <a:gd name="T14" fmla="*/ 94 w 94"/>
                              <a:gd name="T15" fmla="*/ 86 h 171"/>
                              <a:gd name="T16" fmla="*/ 94 w 94"/>
                              <a:gd name="T17" fmla="*/ 86 h 171"/>
                              <a:gd name="T18" fmla="*/ 92 w 94"/>
                              <a:gd name="T19" fmla="*/ 90 h 171"/>
                              <a:gd name="T20" fmla="*/ 87 w 94"/>
                              <a:gd name="T21" fmla="*/ 93 h 171"/>
                              <a:gd name="T22" fmla="*/ 84 w 94"/>
                              <a:gd name="T23" fmla="*/ 98 h 171"/>
                              <a:gd name="T24" fmla="*/ 84 w 94"/>
                              <a:gd name="T25" fmla="*/ 98 h 171"/>
                              <a:gd name="T26" fmla="*/ 73 w 94"/>
                              <a:gd name="T27" fmla="*/ 94 h 171"/>
                              <a:gd name="T28" fmla="*/ 63 w 94"/>
                              <a:gd name="T29" fmla="*/ 92 h 171"/>
                              <a:gd name="T30" fmla="*/ 54 w 94"/>
                              <a:gd name="T31" fmla="*/ 100 h 171"/>
                              <a:gd name="T32" fmla="*/ 54 w 94"/>
                              <a:gd name="T33" fmla="*/ 100 h 171"/>
                              <a:gd name="T34" fmla="*/ 52 w 94"/>
                              <a:gd name="T35" fmla="*/ 116 h 171"/>
                              <a:gd name="T36" fmla="*/ 51 w 94"/>
                              <a:gd name="T37" fmla="*/ 132 h 171"/>
                              <a:gd name="T38" fmla="*/ 59 w 94"/>
                              <a:gd name="T39" fmla="*/ 147 h 171"/>
                              <a:gd name="T40" fmla="*/ 59 w 94"/>
                              <a:gd name="T41" fmla="*/ 147 h 171"/>
                              <a:gd name="T42" fmla="*/ 65 w 94"/>
                              <a:gd name="T43" fmla="*/ 147 h 171"/>
                              <a:gd name="T44" fmla="*/ 75 w 94"/>
                              <a:gd name="T45" fmla="*/ 147 h 171"/>
                              <a:gd name="T46" fmla="*/ 82 w 94"/>
                              <a:gd name="T47" fmla="*/ 147 h 171"/>
                              <a:gd name="T48" fmla="*/ 82 w 94"/>
                              <a:gd name="T49" fmla="*/ 147 h 171"/>
                              <a:gd name="T50" fmla="*/ 82 w 94"/>
                              <a:gd name="T51" fmla="*/ 153 h 171"/>
                              <a:gd name="T52" fmla="*/ 82 w 94"/>
                              <a:gd name="T53" fmla="*/ 164 h 171"/>
                              <a:gd name="T54" fmla="*/ 82 w 94"/>
                              <a:gd name="T55" fmla="*/ 171 h 171"/>
                              <a:gd name="T56" fmla="*/ 82 w 94"/>
                              <a:gd name="T57" fmla="*/ 171 h 171"/>
                              <a:gd name="T58" fmla="*/ 66 w 94"/>
                              <a:gd name="T59" fmla="*/ 164 h 171"/>
                              <a:gd name="T60" fmla="*/ 54 w 94"/>
                              <a:gd name="T61" fmla="*/ 149 h 171"/>
                              <a:gd name="T62" fmla="*/ 42 w 94"/>
                              <a:gd name="T63" fmla="*/ 134 h 171"/>
                              <a:gd name="T64" fmla="*/ 42 w 94"/>
                              <a:gd name="T65" fmla="*/ 134 h 171"/>
                              <a:gd name="T66" fmla="*/ 37 w 94"/>
                              <a:gd name="T67" fmla="*/ 144 h 171"/>
                              <a:gd name="T68" fmla="*/ 26 w 94"/>
                              <a:gd name="T69" fmla="*/ 161 h 171"/>
                              <a:gd name="T70" fmla="*/ 20 w 94"/>
                              <a:gd name="T71" fmla="*/ 171 h 171"/>
                              <a:gd name="T72" fmla="*/ 20 w 94"/>
                              <a:gd name="T73" fmla="*/ 171 h 171"/>
                              <a:gd name="T74" fmla="*/ 23 w 94"/>
                              <a:gd name="T75" fmla="*/ 144 h 171"/>
                              <a:gd name="T76" fmla="*/ 40 w 94"/>
                              <a:gd name="T77" fmla="*/ 120 h 171"/>
                              <a:gd name="T78" fmla="*/ 37 w 94"/>
                              <a:gd name="T79" fmla="*/ 91 h 171"/>
                              <a:gd name="T80" fmla="*/ 37 w 94"/>
                              <a:gd name="T81" fmla="*/ 91 h 171"/>
                              <a:gd name="T82" fmla="*/ 21 w 94"/>
                              <a:gd name="T83" fmla="*/ 91 h 171"/>
                              <a:gd name="T84" fmla="*/ 5 w 94"/>
                              <a:gd name="T85" fmla="*/ 92 h 171"/>
                              <a:gd name="T86" fmla="*/ 0 w 94"/>
                              <a:gd name="T87" fmla="*/ 76 h 171"/>
                              <a:gd name="T88" fmla="*/ 0 w 94"/>
                              <a:gd name="T89" fmla="*/ 76 h 171"/>
                              <a:gd name="T90" fmla="*/ 16 w 94"/>
                              <a:gd name="T91" fmla="*/ 68 h 171"/>
                              <a:gd name="T92" fmla="*/ 33 w 94"/>
                              <a:gd name="T93" fmla="*/ 65 h 171"/>
                              <a:gd name="T94" fmla="*/ 49 w 94"/>
                              <a:gd name="T95" fmla="*/ 57 h 171"/>
                              <a:gd name="T96" fmla="*/ 49 w 94"/>
                              <a:gd name="T97" fmla="*/ 57 h 171"/>
                              <a:gd name="T98" fmla="*/ 43 w 94"/>
                              <a:gd name="T99" fmla="*/ 37 h 171"/>
                              <a:gd name="T100" fmla="*/ 37 w 94"/>
                              <a:gd name="T101" fmla="*/ 20 h 171"/>
                              <a:gd name="T102" fmla="*/ 42 w 94"/>
                              <a:gd name="T103" fmla="*/ 0 h 171"/>
                              <a:gd name="T104" fmla="*/ 42 w 94"/>
                              <a:gd name="T105" fmla="*/ 0 h 171"/>
                              <a:gd name="T106" fmla="*/ 52 w 94"/>
                              <a:gd name="T107" fmla="*/ 4 h 171"/>
                              <a:gd name="T108" fmla="*/ 58 w 94"/>
                              <a:gd name="T109" fmla="*/ 12 h 171"/>
                              <a:gd name="T110" fmla="*/ 59 w 94"/>
                              <a:gd name="T111" fmla="*/ 20 h 171"/>
                              <a:gd name="T112" fmla="*/ 59 w 94"/>
                              <a:gd name="T113" fmla="*/ 20 h 171"/>
                              <a:gd name="T114" fmla="*/ 59 w 94"/>
                              <a:gd name="T115" fmla="*/ 20 h 1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94" h="171">
                                <a:moveTo>
                                  <a:pt x="59" y="20"/>
                                </a:moveTo>
                                <a:lnTo>
                                  <a:pt x="56" y="38"/>
                                </a:lnTo>
                                <a:lnTo>
                                  <a:pt x="54" y="57"/>
                                </a:lnTo>
                                <a:lnTo>
                                  <a:pt x="66" y="69"/>
                                </a:lnTo>
                                <a:lnTo>
                                  <a:pt x="80" y="68"/>
                                </a:lnTo>
                                <a:lnTo>
                                  <a:pt x="87" y="75"/>
                                </a:lnTo>
                                <a:lnTo>
                                  <a:pt x="94" y="86"/>
                                </a:lnTo>
                                <a:lnTo>
                                  <a:pt x="92" y="90"/>
                                </a:lnTo>
                                <a:lnTo>
                                  <a:pt x="87" y="93"/>
                                </a:lnTo>
                                <a:lnTo>
                                  <a:pt x="84" y="98"/>
                                </a:lnTo>
                                <a:lnTo>
                                  <a:pt x="73" y="94"/>
                                </a:lnTo>
                                <a:lnTo>
                                  <a:pt x="63" y="92"/>
                                </a:lnTo>
                                <a:lnTo>
                                  <a:pt x="54" y="100"/>
                                </a:lnTo>
                                <a:lnTo>
                                  <a:pt x="52" y="116"/>
                                </a:lnTo>
                                <a:lnTo>
                                  <a:pt x="51" y="132"/>
                                </a:lnTo>
                                <a:lnTo>
                                  <a:pt x="59" y="147"/>
                                </a:lnTo>
                                <a:lnTo>
                                  <a:pt x="65" y="147"/>
                                </a:lnTo>
                                <a:lnTo>
                                  <a:pt x="75" y="147"/>
                                </a:lnTo>
                                <a:lnTo>
                                  <a:pt x="82" y="147"/>
                                </a:lnTo>
                                <a:lnTo>
                                  <a:pt x="82" y="153"/>
                                </a:lnTo>
                                <a:lnTo>
                                  <a:pt x="82" y="164"/>
                                </a:lnTo>
                                <a:lnTo>
                                  <a:pt x="82" y="171"/>
                                </a:lnTo>
                                <a:lnTo>
                                  <a:pt x="66" y="164"/>
                                </a:lnTo>
                                <a:lnTo>
                                  <a:pt x="54" y="149"/>
                                </a:lnTo>
                                <a:lnTo>
                                  <a:pt x="42" y="134"/>
                                </a:lnTo>
                                <a:lnTo>
                                  <a:pt x="37" y="144"/>
                                </a:lnTo>
                                <a:lnTo>
                                  <a:pt x="26" y="161"/>
                                </a:lnTo>
                                <a:lnTo>
                                  <a:pt x="20" y="171"/>
                                </a:lnTo>
                                <a:lnTo>
                                  <a:pt x="23" y="144"/>
                                </a:lnTo>
                                <a:lnTo>
                                  <a:pt x="40" y="120"/>
                                </a:lnTo>
                                <a:lnTo>
                                  <a:pt x="37" y="91"/>
                                </a:lnTo>
                                <a:lnTo>
                                  <a:pt x="21" y="91"/>
                                </a:lnTo>
                                <a:lnTo>
                                  <a:pt x="5" y="92"/>
                                </a:lnTo>
                                <a:lnTo>
                                  <a:pt x="0" y="76"/>
                                </a:lnTo>
                                <a:lnTo>
                                  <a:pt x="16" y="68"/>
                                </a:lnTo>
                                <a:lnTo>
                                  <a:pt x="33" y="65"/>
                                </a:lnTo>
                                <a:lnTo>
                                  <a:pt x="49" y="57"/>
                                </a:lnTo>
                                <a:lnTo>
                                  <a:pt x="43" y="37"/>
                                </a:lnTo>
                                <a:lnTo>
                                  <a:pt x="37" y="20"/>
                                </a:lnTo>
                                <a:lnTo>
                                  <a:pt x="42" y="0"/>
                                </a:lnTo>
                                <a:lnTo>
                                  <a:pt x="52" y="4"/>
                                </a:lnTo>
                                <a:lnTo>
                                  <a:pt x="58" y="12"/>
                                </a:lnTo>
                                <a:lnTo>
                                  <a:pt x="59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97"/>
                        <wps:cNvSpPr>
                          <a:spLocks/>
                        </wps:cNvSpPr>
                        <wps:spPr bwMode="auto">
                          <a:xfrm>
                            <a:off x="810" y="385"/>
                            <a:ext cx="24" cy="67"/>
                          </a:xfrm>
                          <a:custGeom>
                            <a:avLst/>
                            <a:gdLst>
                              <a:gd name="T0" fmla="*/ 87 w 98"/>
                              <a:gd name="T1" fmla="*/ 15 h 266"/>
                              <a:gd name="T2" fmla="*/ 92 w 98"/>
                              <a:gd name="T3" fmla="*/ 43 h 266"/>
                              <a:gd name="T4" fmla="*/ 72 w 98"/>
                              <a:gd name="T5" fmla="*/ 43 h 266"/>
                              <a:gd name="T6" fmla="*/ 58 w 98"/>
                              <a:gd name="T7" fmla="*/ 78 h 266"/>
                              <a:gd name="T8" fmla="*/ 59 w 98"/>
                              <a:gd name="T9" fmla="*/ 90 h 266"/>
                              <a:gd name="T10" fmla="*/ 77 w 98"/>
                              <a:gd name="T11" fmla="*/ 106 h 266"/>
                              <a:gd name="T12" fmla="*/ 90 w 98"/>
                              <a:gd name="T13" fmla="*/ 106 h 266"/>
                              <a:gd name="T14" fmla="*/ 98 w 98"/>
                              <a:gd name="T15" fmla="*/ 117 h 266"/>
                              <a:gd name="T16" fmla="*/ 93 w 98"/>
                              <a:gd name="T17" fmla="*/ 135 h 266"/>
                              <a:gd name="T18" fmla="*/ 69 w 98"/>
                              <a:gd name="T19" fmla="*/ 162 h 266"/>
                              <a:gd name="T20" fmla="*/ 64 w 98"/>
                              <a:gd name="T21" fmla="*/ 150 h 266"/>
                              <a:gd name="T22" fmla="*/ 64 w 98"/>
                              <a:gd name="T23" fmla="*/ 128 h 266"/>
                              <a:gd name="T24" fmla="*/ 55 w 98"/>
                              <a:gd name="T25" fmla="*/ 139 h 266"/>
                              <a:gd name="T26" fmla="*/ 50 w 98"/>
                              <a:gd name="T27" fmla="*/ 171 h 266"/>
                              <a:gd name="T28" fmla="*/ 59 w 98"/>
                              <a:gd name="T29" fmla="*/ 178 h 266"/>
                              <a:gd name="T30" fmla="*/ 50 w 98"/>
                              <a:gd name="T31" fmla="*/ 200 h 266"/>
                              <a:gd name="T32" fmla="*/ 47 w 98"/>
                              <a:gd name="T33" fmla="*/ 200 h 266"/>
                              <a:gd name="T34" fmla="*/ 41 w 98"/>
                              <a:gd name="T35" fmla="*/ 202 h 266"/>
                              <a:gd name="T36" fmla="*/ 41 w 98"/>
                              <a:gd name="T37" fmla="*/ 191 h 266"/>
                              <a:gd name="T38" fmla="*/ 37 w 98"/>
                              <a:gd name="T39" fmla="*/ 171 h 266"/>
                              <a:gd name="T40" fmla="*/ 26 w 98"/>
                              <a:gd name="T41" fmla="*/ 176 h 266"/>
                              <a:gd name="T42" fmla="*/ 20 w 98"/>
                              <a:gd name="T43" fmla="*/ 202 h 266"/>
                              <a:gd name="T44" fmla="*/ 26 w 98"/>
                              <a:gd name="T45" fmla="*/ 215 h 266"/>
                              <a:gd name="T46" fmla="*/ 24 w 98"/>
                              <a:gd name="T47" fmla="*/ 239 h 266"/>
                              <a:gd name="T48" fmla="*/ 18 w 98"/>
                              <a:gd name="T49" fmla="*/ 246 h 266"/>
                              <a:gd name="T50" fmla="*/ 2 w 98"/>
                              <a:gd name="T51" fmla="*/ 266 h 266"/>
                              <a:gd name="T52" fmla="*/ 0 w 98"/>
                              <a:gd name="T53" fmla="*/ 221 h 266"/>
                              <a:gd name="T54" fmla="*/ 2 w 98"/>
                              <a:gd name="T55" fmla="*/ 109 h 266"/>
                              <a:gd name="T56" fmla="*/ 3 w 98"/>
                              <a:gd name="T57" fmla="*/ 3 h 266"/>
                              <a:gd name="T58" fmla="*/ 30 w 98"/>
                              <a:gd name="T59" fmla="*/ 0 h 266"/>
                              <a:gd name="T60" fmla="*/ 86 w 98"/>
                              <a:gd name="T61" fmla="*/ 5 h 266"/>
                              <a:gd name="T62" fmla="*/ 86 w 98"/>
                              <a:gd name="T63" fmla="*/ 5 h 2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98" h="266">
                                <a:moveTo>
                                  <a:pt x="86" y="5"/>
                                </a:moveTo>
                                <a:lnTo>
                                  <a:pt x="87" y="15"/>
                                </a:lnTo>
                                <a:lnTo>
                                  <a:pt x="91" y="33"/>
                                </a:lnTo>
                                <a:lnTo>
                                  <a:pt x="92" y="43"/>
                                </a:lnTo>
                                <a:lnTo>
                                  <a:pt x="72" y="43"/>
                                </a:lnTo>
                                <a:lnTo>
                                  <a:pt x="63" y="59"/>
                                </a:lnTo>
                                <a:lnTo>
                                  <a:pt x="58" y="78"/>
                                </a:lnTo>
                                <a:lnTo>
                                  <a:pt x="59" y="90"/>
                                </a:lnTo>
                                <a:lnTo>
                                  <a:pt x="68" y="100"/>
                                </a:lnTo>
                                <a:lnTo>
                                  <a:pt x="77" y="106"/>
                                </a:lnTo>
                                <a:lnTo>
                                  <a:pt x="90" y="106"/>
                                </a:lnTo>
                                <a:lnTo>
                                  <a:pt x="96" y="109"/>
                                </a:lnTo>
                                <a:lnTo>
                                  <a:pt x="98" y="117"/>
                                </a:lnTo>
                                <a:lnTo>
                                  <a:pt x="93" y="135"/>
                                </a:lnTo>
                                <a:lnTo>
                                  <a:pt x="83" y="151"/>
                                </a:lnTo>
                                <a:lnTo>
                                  <a:pt x="69" y="162"/>
                                </a:lnTo>
                                <a:lnTo>
                                  <a:pt x="64" y="150"/>
                                </a:lnTo>
                                <a:lnTo>
                                  <a:pt x="69" y="139"/>
                                </a:lnTo>
                                <a:lnTo>
                                  <a:pt x="64" y="128"/>
                                </a:lnTo>
                                <a:lnTo>
                                  <a:pt x="55" y="139"/>
                                </a:lnTo>
                                <a:lnTo>
                                  <a:pt x="50" y="153"/>
                                </a:lnTo>
                                <a:lnTo>
                                  <a:pt x="50" y="171"/>
                                </a:lnTo>
                                <a:lnTo>
                                  <a:pt x="59" y="178"/>
                                </a:lnTo>
                                <a:lnTo>
                                  <a:pt x="55" y="189"/>
                                </a:lnTo>
                                <a:lnTo>
                                  <a:pt x="50" y="200"/>
                                </a:lnTo>
                                <a:lnTo>
                                  <a:pt x="47" y="200"/>
                                </a:lnTo>
                                <a:lnTo>
                                  <a:pt x="43" y="200"/>
                                </a:lnTo>
                                <a:lnTo>
                                  <a:pt x="41" y="202"/>
                                </a:lnTo>
                                <a:lnTo>
                                  <a:pt x="41" y="191"/>
                                </a:lnTo>
                                <a:lnTo>
                                  <a:pt x="41" y="181"/>
                                </a:lnTo>
                                <a:lnTo>
                                  <a:pt x="37" y="171"/>
                                </a:lnTo>
                                <a:lnTo>
                                  <a:pt x="26" y="176"/>
                                </a:lnTo>
                                <a:lnTo>
                                  <a:pt x="25" y="190"/>
                                </a:lnTo>
                                <a:lnTo>
                                  <a:pt x="20" y="202"/>
                                </a:lnTo>
                                <a:lnTo>
                                  <a:pt x="26" y="215"/>
                                </a:lnTo>
                                <a:lnTo>
                                  <a:pt x="30" y="227"/>
                                </a:lnTo>
                                <a:lnTo>
                                  <a:pt x="24" y="239"/>
                                </a:lnTo>
                                <a:lnTo>
                                  <a:pt x="18" y="246"/>
                                </a:lnTo>
                                <a:lnTo>
                                  <a:pt x="7" y="259"/>
                                </a:lnTo>
                                <a:lnTo>
                                  <a:pt x="2" y="266"/>
                                </a:lnTo>
                                <a:lnTo>
                                  <a:pt x="0" y="221"/>
                                </a:lnTo>
                                <a:lnTo>
                                  <a:pt x="0" y="167"/>
                                </a:lnTo>
                                <a:lnTo>
                                  <a:pt x="2" y="109"/>
                                </a:lnTo>
                                <a:lnTo>
                                  <a:pt x="3" y="53"/>
                                </a:lnTo>
                                <a:lnTo>
                                  <a:pt x="3" y="3"/>
                                </a:lnTo>
                                <a:lnTo>
                                  <a:pt x="30" y="0"/>
                                </a:lnTo>
                                <a:lnTo>
                                  <a:pt x="61" y="1"/>
                                </a:lnTo>
                                <a:lnTo>
                                  <a:pt x="8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98"/>
                        <wps:cNvSpPr>
                          <a:spLocks/>
                        </wps:cNvSpPr>
                        <wps:spPr bwMode="auto">
                          <a:xfrm>
                            <a:off x="852" y="386"/>
                            <a:ext cx="22" cy="63"/>
                          </a:xfrm>
                          <a:custGeom>
                            <a:avLst/>
                            <a:gdLst>
                              <a:gd name="T0" fmla="*/ 79 w 89"/>
                              <a:gd name="T1" fmla="*/ 250 h 250"/>
                              <a:gd name="T2" fmla="*/ 67 w 89"/>
                              <a:gd name="T3" fmla="*/ 233 h 250"/>
                              <a:gd name="T4" fmla="*/ 76 w 89"/>
                              <a:gd name="T5" fmla="*/ 213 h 250"/>
                              <a:gd name="T6" fmla="*/ 73 w 89"/>
                              <a:gd name="T7" fmla="*/ 172 h 250"/>
                              <a:gd name="T8" fmla="*/ 59 w 89"/>
                              <a:gd name="T9" fmla="*/ 189 h 250"/>
                              <a:gd name="T10" fmla="*/ 37 w 89"/>
                              <a:gd name="T11" fmla="*/ 193 h 250"/>
                              <a:gd name="T12" fmla="*/ 44 w 89"/>
                              <a:gd name="T13" fmla="*/ 172 h 250"/>
                              <a:gd name="T14" fmla="*/ 41 w 89"/>
                              <a:gd name="T15" fmla="*/ 122 h 250"/>
                              <a:gd name="T16" fmla="*/ 34 w 89"/>
                              <a:gd name="T17" fmla="*/ 127 h 250"/>
                              <a:gd name="T18" fmla="*/ 25 w 89"/>
                              <a:gd name="T19" fmla="*/ 138 h 250"/>
                              <a:gd name="T20" fmla="*/ 26 w 89"/>
                              <a:gd name="T21" fmla="*/ 143 h 250"/>
                              <a:gd name="T22" fmla="*/ 32 w 89"/>
                              <a:gd name="T23" fmla="*/ 156 h 250"/>
                              <a:gd name="T24" fmla="*/ 30 w 89"/>
                              <a:gd name="T25" fmla="*/ 156 h 250"/>
                              <a:gd name="T26" fmla="*/ 23 w 89"/>
                              <a:gd name="T27" fmla="*/ 156 h 250"/>
                              <a:gd name="T28" fmla="*/ 23 w 89"/>
                              <a:gd name="T29" fmla="*/ 158 h 250"/>
                              <a:gd name="T30" fmla="*/ 23 w 89"/>
                              <a:gd name="T31" fmla="*/ 161 h 250"/>
                              <a:gd name="T32" fmla="*/ 10 w 89"/>
                              <a:gd name="T33" fmla="*/ 152 h 250"/>
                              <a:gd name="T34" fmla="*/ 8 w 89"/>
                              <a:gd name="T35" fmla="*/ 114 h 250"/>
                              <a:gd name="T36" fmla="*/ 25 w 89"/>
                              <a:gd name="T37" fmla="*/ 113 h 250"/>
                              <a:gd name="T38" fmla="*/ 45 w 89"/>
                              <a:gd name="T39" fmla="*/ 87 h 250"/>
                              <a:gd name="T40" fmla="*/ 39 w 89"/>
                              <a:gd name="T41" fmla="*/ 66 h 250"/>
                              <a:gd name="T42" fmla="*/ 19 w 89"/>
                              <a:gd name="T43" fmla="*/ 36 h 250"/>
                              <a:gd name="T44" fmla="*/ 14 w 89"/>
                              <a:gd name="T45" fmla="*/ 36 h 250"/>
                              <a:gd name="T46" fmla="*/ 4 w 89"/>
                              <a:gd name="T47" fmla="*/ 39 h 250"/>
                              <a:gd name="T48" fmla="*/ 0 w 89"/>
                              <a:gd name="T49" fmla="*/ 17 h 250"/>
                              <a:gd name="T50" fmla="*/ 10 w 89"/>
                              <a:gd name="T51" fmla="*/ 1 h 250"/>
                              <a:gd name="T52" fmla="*/ 30 w 89"/>
                              <a:gd name="T53" fmla="*/ 1 h 250"/>
                              <a:gd name="T54" fmla="*/ 87 w 89"/>
                              <a:gd name="T55" fmla="*/ 0 h 250"/>
                              <a:gd name="T56" fmla="*/ 87 w 89"/>
                              <a:gd name="T57" fmla="*/ 27 h 250"/>
                              <a:gd name="T58" fmla="*/ 88 w 89"/>
                              <a:gd name="T59" fmla="*/ 161 h 250"/>
                              <a:gd name="T60" fmla="*/ 89 w 89"/>
                              <a:gd name="T61" fmla="*/ 249 h 250"/>
                              <a:gd name="T62" fmla="*/ 89 w 89"/>
                              <a:gd name="T63" fmla="*/ 249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89" h="250">
                                <a:moveTo>
                                  <a:pt x="89" y="249"/>
                                </a:moveTo>
                                <a:lnTo>
                                  <a:pt x="79" y="250"/>
                                </a:lnTo>
                                <a:lnTo>
                                  <a:pt x="72" y="243"/>
                                </a:lnTo>
                                <a:lnTo>
                                  <a:pt x="67" y="233"/>
                                </a:lnTo>
                                <a:lnTo>
                                  <a:pt x="76" y="213"/>
                                </a:lnTo>
                                <a:lnTo>
                                  <a:pt x="78" y="191"/>
                                </a:lnTo>
                                <a:lnTo>
                                  <a:pt x="73" y="172"/>
                                </a:lnTo>
                                <a:lnTo>
                                  <a:pt x="59" y="189"/>
                                </a:lnTo>
                                <a:lnTo>
                                  <a:pt x="55" y="209"/>
                                </a:lnTo>
                                <a:lnTo>
                                  <a:pt x="37" y="193"/>
                                </a:lnTo>
                                <a:lnTo>
                                  <a:pt x="44" y="172"/>
                                </a:lnTo>
                                <a:lnTo>
                                  <a:pt x="52" y="146"/>
                                </a:lnTo>
                                <a:lnTo>
                                  <a:pt x="41" y="122"/>
                                </a:lnTo>
                                <a:lnTo>
                                  <a:pt x="34" y="127"/>
                                </a:lnTo>
                                <a:lnTo>
                                  <a:pt x="28" y="131"/>
                                </a:lnTo>
                                <a:lnTo>
                                  <a:pt x="25" y="138"/>
                                </a:lnTo>
                                <a:lnTo>
                                  <a:pt x="26" y="143"/>
                                </a:lnTo>
                                <a:lnTo>
                                  <a:pt x="30" y="152"/>
                                </a:lnTo>
                                <a:lnTo>
                                  <a:pt x="32" y="156"/>
                                </a:lnTo>
                                <a:lnTo>
                                  <a:pt x="30" y="156"/>
                                </a:lnTo>
                                <a:lnTo>
                                  <a:pt x="25" y="156"/>
                                </a:lnTo>
                                <a:lnTo>
                                  <a:pt x="23" y="156"/>
                                </a:lnTo>
                                <a:lnTo>
                                  <a:pt x="23" y="158"/>
                                </a:lnTo>
                                <a:lnTo>
                                  <a:pt x="23" y="160"/>
                                </a:lnTo>
                                <a:lnTo>
                                  <a:pt x="23" y="161"/>
                                </a:lnTo>
                                <a:lnTo>
                                  <a:pt x="10" y="152"/>
                                </a:lnTo>
                                <a:lnTo>
                                  <a:pt x="4" y="135"/>
                                </a:lnTo>
                                <a:lnTo>
                                  <a:pt x="8" y="114"/>
                                </a:lnTo>
                                <a:lnTo>
                                  <a:pt x="25" y="113"/>
                                </a:lnTo>
                                <a:lnTo>
                                  <a:pt x="36" y="102"/>
                                </a:lnTo>
                                <a:lnTo>
                                  <a:pt x="45" y="87"/>
                                </a:lnTo>
                                <a:lnTo>
                                  <a:pt x="39" y="66"/>
                                </a:lnTo>
                                <a:lnTo>
                                  <a:pt x="36" y="45"/>
                                </a:lnTo>
                                <a:lnTo>
                                  <a:pt x="19" y="36"/>
                                </a:lnTo>
                                <a:lnTo>
                                  <a:pt x="14" y="36"/>
                                </a:lnTo>
                                <a:lnTo>
                                  <a:pt x="9" y="38"/>
                                </a:lnTo>
                                <a:lnTo>
                                  <a:pt x="4" y="39"/>
                                </a:lnTo>
                                <a:lnTo>
                                  <a:pt x="0" y="17"/>
                                </a:lnTo>
                                <a:lnTo>
                                  <a:pt x="0" y="8"/>
                                </a:lnTo>
                                <a:lnTo>
                                  <a:pt x="10" y="1"/>
                                </a:lnTo>
                                <a:lnTo>
                                  <a:pt x="30" y="1"/>
                                </a:lnTo>
                                <a:lnTo>
                                  <a:pt x="67" y="1"/>
                                </a:lnTo>
                                <a:lnTo>
                                  <a:pt x="87" y="0"/>
                                </a:lnTo>
                                <a:lnTo>
                                  <a:pt x="87" y="27"/>
                                </a:lnTo>
                                <a:lnTo>
                                  <a:pt x="87" y="88"/>
                                </a:lnTo>
                                <a:lnTo>
                                  <a:pt x="88" y="161"/>
                                </a:lnTo>
                                <a:lnTo>
                                  <a:pt x="89" y="224"/>
                                </a:lnTo>
                                <a:lnTo>
                                  <a:pt x="89" y="2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99"/>
                        <wps:cNvSpPr>
                          <a:spLocks/>
                        </wps:cNvSpPr>
                        <wps:spPr bwMode="auto">
                          <a:xfrm>
                            <a:off x="631" y="387"/>
                            <a:ext cx="26" cy="28"/>
                          </a:xfrm>
                          <a:custGeom>
                            <a:avLst/>
                            <a:gdLst>
                              <a:gd name="T0" fmla="*/ 73 w 103"/>
                              <a:gd name="T1" fmla="*/ 63 h 113"/>
                              <a:gd name="T2" fmla="*/ 78 w 103"/>
                              <a:gd name="T3" fmla="*/ 61 h 113"/>
                              <a:gd name="T4" fmla="*/ 88 w 103"/>
                              <a:gd name="T5" fmla="*/ 56 h 113"/>
                              <a:gd name="T6" fmla="*/ 93 w 103"/>
                              <a:gd name="T7" fmla="*/ 55 h 113"/>
                              <a:gd name="T8" fmla="*/ 93 w 103"/>
                              <a:gd name="T9" fmla="*/ 55 h 113"/>
                              <a:gd name="T10" fmla="*/ 96 w 103"/>
                              <a:gd name="T11" fmla="*/ 63 h 113"/>
                              <a:gd name="T12" fmla="*/ 102 w 103"/>
                              <a:gd name="T13" fmla="*/ 71 h 113"/>
                              <a:gd name="T14" fmla="*/ 103 w 103"/>
                              <a:gd name="T15" fmla="*/ 79 h 113"/>
                              <a:gd name="T16" fmla="*/ 103 w 103"/>
                              <a:gd name="T17" fmla="*/ 79 h 113"/>
                              <a:gd name="T18" fmla="*/ 96 w 103"/>
                              <a:gd name="T19" fmla="*/ 85 h 113"/>
                              <a:gd name="T20" fmla="*/ 88 w 103"/>
                              <a:gd name="T21" fmla="*/ 85 h 113"/>
                              <a:gd name="T22" fmla="*/ 78 w 103"/>
                              <a:gd name="T23" fmla="*/ 85 h 113"/>
                              <a:gd name="T24" fmla="*/ 78 w 103"/>
                              <a:gd name="T25" fmla="*/ 85 h 113"/>
                              <a:gd name="T26" fmla="*/ 72 w 103"/>
                              <a:gd name="T27" fmla="*/ 80 h 113"/>
                              <a:gd name="T28" fmla="*/ 68 w 103"/>
                              <a:gd name="T29" fmla="*/ 75 h 113"/>
                              <a:gd name="T30" fmla="*/ 61 w 103"/>
                              <a:gd name="T31" fmla="*/ 77 h 113"/>
                              <a:gd name="T32" fmla="*/ 61 w 103"/>
                              <a:gd name="T33" fmla="*/ 77 h 113"/>
                              <a:gd name="T34" fmla="*/ 55 w 103"/>
                              <a:gd name="T35" fmla="*/ 89 h 113"/>
                              <a:gd name="T36" fmla="*/ 55 w 103"/>
                              <a:gd name="T37" fmla="*/ 100 h 113"/>
                              <a:gd name="T38" fmla="*/ 54 w 103"/>
                              <a:gd name="T39" fmla="*/ 113 h 113"/>
                              <a:gd name="T40" fmla="*/ 54 w 103"/>
                              <a:gd name="T41" fmla="*/ 113 h 113"/>
                              <a:gd name="T42" fmla="*/ 50 w 103"/>
                              <a:gd name="T43" fmla="*/ 113 h 113"/>
                              <a:gd name="T44" fmla="*/ 46 w 103"/>
                              <a:gd name="T45" fmla="*/ 113 h 113"/>
                              <a:gd name="T46" fmla="*/ 44 w 103"/>
                              <a:gd name="T47" fmla="*/ 113 h 113"/>
                              <a:gd name="T48" fmla="*/ 44 w 103"/>
                              <a:gd name="T49" fmla="*/ 113 h 113"/>
                              <a:gd name="T50" fmla="*/ 43 w 103"/>
                              <a:gd name="T51" fmla="*/ 105 h 113"/>
                              <a:gd name="T52" fmla="*/ 40 w 103"/>
                              <a:gd name="T53" fmla="*/ 88 h 113"/>
                              <a:gd name="T54" fmla="*/ 38 w 103"/>
                              <a:gd name="T55" fmla="*/ 79 h 113"/>
                              <a:gd name="T56" fmla="*/ 38 w 103"/>
                              <a:gd name="T57" fmla="*/ 79 h 113"/>
                              <a:gd name="T58" fmla="*/ 25 w 103"/>
                              <a:gd name="T59" fmla="*/ 83 h 113"/>
                              <a:gd name="T60" fmla="*/ 10 w 103"/>
                              <a:gd name="T61" fmla="*/ 85 h 113"/>
                              <a:gd name="T62" fmla="*/ 0 w 103"/>
                              <a:gd name="T63" fmla="*/ 75 h 113"/>
                              <a:gd name="T64" fmla="*/ 0 w 103"/>
                              <a:gd name="T65" fmla="*/ 75 h 113"/>
                              <a:gd name="T66" fmla="*/ 0 w 103"/>
                              <a:gd name="T67" fmla="*/ 71 h 113"/>
                              <a:gd name="T68" fmla="*/ 1 w 103"/>
                              <a:gd name="T69" fmla="*/ 63 h 113"/>
                              <a:gd name="T70" fmla="*/ 2 w 103"/>
                              <a:gd name="T71" fmla="*/ 58 h 113"/>
                              <a:gd name="T72" fmla="*/ 2 w 103"/>
                              <a:gd name="T73" fmla="*/ 58 h 113"/>
                              <a:gd name="T74" fmla="*/ 11 w 103"/>
                              <a:gd name="T75" fmla="*/ 58 h 113"/>
                              <a:gd name="T76" fmla="*/ 17 w 103"/>
                              <a:gd name="T77" fmla="*/ 63 h 113"/>
                              <a:gd name="T78" fmla="*/ 26 w 103"/>
                              <a:gd name="T79" fmla="*/ 65 h 113"/>
                              <a:gd name="T80" fmla="*/ 26 w 103"/>
                              <a:gd name="T81" fmla="*/ 65 h 113"/>
                              <a:gd name="T82" fmla="*/ 40 w 103"/>
                              <a:gd name="T83" fmla="*/ 45 h 113"/>
                              <a:gd name="T84" fmla="*/ 35 w 103"/>
                              <a:gd name="T85" fmla="*/ 22 h 113"/>
                              <a:gd name="T86" fmla="*/ 46 w 103"/>
                              <a:gd name="T87" fmla="*/ 0 h 113"/>
                              <a:gd name="T88" fmla="*/ 46 w 103"/>
                              <a:gd name="T89" fmla="*/ 0 h 113"/>
                              <a:gd name="T90" fmla="*/ 59 w 103"/>
                              <a:gd name="T91" fmla="*/ 22 h 113"/>
                              <a:gd name="T92" fmla="*/ 53 w 103"/>
                              <a:gd name="T93" fmla="*/ 47 h 113"/>
                              <a:gd name="T94" fmla="*/ 73 w 103"/>
                              <a:gd name="T95" fmla="*/ 63 h 113"/>
                              <a:gd name="T96" fmla="*/ 73 w 103"/>
                              <a:gd name="T97" fmla="*/ 63 h 113"/>
                              <a:gd name="T98" fmla="*/ 73 w 103"/>
                              <a:gd name="T99" fmla="*/ 63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03" h="113">
                                <a:moveTo>
                                  <a:pt x="73" y="63"/>
                                </a:moveTo>
                                <a:lnTo>
                                  <a:pt x="78" y="61"/>
                                </a:lnTo>
                                <a:lnTo>
                                  <a:pt x="88" y="56"/>
                                </a:lnTo>
                                <a:lnTo>
                                  <a:pt x="93" y="55"/>
                                </a:lnTo>
                                <a:lnTo>
                                  <a:pt x="96" y="63"/>
                                </a:lnTo>
                                <a:lnTo>
                                  <a:pt x="102" y="71"/>
                                </a:lnTo>
                                <a:lnTo>
                                  <a:pt x="103" y="79"/>
                                </a:lnTo>
                                <a:lnTo>
                                  <a:pt x="96" y="85"/>
                                </a:lnTo>
                                <a:lnTo>
                                  <a:pt x="88" y="85"/>
                                </a:lnTo>
                                <a:lnTo>
                                  <a:pt x="78" y="85"/>
                                </a:lnTo>
                                <a:lnTo>
                                  <a:pt x="72" y="80"/>
                                </a:lnTo>
                                <a:lnTo>
                                  <a:pt x="68" y="75"/>
                                </a:lnTo>
                                <a:lnTo>
                                  <a:pt x="61" y="77"/>
                                </a:lnTo>
                                <a:lnTo>
                                  <a:pt x="55" y="89"/>
                                </a:lnTo>
                                <a:lnTo>
                                  <a:pt x="55" y="100"/>
                                </a:lnTo>
                                <a:lnTo>
                                  <a:pt x="54" y="113"/>
                                </a:lnTo>
                                <a:lnTo>
                                  <a:pt x="50" y="113"/>
                                </a:lnTo>
                                <a:lnTo>
                                  <a:pt x="46" y="113"/>
                                </a:lnTo>
                                <a:lnTo>
                                  <a:pt x="44" y="113"/>
                                </a:lnTo>
                                <a:lnTo>
                                  <a:pt x="43" y="105"/>
                                </a:lnTo>
                                <a:lnTo>
                                  <a:pt x="40" y="88"/>
                                </a:lnTo>
                                <a:lnTo>
                                  <a:pt x="38" y="79"/>
                                </a:lnTo>
                                <a:lnTo>
                                  <a:pt x="25" y="83"/>
                                </a:lnTo>
                                <a:lnTo>
                                  <a:pt x="10" y="85"/>
                                </a:lnTo>
                                <a:lnTo>
                                  <a:pt x="0" y="75"/>
                                </a:lnTo>
                                <a:lnTo>
                                  <a:pt x="0" y="71"/>
                                </a:lnTo>
                                <a:lnTo>
                                  <a:pt x="1" y="63"/>
                                </a:lnTo>
                                <a:lnTo>
                                  <a:pt x="2" y="58"/>
                                </a:lnTo>
                                <a:lnTo>
                                  <a:pt x="11" y="58"/>
                                </a:lnTo>
                                <a:lnTo>
                                  <a:pt x="17" y="63"/>
                                </a:lnTo>
                                <a:lnTo>
                                  <a:pt x="26" y="65"/>
                                </a:lnTo>
                                <a:lnTo>
                                  <a:pt x="40" y="45"/>
                                </a:lnTo>
                                <a:lnTo>
                                  <a:pt x="35" y="22"/>
                                </a:lnTo>
                                <a:lnTo>
                                  <a:pt x="46" y="0"/>
                                </a:lnTo>
                                <a:lnTo>
                                  <a:pt x="59" y="22"/>
                                </a:lnTo>
                                <a:lnTo>
                                  <a:pt x="53" y="47"/>
                                </a:lnTo>
                                <a:lnTo>
                                  <a:pt x="73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200"/>
                        <wps:cNvSpPr>
                          <a:spLocks/>
                        </wps:cNvSpPr>
                        <wps:spPr bwMode="auto">
                          <a:xfrm>
                            <a:off x="610" y="386"/>
                            <a:ext cx="23" cy="70"/>
                          </a:xfrm>
                          <a:custGeom>
                            <a:avLst/>
                            <a:gdLst>
                              <a:gd name="T0" fmla="*/ 88 w 91"/>
                              <a:gd name="T1" fmla="*/ 0 h 282"/>
                              <a:gd name="T2" fmla="*/ 89 w 91"/>
                              <a:gd name="T3" fmla="*/ 10 h 282"/>
                              <a:gd name="T4" fmla="*/ 89 w 91"/>
                              <a:gd name="T5" fmla="*/ 26 h 282"/>
                              <a:gd name="T6" fmla="*/ 91 w 91"/>
                              <a:gd name="T7" fmla="*/ 37 h 282"/>
                              <a:gd name="T8" fmla="*/ 91 w 91"/>
                              <a:gd name="T9" fmla="*/ 37 h 282"/>
                              <a:gd name="T10" fmla="*/ 83 w 91"/>
                              <a:gd name="T11" fmla="*/ 47 h 282"/>
                              <a:gd name="T12" fmla="*/ 68 w 91"/>
                              <a:gd name="T13" fmla="*/ 47 h 282"/>
                              <a:gd name="T14" fmla="*/ 55 w 91"/>
                              <a:gd name="T15" fmla="*/ 50 h 282"/>
                              <a:gd name="T16" fmla="*/ 55 w 91"/>
                              <a:gd name="T17" fmla="*/ 50 h 282"/>
                              <a:gd name="T18" fmla="*/ 54 w 91"/>
                              <a:gd name="T19" fmla="*/ 74 h 282"/>
                              <a:gd name="T20" fmla="*/ 60 w 91"/>
                              <a:gd name="T21" fmla="*/ 94 h 282"/>
                              <a:gd name="T22" fmla="*/ 76 w 91"/>
                              <a:gd name="T23" fmla="*/ 108 h 282"/>
                              <a:gd name="T24" fmla="*/ 76 w 91"/>
                              <a:gd name="T25" fmla="*/ 108 h 282"/>
                              <a:gd name="T26" fmla="*/ 79 w 91"/>
                              <a:gd name="T27" fmla="*/ 105 h 282"/>
                              <a:gd name="T28" fmla="*/ 85 w 91"/>
                              <a:gd name="T29" fmla="*/ 105 h 282"/>
                              <a:gd name="T30" fmla="*/ 91 w 91"/>
                              <a:gd name="T31" fmla="*/ 105 h 282"/>
                              <a:gd name="T32" fmla="*/ 91 w 91"/>
                              <a:gd name="T33" fmla="*/ 105 h 282"/>
                              <a:gd name="T34" fmla="*/ 90 w 91"/>
                              <a:gd name="T35" fmla="*/ 124 h 282"/>
                              <a:gd name="T36" fmla="*/ 89 w 91"/>
                              <a:gd name="T37" fmla="*/ 145 h 282"/>
                              <a:gd name="T38" fmla="*/ 80 w 91"/>
                              <a:gd name="T39" fmla="*/ 160 h 282"/>
                              <a:gd name="T40" fmla="*/ 80 w 91"/>
                              <a:gd name="T41" fmla="*/ 160 h 282"/>
                              <a:gd name="T42" fmla="*/ 79 w 91"/>
                              <a:gd name="T43" fmla="*/ 149 h 282"/>
                              <a:gd name="T44" fmla="*/ 79 w 91"/>
                              <a:gd name="T45" fmla="*/ 138 h 282"/>
                              <a:gd name="T46" fmla="*/ 71 w 91"/>
                              <a:gd name="T47" fmla="*/ 129 h 282"/>
                              <a:gd name="T48" fmla="*/ 71 w 91"/>
                              <a:gd name="T49" fmla="*/ 129 h 282"/>
                              <a:gd name="T50" fmla="*/ 64 w 91"/>
                              <a:gd name="T51" fmla="*/ 140 h 282"/>
                              <a:gd name="T52" fmla="*/ 62 w 91"/>
                              <a:gd name="T53" fmla="*/ 155 h 282"/>
                              <a:gd name="T54" fmla="*/ 66 w 91"/>
                              <a:gd name="T55" fmla="*/ 169 h 282"/>
                              <a:gd name="T56" fmla="*/ 66 w 91"/>
                              <a:gd name="T57" fmla="*/ 169 h 282"/>
                              <a:gd name="T58" fmla="*/ 68 w 91"/>
                              <a:gd name="T59" fmla="*/ 181 h 282"/>
                              <a:gd name="T60" fmla="*/ 61 w 91"/>
                              <a:gd name="T61" fmla="*/ 193 h 282"/>
                              <a:gd name="T62" fmla="*/ 55 w 91"/>
                              <a:gd name="T63" fmla="*/ 204 h 282"/>
                              <a:gd name="T64" fmla="*/ 55 w 91"/>
                              <a:gd name="T65" fmla="*/ 204 h 282"/>
                              <a:gd name="T66" fmla="*/ 54 w 91"/>
                              <a:gd name="T67" fmla="*/ 204 h 282"/>
                              <a:gd name="T68" fmla="*/ 53 w 91"/>
                              <a:gd name="T69" fmla="*/ 204 h 282"/>
                              <a:gd name="T70" fmla="*/ 52 w 91"/>
                              <a:gd name="T71" fmla="*/ 204 h 282"/>
                              <a:gd name="T72" fmla="*/ 52 w 91"/>
                              <a:gd name="T73" fmla="*/ 204 h 282"/>
                              <a:gd name="T74" fmla="*/ 52 w 91"/>
                              <a:gd name="T75" fmla="*/ 195 h 282"/>
                              <a:gd name="T76" fmla="*/ 52 w 91"/>
                              <a:gd name="T77" fmla="*/ 186 h 282"/>
                              <a:gd name="T78" fmla="*/ 46 w 91"/>
                              <a:gd name="T79" fmla="*/ 177 h 282"/>
                              <a:gd name="T80" fmla="*/ 46 w 91"/>
                              <a:gd name="T81" fmla="*/ 177 h 282"/>
                              <a:gd name="T82" fmla="*/ 34 w 91"/>
                              <a:gd name="T83" fmla="*/ 201 h 282"/>
                              <a:gd name="T84" fmla="*/ 40 w 91"/>
                              <a:gd name="T85" fmla="*/ 228 h 282"/>
                              <a:gd name="T86" fmla="*/ 22 w 91"/>
                              <a:gd name="T87" fmla="*/ 251 h 282"/>
                              <a:gd name="T88" fmla="*/ 22 w 91"/>
                              <a:gd name="T89" fmla="*/ 251 h 282"/>
                              <a:gd name="T90" fmla="*/ 17 w 91"/>
                              <a:gd name="T91" fmla="*/ 259 h 282"/>
                              <a:gd name="T92" fmla="*/ 6 w 91"/>
                              <a:gd name="T93" fmla="*/ 274 h 282"/>
                              <a:gd name="T94" fmla="*/ 0 w 91"/>
                              <a:gd name="T95" fmla="*/ 282 h 282"/>
                              <a:gd name="T96" fmla="*/ 0 w 91"/>
                              <a:gd name="T97" fmla="*/ 282 h 282"/>
                              <a:gd name="T98" fmla="*/ 0 w 91"/>
                              <a:gd name="T99" fmla="*/ 253 h 282"/>
                              <a:gd name="T100" fmla="*/ 0 w 91"/>
                              <a:gd name="T101" fmla="*/ 184 h 282"/>
                              <a:gd name="T102" fmla="*/ 1 w 91"/>
                              <a:gd name="T103" fmla="*/ 102 h 282"/>
                              <a:gd name="T104" fmla="*/ 1 w 91"/>
                              <a:gd name="T105" fmla="*/ 33 h 282"/>
                              <a:gd name="T106" fmla="*/ 1 w 91"/>
                              <a:gd name="T107" fmla="*/ 3 h 282"/>
                              <a:gd name="T108" fmla="*/ 1 w 91"/>
                              <a:gd name="T109" fmla="*/ 3 h 282"/>
                              <a:gd name="T110" fmla="*/ 29 w 91"/>
                              <a:gd name="T111" fmla="*/ 6 h 282"/>
                              <a:gd name="T112" fmla="*/ 61 w 91"/>
                              <a:gd name="T113" fmla="*/ 3 h 282"/>
                              <a:gd name="T114" fmla="*/ 88 w 91"/>
                              <a:gd name="T115" fmla="*/ 0 h 282"/>
                              <a:gd name="T116" fmla="*/ 88 w 91"/>
                              <a:gd name="T117" fmla="*/ 0 h 282"/>
                              <a:gd name="T118" fmla="*/ 88 w 91"/>
                              <a:gd name="T119" fmla="*/ 0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91" h="282">
                                <a:moveTo>
                                  <a:pt x="88" y="0"/>
                                </a:moveTo>
                                <a:lnTo>
                                  <a:pt x="89" y="10"/>
                                </a:lnTo>
                                <a:lnTo>
                                  <a:pt x="89" y="26"/>
                                </a:lnTo>
                                <a:lnTo>
                                  <a:pt x="91" y="37"/>
                                </a:lnTo>
                                <a:lnTo>
                                  <a:pt x="83" y="47"/>
                                </a:lnTo>
                                <a:lnTo>
                                  <a:pt x="68" y="47"/>
                                </a:lnTo>
                                <a:lnTo>
                                  <a:pt x="55" y="50"/>
                                </a:lnTo>
                                <a:lnTo>
                                  <a:pt x="54" y="74"/>
                                </a:lnTo>
                                <a:lnTo>
                                  <a:pt x="60" y="94"/>
                                </a:lnTo>
                                <a:lnTo>
                                  <a:pt x="76" y="108"/>
                                </a:lnTo>
                                <a:lnTo>
                                  <a:pt x="79" y="105"/>
                                </a:lnTo>
                                <a:lnTo>
                                  <a:pt x="85" y="105"/>
                                </a:lnTo>
                                <a:lnTo>
                                  <a:pt x="91" y="105"/>
                                </a:lnTo>
                                <a:lnTo>
                                  <a:pt x="90" y="124"/>
                                </a:lnTo>
                                <a:lnTo>
                                  <a:pt x="89" y="145"/>
                                </a:lnTo>
                                <a:lnTo>
                                  <a:pt x="80" y="160"/>
                                </a:lnTo>
                                <a:lnTo>
                                  <a:pt x="79" y="149"/>
                                </a:lnTo>
                                <a:lnTo>
                                  <a:pt x="79" y="138"/>
                                </a:lnTo>
                                <a:lnTo>
                                  <a:pt x="71" y="129"/>
                                </a:lnTo>
                                <a:lnTo>
                                  <a:pt x="64" y="140"/>
                                </a:lnTo>
                                <a:lnTo>
                                  <a:pt x="62" y="155"/>
                                </a:lnTo>
                                <a:lnTo>
                                  <a:pt x="66" y="169"/>
                                </a:lnTo>
                                <a:lnTo>
                                  <a:pt x="68" y="181"/>
                                </a:lnTo>
                                <a:lnTo>
                                  <a:pt x="61" y="193"/>
                                </a:lnTo>
                                <a:lnTo>
                                  <a:pt x="55" y="204"/>
                                </a:lnTo>
                                <a:lnTo>
                                  <a:pt x="54" y="204"/>
                                </a:lnTo>
                                <a:lnTo>
                                  <a:pt x="53" y="204"/>
                                </a:lnTo>
                                <a:lnTo>
                                  <a:pt x="52" y="204"/>
                                </a:lnTo>
                                <a:lnTo>
                                  <a:pt x="52" y="195"/>
                                </a:lnTo>
                                <a:lnTo>
                                  <a:pt x="52" y="186"/>
                                </a:lnTo>
                                <a:lnTo>
                                  <a:pt x="46" y="177"/>
                                </a:lnTo>
                                <a:lnTo>
                                  <a:pt x="34" y="201"/>
                                </a:lnTo>
                                <a:lnTo>
                                  <a:pt x="40" y="228"/>
                                </a:lnTo>
                                <a:lnTo>
                                  <a:pt x="22" y="251"/>
                                </a:lnTo>
                                <a:lnTo>
                                  <a:pt x="17" y="259"/>
                                </a:lnTo>
                                <a:lnTo>
                                  <a:pt x="6" y="274"/>
                                </a:lnTo>
                                <a:lnTo>
                                  <a:pt x="0" y="282"/>
                                </a:lnTo>
                                <a:lnTo>
                                  <a:pt x="0" y="253"/>
                                </a:lnTo>
                                <a:lnTo>
                                  <a:pt x="0" y="184"/>
                                </a:lnTo>
                                <a:lnTo>
                                  <a:pt x="1" y="102"/>
                                </a:lnTo>
                                <a:lnTo>
                                  <a:pt x="1" y="33"/>
                                </a:lnTo>
                                <a:lnTo>
                                  <a:pt x="1" y="3"/>
                                </a:lnTo>
                                <a:lnTo>
                                  <a:pt x="29" y="6"/>
                                </a:lnTo>
                                <a:lnTo>
                                  <a:pt x="61" y="3"/>
                                </a:lnTo>
                                <a:lnTo>
                                  <a:pt x="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Freeform 201"/>
                        <wps:cNvSpPr>
                          <a:spLocks/>
                        </wps:cNvSpPr>
                        <wps:spPr bwMode="auto">
                          <a:xfrm>
                            <a:off x="654" y="385"/>
                            <a:ext cx="21" cy="77"/>
                          </a:xfrm>
                          <a:custGeom>
                            <a:avLst/>
                            <a:gdLst>
                              <a:gd name="T0" fmla="*/ 85 w 86"/>
                              <a:gd name="T1" fmla="*/ 47 h 305"/>
                              <a:gd name="T2" fmla="*/ 86 w 86"/>
                              <a:gd name="T3" fmla="*/ 156 h 305"/>
                              <a:gd name="T4" fmla="*/ 86 w 86"/>
                              <a:gd name="T5" fmla="*/ 262 h 305"/>
                              <a:gd name="T6" fmla="*/ 86 w 86"/>
                              <a:gd name="T7" fmla="*/ 305 h 305"/>
                              <a:gd name="T8" fmla="*/ 80 w 86"/>
                              <a:gd name="T9" fmla="*/ 250 h 305"/>
                              <a:gd name="T10" fmla="*/ 78 w 86"/>
                              <a:gd name="T11" fmla="*/ 225 h 305"/>
                              <a:gd name="T12" fmla="*/ 69 w 86"/>
                              <a:gd name="T13" fmla="*/ 234 h 305"/>
                              <a:gd name="T14" fmla="*/ 67 w 86"/>
                              <a:gd name="T15" fmla="*/ 241 h 305"/>
                              <a:gd name="T16" fmla="*/ 69 w 86"/>
                              <a:gd name="T17" fmla="*/ 254 h 305"/>
                              <a:gd name="T18" fmla="*/ 69 w 86"/>
                              <a:gd name="T19" fmla="*/ 262 h 305"/>
                              <a:gd name="T20" fmla="*/ 66 w 86"/>
                              <a:gd name="T21" fmla="*/ 209 h 305"/>
                              <a:gd name="T22" fmla="*/ 55 w 86"/>
                              <a:gd name="T23" fmla="*/ 180 h 305"/>
                              <a:gd name="T24" fmla="*/ 50 w 86"/>
                              <a:gd name="T25" fmla="*/ 206 h 305"/>
                              <a:gd name="T26" fmla="*/ 44 w 86"/>
                              <a:gd name="T27" fmla="*/ 217 h 305"/>
                              <a:gd name="T28" fmla="*/ 28 w 86"/>
                              <a:gd name="T29" fmla="*/ 197 h 305"/>
                              <a:gd name="T30" fmla="*/ 28 w 86"/>
                              <a:gd name="T31" fmla="*/ 183 h 305"/>
                              <a:gd name="T32" fmla="*/ 33 w 86"/>
                              <a:gd name="T33" fmla="*/ 148 h 305"/>
                              <a:gd name="T34" fmla="*/ 31 w 86"/>
                              <a:gd name="T35" fmla="*/ 126 h 305"/>
                              <a:gd name="T36" fmla="*/ 21 w 86"/>
                              <a:gd name="T37" fmla="*/ 130 h 305"/>
                              <a:gd name="T38" fmla="*/ 17 w 86"/>
                              <a:gd name="T39" fmla="*/ 136 h 305"/>
                              <a:gd name="T40" fmla="*/ 22 w 86"/>
                              <a:gd name="T41" fmla="*/ 157 h 305"/>
                              <a:gd name="T42" fmla="*/ 17 w 86"/>
                              <a:gd name="T43" fmla="*/ 167 h 305"/>
                              <a:gd name="T44" fmla="*/ 1 w 86"/>
                              <a:gd name="T45" fmla="*/ 130 h 305"/>
                              <a:gd name="T46" fmla="*/ 0 w 86"/>
                              <a:gd name="T47" fmla="*/ 107 h 305"/>
                              <a:gd name="T48" fmla="*/ 21 w 86"/>
                              <a:gd name="T49" fmla="*/ 112 h 305"/>
                              <a:gd name="T50" fmla="*/ 31 w 86"/>
                              <a:gd name="T51" fmla="*/ 105 h 305"/>
                              <a:gd name="T52" fmla="*/ 36 w 86"/>
                              <a:gd name="T53" fmla="*/ 66 h 305"/>
                              <a:gd name="T54" fmla="*/ 36 w 86"/>
                              <a:gd name="T55" fmla="*/ 49 h 305"/>
                              <a:gd name="T56" fmla="*/ 14 w 86"/>
                              <a:gd name="T57" fmla="*/ 45 h 305"/>
                              <a:gd name="T58" fmla="*/ 6 w 86"/>
                              <a:gd name="T59" fmla="*/ 43 h 305"/>
                              <a:gd name="T60" fmla="*/ 5 w 86"/>
                              <a:gd name="T61" fmla="*/ 10 h 305"/>
                              <a:gd name="T62" fmla="*/ 10 w 86"/>
                              <a:gd name="T63" fmla="*/ 0 h 305"/>
                              <a:gd name="T64" fmla="*/ 58 w 86"/>
                              <a:gd name="T65" fmla="*/ 1 h 305"/>
                              <a:gd name="T66" fmla="*/ 83 w 86"/>
                              <a:gd name="T67" fmla="*/ 1 h 3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86" h="305">
                                <a:moveTo>
                                  <a:pt x="83" y="1"/>
                                </a:moveTo>
                                <a:lnTo>
                                  <a:pt x="85" y="47"/>
                                </a:lnTo>
                                <a:lnTo>
                                  <a:pt x="86" y="100"/>
                                </a:lnTo>
                                <a:lnTo>
                                  <a:pt x="86" y="156"/>
                                </a:lnTo>
                                <a:lnTo>
                                  <a:pt x="86" y="212"/>
                                </a:lnTo>
                                <a:lnTo>
                                  <a:pt x="86" y="262"/>
                                </a:lnTo>
                                <a:lnTo>
                                  <a:pt x="86" y="305"/>
                                </a:lnTo>
                                <a:lnTo>
                                  <a:pt x="83" y="281"/>
                                </a:lnTo>
                                <a:lnTo>
                                  <a:pt x="80" y="250"/>
                                </a:lnTo>
                                <a:lnTo>
                                  <a:pt x="78" y="225"/>
                                </a:lnTo>
                                <a:lnTo>
                                  <a:pt x="72" y="227"/>
                                </a:lnTo>
                                <a:lnTo>
                                  <a:pt x="69" y="234"/>
                                </a:lnTo>
                                <a:lnTo>
                                  <a:pt x="67" y="241"/>
                                </a:lnTo>
                                <a:lnTo>
                                  <a:pt x="69" y="248"/>
                                </a:lnTo>
                                <a:lnTo>
                                  <a:pt x="69" y="254"/>
                                </a:lnTo>
                                <a:lnTo>
                                  <a:pt x="69" y="262"/>
                                </a:lnTo>
                                <a:lnTo>
                                  <a:pt x="52" y="239"/>
                                </a:lnTo>
                                <a:lnTo>
                                  <a:pt x="66" y="209"/>
                                </a:lnTo>
                                <a:lnTo>
                                  <a:pt x="55" y="180"/>
                                </a:lnTo>
                                <a:lnTo>
                                  <a:pt x="48" y="192"/>
                                </a:lnTo>
                                <a:lnTo>
                                  <a:pt x="50" y="206"/>
                                </a:lnTo>
                                <a:lnTo>
                                  <a:pt x="44" y="217"/>
                                </a:lnTo>
                                <a:lnTo>
                                  <a:pt x="34" y="209"/>
                                </a:lnTo>
                                <a:lnTo>
                                  <a:pt x="28" y="197"/>
                                </a:lnTo>
                                <a:lnTo>
                                  <a:pt x="28" y="183"/>
                                </a:lnTo>
                                <a:lnTo>
                                  <a:pt x="35" y="166"/>
                                </a:lnTo>
                                <a:lnTo>
                                  <a:pt x="33" y="148"/>
                                </a:lnTo>
                                <a:lnTo>
                                  <a:pt x="31" y="126"/>
                                </a:lnTo>
                                <a:lnTo>
                                  <a:pt x="25" y="127"/>
                                </a:lnTo>
                                <a:lnTo>
                                  <a:pt x="21" y="130"/>
                                </a:lnTo>
                                <a:lnTo>
                                  <a:pt x="17" y="136"/>
                                </a:lnTo>
                                <a:lnTo>
                                  <a:pt x="17" y="148"/>
                                </a:lnTo>
                                <a:lnTo>
                                  <a:pt x="22" y="157"/>
                                </a:lnTo>
                                <a:lnTo>
                                  <a:pt x="17" y="167"/>
                                </a:lnTo>
                                <a:lnTo>
                                  <a:pt x="4" y="152"/>
                                </a:lnTo>
                                <a:lnTo>
                                  <a:pt x="1" y="130"/>
                                </a:lnTo>
                                <a:lnTo>
                                  <a:pt x="0" y="107"/>
                                </a:lnTo>
                                <a:lnTo>
                                  <a:pt x="10" y="113"/>
                                </a:lnTo>
                                <a:lnTo>
                                  <a:pt x="21" y="112"/>
                                </a:lnTo>
                                <a:lnTo>
                                  <a:pt x="31" y="105"/>
                                </a:lnTo>
                                <a:lnTo>
                                  <a:pt x="39" y="88"/>
                                </a:lnTo>
                                <a:lnTo>
                                  <a:pt x="36" y="66"/>
                                </a:lnTo>
                                <a:lnTo>
                                  <a:pt x="36" y="49"/>
                                </a:lnTo>
                                <a:lnTo>
                                  <a:pt x="28" y="48"/>
                                </a:lnTo>
                                <a:lnTo>
                                  <a:pt x="14" y="45"/>
                                </a:lnTo>
                                <a:lnTo>
                                  <a:pt x="6" y="43"/>
                                </a:lnTo>
                                <a:lnTo>
                                  <a:pt x="5" y="28"/>
                                </a:lnTo>
                                <a:lnTo>
                                  <a:pt x="5" y="10"/>
                                </a:lnTo>
                                <a:lnTo>
                                  <a:pt x="10" y="0"/>
                                </a:lnTo>
                                <a:lnTo>
                                  <a:pt x="33" y="0"/>
                                </a:lnTo>
                                <a:lnTo>
                                  <a:pt x="58" y="1"/>
                                </a:lnTo>
                                <a:lnTo>
                                  <a:pt x="83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202"/>
                        <wps:cNvSpPr>
                          <a:spLocks/>
                        </wps:cNvSpPr>
                        <wps:spPr bwMode="auto">
                          <a:xfrm>
                            <a:off x="183" y="412"/>
                            <a:ext cx="67" cy="241"/>
                          </a:xfrm>
                          <a:custGeom>
                            <a:avLst/>
                            <a:gdLst>
                              <a:gd name="T0" fmla="*/ 265 w 270"/>
                              <a:gd name="T1" fmla="*/ 72 h 965"/>
                              <a:gd name="T2" fmla="*/ 261 w 270"/>
                              <a:gd name="T3" fmla="*/ 142 h 965"/>
                              <a:gd name="T4" fmla="*/ 255 w 270"/>
                              <a:gd name="T5" fmla="*/ 209 h 965"/>
                              <a:gd name="T6" fmla="*/ 246 w 270"/>
                              <a:gd name="T7" fmla="*/ 276 h 965"/>
                              <a:gd name="T8" fmla="*/ 246 w 270"/>
                              <a:gd name="T9" fmla="*/ 276 h 965"/>
                              <a:gd name="T10" fmla="*/ 246 w 270"/>
                              <a:gd name="T11" fmla="*/ 329 h 965"/>
                              <a:gd name="T12" fmla="*/ 242 w 270"/>
                              <a:gd name="T13" fmla="*/ 381 h 965"/>
                              <a:gd name="T14" fmla="*/ 239 w 270"/>
                              <a:gd name="T15" fmla="*/ 431 h 965"/>
                              <a:gd name="T16" fmla="*/ 241 w 270"/>
                              <a:gd name="T17" fmla="*/ 481 h 965"/>
                              <a:gd name="T18" fmla="*/ 241 w 270"/>
                              <a:gd name="T19" fmla="*/ 481 h 965"/>
                              <a:gd name="T20" fmla="*/ 241 w 270"/>
                              <a:gd name="T21" fmla="*/ 529 h 965"/>
                              <a:gd name="T22" fmla="*/ 241 w 270"/>
                              <a:gd name="T23" fmla="*/ 578 h 965"/>
                              <a:gd name="T24" fmla="*/ 219 w 270"/>
                              <a:gd name="T25" fmla="*/ 621 h 965"/>
                              <a:gd name="T26" fmla="*/ 219 w 270"/>
                              <a:gd name="T27" fmla="*/ 621 h 965"/>
                              <a:gd name="T28" fmla="*/ 233 w 270"/>
                              <a:gd name="T29" fmla="*/ 639 h 965"/>
                              <a:gd name="T30" fmla="*/ 233 w 270"/>
                              <a:gd name="T31" fmla="*/ 666 h 965"/>
                              <a:gd name="T32" fmla="*/ 233 w 270"/>
                              <a:gd name="T33" fmla="*/ 695 h 965"/>
                              <a:gd name="T34" fmla="*/ 233 w 270"/>
                              <a:gd name="T35" fmla="*/ 695 h 965"/>
                              <a:gd name="T36" fmla="*/ 220 w 270"/>
                              <a:gd name="T37" fmla="*/ 714 h 965"/>
                              <a:gd name="T38" fmla="*/ 188 w 270"/>
                              <a:gd name="T39" fmla="*/ 765 h 965"/>
                              <a:gd name="T40" fmla="*/ 145 w 270"/>
                              <a:gd name="T41" fmla="*/ 830 h 965"/>
                              <a:gd name="T42" fmla="*/ 102 w 270"/>
                              <a:gd name="T43" fmla="*/ 895 h 965"/>
                              <a:gd name="T44" fmla="*/ 69 w 270"/>
                              <a:gd name="T45" fmla="*/ 946 h 965"/>
                              <a:gd name="T46" fmla="*/ 56 w 270"/>
                              <a:gd name="T47" fmla="*/ 965 h 965"/>
                              <a:gd name="T48" fmla="*/ 56 w 270"/>
                              <a:gd name="T49" fmla="*/ 965 h 965"/>
                              <a:gd name="T50" fmla="*/ 56 w 270"/>
                              <a:gd name="T51" fmla="*/ 926 h 965"/>
                              <a:gd name="T52" fmla="*/ 56 w 270"/>
                              <a:gd name="T53" fmla="*/ 854 h 965"/>
                              <a:gd name="T54" fmla="*/ 56 w 270"/>
                              <a:gd name="T55" fmla="*/ 814 h 965"/>
                              <a:gd name="T56" fmla="*/ 56 w 270"/>
                              <a:gd name="T57" fmla="*/ 814 h 965"/>
                              <a:gd name="T58" fmla="*/ 54 w 270"/>
                              <a:gd name="T59" fmla="*/ 800 h 965"/>
                              <a:gd name="T60" fmla="*/ 49 w 270"/>
                              <a:gd name="T61" fmla="*/ 764 h 965"/>
                              <a:gd name="T62" fmla="*/ 41 w 270"/>
                              <a:gd name="T63" fmla="*/ 711 h 965"/>
                              <a:gd name="T64" fmla="*/ 31 w 270"/>
                              <a:gd name="T65" fmla="*/ 650 h 965"/>
                              <a:gd name="T66" fmla="*/ 22 w 270"/>
                              <a:gd name="T67" fmla="*/ 587 h 965"/>
                              <a:gd name="T68" fmla="*/ 13 w 270"/>
                              <a:gd name="T69" fmla="*/ 530 h 965"/>
                              <a:gd name="T70" fmla="*/ 8 w 270"/>
                              <a:gd name="T71" fmla="*/ 485 h 965"/>
                              <a:gd name="T72" fmla="*/ 8 w 270"/>
                              <a:gd name="T73" fmla="*/ 485 h 965"/>
                              <a:gd name="T74" fmla="*/ 6 w 270"/>
                              <a:gd name="T75" fmla="*/ 485 h 965"/>
                              <a:gd name="T76" fmla="*/ 2 w 270"/>
                              <a:gd name="T77" fmla="*/ 485 h 965"/>
                              <a:gd name="T78" fmla="*/ 0 w 270"/>
                              <a:gd name="T79" fmla="*/ 485 h 965"/>
                              <a:gd name="T80" fmla="*/ 0 w 270"/>
                              <a:gd name="T81" fmla="*/ 485 h 965"/>
                              <a:gd name="T82" fmla="*/ 12 w 270"/>
                              <a:gd name="T83" fmla="*/ 441 h 965"/>
                              <a:gd name="T84" fmla="*/ 31 w 270"/>
                              <a:gd name="T85" fmla="*/ 401 h 965"/>
                              <a:gd name="T86" fmla="*/ 54 w 270"/>
                              <a:gd name="T87" fmla="*/ 363 h 965"/>
                              <a:gd name="T88" fmla="*/ 54 w 270"/>
                              <a:gd name="T89" fmla="*/ 363 h 965"/>
                              <a:gd name="T90" fmla="*/ 69 w 270"/>
                              <a:gd name="T91" fmla="*/ 316 h 965"/>
                              <a:gd name="T92" fmla="*/ 88 w 270"/>
                              <a:gd name="T93" fmla="*/ 269 h 965"/>
                              <a:gd name="T94" fmla="*/ 110 w 270"/>
                              <a:gd name="T95" fmla="*/ 222 h 965"/>
                              <a:gd name="T96" fmla="*/ 134 w 270"/>
                              <a:gd name="T97" fmla="*/ 176 h 965"/>
                              <a:gd name="T98" fmla="*/ 161 w 270"/>
                              <a:gd name="T99" fmla="*/ 131 h 965"/>
                              <a:gd name="T100" fmla="*/ 187 w 270"/>
                              <a:gd name="T101" fmla="*/ 87 h 965"/>
                              <a:gd name="T102" fmla="*/ 215 w 270"/>
                              <a:gd name="T103" fmla="*/ 43 h 965"/>
                              <a:gd name="T104" fmla="*/ 241 w 270"/>
                              <a:gd name="T105" fmla="*/ 0 h 965"/>
                              <a:gd name="T106" fmla="*/ 241 w 270"/>
                              <a:gd name="T107" fmla="*/ 0 h 965"/>
                              <a:gd name="T108" fmla="*/ 261 w 270"/>
                              <a:gd name="T109" fmla="*/ 18 h 965"/>
                              <a:gd name="T110" fmla="*/ 270 w 270"/>
                              <a:gd name="T111" fmla="*/ 43 h 965"/>
                              <a:gd name="T112" fmla="*/ 265 w 270"/>
                              <a:gd name="T113" fmla="*/ 72 h 965"/>
                              <a:gd name="T114" fmla="*/ 265 w 270"/>
                              <a:gd name="T115" fmla="*/ 72 h 965"/>
                              <a:gd name="T116" fmla="*/ 265 w 270"/>
                              <a:gd name="T117" fmla="*/ 72 h 9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270" h="965">
                                <a:moveTo>
                                  <a:pt x="265" y="72"/>
                                </a:moveTo>
                                <a:lnTo>
                                  <a:pt x="261" y="142"/>
                                </a:lnTo>
                                <a:lnTo>
                                  <a:pt x="255" y="209"/>
                                </a:lnTo>
                                <a:lnTo>
                                  <a:pt x="246" y="276"/>
                                </a:lnTo>
                                <a:lnTo>
                                  <a:pt x="246" y="329"/>
                                </a:lnTo>
                                <a:lnTo>
                                  <a:pt x="242" y="381"/>
                                </a:lnTo>
                                <a:lnTo>
                                  <a:pt x="239" y="431"/>
                                </a:lnTo>
                                <a:lnTo>
                                  <a:pt x="241" y="481"/>
                                </a:lnTo>
                                <a:lnTo>
                                  <a:pt x="241" y="529"/>
                                </a:lnTo>
                                <a:lnTo>
                                  <a:pt x="241" y="578"/>
                                </a:lnTo>
                                <a:lnTo>
                                  <a:pt x="219" y="621"/>
                                </a:lnTo>
                                <a:lnTo>
                                  <a:pt x="233" y="639"/>
                                </a:lnTo>
                                <a:lnTo>
                                  <a:pt x="233" y="666"/>
                                </a:lnTo>
                                <a:lnTo>
                                  <a:pt x="233" y="695"/>
                                </a:lnTo>
                                <a:lnTo>
                                  <a:pt x="220" y="714"/>
                                </a:lnTo>
                                <a:lnTo>
                                  <a:pt x="188" y="765"/>
                                </a:lnTo>
                                <a:lnTo>
                                  <a:pt x="145" y="830"/>
                                </a:lnTo>
                                <a:lnTo>
                                  <a:pt x="102" y="895"/>
                                </a:lnTo>
                                <a:lnTo>
                                  <a:pt x="69" y="946"/>
                                </a:lnTo>
                                <a:lnTo>
                                  <a:pt x="56" y="965"/>
                                </a:lnTo>
                                <a:lnTo>
                                  <a:pt x="56" y="926"/>
                                </a:lnTo>
                                <a:lnTo>
                                  <a:pt x="56" y="854"/>
                                </a:lnTo>
                                <a:lnTo>
                                  <a:pt x="56" y="814"/>
                                </a:lnTo>
                                <a:lnTo>
                                  <a:pt x="54" y="800"/>
                                </a:lnTo>
                                <a:lnTo>
                                  <a:pt x="49" y="764"/>
                                </a:lnTo>
                                <a:lnTo>
                                  <a:pt x="41" y="711"/>
                                </a:lnTo>
                                <a:lnTo>
                                  <a:pt x="31" y="650"/>
                                </a:lnTo>
                                <a:lnTo>
                                  <a:pt x="22" y="587"/>
                                </a:lnTo>
                                <a:lnTo>
                                  <a:pt x="13" y="530"/>
                                </a:lnTo>
                                <a:lnTo>
                                  <a:pt x="8" y="485"/>
                                </a:lnTo>
                                <a:lnTo>
                                  <a:pt x="6" y="485"/>
                                </a:lnTo>
                                <a:lnTo>
                                  <a:pt x="2" y="485"/>
                                </a:lnTo>
                                <a:lnTo>
                                  <a:pt x="0" y="485"/>
                                </a:lnTo>
                                <a:lnTo>
                                  <a:pt x="12" y="441"/>
                                </a:lnTo>
                                <a:lnTo>
                                  <a:pt x="31" y="401"/>
                                </a:lnTo>
                                <a:lnTo>
                                  <a:pt x="54" y="363"/>
                                </a:lnTo>
                                <a:lnTo>
                                  <a:pt x="69" y="316"/>
                                </a:lnTo>
                                <a:lnTo>
                                  <a:pt x="88" y="269"/>
                                </a:lnTo>
                                <a:lnTo>
                                  <a:pt x="110" y="222"/>
                                </a:lnTo>
                                <a:lnTo>
                                  <a:pt x="134" y="176"/>
                                </a:lnTo>
                                <a:lnTo>
                                  <a:pt x="161" y="131"/>
                                </a:lnTo>
                                <a:lnTo>
                                  <a:pt x="187" y="87"/>
                                </a:lnTo>
                                <a:lnTo>
                                  <a:pt x="215" y="43"/>
                                </a:lnTo>
                                <a:lnTo>
                                  <a:pt x="241" y="0"/>
                                </a:lnTo>
                                <a:lnTo>
                                  <a:pt x="261" y="18"/>
                                </a:lnTo>
                                <a:lnTo>
                                  <a:pt x="270" y="43"/>
                                </a:lnTo>
                                <a:lnTo>
                                  <a:pt x="265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203"/>
                        <wps:cNvSpPr>
                          <a:spLocks/>
                        </wps:cNvSpPr>
                        <wps:spPr bwMode="auto">
                          <a:xfrm>
                            <a:off x="1230" y="415"/>
                            <a:ext cx="62" cy="234"/>
                          </a:xfrm>
                          <a:custGeom>
                            <a:avLst/>
                            <a:gdLst>
                              <a:gd name="T0" fmla="*/ 215 w 247"/>
                              <a:gd name="T1" fmla="*/ 936 h 936"/>
                              <a:gd name="T2" fmla="*/ 201 w 247"/>
                              <a:gd name="T3" fmla="*/ 916 h 936"/>
                              <a:gd name="T4" fmla="*/ 167 w 247"/>
                              <a:gd name="T5" fmla="*/ 867 h 936"/>
                              <a:gd name="T6" fmla="*/ 123 w 247"/>
                              <a:gd name="T7" fmla="*/ 802 h 936"/>
                              <a:gd name="T8" fmla="*/ 79 w 247"/>
                              <a:gd name="T9" fmla="*/ 737 h 936"/>
                              <a:gd name="T10" fmla="*/ 45 w 247"/>
                              <a:gd name="T11" fmla="*/ 688 h 936"/>
                              <a:gd name="T12" fmla="*/ 31 w 247"/>
                              <a:gd name="T13" fmla="*/ 668 h 936"/>
                              <a:gd name="T14" fmla="*/ 31 w 247"/>
                              <a:gd name="T15" fmla="*/ 668 h 936"/>
                              <a:gd name="T16" fmla="*/ 31 w 247"/>
                              <a:gd name="T17" fmla="*/ 642 h 936"/>
                              <a:gd name="T18" fmla="*/ 31 w 247"/>
                              <a:gd name="T19" fmla="*/ 616 h 936"/>
                              <a:gd name="T20" fmla="*/ 48 w 247"/>
                              <a:gd name="T21" fmla="*/ 605 h 936"/>
                              <a:gd name="T22" fmla="*/ 48 w 247"/>
                              <a:gd name="T23" fmla="*/ 605 h 936"/>
                              <a:gd name="T24" fmla="*/ 53 w 247"/>
                              <a:gd name="T25" fmla="*/ 588 h 936"/>
                              <a:gd name="T26" fmla="*/ 46 w 247"/>
                              <a:gd name="T27" fmla="*/ 573 h 936"/>
                              <a:gd name="T28" fmla="*/ 41 w 247"/>
                              <a:gd name="T29" fmla="*/ 556 h 936"/>
                              <a:gd name="T30" fmla="*/ 41 w 247"/>
                              <a:gd name="T31" fmla="*/ 556 h 936"/>
                              <a:gd name="T32" fmla="*/ 41 w 247"/>
                              <a:gd name="T33" fmla="*/ 506 h 936"/>
                              <a:gd name="T34" fmla="*/ 38 w 247"/>
                              <a:gd name="T35" fmla="*/ 412 h 936"/>
                              <a:gd name="T36" fmla="*/ 38 w 247"/>
                              <a:gd name="T37" fmla="*/ 361 h 936"/>
                              <a:gd name="T38" fmla="*/ 38 w 247"/>
                              <a:gd name="T39" fmla="*/ 361 h 936"/>
                              <a:gd name="T40" fmla="*/ 30 w 247"/>
                              <a:gd name="T41" fmla="*/ 314 h 936"/>
                              <a:gd name="T42" fmla="*/ 30 w 247"/>
                              <a:gd name="T43" fmla="*/ 262 h 936"/>
                              <a:gd name="T44" fmla="*/ 19 w 247"/>
                              <a:gd name="T45" fmla="*/ 215 h 936"/>
                              <a:gd name="T46" fmla="*/ 19 w 247"/>
                              <a:gd name="T47" fmla="*/ 215 h 936"/>
                              <a:gd name="T48" fmla="*/ 21 w 247"/>
                              <a:gd name="T49" fmla="*/ 162 h 936"/>
                              <a:gd name="T50" fmla="*/ 12 w 247"/>
                              <a:gd name="T51" fmla="*/ 109 h 936"/>
                              <a:gd name="T52" fmla="*/ 9 w 247"/>
                              <a:gd name="T53" fmla="*/ 54 h 936"/>
                              <a:gd name="T54" fmla="*/ 9 w 247"/>
                              <a:gd name="T55" fmla="*/ 54 h 936"/>
                              <a:gd name="T56" fmla="*/ 0 w 247"/>
                              <a:gd name="T57" fmla="*/ 39 h 936"/>
                              <a:gd name="T58" fmla="*/ 1 w 247"/>
                              <a:gd name="T59" fmla="*/ 19 h 936"/>
                              <a:gd name="T60" fmla="*/ 4 w 247"/>
                              <a:gd name="T61" fmla="*/ 0 h 936"/>
                              <a:gd name="T62" fmla="*/ 4 w 247"/>
                              <a:gd name="T63" fmla="*/ 0 h 936"/>
                              <a:gd name="T64" fmla="*/ 34 w 247"/>
                              <a:gd name="T65" fmla="*/ 1 h 936"/>
                              <a:gd name="T66" fmla="*/ 50 w 247"/>
                              <a:gd name="T67" fmla="*/ 30 h 936"/>
                              <a:gd name="T68" fmla="*/ 70 w 247"/>
                              <a:gd name="T69" fmla="*/ 60 h 936"/>
                              <a:gd name="T70" fmla="*/ 70 w 247"/>
                              <a:gd name="T71" fmla="*/ 60 h 936"/>
                              <a:gd name="T72" fmla="*/ 97 w 247"/>
                              <a:gd name="T73" fmla="*/ 103 h 936"/>
                              <a:gd name="T74" fmla="*/ 122 w 247"/>
                              <a:gd name="T75" fmla="*/ 147 h 936"/>
                              <a:gd name="T76" fmla="*/ 145 w 247"/>
                              <a:gd name="T77" fmla="*/ 192 h 936"/>
                              <a:gd name="T78" fmla="*/ 167 w 247"/>
                              <a:gd name="T79" fmla="*/ 238 h 936"/>
                              <a:gd name="T80" fmla="*/ 188 w 247"/>
                              <a:gd name="T81" fmla="*/ 284 h 936"/>
                              <a:gd name="T82" fmla="*/ 208 w 247"/>
                              <a:gd name="T83" fmla="*/ 330 h 936"/>
                              <a:gd name="T84" fmla="*/ 228 w 247"/>
                              <a:gd name="T85" fmla="*/ 377 h 936"/>
                              <a:gd name="T86" fmla="*/ 247 w 247"/>
                              <a:gd name="T87" fmla="*/ 425 h 936"/>
                              <a:gd name="T88" fmla="*/ 247 w 247"/>
                              <a:gd name="T89" fmla="*/ 425 h 936"/>
                              <a:gd name="T90" fmla="*/ 245 w 247"/>
                              <a:gd name="T91" fmla="*/ 471 h 936"/>
                              <a:gd name="T92" fmla="*/ 242 w 247"/>
                              <a:gd name="T93" fmla="*/ 517 h 936"/>
                              <a:gd name="T94" fmla="*/ 239 w 247"/>
                              <a:gd name="T95" fmla="*/ 564 h 936"/>
                              <a:gd name="T96" fmla="*/ 234 w 247"/>
                              <a:gd name="T97" fmla="*/ 610 h 936"/>
                              <a:gd name="T98" fmla="*/ 231 w 247"/>
                              <a:gd name="T99" fmla="*/ 656 h 936"/>
                              <a:gd name="T100" fmla="*/ 226 w 247"/>
                              <a:gd name="T101" fmla="*/ 703 h 936"/>
                              <a:gd name="T102" fmla="*/ 223 w 247"/>
                              <a:gd name="T103" fmla="*/ 749 h 936"/>
                              <a:gd name="T104" fmla="*/ 220 w 247"/>
                              <a:gd name="T105" fmla="*/ 797 h 936"/>
                              <a:gd name="T106" fmla="*/ 218 w 247"/>
                              <a:gd name="T107" fmla="*/ 843 h 936"/>
                              <a:gd name="T108" fmla="*/ 215 w 247"/>
                              <a:gd name="T109" fmla="*/ 889 h 936"/>
                              <a:gd name="T110" fmla="*/ 215 w 247"/>
                              <a:gd name="T111" fmla="*/ 936 h 936"/>
                              <a:gd name="T112" fmla="*/ 215 w 247"/>
                              <a:gd name="T113" fmla="*/ 936 h 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7" h="936">
                                <a:moveTo>
                                  <a:pt x="215" y="936"/>
                                </a:moveTo>
                                <a:lnTo>
                                  <a:pt x="201" y="916"/>
                                </a:lnTo>
                                <a:lnTo>
                                  <a:pt x="167" y="867"/>
                                </a:lnTo>
                                <a:lnTo>
                                  <a:pt x="123" y="802"/>
                                </a:lnTo>
                                <a:lnTo>
                                  <a:pt x="79" y="737"/>
                                </a:lnTo>
                                <a:lnTo>
                                  <a:pt x="45" y="688"/>
                                </a:lnTo>
                                <a:lnTo>
                                  <a:pt x="31" y="668"/>
                                </a:lnTo>
                                <a:lnTo>
                                  <a:pt x="31" y="642"/>
                                </a:lnTo>
                                <a:lnTo>
                                  <a:pt x="31" y="616"/>
                                </a:lnTo>
                                <a:lnTo>
                                  <a:pt x="48" y="605"/>
                                </a:lnTo>
                                <a:lnTo>
                                  <a:pt x="53" y="588"/>
                                </a:lnTo>
                                <a:lnTo>
                                  <a:pt x="46" y="573"/>
                                </a:lnTo>
                                <a:lnTo>
                                  <a:pt x="41" y="556"/>
                                </a:lnTo>
                                <a:lnTo>
                                  <a:pt x="41" y="506"/>
                                </a:lnTo>
                                <a:lnTo>
                                  <a:pt x="38" y="412"/>
                                </a:lnTo>
                                <a:lnTo>
                                  <a:pt x="38" y="361"/>
                                </a:lnTo>
                                <a:lnTo>
                                  <a:pt x="30" y="314"/>
                                </a:lnTo>
                                <a:lnTo>
                                  <a:pt x="30" y="262"/>
                                </a:lnTo>
                                <a:lnTo>
                                  <a:pt x="19" y="215"/>
                                </a:lnTo>
                                <a:lnTo>
                                  <a:pt x="21" y="162"/>
                                </a:lnTo>
                                <a:lnTo>
                                  <a:pt x="12" y="109"/>
                                </a:lnTo>
                                <a:lnTo>
                                  <a:pt x="9" y="54"/>
                                </a:lnTo>
                                <a:lnTo>
                                  <a:pt x="0" y="39"/>
                                </a:lnTo>
                                <a:lnTo>
                                  <a:pt x="1" y="19"/>
                                </a:lnTo>
                                <a:lnTo>
                                  <a:pt x="4" y="0"/>
                                </a:lnTo>
                                <a:lnTo>
                                  <a:pt x="34" y="1"/>
                                </a:lnTo>
                                <a:lnTo>
                                  <a:pt x="50" y="30"/>
                                </a:lnTo>
                                <a:lnTo>
                                  <a:pt x="70" y="60"/>
                                </a:lnTo>
                                <a:lnTo>
                                  <a:pt x="97" y="103"/>
                                </a:lnTo>
                                <a:lnTo>
                                  <a:pt x="122" y="147"/>
                                </a:lnTo>
                                <a:lnTo>
                                  <a:pt x="145" y="192"/>
                                </a:lnTo>
                                <a:lnTo>
                                  <a:pt x="167" y="238"/>
                                </a:lnTo>
                                <a:lnTo>
                                  <a:pt x="188" y="284"/>
                                </a:lnTo>
                                <a:lnTo>
                                  <a:pt x="208" y="330"/>
                                </a:lnTo>
                                <a:lnTo>
                                  <a:pt x="228" y="377"/>
                                </a:lnTo>
                                <a:lnTo>
                                  <a:pt x="247" y="425"/>
                                </a:lnTo>
                                <a:lnTo>
                                  <a:pt x="245" y="471"/>
                                </a:lnTo>
                                <a:lnTo>
                                  <a:pt x="242" y="517"/>
                                </a:lnTo>
                                <a:lnTo>
                                  <a:pt x="239" y="564"/>
                                </a:lnTo>
                                <a:lnTo>
                                  <a:pt x="234" y="610"/>
                                </a:lnTo>
                                <a:lnTo>
                                  <a:pt x="231" y="656"/>
                                </a:lnTo>
                                <a:lnTo>
                                  <a:pt x="226" y="703"/>
                                </a:lnTo>
                                <a:lnTo>
                                  <a:pt x="223" y="749"/>
                                </a:lnTo>
                                <a:lnTo>
                                  <a:pt x="220" y="797"/>
                                </a:lnTo>
                                <a:lnTo>
                                  <a:pt x="218" y="843"/>
                                </a:lnTo>
                                <a:lnTo>
                                  <a:pt x="215" y="889"/>
                                </a:lnTo>
                                <a:lnTo>
                                  <a:pt x="215" y="9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204"/>
                        <wps:cNvSpPr>
                          <a:spLocks/>
                        </wps:cNvSpPr>
                        <wps:spPr bwMode="auto">
                          <a:xfrm>
                            <a:off x="734" y="419"/>
                            <a:ext cx="15" cy="9"/>
                          </a:xfrm>
                          <a:custGeom>
                            <a:avLst/>
                            <a:gdLst>
                              <a:gd name="T0" fmla="*/ 0 w 57"/>
                              <a:gd name="T1" fmla="*/ 23 h 36"/>
                              <a:gd name="T2" fmla="*/ 0 w 57"/>
                              <a:gd name="T3" fmla="*/ 10 h 36"/>
                              <a:gd name="T4" fmla="*/ 9 w 57"/>
                              <a:gd name="T5" fmla="*/ 3 h 36"/>
                              <a:gd name="T6" fmla="*/ 20 w 57"/>
                              <a:gd name="T7" fmla="*/ 0 h 36"/>
                              <a:gd name="T8" fmla="*/ 20 w 57"/>
                              <a:gd name="T9" fmla="*/ 0 h 36"/>
                              <a:gd name="T10" fmla="*/ 39 w 57"/>
                              <a:gd name="T11" fmla="*/ 3 h 36"/>
                              <a:gd name="T12" fmla="*/ 56 w 57"/>
                              <a:gd name="T13" fmla="*/ 10 h 36"/>
                              <a:gd name="T14" fmla="*/ 57 w 57"/>
                              <a:gd name="T15" fmla="*/ 29 h 36"/>
                              <a:gd name="T16" fmla="*/ 57 w 57"/>
                              <a:gd name="T17" fmla="*/ 29 h 36"/>
                              <a:gd name="T18" fmla="*/ 37 w 57"/>
                              <a:gd name="T19" fmla="*/ 36 h 36"/>
                              <a:gd name="T20" fmla="*/ 18 w 57"/>
                              <a:gd name="T21" fmla="*/ 33 h 36"/>
                              <a:gd name="T22" fmla="*/ 0 w 57"/>
                              <a:gd name="T23" fmla="*/ 23 h 36"/>
                              <a:gd name="T24" fmla="*/ 0 w 57"/>
                              <a:gd name="T25" fmla="*/ 23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57" h="36">
                                <a:moveTo>
                                  <a:pt x="0" y="23"/>
                                </a:moveTo>
                                <a:lnTo>
                                  <a:pt x="0" y="10"/>
                                </a:lnTo>
                                <a:lnTo>
                                  <a:pt x="9" y="3"/>
                                </a:lnTo>
                                <a:lnTo>
                                  <a:pt x="20" y="0"/>
                                </a:lnTo>
                                <a:lnTo>
                                  <a:pt x="39" y="3"/>
                                </a:lnTo>
                                <a:lnTo>
                                  <a:pt x="56" y="10"/>
                                </a:lnTo>
                                <a:lnTo>
                                  <a:pt x="57" y="29"/>
                                </a:lnTo>
                                <a:lnTo>
                                  <a:pt x="37" y="36"/>
                                </a:lnTo>
                                <a:lnTo>
                                  <a:pt x="18" y="33"/>
                                </a:lnTo>
                                <a:lnTo>
                                  <a:pt x="0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205"/>
                        <wps:cNvSpPr>
                          <a:spLocks/>
                        </wps:cNvSpPr>
                        <wps:spPr bwMode="auto">
                          <a:xfrm>
                            <a:off x="734" y="430"/>
                            <a:ext cx="16" cy="38"/>
                          </a:xfrm>
                          <a:custGeom>
                            <a:avLst/>
                            <a:gdLst>
                              <a:gd name="T0" fmla="*/ 64 w 65"/>
                              <a:gd name="T1" fmla="*/ 139 h 151"/>
                              <a:gd name="T2" fmla="*/ 62 w 65"/>
                              <a:gd name="T3" fmla="*/ 139 h 151"/>
                              <a:gd name="T4" fmla="*/ 59 w 65"/>
                              <a:gd name="T5" fmla="*/ 137 h 151"/>
                              <a:gd name="T6" fmla="*/ 57 w 65"/>
                              <a:gd name="T7" fmla="*/ 133 h 151"/>
                              <a:gd name="T8" fmla="*/ 57 w 65"/>
                              <a:gd name="T9" fmla="*/ 133 h 151"/>
                              <a:gd name="T10" fmla="*/ 54 w 65"/>
                              <a:gd name="T11" fmla="*/ 144 h 151"/>
                              <a:gd name="T12" fmla="*/ 43 w 65"/>
                              <a:gd name="T13" fmla="*/ 149 h 151"/>
                              <a:gd name="T14" fmla="*/ 30 w 65"/>
                              <a:gd name="T15" fmla="*/ 151 h 151"/>
                              <a:gd name="T16" fmla="*/ 30 w 65"/>
                              <a:gd name="T17" fmla="*/ 151 h 151"/>
                              <a:gd name="T18" fmla="*/ 0 w 65"/>
                              <a:gd name="T19" fmla="*/ 130 h 151"/>
                              <a:gd name="T20" fmla="*/ 2 w 65"/>
                              <a:gd name="T21" fmla="*/ 97 h 151"/>
                              <a:gd name="T22" fmla="*/ 15 w 65"/>
                              <a:gd name="T23" fmla="*/ 58 h 151"/>
                              <a:gd name="T24" fmla="*/ 18 w 65"/>
                              <a:gd name="T25" fmla="*/ 19 h 151"/>
                              <a:gd name="T26" fmla="*/ 18 w 65"/>
                              <a:gd name="T27" fmla="*/ 19 h 151"/>
                              <a:gd name="T28" fmla="*/ 18 w 65"/>
                              <a:gd name="T29" fmla="*/ 14 h 151"/>
                              <a:gd name="T30" fmla="*/ 20 w 65"/>
                              <a:gd name="T31" fmla="*/ 5 h 151"/>
                              <a:gd name="T32" fmla="*/ 20 w 65"/>
                              <a:gd name="T33" fmla="*/ 0 h 151"/>
                              <a:gd name="T34" fmla="*/ 20 w 65"/>
                              <a:gd name="T35" fmla="*/ 0 h 151"/>
                              <a:gd name="T36" fmla="*/ 47 w 65"/>
                              <a:gd name="T37" fmla="*/ 19 h 151"/>
                              <a:gd name="T38" fmla="*/ 47 w 65"/>
                              <a:gd name="T39" fmla="*/ 66 h 151"/>
                              <a:gd name="T40" fmla="*/ 57 w 65"/>
                              <a:gd name="T41" fmla="*/ 109 h 151"/>
                              <a:gd name="T42" fmla="*/ 57 w 65"/>
                              <a:gd name="T43" fmla="*/ 109 h 151"/>
                              <a:gd name="T44" fmla="*/ 63 w 65"/>
                              <a:gd name="T45" fmla="*/ 118 h 151"/>
                              <a:gd name="T46" fmla="*/ 65 w 65"/>
                              <a:gd name="T47" fmla="*/ 128 h 151"/>
                              <a:gd name="T48" fmla="*/ 64 w 65"/>
                              <a:gd name="T49" fmla="*/ 139 h 151"/>
                              <a:gd name="T50" fmla="*/ 64 w 65"/>
                              <a:gd name="T51" fmla="*/ 139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65" h="151">
                                <a:moveTo>
                                  <a:pt x="64" y="139"/>
                                </a:moveTo>
                                <a:lnTo>
                                  <a:pt x="62" y="139"/>
                                </a:lnTo>
                                <a:lnTo>
                                  <a:pt x="59" y="137"/>
                                </a:lnTo>
                                <a:lnTo>
                                  <a:pt x="57" y="133"/>
                                </a:lnTo>
                                <a:lnTo>
                                  <a:pt x="54" y="144"/>
                                </a:lnTo>
                                <a:lnTo>
                                  <a:pt x="43" y="149"/>
                                </a:lnTo>
                                <a:lnTo>
                                  <a:pt x="30" y="151"/>
                                </a:lnTo>
                                <a:lnTo>
                                  <a:pt x="0" y="130"/>
                                </a:lnTo>
                                <a:lnTo>
                                  <a:pt x="2" y="97"/>
                                </a:lnTo>
                                <a:lnTo>
                                  <a:pt x="15" y="58"/>
                                </a:lnTo>
                                <a:lnTo>
                                  <a:pt x="18" y="19"/>
                                </a:lnTo>
                                <a:lnTo>
                                  <a:pt x="18" y="14"/>
                                </a:lnTo>
                                <a:lnTo>
                                  <a:pt x="20" y="5"/>
                                </a:lnTo>
                                <a:lnTo>
                                  <a:pt x="20" y="0"/>
                                </a:lnTo>
                                <a:lnTo>
                                  <a:pt x="47" y="19"/>
                                </a:lnTo>
                                <a:lnTo>
                                  <a:pt x="47" y="66"/>
                                </a:lnTo>
                                <a:lnTo>
                                  <a:pt x="57" y="109"/>
                                </a:lnTo>
                                <a:lnTo>
                                  <a:pt x="63" y="118"/>
                                </a:lnTo>
                                <a:lnTo>
                                  <a:pt x="65" y="128"/>
                                </a:lnTo>
                                <a:lnTo>
                                  <a:pt x="64" y="1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206"/>
                        <wps:cNvSpPr>
                          <a:spLocks/>
                        </wps:cNvSpPr>
                        <wps:spPr bwMode="auto">
                          <a:xfrm>
                            <a:off x="105" y="453"/>
                            <a:ext cx="38" cy="32"/>
                          </a:xfrm>
                          <a:custGeom>
                            <a:avLst/>
                            <a:gdLst>
                              <a:gd name="T0" fmla="*/ 110 w 150"/>
                              <a:gd name="T1" fmla="*/ 62 h 125"/>
                              <a:gd name="T2" fmla="*/ 131 w 150"/>
                              <a:gd name="T3" fmla="*/ 73 h 125"/>
                              <a:gd name="T4" fmla="*/ 150 w 150"/>
                              <a:gd name="T5" fmla="*/ 93 h 125"/>
                              <a:gd name="T6" fmla="*/ 143 w 150"/>
                              <a:gd name="T7" fmla="*/ 125 h 125"/>
                              <a:gd name="T8" fmla="*/ 143 w 150"/>
                              <a:gd name="T9" fmla="*/ 125 h 125"/>
                              <a:gd name="T10" fmla="*/ 107 w 150"/>
                              <a:gd name="T11" fmla="*/ 112 h 125"/>
                              <a:gd name="T12" fmla="*/ 40 w 150"/>
                              <a:gd name="T13" fmla="*/ 87 h 125"/>
                              <a:gd name="T14" fmla="*/ 5 w 150"/>
                              <a:gd name="T15" fmla="*/ 73 h 125"/>
                              <a:gd name="T16" fmla="*/ 5 w 150"/>
                              <a:gd name="T17" fmla="*/ 73 h 125"/>
                              <a:gd name="T18" fmla="*/ 3 w 150"/>
                              <a:gd name="T19" fmla="*/ 61 h 125"/>
                              <a:gd name="T20" fmla="*/ 1 w 150"/>
                              <a:gd name="T21" fmla="*/ 40 h 125"/>
                              <a:gd name="T22" fmla="*/ 0 w 150"/>
                              <a:gd name="T23" fmla="*/ 28 h 125"/>
                              <a:gd name="T24" fmla="*/ 0 w 150"/>
                              <a:gd name="T25" fmla="*/ 28 h 125"/>
                              <a:gd name="T26" fmla="*/ 5 w 150"/>
                              <a:gd name="T27" fmla="*/ 21 h 125"/>
                              <a:gd name="T28" fmla="*/ 14 w 150"/>
                              <a:gd name="T29" fmla="*/ 8 h 125"/>
                              <a:gd name="T30" fmla="*/ 20 w 150"/>
                              <a:gd name="T31" fmla="*/ 0 h 125"/>
                              <a:gd name="T32" fmla="*/ 20 w 150"/>
                              <a:gd name="T33" fmla="*/ 0 h 125"/>
                              <a:gd name="T34" fmla="*/ 40 w 150"/>
                              <a:gd name="T35" fmla="*/ 30 h 125"/>
                              <a:gd name="T36" fmla="*/ 77 w 150"/>
                              <a:gd name="T37" fmla="*/ 45 h 125"/>
                              <a:gd name="T38" fmla="*/ 110 w 150"/>
                              <a:gd name="T39" fmla="*/ 62 h 125"/>
                              <a:gd name="T40" fmla="*/ 110 w 150"/>
                              <a:gd name="T41" fmla="*/ 62 h 125"/>
                              <a:gd name="T42" fmla="*/ 110 w 150"/>
                              <a:gd name="T43" fmla="*/ 62 h 12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50" h="125">
                                <a:moveTo>
                                  <a:pt x="110" y="62"/>
                                </a:moveTo>
                                <a:lnTo>
                                  <a:pt x="131" y="73"/>
                                </a:lnTo>
                                <a:lnTo>
                                  <a:pt x="150" y="93"/>
                                </a:lnTo>
                                <a:lnTo>
                                  <a:pt x="143" y="125"/>
                                </a:lnTo>
                                <a:lnTo>
                                  <a:pt x="107" y="112"/>
                                </a:lnTo>
                                <a:lnTo>
                                  <a:pt x="40" y="87"/>
                                </a:lnTo>
                                <a:lnTo>
                                  <a:pt x="5" y="73"/>
                                </a:lnTo>
                                <a:lnTo>
                                  <a:pt x="3" y="61"/>
                                </a:lnTo>
                                <a:lnTo>
                                  <a:pt x="1" y="40"/>
                                </a:lnTo>
                                <a:lnTo>
                                  <a:pt x="0" y="28"/>
                                </a:lnTo>
                                <a:lnTo>
                                  <a:pt x="5" y="21"/>
                                </a:lnTo>
                                <a:lnTo>
                                  <a:pt x="14" y="8"/>
                                </a:lnTo>
                                <a:lnTo>
                                  <a:pt x="20" y="0"/>
                                </a:lnTo>
                                <a:lnTo>
                                  <a:pt x="40" y="30"/>
                                </a:lnTo>
                                <a:lnTo>
                                  <a:pt x="77" y="45"/>
                                </a:lnTo>
                                <a:lnTo>
                                  <a:pt x="110" y="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207"/>
                        <wps:cNvSpPr>
                          <a:spLocks/>
                        </wps:cNvSpPr>
                        <wps:spPr bwMode="auto">
                          <a:xfrm>
                            <a:off x="694" y="471"/>
                            <a:ext cx="95" cy="123"/>
                          </a:xfrm>
                          <a:custGeom>
                            <a:avLst/>
                            <a:gdLst>
                              <a:gd name="T0" fmla="*/ 202 w 379"/>
                              <a:gd name="T1" fmla="*/ 30 h 489"/>
                              <a:gd name="T2" fmla="*/ 233 w 379"/>
                              <a:gd name="T3" fmla="*/ 25 h 489"/>
                              <a:gd name="T4" fmla="*/ 243 w 379"/>
                              <a:gd name="T5" fmla="*/ 7 h 489"/>
                              <a:gd name="T6" fmla="*/ 256 w 379"/>
                              <a:gd name="T7" fmla="*/ 58 h 489"/>
                              <a:gd name="T8" fmla="*/ 212 w 379"/>
                              <a:gd name="T9" fmla="*/ 70 h 489"/>
                              <a:gd name="T10" fmla="*/ 231 w 379"/>
                              <a:gd name="T11" fmla="*/ 118 h 489"/>
                              <a:gd name="T12" fmla="*/ 276 w 379"/>
                              <a:gd name="T13" fmla="*/ 132 h 489"/>
                              <a:gd name="T14" fmla="*/ 291 w 379"/>
                              <a:gd name="T15" fmla="*/ 95 h 489"/>
                              <a:gd name="T16" fmla="*/ 319 w 379"/>
                              <a:gd name="T17" fmla="*/ 133 h 489"/>
                              <a:gd name="T18" fmla="*/ 302 w 379"/>
                              <a:gd name="T19" fmla="*/ 168 h 489"/>
                              <a:gd name="T20" fmla="*/ 273 w 379"/>
                              <a:gd name="T21" fmla="*/ 172 h 489"/>
                              <a:gd name="T22" fmla="*/ 301 w 379"/>
                              <a:gd name="T23" fmla="*/ 226 h 489"/>
                              <a:gd name="T24" fmla="*/ 346 w 379"/>
                              <a:gd name="T25" fmla="*/ 221 h 489"/>
                              <a:gd name="T26" fmla="*/ 349 w 379"/>
                              <a:gd name="T27" fmla="*/ 195 h 489"/>
                              <a:gd name="T28" fmla="*/ 355 w 379"/>
                              <a:gd name="T29" fmla="*/ 190 h 489"/>
                              <a:gd name="T30" fmla="*/ 367 w 379"/>
                              <a:gd name="T31" fmla="*/ 248 h 489"/>
                              <a:gd name="T32" fmla="*/ 339 w 379"/>
                              <a:gd name="T33" fmla="*/ 251 h 489"/>
                              <a:gd name="T34" fmla="*/ 347 w 379"/>
                              <a:gd name="T35" fmla="*/ 294 h 489"/>
                              <a:gd name="T36" fmla="*/ 377 w 379"/>
                              <a:gd name="T37" fmla="*/ 384 h 489"/>
                              <a:gd name="T38" fmla="*/ 379 w 379"/>
                              <a:gd name="T39" fmla="*/ 484 h 489"/>
                              <a:gd name="T40" fmla="*/ 339 w 379"/>
                              <a:gd name="T41" fmla="*/ 415 h 489"/>
                              <a:gd name="T42" fmla="*/ 246 w 379"/>
                              <a:gd name="T43" fmla="*/ 257 h 489"/>
                              <a:gd name="T44" fmla="*/ 189 w 379"/>
                              <a:gd name="T45" fmla="*/ 168 h 489"/>
                              <a:gd name="T46" fmla="*/ 106 w 379"/>
                              <a:gd name="T47" fmla="*/ 307 h 489"/>
                              <a:gd name="T48" fmla="*/ 26 w 379"/>
                              <a:gd name="T49" fmla="*/ 448 h 489"/>
                              <a:gd name="T50" fmla="*/ 0 w 379"/>
                              <a:gd name="T51" fmla="*/ 464 h 489"/>
                              <a:gd name="T52" fmla="*/ 0 w 379"/>
                              <a:gd name="T53" fmla="*/ 384 h 489"/>
                              <a:gd name="T54" fmla="*/ 63 w 379"/>
                              <a:gd name="T55" fmla="*/ 248 h 489"/>
                              <a:gd name="T56" fmla="*/ 21 w 379"/>
                              <a:gd name="T57" fmla="*/ 236 h 489"/>
                              <a:gd name="T58" fmla="*/ 14 w 379"/>
                              <a:gd name="T59" fmla="*/ 205 h 489"/>
                              <a:gd name="T60" fmla="*/ 24 w 379"/>
                              <a:gd name="T61" fmla="*/ 175 h 489"/>
                              <a:gd name="T62" fmla="*/ 45 w 379"/>
                              <a:gd name="T63" fmla="*/ 204 h 489"/>
                              <a:gd name="T64" fmla="*/ 46 w 379"/>
                              <a:gd name="T65" fmla="*/ 213 h 489"/>
                              <a:gd name="T66" fmla="*/ 62 w 379"/>
                              <a:gd name="T67" fmla="*/ 210 h 489"/>
                              <a:gd name="T68" fmla="*/ 88 w 379"/>
                              <a:gd name="T69" fmla="*/ 214 h 489"/>
                              <a:gd name="T70" fmla="*/ 109 w 379"/>
                              <a:gd name="T71" fmla="*/ 158 h 489"/>
                              <a:gd name="T72" fmla="*/ 72 w 379"/>
                              <a:gd name="T73" fmla="*/ 143 h 489"/>
                              <a:gd name="T74" fmla="*/ 65 w 379"/>
                              <a:gd name="T75" fmla="*/ 113 h 489"/>
                              <a:gd name="T76" fmla="*/ 78 w 379"/>
                              <a:gd name="T77" fmla="*/ 92 h 489"/>
                              <a:gd name="T78" fmla="*/ 121 w 379"/>
                              <a:gd name="T79" fmla="*/ 124 h 489"/>
                              <a:gd name="T80" fmla="*/ 151 w 379"/>
                              <a:gd name="T81" fmla="*/ 101 h 489"/>
                              <a:gd name="T82" fmla="*/ 150 w 379"/>
                              <a:gd name="T83" fmla="*/ 65 h 489"/>
                              <a:gd name="T84" fmla="*/ 106 w 379"/>
                              <a:gd name="T85" fmla="*/ 48 h 489"/>
                              <a:gd name="T86" fmla="*/ 127 w 379"/>
                              <a:gd name="T87" fmla="*/ 0 h 489"/>
                              <a:gd name="T88" fmla="*/ 137 w 379"/>
                              <a:gd name="T89" fmla="*/ 19 h 489"/>
                              <a:gd name="T90" fmla="*/ 148 w 379"/>
                              <a:gd name="T91" fmla="*/ 29 h 48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379" h="489">
                                <a:moveTo>
                                  <a:pt x="148" y="29"/>
                                </a:moveTo>
                                <a:lnTo>
                                  <a:pt x="173" y="30"/>
                                </a:lnTo>
                                <a:lnTo>
                                  <a:pt x="202" y="30"/>
                                </a:lnTo>
                                <a:lnTo>
                                  <a:pt x="228" y="34"/>
                                </a:lnTo>
                                <a:lnTo>
                                  <a:pt x="233" y="25"/>
                                </a:lnTo>
                                <a:lnTo>
                                  <a:pt x="233" y="12"/>
                                </a:lnTo>
                                <a:lnTo>
                                  <a:pt x="243" y="7"/>
                                </a:lnTo>
                                <a:lnTo>
                                  <a:pt x="256" y="20"/>
                                </a:lnTo>
                                <a:lnTo>
                                  <a:pt x="265" y="39"/>
                                </a:lnTo>
                                <a:lnTo>
                                  <a:pt x="256" y="58"/>
                                </a:lnTo>
                                <a:lnTo>
                                  <a:pt x="235" y="66"/>
                                </a:lnTo>
                                <a:lnTo>
                                  <a:pt x="212" y="70"/>
                                </a:lnTo>
                                <a:lnTo>
                                  <a:pt x="214" y="95"/>
                                </a:lnTo>
                                <a:lnTo>
                                  <a:pt x="231" y="118"/>
                                </a:lnTo>
                                <a:lnTo>
                                  <a:pt x="254" y="123"/>
                                </a:lnTo>
                                <a:lnTo>
                                  <a:pt x="276" y="132"/>
                                </a:lnTo>
                                <a:lnTo>
                                  <a:pt x="282" y="119"/>
                                </a:lnTo>
                                <a:lnTo>
                                  <a:pt x="283" y="107"/>
                                </a:lnTo>
                                <a:lnTo>
                                  <a:pt x="291" y="95"/>
                                </a:lnTo>
                                <a:lnTo>
                                  <a:pt x="303" y="114"/>
                                </a:lnTo>
                                <a:lnTo>
                                  <a:pt x="319" y="133"/>
                                </a:lnTo>
                                <a:lnTo>
                                  <a:pt x="315" y="158"/>
                                </a:lnTo>
                                <a:lnTo>
                                  <a:pt x="302" y="168"/>
                                </a:lnTo>
                                <a:lnTo>
                                  <a:pt x="287" y="168"/>
                                </a:lnTo>
                                <a:lnTo>
                                  <a:pt x="273" y="172"/>
                                </a:lnTo>
                                <a:lnTo>
                                  <a:pt x="280" y="192"/>
                                </a:lnTo>
                                <a:lnTo>
                                  <a:pt x="288" y="210"/>
                                </a:lnTo>
                                <a:lnTo>
                                  <a:pt x="301" y="226"/>
                                </a:lnTo>
                                <a:lnTo>
                                  <a:pt x="324" y="217"/>
                                </a:lnTo>
                                <a:lnTo>
                                  <a:pt x="346" y="221"/>
                                </a:lnTo>
                                <a:lnTo>
                                  <a:pt x="348" y="196"/>
                                </a:lnTo>
                                <a:lnTo>
                                  <a:pt x="349" y="195"/>
                                </a:lnTo>
                                <a:lnTo>
                                  <a:pt x="353" y="191"/>
                                </a:lnTo>
                                <a:lnTo>
                                  <a:pt x="355" y="190"/>
                                </a:lnTo>
                                <a:lnTo>
                                  <a:pt x="372" y="205"/>
                                </a:lnTo>
                                <a:lnTo>
                                  <a:pt x="375" y="227"/>
                                </a:lnTo>
                                <a:lnTo>
                                  <a:pt x="367" y="248"/>
                                </a:lnTo>
                                <a:lnTo>
                                  <a:pt x="353" y="251"/>
                                </a:lnTo>
                                <a:lnTo>
                                  <a:pt x="339" y="251"/>
                                </a:lnTo>
                                <a:lnTo>
                                  <a:pt x="327" y="252"/>
                                </a:lnTo>
                                <a:lnTo>
                                  <a:pt x="347" y="294"/>
                                </a:lnTo>
                                <a:lnTo>
                                  <a:pt x="368" y="331"/>
                                </a:lnTo>
                                <a:lnTo>
                                  <a:pt x="377" y="384"/>
                                </a:lnTo>
                                <a:lnTo>
                                  <a:pt x="378" y="414"/>
                                </a:lnTo>
                                <a:lnTo>
                                  <a:pt x="379" y="461"/>
                                </a:lnTo>
                                <a:lnTo>
                                  <a:pt x="379" y="484"/>
                                </a:lnTo>
                                <a:lnTo>
                                  <a:pt x="363" y="456"/>
                                </a:lnTo>
                                <a:lnTo>
                                  <a:pt x="339" y="415"/>
                                </a:lnTo>
                                <a:lnTo>
                                  <a:pt x="311" y="365"/>
                                </a:lnTo>
                                <a:lnTo>
                                  <a:pt x="279" y="311"/>
                                </a:lnTo>
                                <a:lnTo>
                                  <a:pt x="246" y="257"/>
                                </a:lnTo>
                                <a:lnTo>
                                  <a:pt x="216" y="207"/>
                                </a:lnTo>
                                <a:lnTo>
                                  <a:pt x="189" y="168"/>
                                </a:lnTo>
                                <a:lnTo>
                                  <a:pt x="161" y="213"/>
                                </a:lnTo>
                                <a:lnTo>
                                  <a:pt x="134" y="259"/>
                                </a:lnTo>
                                <a:lnTo>
                                  <a:pt x="106" y="307"/>
                                </a:lnTo>
                                <a:lnTo>
                                  <a:pt x="79" y="356"/>
                                </a:lnTo>
                                <a:lnTo>
                                  <a:pt x="51" y="402"/>
                                </a:lnTo>
                                <a:lnTo>
                                  <a:pt x="26" y="448"/>
                                </a:lnTo>
                                <a:lnTo>
                                  <a:pt x="2" y="489"/>
                                </a:lnTo>
                                <a:lnTo>
                                  <a:pt x="0" y="464"/>
                                </a:lnTo>
                                <a:lnTo>
                                  <a:pt x="2" y="409"/>
                                </a:lnTo>
                                <a:lnTo>
                                  <a:pt x="0" y="384"/>
                                </a:lnTo>
                                <a:lnTo>
                                  <a:pt x="21" y="338"/>
                                </a:lnTo>
                                <a:lnTo>
                                  <a:pt x="46" y="296"/>
                                </a:lnTo>
                                <a:lnTo>
                                  <a:pt x="63" y="248"/>
                                </a:lnTo>
                                <a:lnTo>
                                  <a:pt x="41" y="244"/>
                                </a:lnTo>
                                <a:lnTo>
                                  <a:pt x="21" y="236"/>
                                </a:lnTo>
                                <a:lnTo>
                                  <a:pt x="10" y="216"/>
                                </a:lnTo>
                                <a:lnTo>
                                  <a:pt x="14" y="205"/>
                                </a:lnTo>
                                <a:lnTo>
                                  <a:pt x="21" y="186"/>
                                </a:lnTo>
                                <a:lnTo>
                                  <a:pt x="24" y="175"/>
                                </a:lnTo>
                                <a:lnTo>
                                  <a:pt x="36" y="182"/>
                                </a:lnTo>
                                <a:lnTo>
                                  <a:pt x="44" y="191"/>
                                </a:lnTo>
                                <a:lnTo>
                                  <a:pt x="45" y="204"/>
                                </a:lnTo>
                                <a:lnTo>
                                  <a:pt x="44" y="209"/>
                                </a:lnTo>
                                <a:lnTo>
                                  <a:pt x="46" y="213"/>
                                </a:lnTo>
                                <a:lnTo>
                                  <a:pt x="49" y="214"/>
                                </a:lnTo>
                                <a:lnTo>
                                  <a:pt x="62" y="210"/>
                                </a:lnTo>
                                <a:lnTo>
                                  <a:pt x="74" y="209"/>
                                </a:lnTo>
                                <a:lnTo>
                                  <a:pt x="88" y="214"/>
                                </a:lnTo>
                                <a:lnTo>
                                  <a:pt x="101" y="200"/>
                                </a:lnTo>
                                <a:lnTo>
                                  <a:pt x="112" y="180"/>
                                </a:lnTo>
                                <a:lnTo>
                                  <a:pt x="109" y="158"/>
                                </a:lnTo>
                                <a:lnTo>
                                  <a:pt x="90" y="153"/>
                                </a:lnTo>
                                <a:lnTo>
                                  <a:pt x="72" y="143"/>
                                </a:lnTo>
                                <a:lnTo>
                                  <a:pt x="61" y="126"/>
                                </a:lnTo>
                                <a:lnTo>
                                  <a:pt x="65" y="113"/>
                                </a:lnTo>
                                <a:lnTo>
                                  <a:pt x="73" y="102"/>
                                </a:lnTo>
                                <a:lnTo>
                                  <a:pt x="78" y="92"/>
                                </a:lnTo>
                                <a:lnTo>
                                  <a:pt x="91" y="109"/>
                                </a:lnTo>
                                <a:lnTo>
                                  <a:pt x="100" y="124"/>
                                </a:lnTo>
                                <a:lnTo>
                                  <a:pt x="121" y="124"/>
                                </a:lnTo>
                                <a:lnTo>
                                  <a:pt x="140" y="123"/>
                                </a:lnTo>
                                <a:lnTo>
                                  <a:pt x="151" y="101"/>
                                </a:lnTo>
                                <a:lnTo>
                                  <a:pt x="165" y="82"/>
                                </a:lnTo>
                                <a:lnTo>
                                  <a:pt x="150" y="65"/>
                                </a:lnTo>
                                <a:lnTo>
                                  <a:pt x="125" y="65"/>
                                </a:lnTo>
                                <a:lnTo>
                                  <a:pt x="106" y="48"/>
                                </a:lnTo>
                                <a:lnTo>
                                  <a:pt x="109" y="31"/>
                                </a:lnTo>
                                <a:lnTo>
                                  <a:pt x="118" y="16"/>
                                </a:lnTo>
                                <a:lnTo>
                                  <a:pt x="127" y="0"/>
                                </a:lnTo>
                                <a:lnTo>
                                  <a:pt x="136" y="8"/>
                                </a:lnTo>
                                <a:lnTo>
                                  <a:pt x="137" y="19"/>
                                </a:lnTo>
                                <a:lnTo>
                                  <a:pt x="141" y="29"/>
                                </a:lnTo>
                                <a:lnTo>
                                  <a:pt x="148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Freeform 208"/>
                        <wps:cNvSpPr>
                          <a:spLocks/>
                        </wps:cNvSpPr>
                        <wps:spPr bwMode="auto">
                          <a:xfrm>
                            <a:off x="152" y="477"/>
                            <a:ext cx="9" cy="19"/>
                          </a:xfrm>
                          <a:custGeom>
                            <a:avLst/>
                            <a:gdLst>
                              <a:gd name="T0" fmla="*/ 33 w 33"/>
                              <a:gd name="T1" fmla="*/ 7 h 79"/>
                              <a:gd name="T2" fmla="*/ 31 w 33"/>
                              <a:gd name="T3" fmla="*/ 27 h 79"/>
                              <a:gd name="T4" fmla="*/ 32 w 33"/>
                              <a:gd name="T5" fmla="*/ 60 h 79"/>
                              <a:gd name="T6" fmla="*/ 28 w 33"/>
                              <a:gd name="T7" fmla="*/ 79 h 79"/>
                              <a:gd name="T8" fmla="*/ 28 w 33"/>
                              <a:gd name="T9" fmla="*/ 79 h 79"/>
                              <a:gd name="T10" fmla="*/ 18 w 33"/>
                              <a:gd name="T11" fmla="*/ 59 h 79"/>
                              <a:gd name="T12" fmla="*/ 6 w 33"/>
                              <a:gd name="T13" fmla="*/ 24 h 79"/>
                              <a:gd name="T14" fmla="*/ 0 w 33"/>
                              <a:gd name="T15" fmla="*/ 0 h 79"/>
                              <a:gd name="T16" fmla="*/ 0 w 33"/>
                              <a:gd name="T17" fmla="*/ 0 h 79"/>
                              <a:gd name="T18" fmla="*/ 10 w 33"/>
                              <a:gd name="T19" fmla="*/ 2 h 79"/>
                              <a:gd name="T20" fmla="*/ 23 w 33"/>
                              <a:gd name="T21" fmla="*/ 4 h 79"/>
                              <a:gd name="T22" fmla="*/ 33 w 33"/>
                              <a:gd name="T23" fmla="*/ 7 h 79"/>
                              <a:gd name="T24" fmla="*/ 33 w 33"/>
                              <a:gd name="T25" fmla="*/ 7 h 79"/>
                              <a:gd name="T26" fmla="*/ 33 w 33"/>
                              <a:gd name="T27" fmla="*/ 7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3" h="79">
                                <a:moveTo>
                                  <a:pt x="33" y="7"/>
                                </a:moveTo>
                                <a:lnTo>
                                  <a:pt x="31" y="27"/>
                                </a:lnTo>
                                <a:lnTo>
                                  <a:pt x="32" y="60"/>
                                </a:lnTo>
                                <a:lnTo>
                                  <a:pt x="28" y="79"/>
                                </a:lnTo>
                                <a:lnTo>
                                  <a:pt x="18" y="59"/>
                                </a:lnTo>
                                <a:lnTo>
                                  <a:pt x="6" y="24"/>
                                </a:lnTo>
                                <a:lnTo>
                                  <a:pt x="0" y="0"/>
                                </a:lnTo>
                                <a:lnTo>
                                  <a:pt x="10" y="2"/>
                                </a:lnTo>
                                <a:lnTo>
                                  <a:pt x="23" y="4"/>
                                </a:lnTo>
                                <a:lnTo>
                                  <a:pt x="3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209"/>
                        <wps:cNvSpPr>
                          <a:spLocks/>
                        </wps:cNvSpPr>
                        <wps:spPr bwMode="auto">
                          <a:xfrm>
                            <a:off x="86" y="513"/>
                            <a:ext cx="19" cy="11"/>
                          </a:xfrm>
                          <a:custGeom>
                            <a:avLst/>
                            <a:gdLst>
                              <a:gd name="T0" fmla="*/ 72 w 76"/>
                              <a:gd name="T1" fmla="*/ 47 h 47"/>
                              <a:gd name="T2" fmla="*/ 48 w 76"/>
                              <a:gd name="T3" fmla="*/ 44 h 47"/>
                              <a:gd name="T4" fmla="*/ 22 w 76"/>
                              <a:gd name="T5" fmla="*/ 37 h 47"/>
                              <a:gd name="T6" fmla="*/ 1 w 76"/>
                              <a:gd name="T7" fmla="*/ 28 h 47"/>
                              <a:gd name="T8" fmla="*/ 1 w 76"/>
                              <a:gd name="T9" fmla="*/ 28 h 47"/>
                              <a:gd name="T10" fmla="*/ 0 w 76"/>
                              <a:gd name="T11" fmla="*/ 26 h 47"/>
                              <a:gd name="T12" fmla="*/ 0 w 76"/>
                              <a:gd name="T13" fmla="*/ 24 h 47"/>
                              <a:gd name="T14" fmla="*/ 0 w 76"/>
                              <a:gd name="T15" fmla="*/ 21 h 47"/>
                              <a:gd name="T16" fmla="*/ 0 w 76"/>
                              <a:gd name="T17" fmla="*/ 21 h 47"/>
                              <a:gd name="T18" fmla="*/ 26 w 76"/>
                              <a:gd name="T19" fmla="*/ 0 h 47"/>
                              <a:gd name="T20" fmla="*/ 63 w 76"/>
                              <a:gd name="T21" fmla="*/ 18 h 47"/>
                              <a:gd name="T22" fmla="*/ 76 w 76"/>
                              <a:gd name="T23" fmla="*/ 41 h 47"/>
                              <a:gd name="T24" fmla="*/ 76 w 76"/>
                              <a:gd name="T25" fmla="*/ 41 h 47"/>
                              <a:gd name="T26" fmla="*/ 75 w 76"/>
                              <a:gd name="T27" fmla="*/ 43 h 47"/>
                              <a:gd name="T28" fmla="*/ 74 w 76"/>
                              <a:gd name="T29" fmla="*/ 46 h 47"/>
                              <a:gd name="T30" fmla="*/ 72 w 76"/>
                              <a:gd name="T31" fmla="*/ 47 h 47"/>
                              <a:gd name="T32" fmla="*/ 72 w 76"/>
                              <a:gd name="T33" fmla="*/ 4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76" h="47">
                                <a:moveTo>
                                  <a:pt x="72" y="47"/>
                                </a:moveTo>
                                <a:lnTo>
                                  <a:pt x="48" y="44"/>
                                </a:lnTo>
                                <a:lnTo>
                                  <a:pt x="22" y="37"/>
                                </a:lnTo>
                                <a:lnTo>
                                  <a:pt x="1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21"/>
                                </a:lnTo>
                                <a:lnTo>
                                  <a:pt x="26" y="0"/>
                                </a:lnTo>
                                <a:lnTo>
                                  <a:pt x="63" y="18"/>
                                </a:lnTo>
                                <a:lnTo>
                                  <a:pt x="76" y="41"/>
                                </a:lnTo>
                                <a:lnTo>
                                  <a:pt x="75" y="43"/>
                                </a:lnTo>
                                <a:lnTo>
                                  <a:pt x="74" y="46"/>
                                </a:lnTo>
                                <a:lnTo>
                                  <a:pt x="72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Freeform 210"/>
                        <wps:cNvSpPr>
                          <a:spLocks/>
                        </wps:cNvSpPr>
                        <wps:spPr bwMode="auto">
                          <a:xfrm>
                            <a:off x="1237" y="538"/>
                            <a:ext cx="95" cy="515"/>
                          </a:xfrm>
                          <a:custGeom>
                            <a:avLst/>
                            <a:gdLst>
                              <a:gd name="T0" fmla="*/ 1 w 381"/>
                              <a:gd name="T1" fmla="*/ 2024 h 2060"/>
                              <a:gd name="T2" fmla="*/ 6 w 381"/>
                              <a:gd name="T3" fmla="*/ 1870 h 2060"/>
                              <a:gd name="T4" fmla="*/ 6 w 381"/>
                              <a:gd name="T5" fmla="*/ 1835 h 2060"/>
                              <a:gd name="T6" fmla="*/ 6 w 381"/>
                              <a:gd name="T7" fmla="*/ 1803 h 2060"/>
                              <a:gd name="T8" fmla="*/ 6 w 381"/>
                              <a:gd name="T9" fmla="*/ 1784 h 2060"/>
                              <a:gd name="T10" fmla="*/ 31 w 381"/>
                              <a:gd name="T11" fmla="*/ 1672 h 2060"/>
                              <a:gd name="T12" fmla="*/ 60 w 381"/>
                              <a:gd name="T13" fmla="*/ 1625 h 2060"/>
                              <a:gd name="T14" fmla="*/ 148 w 381"/>
                              <a:gd name="T15" fmla="*/ 1584 h 2060"/>
                              <a:gd name="T16" fmla="*/ 198 w 381"/>
                              <a:gd name="T17" fmla="*/ 1587 h 2060"/>
                              <a:gd name="T18" fmla="*/ 205 w 381"/>
                              <a:gd name="T19" fmla="*/ 1520 h 2060"/>
                              <a:gd name="T20" fmla="*/ 208 w 381"/>
                              <a:gd name="T21" fmla="*/ 1481 h 2060"/>
                              <a:gd name="T22" fmla="*/ 270 w 381"/>
                              <a:gd name="T23" fmla="*/ 1396 h 2060"/>
                              <a:gd name="T24" fmla="*/ 306 w 381"/>
                              <a:gd name="T25" fmla="*/ 1357 h 2060"/>
                              <a:gd name="T26" fmla="*/ 298 w 381"/>
                              <a:gd name="T27" fmla="*/ 1331 h 2060"/>
                              <a:gd name="T28" fmla="*/ 288 w 381"/>
                              <a:gd name="T29" fmla="*/ 1321 h 2060"/>
                              <a:gd name="T30" fmla="*/ 288 w 381"/>
                              <a:gd name="T31" fmla="*/ 1218 h 2060"/>
                              <a:gd name="T32" fmla="*/ 306 w 381"/>
                              <a:gd name="T33" fmla="*/ 1178 h 2060"/>
                              <a:gd name="T34" fmla="*/ 296 w 381"/>
                              <a:gd name="T35" fmla="*/ 1147 h 2060"/>
                              <a:gd name="T36" fmla="*/ 286 w 381"/>
                              <a:gd name="T37" fmla="*/ 1134 h 2060"/>
                              <a:gd name="T38" fmla="*/ 283 w 381"/>
                              <a:gd name="T39" fmla="*/ 1051 h 2060"/>
                              <a:gd name="T40" fmla="*/ 281 w 381"/>
                              <a:gd name="T41" fmla="*/ 967 h 2060"/>
                              <a:gd name="T42" fmla="*/ 281 w 381"/>
                              <a:gd name="T43" fmla="*/ 882 h 2060"/>
                              <a:gd name="T44" fmla="*/ 282 w 381"/>
                              <a:gd name="T45" fmla="*/ 793 h 2060"/>
                              <a:gd name="T46" fmla="*/ 284 w 381"/>
                              <a:gd name="T47" fmla="*/ 704 h 2060"/>
                              <a:gd name="T48" fmla="*/ 285 w 381"/>
                              <a:gd name="T49" fmla="*/ 613 h 2060"/>
                              <a:gd name="T50" fmla="*/ 286 w 381"/>
                              <a:gd name="T51" fmla="*/ 523 h 2060"/>
                              <a:gd name="T52" fmla="*/ 286 w 381"/>
                              <a:gd name="T53" fmla="*/ 432 h 2060"/>
                              <a:gd name="T54" fmla="*/ 284 w 381"/>
                              <a:gd name="T55" fmla="*/ 342 h 2060"/>
                              <a:gd name="T56" fmla="*/ 279 w 381"/>
                              <a:gd name="T57" fmla="*/ 253 h 2060"/>
                              <a:gd name="T58" fmla="*/ 272 w 381"/>
                              <a:gd name="T59" fmla="*/ 166 h 2060"/>
                              <a:gd name="T60" fmla="*/ 262 w 381"/>
                              <a:gd name="T61" fmla="*/ 81 h 2060"/>
                              <a:gd name="T62" fmla="*/ 247 w 381"/>
                              <a:gd name="T63" fmla="*/ 0 h 2060"/>
                              <a:gd name="T64" fmla="*/ 261 w 381"/>
                              <a:gd name="T65" fmla="*/ 38 h 2060"/>
                              <a:gd name="T66" fmla="*/ 286 w 381"/>
                              <a:gd name="T67" fmla="*/ 117 h 2060"/>
                              <a:gd name="T68" fmla="*/ 308 w 381"/>
                              <a:gd name="T69" fmla="*/ 196 h 2060"/>
                              <a:gd name="T70" fmla="*/ 327 w 381"/>
                              <a:gd name="T71" fmla="*/ 277 h 2060"/>
                              <a:gd name="T72" fmla="*/ 343 w 381"/>
                              <a:gd name="T73" fmla="*/ 358 h 2060"/>
                              <a:gd name="T74" fmla="*/ 356 w 381"/>
                              <a:gd name="T75" fmla="*/ 441 h 2060"/>
                              <a:gd name="T76" fmla="*/ 367 w 381"/>
                              <a:gd name="T77" fmla="*/ 523 h 2060"/>
                              <a:gd name="T78" fmla="*/ 374 w 381"/>
                              <a:gd name="T79" fmla="*/ 606 h 2060"/>
                              <a:gd name="T80" fmla="*/ 378 w 381"/>
                              <a:gd name="T81" fmla="*/ 690 h 2060"/>
                              <a:gd name="T82" fmla="*/ 381 w 381"/>
                              <a:gd name="T83" fmla="*/ 773 h 2060"/>
                              <a:gd name="T84" fmla="*/ 378 w 381"/>
                              <a:gd name="T85" fmla="*/ 855 h 2060"/>
                              <a:gd name="T86" fmla="*/ 375 w 381"/>
                              <a:gd name="T87" fmla="*/ 939 h 2060"/>
                              <a:gd name="T88" fmla="*/ 367 w 381"/>
                              <a:gd name="T89" fmla="*/ 1022 h 2060"/>
                              <a:gd name="T90" fmla="*/ 358 w 381"/>
                              <a:gd name="T91" fmla="*/ 1105 h 2060"/>
                              <a:gd name="T92" fmla="*/ 345 w 381"/>
                              <a:gd name="T93" fmla="*/ 1187 h 2060"/>
                              <a:gd name="T94" fmla="*/ 330 w 381"/>
                              <a:gd name="T95" fmla="*/ 1270 h 2060"/>
                              <a:gd name="T96" fmla="*/ 311 w 381"/>
                              <a:gd name="T97" fmla="*/ 1351 h 2060"/>
                              <a:gd name="T98" fmla="*/ 290 w 381"/>
                              <a:gd name="T99" fmla="*/ 1431 h 2060"/>
                              <a:gd name="T100" fmla="*/ 267 w 381"/>
                              <a:gd name="T101" fmla="*/ 1510 h 2060"/>
                              <a:gd name="T102" fmla="*/ 241 w 381"/>
                              <a:gd name="T103" fmla="*/ 1589 h 2060"/>
                              <a:gd name="T104" fmla="*/ 212 w 381"/>
                              <a:gd name="T105" fmla="*/ 1666 h 2060"/>
                              <a:gd name="T106" fmla="*/ 181 w 381"/>
                              <a:gd name="T107" fmla="*/ 1741 h 2060"/>
                              <a:gd name="T108" fmla="*/ 146 w 381"/>
                              <a:gd name="T109" fmla="*/ 1815 h 2060"/>
                              <a:gd name="T110" fmla="*/ 109 w 381"/>
                              <a:gd name="T111" fmla="*/ 1887 h 2060"/>
                              <a:gd name="T112" fmla="*/ 69 w 381"/>
                              <a:gd name="T113" fmla="*/ 1958 h 2060"/>
                              <a:gd name="T114" fmla="*/ 28 w 381"/>
                              <a:gd name="T115" fmla="*/ 2028 h 2060"/>
                              <a:gd name="T116" fmla="*/ 6 w 381"/>
                              <a:gd name="T117" fmla="*/ 2060 h 2060"/>
                              <a:gd name="T118" fmla="*/ 2 w 381"/>
                              <a:gd name="T119" fmla="*/ 2059 h 2060"/>
                              <a:gd name="T120" fmla="*/ 0 w 381"/>
                              <a:gd name="T121" fmla="*/ 2059 h 2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381" h="2060">
                                <a:moveTo>
                                  <a:pt x="0" y="2059"/>
                                </a:moveTo>
                                <a:lnTo>
                                  <a:pt x="1" y="2024"/>
                                </a:lnTo>
                                <a:lnTo>
                                  <a:pt x="3" y="1946"/>
                                </a:lnTo>
                                <a:lnTo>
                                  <a:pt x="6" y="1870"/>
                                </a:lnTo>
                                <a:lnTo>
                                  <a:pt x="6" y="1835"/>
                                </a:lnTo>
                                <a:lnTo>
                                  <a:pt x="3" y="1820"/>
                                </a:lnTo>
                                <a:lnTo>
                                  <a:pt x="6" y="1803"/>
                                </a:lnTo>
                                <a:lnTo>
                                  <a:pt x="6" y="1784"/>
                                </a:lnTo>
                                <a:lnTo>
                                  <a:pt x="10" y="1724"/>
                                </a:lnTo>
                                <a:lnTo>
                                  <a:pt x="31" y="1672"/>
                                </a:lnTo>
                                <a:lnTo>
                                  <a:pt x="60" y="1625"/>
                                </a:lnTo>
                                <a:lnTo>
                                  <a:pt x="100" y="1600"/>
                                </a:lnTo>
                                <a:lnTo>
                                  <a:pt x="148" y="1584"/>
                                </a:lnTo>
                                <a:lnTo>
                                  <a:pt x="198" y="1587"/>
                                </a:lnTo>
                                <a:lnTo>
                                  <a:pt x="206" y="1556"/>
                                </a:lnTo>
                                <a:lnTo>
                                  <a:pt x="205" y="1520"/>
                                </a:lnTo>
                                <a:lnTo>
                                  <a:pt x="208" y="1481"/>
                                </a:lnTo>
                                <a:lnTo>
                                  <a:pt x="232" y="1434"/>
                                </a:lnTo>
                                <a:lnTo>
                                  <a:pt x="270" y="1396"/>
                                </a:lnTo>
                                <a:lnTo>
                                  <a:pt x="306" y="1357"/>
                                </a:lnTo>
                                <a:lnTo>
                                  <a:pt x="306" y="1342"/>
                                </a:lnTo>
                                <a:lnTo>
                                  <a:pt x="298" y="1331"/>
                                </a:lnTo>
                                <a:lnTo>
                                  <a:pt x="288" y="1321"/>
                                </a:lnTo>
                                <a:lnTo>
                                  <a:pt x="288" y="1270"/>
                                </a:lnTo>
                                <a:lnTo>
                                  <a:pt x="288" y="1218"/>
                                </a:lnTo>
                                <a:lnTo>
                                  <a:pt x="306" y="1178"/>
                                </a:lnTo>
                                <a:lnTo>
                                  <a:pt x="306" y="1160"/>
                                </a:lnTo>
                                <a:lnTo>
                                  <a:pt x="296" y="1147"/>
                                </a:lnTo>
                                <a:lnTo>
                                  <a:pt x="286" y="1134"/>
                                </a:lnTo>
                                <a:lnTo>
                                  <a:pt x="284" y="1093"/>
                                </a:lnTo>
                                <a:lnTo>
                                  <a:pt x="283" y="1051"/>
                                </a:lnTo>
                                <a:lnTo>
                                  <a:pt x="282" y="1010"/>
                                </a:lnTo>
                                <a:lnTo>
                                  <a:pt x="281" y="967"/>
                                </a:lnTo>
                                <a:lnTo>
                                  <a:pt x="281" y="924"/>
                                </a:lnTo>
                                <a:lnTo>
                                  <a:pt x="281" y="882"/>
                                </a:lnTo>
                                <a:lnTo>
                                  <a:pt x="282" y="837"/>
                                </a:lnTo>
                                <a:lnTo>
                                  <a:pt x="282" y="793"/>
                                </a:lnTo>
                                <a:lnTo>
                                  <a:pt x="283" y="749"/>
                                </a:lnTo>
                                <a:lnTo>
                                  <a:pt x="284" y="704"/>
                                </a:lnTo>
                                <a:lnTo>
                                  <a:pt x="285" y="659"/>
                                </a:lnTo>
                                <a:lnTo>
                                  <a:pt x="285" y="613"/>
                                </a:lnTo>
                                <a:lnTo>
                                  <a:pt x="286" y="568"/>
                                </a:lnTo>
                                <a:lnTo>
                                  <a:pt x="286" y="523"/>
                                </a:lnTo>
                                <a:lnTo>
                                  <a:pt x="286" y="477"/>
                                </a:lnTo>
                                <a:lnTo>
                                  <a:pt x="286" y="432"/>
                                </a:lnTo>
                                <a:lnTo>
                                  <a:pt x="285" y="387"/>
                                </a:lnTo>
                                <a:lnTo>
                                  <a:pt x="284" y="342"/>
                                </a:lnTo>
                                <a:lnTo>
                                  <a:pt x="282" y="297"/>
                                </a:lnTo>
                                <a:lnTo>
                                  <a:pt x="279" y="253"/>
                                </a:lnTo>
                                <a:lnTo>
                                  <a:pt x="276" y="209"/>
                                </a:lnTo>
                                <a:lnTo>
                                  <a:pt x="272" y="166"/>
                                </a:lnTo>
                                <a:lnTo>
                                  <a:pt x="267" y="124"/>
                                </a:lnTo>
                                <a:lnTo>
                                  <a:pt x="262" y="81"/>
                                </a:lnTo>
                                <a:lnTo>
                                  <a:pt x="254" y="40"/>
                                </a:lnTo>
                                <a:lnTo>
                                  <a:pt x="247" y="0"/>
                                </a:lnTo>
                                <a:lnTo>
                                  <a:pt x="261" y="38"/>
                                </a:lnTo>
                                <a:lnTo>
                                  <a:pt x="274" y="78"/>
                                </a:lnTo>
                                <a:lnTo>
                                  <a:pt x="286" y="117"/>
                                </a:lnTo>
                                <a:lnTo>
                                  <a:pt x="297" y="157"/>
                                </a:lnTo>
                                <a:lnTo>
                                  <a:pt x="308" y="196"/>
                                </a:lnTo>
                                <a:lnTo>
                                  <a:pt x="318" y="237"/>
                                </a:lnTo>
                                <a:lnTo>
                                  <a:pt x="327" y="277"/>
                                </a:lnTo>
                                <a:lnTo>
                                  <a:pt x="336" y="318"/>
                                </a:lnTo>
                                <a:lnTo>
                                  <a:pt x="343" y="358"/>
                                </a:lnTo>
                                <a:lnTo>
                                  <a:pt x="351" y="399"/>
                                </a:lnTo>
                                <a:lnTo>
                                  <a:pt x="356" y="441"/>
                                </a:lnTo>
                                <a:lnTo>
                                  <a:pt x="362" y="481"/>
                                </a:lnTo>
                                <a:lnTo>
                                  <a:pt x="367" y="523"/>
                                </a:lnTo>
                                <a:lnTo>
                                  <a:pt x="371" y="565"/>
                                </a:lnTo>
                                <a:lnTo>
                                  <a:pt x="374" y="606"/>
                                </a:lnTo>
                                <a:lnTo>
                                  <a:pt x="377" y="648"/>
                                </a:lnTo>
                                <a:lnTo>
                                  <a:pt x="378" y="690"/>
                                </a:lnTo>
                                <a:lnTo>
                                  <a:pt x="380" y="731"/>
                                </a:lnTo>
                                <a:lnTo>
                                  <a:pt x="381" y="773"/>
                                </a:lnTo>
                                <a:lnTo>
                                  <a:pt x="380" y="814"/>
                                </a:lnTo>
                                <a:lnTo>
                                  <a:pt x="378" y="855"/>
                                </a:lnTo>
                                <a:lnTo>
                                  <a:pt x="377" y="897"/>
                                </a:lnTo>
                                <a:lnTo>
                                  <a:pt x="375" y="939"/>
                                </a:lnTo>
                                <a:lnTo>
                                  <a:pt x="372" y="980"/>
                                </a:lnTo>
                                <a:lnTo>
                                  <a:pt x="367" y="1022"/>
                                </a:lnTo>
                                <a:lnTo>
                                  <a:pt x="363" y="1064"/>
                                </a:lnTo>
                                <a:lnTo>
                                  <a:pt x="358" y="1105"/>
                                </a:lnTo>
                                <a:lnTo>
                                  <a:pt x="352" y="1147"/>
                                </a:lnTo>
                                <a:lnTo>
                                  <a:pt x="345" y="1187"/>
                                </a:lnTo>
                                <a:lnTo>
                                  <a:pt x="338" y="1228"/>
                                </a:lnTo>
                                <a:lnTo>
                                  <a:pt x="330" y="1270"/>
                                </a:lnTo>
                                <a:lnTo>
                                  <a:pt x="321" y="1310"/>
                                </a:lnTo>
                                <a:lnTo>
                                  <a:pt x="311" y="1351"/>
                                </a:lnTo>
                                <a:lnTo>
                                  <a:pt x="301" y="1390"/>
                                </a:lnTo>
                                <a:lnTo>
                                  <a:pt x="290" y="1431"/>
                                </a:lnTo>
                                <a:lnTo>
                                  <a:pt x="279" y="1470"/>
                                </a:lnTo>
                                <a:lnTo>
                                  <a:pt x="267" y="1510"/>
                                </a:lnTo>
                                <a:lnTo>
                                  <a:pt x="254" y="1549"/>
                                </a:lnTo>
                                <a:lnTo>
                                  <a:pt x="241" y="1589"/>
                                </a:lnTo>
                                <a:lnTo>
                                  <a:pt x="227" y="1627"/>
                                </a:lnTo>
                                <a:lnTo>
                                  <a:pt x="212" y="1666"/>
                                </a:lnTo>
                                <a:lnTo>
                                  <a:pt x="196" y="1703"/>
                                </a:lnTo>
                                <a:lnTo>
                                  <a:pt x="181" y="1741"/>
                                </a:lnTo>
                                <a:lnTo>
                                  <a:pt x="164" y="1779"/>
                                </a:lnTo>
                                <a:lnTo>
                                  <a:pt x="146" y="1815"/>
                                </a:lnTo>
                                <a:lnTo>
                                  <a:pt x="128" y="1852"/>
                                </a:lnTo>
                                <a:lnTo>
                                  <a:pt x="109" y="1887"/>
                                </a:lnTo>
                                <a:lnTo>
                                  <a:pt x="90" y="1923"/>
                                </a:lnTo>
                                <a:lnTo>
                                  <a:pt x="69" y="1958"/>
                                </a:lnTo>
                                <a:lnTo>
                                  <a:pt x="50" y="1994"/>
                                </a:lnTo>
                                <a:lnTo>
                                  <a:pt x="28" y="2028"/>
                                </a:lnTo>
                                <a:lnTo>
                                  <a:pt x="6" y="2060"/>
                                </a:lnTo>
                                <a:lnTo>
                                  <a:pt x="5" y="2060"/>
                                </a:lnTo>
                                <a:lnTo>
                                  <a:pt x="2" y="2059"/>
                                </a:lnTo>
                                <a:lnTo>
                                  <a:pt x="0" y="2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Freeform 211"/>
                        <wps:cNvSpPr>
                          <a:spLocks/>
                        </wps:cNvSpPr>
                        <wps:spPr bwMode="auto">
                          <a:xfrm>
                            <a:off x="146" y="540"/>
                            <a:ext cx="90" cy="507"/>
                          </a:xfrm>
                          <a:custGeom>
                            <a:avLst/>
                            <a:gdLst>
                              <a:gd name="T0" fmla="*/ 104 w 361"/>
                              <a:gd name="T1" fmla="*/ 353 h 2029"/>
                              <a:gd name="T2" fmla="*/ 104 w 361"/>
                              <a:gd name="T3" fmla="*/ 436 h 2029"/>
                              <a:gd name="T4" fmla="*/ 103 w 361"/>
                              <a:gd name="T5" fmla="*/ 519 h 2029"/>
                              <a:gd name="T6" fmla="*/ 103 w 361"/>
                              <a:gd name="T7" fmla="*/ 603 h 2029"/>
                              <a:gd name="T8" fmla="*/ 102 w 361"/>
                              <a:gd name="T9" fmla="*/ 688 h 2029"/>
                              <a:gd name="T10" fmla="*/ 101 w 361"/>
                              <a:gd name="T11" fmla="*/ 775 h 2029"/>
                              <a:gd name="T12" fmla="*/ 101 w 361"/>
                              <a:gd name="T13" fmla="*/ 861 h 2029"/>
                              <a:gd name="T14" fmla="*/ 100 w 361"/>
                              <a:gd name="T15" fmla="*/ 951 h 2029"/>
                              <a:gd name="T16" fmla="*/ 99 w 361"/>
                              <a:gd name="T17" fmla="*/ 1043 h 2029"/>
                              <a:gd name="T18" fmla="*/ 97 w 361"/>
                              <a:gd name="T19" fmla="*/ 1138 h 2029"/>
                              <a:gd name="T20" fmla="*/ 82 w 361"/>
                              <a:gd name="T21" fmla="*/ 1153 h 2029"/>
                              <a:gd name="T22" fmla="*/ 65 w 361"/>
                              <a:gd name="T23" fmla="*/ 1177 h 2029"/>
                              <a:gd name="T24" fmla="*/ 71 w 361"/>
                              <a:gd name="T25" fmla="*/ 1186 h 2029"/>
                              <a:gd name="T26" fmla="*/ 92 w 361"/>
                              <a:gd name="T27" fmla="*/ 1187 h 2029"/>
                              <a:gd name="T28" fmla="*/ 97 w 361"/>
                              <a:gd name="T29" fmla="*/ 1244 h 2029"/>
                              <a:gd name="T30" fmla="*/ 85 w 361"/>
                              <a:gd name="T31" fmla="*/ 1355 h 2029"/>
                              <a:gd name="T32" fmla="*/ 113 w 361"/>
                              <a:gd name="T33" fmla="*/ 1388 h 2029"/>
                              <a:gd name="T34" fmla="*/ 168 w 361"/>
                              <a:gd name="T35" fmla="*/ 1450 h 2029"/>
                              <a:gd name="T36" fmla="*/ 174 w 361"/>
                              <a:gd name="T37" fmla="*/ 1490 h 2029"/>
                              <a:gd name="T38" fmla="*/ 170 w 361"/>
                              <a:gd name="T39" fmla="*/ 1566 h 2029"/>
                              <a:gd name="T40" fmla="*/ 218 w 361"/>
                              <a:gd name="T41" fmla="*/ 1564 h 2029"/>
                              <a:gd name="T42" fmla="*/ 306 w 361"/>
                              <a:gd name="T43" fmla="*/ 1596 h 2029"/>
                              <a:gd name="T44" fmla="*/ 330 w 361"/>
                              <a:gd name="T45" fmla="*/ 1632 h 2029"/>
                              <a:gd name="T46" fmla="*/ 355 w 361"/>
                              <a:gd name="T47" fmla="*/ 1713 h 2029"/>
                              <a:gd name="T48" fmla="*/ 361 w 361"/>
                              <a:gd name="T49" fmla="*/ 1802 h 2029"/>
                              <a:gd name="T50" fmla="*/ 356 w 361"/>
                              <a:gd name="T51" fmla="*/ 1894 h 2029"/>
                              <a:gd name="T52" fmla="*/ 354 w 361"/>
                              <a:gd name="T53" fmla="*/ 1985 h 2029"/>
                              <a:gd name="T54" fmla="*/ 357 w 361"/>
                              <a:gd name="T55" fmla="*/ 2029 h 2029"/>
                              <a:gd name="T56" fmla="*/ 315 w 361"/>
                              <a:gd name="T57" fmla="*/ 1962 h 2029"/>
                              <a:gd name="T58" fmla="*/ 276 w 361"/>
                              <a:gd name="T59" fmla="*/ 1892 h 2029"/>
                              <a:gd name="T60" fmla="*/ 239 w 361"/>
                              <a:gd name="T61" fmla="*/ 1821 h 2029"/>
                              <a:gd name="T62" fmla="*/ 204 w 361"/>
                              <a:gd name="T63" fmla="*/ 1747 h 2029"/>
                              <a:gd name="T64" fmla="*/ 173 w 361"/>
                              <a:gd name="T65" fmla="*/ 1673 h 2029"/>
                              <a:gd name="T66" fmla="*/ 143 w 361"/>
                              <a:gd name="T67" fmla="*/ 1596 h 2029"/>
                              <a:gd name="T68" fmla="*/ 116 w 361"/>
                              <a:gd name="T69" fmla="*/ 1518 h 2029"/>
                              <a:gd name="T70" fmla="*/ 92 w 361"/>
                              <a:gd name="T71" fmla="*/ 1439 h 2029"/>
                              <a:gd name="T72" fmla="*/ 71 w 361"/>
                              <a:gd name="T73" fmla="*/ 1358 h 2029"/>
                              <a:gd name="T74" fmla="*/ 53 w 361"/>
                              <a:gd name="T75" fmla="*/ 1277 h 2029"/>
                              <a:gd name="T76" fmla="*/ 36 w 361"/>
                              <a:gd name="T77" fmla="*/ 1195 h 2029"/>
                              <a:gd name="T78" fmla="*/ 24 w 361"/>
                              <a:gd name="T79" fmla="*/ 1111 h 2029"/>
                              <a:gd name="T80" fmla="*/ 13 w 361"/>
                              <a:gd name="T81" fmla="*/ 1028 h 2029"/>
                              <a:gd name="T82" fmla="*/ 6 w 361"/>
                              <a:gd name="T83" fmla="*/ 945 h 2029"/>
                              <a:gd name="T84" fmla="*/ 2 w 361"/>
                              <a:gd name="T85" fmla="*/ 860 h 2029"/>
                              <a:gd name="T86" fmla="*/ 0 w 361"/>
                              <a:gd name="T87" fmla="*/ 777 h 2029"/>
                              <a:gd name="T88" fmla="*/ 1 w 361"/>
                              <a:gd name="T89" fmla="*/ 693 h 2029"/>
                              <a:gd name="T90" fmla="*/ 5 w 361"/>
                              <a:gd name="T91" fmla="*/ 609 h 2029"/>
                              <a:gd name="T92" fmla="*/ 13 w 361"/>
                              <a:gd name="T93" fmla="*/ 526 h 2029"/>
                              <a:gd name="T94" fmla="*/ 23 w 361"/>
                              <a:gd name="T95" fmla="*/ 442 h 2029"/>
                              <a:gd name="T96" fmla="*/ 36 w 361"/>
                              <a:gd name="T97" fmla="*/ 360 h 2029"/>
                              <a:gd name="T98" fmla="*/ 53 w 361"/>
                              <a:gd name="T99" fmla="*/ 278 h 2029"/>
                              <a:gd name="T100" fmla="*/ 72 w 361"/>
                              <a:gd name="T101" fmla="*/ 198 h 2029"/>
                              <a:gd name="T102" fmla="*/ 94 w 361"/>
                              <a:gd name="T103" fmla="*/ 118 h 2029"/>
                              <a:gd name="T104" fmla="*/ 121 w 361"/>
                              <a:gd name="T105" fmla="*/ 40 h 2029"/>
                              <a:gd name="T106" fmla="*/ 135 w 361"/>
                              <a:gd name="T107" fmla="*/ 0 h 2029"/>
                              <a:gd name="T108" fmla="*/ 123 w 361"/>
                              <a:gd name="T109" fmla="*/ 129 h 2029"/>
                              <a:gd name="T110" fmla="*/ 111 w 361"/>
                              <a:gd name="T111" fmla="*/ 255 h 2029"/>
                              <a:gd name="T112" fmla="*/ 105 w 361"/>
                              <a:gd name="T113" fmla="*/ 312 h 2029"/>
                              <a:gd name="T114" fmla="*/ 105 w 361"/>
                              <a:gd name="T115" fmla="*/ 312 h 2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61" h="2029">
                                <a:moveTo>
                                  <a:pt x="105" y="312"/>
                                </a:moveTo>
                                <a:lnTo>
                                  <a:pt x="104" y="353"/>
                                </a:lnTo>
                                <a:lnTo>
                                  <a:pt x="104" y="394"/>
                                </a:lnTo>
                                <a:lnTo>
                                  <a:pt x="104" y="436"/>
                                </a:lnTo>
                                <a:lnTo>
                                  <a:pt x="103" y="477"/>
                                </a:lnTo>
                                <a:lnTo>
                                  <a:pt x="103" y="519"/>
                                </a:lnTo>
                                <a:lnTo>
                                  <a:pt x="103" y="561"/>
                                </a:lnTo>
                                <a:lnTo>
                                  <a:pt x="103" y="603"/>
                                </a:lnTo>
                                <a:lnTo>
                                  <a:pt x="102" y="645"/>
                                </a:lnTo>
                                <a:lnTo>
                                  <a:pt x="102" y="688"/>
                                </a:lnTo>
                                <a:lnTo>
                                  <a:pt x="102" y="731"/>
                                </a:lnTo>
                                <a:lnTo>
                                  <a:pt x="101" y="775"/>
                                </a:lnTo>
                                <a:lnTo>
                                  <a:pt x="101" y="817"/>
                                </a:lnTo>
                                <a:lnTo>
                                  <a:pt x="101" y="861"/>
                                </a:lnTo>
                                <a:lnTo>
                                  <a:pt x="100" y="906"/>
                                </a:lnTo>
                                <a:lnTo>
                                  <a:pt x="100" y="951"/>
                                </a:lnTo>
                                <a:lnTo>
                                  <a:pt x="99" y="997"/>
                                </a:lnTo>
                                <a:lnTo>
                                  <a:pt x="99" y="1043"/>
                                </a:lnTo>
                                <a:lnTo>
                                  <a:pt x="98" y="1090"/>
                                </a:lnTo>
                                <a:lnTo>
                                  <a:pt x="97" y="1138"/>
                                </a:lnTo>
                                <a:lnTo>
                                  <a:pt x="82" y="1153"/>
                                </a:lnTo>
                                <a:lnTo>
                                  <a:pt x="75" y="1161"/>
                                </a:lnTo>
                                <a:lnTo>
                                  <a:pt x="65" y="1177"/>
                                </a:lnTo>
                                <a:lnTo>
                                  <a:pt x="71" y="1186"/>
                                </a:lnTo>
                                <a:lnTo>
                                  <a:pt x="82" y="1188"/>
                                </a:lnTo>
                                <a:lnTo>
                                  <a:pt x="92" y="1187"/>
                                </a:lnTo>
                                <a:lnTo>
                                  <a:pt x="97" y="1244"/>
                                </a:lnTo>
                                <a:lnTo>
                                  <a:pt x="97" y="1301"/>
                                </a:lnTo>
                                <a:lnTo>
                                  <a:pt x="85" y="1355"/>
                                </a:lnTo>
                                <a:lnTo>
                                  <a:pt x="113" y="1388"/>
                                </a:lnTo>
                                <a:lnTo>
                                  <a:pt x="146" y="1414"/>
                                </a:lnTo>
                                <a:lnTo>
                                  <a:pt x="168" y="1450"/>
                                </a:lnTo>
                                <a:lnTo>
                                  <a:pt x="174" y="1490"/>
                                </a:lnTo>
                                <a:lnTo>
                                  <a:pt x="177" y="1529"/>
                                </a:lnTo>
                                <a:lnTo>
                                  <a:pt x="170" y="1566"/>
                                </a:lnTo>
                                <a:lnTo>
                                  <a:pt x="218" y="1564"/>
                                </a:lnTo>
                                <a:lnTo>
                                  <a:pt x="264" y="1576"/>
                                </a:lnTo>
                                <a:lnTo>
                                  <a:pt x="306" y="1596"/>
                                </a:lnTo>
                                <a:lnTo>
                                  <a:pt x="330" y="1632"/>
                                </a:lnTo>
                                <a:lnTo>
                                  <a:pt x="345" y="1672"/>
                                </a:lnTo>
                                <a:lnTo>
                                  <a:pt x="355" y="1713"/>
                                </a:lnTo>
                                <a:lnTo>
                                  <a:pt x="359" y="1756"/>
                                </a:lnTo>
                                <a:lnTo>
                                  <a:pt x="361" y="1802"/>
                                </a:lnTo>
                                <a:lnTo>
                                  <a:pt x="358" y="1848"/>
                                </a:lnTo>
                                <a:lnTo>
                                  <a:pt x="356" y="1894"/>
                                </a:lnTo>
                                <a:lnTo>
                                  <a:pt x="354" y="1940"/>
                                </a:lnTo>
                                <a:lnTo>
                                  <a:pt x="354" y="1985"/>
                                </a:lnTo>
                                <a:lnTo>
                                  <a:pt x="357" y="2029"/>
                                </a:lnTo>
                                <a:lnTo>
                                  <a:pt x="336" y="1996"/>
                                </a:lnTo>
                                <a:lnTo>
                                  <a:pt x="315" y="1962"/>
                                </a:lnTo>
                                <a:lnTo>
                                  <a:pt x="296" y="1927"/>
                                </a:lnTo>
                                <a:lnTo>
                                  <a:pt x="276" y="1892"/>
                                </a:lnTo>
                                <a:lnTo>
                                  <a:pt x="257" y="1857"/>
                                </a:lnTo>
                                <a:lnTo>
                                  <a:pt x="239" y="1821"/>
                                </a:lnTo>
                                <a:lnTo>
                                  <a:pt x="221" y="1785"/>
                                </a:lnTo>
                                <a:lnTo>
                                  <a:pt x="204" y="1747"/>
                                </a:lnTo>
                                <a:lnTo>
                                  <a:pt x="188" y="1710"/>
                                </a:lnTo>
                                <a:lnTo>
                                  <a:pt x="173" y="1673"/>
                                </a:lnTo>
                                <a:lnTo>
                                  <a:pt x="157" y="1634"/>
                                </a:lnTo>
                                <a:lnTo>
                                  <a:pt x="143" y="1596"/>
                                </a:lnTo>
                                <a:lnTo>
                                  <a:pt x="130" y="1558"/>
                                </a:lnTo>
                                <a:lnTo>
                                  <a:pt x="116" y="1518"/>
                                </a:lnTo>
                                <a:lnTo>
                                  <a:pt x="104" y="1479"/>
                                </a:lnTo>
                                <a:lnTo>
                                  <a:pt x="92" y="1439"/>
                                </a:lnTo>
                                <a:lnTo>
                                  <a:pt x="81" y="1399"/>
                                </a:lnTo>
                                <a:lnTo>
                                  <a:pt x="71" y="1358"/>
                                </a:lnTo>
                                <a:lnTo>
                                  <a:pt x="61" y="1317"/>
                                </a:lnTo>
                                <a:lnTo>
                                  <a:pt x="53" y="1277"/>
                                </a:lnTo>
                                <a:lnTo>
                                  <a:pt x="44" y="1236"/>
                                </a:lnTo>
                                <a:lnTo>
                                  <a:pt x="36" y="1195"/>
                                </a:lnTo>
                                <a:lnTo>
                                  <a:pt x="30" y="1153"/>
                                </a:lnTo>
                                <a:lnTo>
                                  <a:pt x="24" y="1111"/>
                                </a:lnTo>
                                <a:lnTo>
                                  <a:pt x="19" y="1070"/>
                                </a:lnTo>
                                <a:lnTo>
                                  <a:pt x="13" y="1028"/>
                                </a:lnTo>
                                <a:lnTo>
                                  <a:pt x="10" y="986"/>
                                </a:lnTo>
                                <a:lnTo>
                                  <a:pt x="6" y="945"/>
                                </a:lnTo>
                                <a:lnTo>
                                  <a:pt x="3" y="902"/>
                                </a:lnTo>
                                <a:lnTo>
                                  <a:pt x="2" y="860"/>
                                </a:lnTo>
                                <a:lnTo>
                                  <a:pt x="1" y="818"/>
                                </a:lnTo>
                                <a:lnTo>
                                  <a:pt x="0" y="777"/>
                                </a:lnTo>
                                <a:lnTo>
                                  <a:pt x="0" y="735"/>
                                </a:lnTo>
                                <a:lnTo>
                                  <a:pt x="1" y="693"/>
                                </a:lnTo>
                                <a:lnTo>
                                  <a:pt x="3" y="651"/>
                                </a:lnTo>
                                <a:lnTo>
                                  <a:pt x="5" y="609"/>
                                </a:lnTo>
                                <a:lnTo>
                                  <a:pt x="9" y="567"/>
                                </a:lnTo>
                                <a:lnTo>
                                  <a:pt x="13" y="526"/>
                                </a:lnTo>
                                <a:lnTo>
                                  <a:pt x="17" y="484"/>
                                </a:lnTo>
                                <a:lnTo>
                                  <a:pt x="23" y="442"/>
                                </a:lnTo>
                                <a:lnTo>
                                  <a:pt x="30" y="401"/>
                                </a:lnTo>
                                <a:lnTo>
                                  <a:pt x="36" y="360"/>
                                </a:lnTo>
                                <a:lnTo>
                                  <a:pt x="44" y="319"/>
                                </a:lnTo>
                                <a:lnTo>
                                  <a:pt x="53" y="278"/>
                                </a:lnTo>
                                <a:lnTo>
                                  <a:pt x="63" y="237"/>
                                </a:lnTo>
                                <a:lnTo>
                                  <a:pt x="72" y="198"/>
                                </a:lnTo>
                                <a:lnTo>
                                  <a:pt x="83" y="157"/>
                                </a:lnTo>
                                <a:lnTo>
                                  <a:pt x="94" y="118"/>
                                </a:lnTo>
                                <a:lnTo>
                                  <a:pt x="108" y="78"/>
                                </a:lnTo>
                                <a:lnTo>
                                  <a:pt x="121" y="40"/>
                                </a:lnTo>
                                <a:lnTo>
                                  <a:pt x="135" y="0"/>
                                </a:lnTo>
                                <a:lnTo>
                                  <a:pt x="130" y="61"/>
                                </a:lnTo>
                                <a:lnTo>
                                  <a:pt x="123" y="129"/>
                                </a:lnTo>
                                <a:lnTo>
                                  <a:pt x="116" y="197"/>
                                </a:lnTo>
                                <a:lnTo>
                                  <a:pt x="111" y="255"/>
                                </a:lnTo>
                                <a:lnTo>
                                  <a:pt x="107" y="296"/>
                                </a:lnTo>
                                <a:lnTo>
                                  <a:pt x="105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212"/>
                        <wps:cNvSpPr>
                          <a:spLocks/>
                        </wps:cNvSpPr>
                        <wps:spPr bwMode="auto">
                          <a:xfrm>
                            <a:off x="808" y="561"/>
                            <a:ext cx="64" cy="61"/>
                          </a:xfrm>
                          <a:custGeom>
                            <a:avLst/>
                            <a:gdLst>
                              <a:gd name="T0" fmla="*/ 256 w 257"/>
                              <a:gd name="T1" fmla="*/ 134 h 244"/>
                              <a:gd name="T2" fmla="*/ 257 w 257"/>
                              <a:gd name="T3" fmla="*/ 163 h 244"/>
                              <a:gd name="T4" fmla="*/ 257 w 257"/>
                              <a:gd name="T5" fmla="*/ 199 h 244"/>
                              <a:gd name="T6" fmla="*/ 257 w 257"/>
                              <a:gd name="T7" fmla="*/ 236 h 244"/>
                              <a:gd name="T8" fmla="*/ 257 w 257"/>
                              <a:gd name="T9" fmla="*/ 236 h 244"/>
                              <a:gd name="T10" fmla="*/ 204 w 257"/>
                              <a:gd name="T11" fmla="*/ 168 h 244"/>
                              <a:gd name="T12" fmla="*/ 155 w 257"/>
                              <a:gd name="T13" fmla="*/ 110 h 244"/>
                              <a:gd name="T14" fmla="*/ 133 w 257"/>
                              <a:gd name="T15" fmla="*/ 84 h 244"/>
                              <a:gd name="T16" fmla="*/ 133 w 257"/>
                              <a:gd name="T17" fmla="*/ 84 h 244"/>
                              <a:gd name="T18" fmla="*/ 108 w 257"/>
                              <a:gd name="T19" fmla="*/ 126 h 244"/>
                              <a:gd name="T20" fmla="*/ 60 w 257"/>
                              <a:gd name="T21" fmla="*/ 204 h 244"/>
                              <a:gd name="T22" fmla="*/ 35 w 257"/>
                              <a:gd name="T23" fmla="*/ 244 h 244"/>
                              <a:gd name="T24" fmla="*/ 35 w 257"/>
                              <a:gd name="T25" fmla="*/ 244 h 244"/>
                              <a:gd name="T26" fmla="*/ 23 w 257"/>
                              <a:gd name="T27" fmla="*/ 240 h 244"/>
                              <a:gd name="T28" fmla="*/ 11 w 257"/>
                              <a:gd name="T29" fmla="*/ 233 h 244"/>
                              <a:gd name="T30" fmla="*/ 0 w 257"/>
                              <a:gd name="T31" fmla="*/ 226 h 244"/>
                              <a:gd name="T32" fmla="*/ 0 w 257"/>
                              <a:gd name="T33" fmla="*/ 226 h 244"/>
                              <a:gd name="T34" fmla="*/ 29 w 257"/>
                              <a:gd name="T35" fmla="*/ 180 h 244"/>
                              <a:gd name="T36" fmla="*/ 57 w 257"/>
                              <a:gd name="T37" fmla="*/ 133 h 244"/>
                              <a:gd name="T38" fmla="*/ 83 w 257"/>
                              <a:gd name="T39" fmla="*/ 87 h 244"/>
                              <a:gd name="T40" fmla="*/ 112 w 257"/>
                              <a:gd name="T41" fmla="*/ 42 h 244"/>
                              <a:gd name="T42" fmla="*/ 145 w 257"/>
                              <a:gd name="T43" fmla="*/ 0 h 244"/>
                              <a:gd name="T44" fmla="*/ 145 w 257"/>
                              <a:gd name="T45" fmla="*/ 0 h 244"/>
                              <a:gd name="T46" fmla="*/ 186 w 257"/>
                              <a:gd name="T47" fmla="*/ 49 h 244"/>
                              <a:gd name="T48" fmla="*/ 218 w 257"/>
                              <a:gd name="T49" fmla="*/ 85 h 244"/>
                              <a:gd name="T50" fmla="*/ 256 w 257"/>
                              <a:gd name="T51" fmla="*/ 134 h 244"/>
                              <a:gd name="T52" fmla="*/ 256 w 257"/>
                              <a:gd name="T53" fmla="*/ 134 h 244"/>
                              <a:gd name="T54" fmla="*/ 256 w 257"/>
                              <a:gd name="T55" fmla="*/ 134 h 2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257" h="244">
                                <a:moveTo>
                                  <a:pt x="256" y="134"/>
                                </a:moveTo>
                                <a:lnTo>
                                  <a:pt x="257" y="163"/>
                                </a:lnTo>
                                <a:lnTo>
                                  <a:pt x="257" y="199"/>
                                </a:lnTo>
                                <a:lnTo>
                                  <a:pt x="257" y="236"/>
                                </a:lnTo>
                                <a:lnTo>
                                  <a:pt x="204" y="168"/>
                                </a:lnTo>
                                <a:lnTo>
                                  <a:pt x="155" y="110"/>
                                </a:lnTo>
                                <a:lnTo>
                                  <a:pt x="133" y="84"/>
                                </a:lnTo>
                                <a:lnTo>
                                  <a:pt x="108" y="126"/>
                                </a:lnTo>
                                <a:lnTo>
                                  <a:pt x="60" y="204"/>
                                </a:lnTo>
                                <a:lnTo>
                                  <a:pt x="35" y="244"/>
                                </a:lnTo>
                                <a:lnTo>
                                  <a:pt x="23" y="240"/>
                                </a:lnTo>
                                <a:lnTo>
                                  <a:pt x="11" y="233"/>
                                </a:lnTo>
                                <a:lnTo>
                                  <a:pt x="0" y="226"/>
                                </a:lnTo>
                                <a:lnTo>
                                  <a:pt x="29" y="180"/>
                                </a:lnTo>
                                <a:lnTo>
                                  <a:pt x="57" y="133"/>
                                </a:lnTo>
                                <a:lnTo>
                                  <a:pt x="83" y="87"/>
                                </a:lnTo>
                                <a:lnTo>
                                  <a:pt x="112" y="42"/>
                                </a:lnTo>
                                <a:lnTo>
                                  <a:pt x="145" y="0"/>
                                </a:lnTo>
                                <a:lnTo>
                                  <a:pt x="186" y="49"/>
                                </a:lnTo>
                                <a:lnTo>
                                  <a:pt x="218" y="85"/>
                                </a:lnTo>
                                <a:lnTo>
                                  <a:pt x="256" y="1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Freeform 213"/>
                        <wps:cNvSpPr>
                          <a:spLocks/>
                        </wps:cNvSpPr>
                        <wps:spPr bwMode="auto">
                          <a:xfrm>
                            <a:off x="711" y="552"/>
                            <a:ext cx="61" cy="51"/>
                          </a:xfrm>
                          <a:custGeom>
                            <a:avLst/>
                            <a:gdLst>
                              <a:gd name="T0" fmla="*/ 246 w 246"/>
                              <a:gd name="T1" fmla="*/ 200 h 202"/>
                              <a:gd name="T2" fmla="*/ 184 w 246"/>
                              <a:gd name="T3" fmla="*/ 191 h 202"/>
                              <a:gd name="T4" fmla="*/ 129 w 246"/>
                              <a:gd name="T5" fmla="*/ 187 h 202"/>
                              <a:gd name="T6" fmla="*/ 81 w 246"/>
                              <a:gd name="T7" fmla="*/ 190 h 202"/>
                              <a:gd name="T8" fmla="*/ 38 w 246"/>
                              <a:gd name="T9" fmla="*/ 195 h 202"/>
                              <a:gd name="T10" fmla="*/ 0 w 246"/>
                              <a:gd name="T11" fmla="*/ 202 h 202"/>
                              <a:gd name="T12" fmla="*/ 0 w 246"/>
                              <a:gd name="T13" fmla="*/ 202 h 202"/>
                              <a:gd name="T14" fmla="*/ 29 w 246"/>
                              <a:gd name="T15" fmla="*/ 157 h 202"/>
                              <a:gd name="T16" fmla="*/ 64 w 246"/>
                              <a:gd name="T17" fmla="*/ 101 h 202"/>
                              <a:gd name="T18" fmla="*/ 97 w 246"/>
                              <a:gd name="T19" fmla="*/ 45 h 202"/>
                              <a:gd name="T20" fmla="*/ 124 w 246"/>
                              <a:gd name="T21" fmla="*/ 0 h 202"/>
                              <a:gd name="T22" fmla="*/ 124 w 246"/>
                              <a:gd name="T23" fmla="*/ 0 h 202"/>
                              <a:gd name="T24" fmla="*/ 158 w 246"/>
                              <a:gd name="T25" fmla="*/ 52 h 202"/>
                              <a:gd name="T26" fmla="*/ 190 w 246"/>
                              <a:gd name="T27" fmla="*/ 105 h 202"/>
                              <a:gd name="T28" fmla="*/ 218 w 246"/>
                              <a:gd name="T29" fmla="*/ 154 h 202"/>
                              <a:gd name="T30" fmla="*/ 246 w 246"/>
                              <a:gd name="T31" fmla="*/ 200 h 202"/>
                              <a:gd name="T32" fmla="*/ 246 w 246"/>
                              <a:gd name="T33" fmla="*/ 200 h 202"/>
                              <a:gd name="T34" fmla="*/ 246 w 246"/>
                              <a:gd name="T35" fmla="*/ 20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46" h="202">
                                <a:moveTo>
                                  <a:pt x="246" y="200"/>
                                </a:moveTo>
                                <a:lnTo>
                                  <a:pt x="184" y="191"/>
                                </a:lnTo>
                                <a:lnTo>
                                  <a:pt x="129" y="187"/>
                                </a:lnTo>
                                <a:lnTo>
                                  <a:pt x="81" y="190"/>
                                </a:lnTo>
                                <a:lnTo>
                                  <a:pt x="38" y="195"/>
                                </a:lnTo>
                                <a:lnTo>
                                  <a:pt x="0" y="202"/>
                                </a:lnTo>
                                <a:lnTo>
                                  <a:pt x="29" y="157"/>
                                </a:lnTo>
                                <a:lnTo>
                                  <a:pt x="64" y="101"/>
                                </a:lnTo>
                                <a:lnTo>
                                  <a:pt x="97" y="45"/>
                                </a:lnTo>
                                <a:lnTo>
                                  <a:pt x="124" y="0"/>
                                </a:lnTo>
                                <a:lnTo>
                                  <a:pt x="158" y="52"/>
                                </a:lnTo>
                                <a:lnTo>
                                  <a:pt x="190" y="105"/>
                                </a:lnTo>
                                <a:lnTo>
                                  <a:pt x="218" y="154"/>
                                </a:lnTo>
                                <a:lnTo>
                                  <a:pt x="246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Freeform 214"/>
                        <wps:cNvSpPr>
                          <a:spLocks/>
                        </wps:cNvSpPr>
                        <wps:spPr bwMode="auto">
                          <a:xfrm>
                            <a:off x="613" y="600"/>
                            <a:ext cx="49" cy="84"/>
                          </a:xfrm>
                          <a:custGeom>
                            <a:avLst/>
                            <a:gdLst>
                              <a:gd name="T0" fmla="*/ 1 w 195"/>
                              <a:gd name="T1" fmla="*/ 334 h 334"/>
                              <a:gd name="T2" fmla="*/ 1 w 195"/>
                              <a:gd name="T3" fmla="*/ 291 h 334"/>
                              <a:gd name="T4" fmla="*/ 0 w 195"/>
                              <a:gd name="T5" fmla="*/ 213 h 334"/>
                              <a:gd name="T6" fmla="*/ 0 w 195"/>
                              <a:gd name="T7" fmla="*/ 172 h 334"/>
                              <a:gd name="T8" fmla="*/ 0 w 195"/>
                              <a:gd name="T9" fmla="*/ 172 h 334"/>
                              <a:gd name="T10" fmla="*/ 20 w 195"/>
                              <a:gd name="T11" fmla="*/ 144 h 334"/>
                              <a:gd name="T12" fmla="*/ 62 w 195"/>
                              <a:gd name="T13" fmla="*/ 86 h 334"/>
                              <a:gd name="T14" fmla="*/ 105 w 195"/>
                              <a:gd name="T15" fmla="*/ 27 h 334"/>
                              <a:gd name="T16" fmla="*/ 123 w 195"/>
                              <a:gd name="T17" fmla="*/ 0 h 334"/>
                              <a:gd name="T18" fmla="*/ 123 w 195"/>
                              <a:gd name="T19" fmla="*/ 0 h 334"/>
                              <a:gd name="T20" fmla="*/ 149 w 195"/>
                              <a:gd name="T21" fmla="*/ 28 h 334"/>
                              <a:gd name="T22" fmla="*/ 171 w 195"/>
                              <a:gd name="T23" fmla="*/ 57 h 334"/>
                              <a:gd name="T24" fmla="*/ 195 w 195"/>
                              <a:gd name="T25" fmla="*/ 89 h 334"/>
                              <a:gd name="T26" fmla="*/ 195 w 195"/>
                              <a:gd name="T27" fmla="*/ 89 h 334"/>
                              <a:gd name="T28" fmla="*/ 154 w 195"/>
                              <a:gd name="T29" fmla="*/ 123 h 334"/>
                              <a:gd name="T30" fmla="*/ 116 w 195"/>
                              <a:gd name="T31" fmla="*/ 160 h 334"/>
                              <a:gd name="T32" fmla="*/ 81 w 195"/>
                              <a:gd name="T33" fmla="*/ 197 h 334"/>
                              <a:gd name="T34" fmla="*/ 49 w 195"/>
                              <a:gd name="T35" fmla="*/ 239 h 334"/>
                              <a:gd name="T36" fmla="*/ 22 w 195"/>
                              <a:gd name="T37" fmla="*/ 284 h 334"/>
                              <a:gd name="T38" fmla="*/ 1 w 195"/>
                              <a:gd name="T39" fmla="*/ 334 h 334"/>
                              <a:gd name="T40" fmla="*/ 1 w 195"/>
                              <a:gd name="T41" fmla="*/ 334 h 3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5" h="334">
                                <a:moveTo>
                                  <a:pt x="1" y="334"/>
                                </a:moveTo>
                                <a:lnTo>
                                  <a:pt x="1" y="291"/>
                                </a:lnTo>
                                <a:lnTo>
                                  <a:pt x="0" y="213"/>
                                </a:lnTo>
                                <a:lnTo>
                                  <a:pt x="0" y="172"/>
                                </a:lnTo>
                                <a:lnTo>
                                  <a:pt x="20" y="144"/>
                                </a:lnTo>
                                <a:lnTo>
                                  <a:pt x="62" y="86"/>
                                </a:lnTo>
                                <a:lnTo>
                                  <a:pt x="105" y="27"/>
                                </a:lnTo>
                                <a:lnTo>
                                  <a:pt x="123" y="0"/>
                                </a:lnTo>
                                <a:lnTo>
                                  <a:pt x="149" y="28"/>
                                </a:lnTo>
                                <a:lnTo>
                                  <a:pt x="171" y="57"/>
                                </a:lnTo>
                                <a:lnTo>
                                  <a:pt x="195" y="89"/>
                                </a:lnTo>
                                <a:lnTo>
                                  <a:pt x="154" y="123"/>
                                </a:lnTo>
                                <a:lnTo>
                                  <a:pt x="116" y="160"/>
                                </a:lnTo>
                                <a:lnTo>
                                  <a:pt x="81" y="197"/>
                                </a:lnTo>
                                <a:lnTo>
                                  <a:pt x="49" y="239"/>
                                </a:lnTo>
                                <a:lnTo>
                                  <a:pt x="22" y="284"/>
                                </a:lnTo>
                                <a:lnTo>
                                  <a:pt x="1" y="3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215"/>
                        <wps:cNvSpPr>
                          <a:spLocks/>
                        </wps:cNvSpPr>
                        <wps:spPr bwMode="auto">
                          <a:xfrm>
                            <a:off x="824" y="597"/>
                            <a:ext cx="47" cy="98"/>
                          </a:xfrm>
                          <a:custGeom>
                            <a:avLst/>
                            <a:gdLst>
                              <a:gd name="T0" fmla="*/ 184 w 187"/>
                              <a:gd name="T1" fmla="*/ 391 h 391"/>
                              <a:gd name="T2" fmla="*/ 176 w 187"/>
                              <a:gd name="T3" fmla="*/ 341 h 391"/>
                              <a:gd name="T4" fmla="*/ 160 w 187"/>
                              <a:gd name="T5" fmla="*/ 297 h 391"/>
                              <a:gd name="T6" fmla="*/ 139 w 187"/>
                              <a:gd name="T7" fmla="*/ 256 h 391"/>
                              <a:gd name="T8" fmla="*/ 113 w 187"/>
                              <a:gd name="T9" fmla="*/ 220 h 391"/>
                              <a:gd name="T10" fmla="*/ 81 w 187"/>
                              <a:gd name="T11" fmla="*/ 185 h 391"/>
                              <a:gd name="T12" fmla="*/ 43 w 187"/>
                              <a:gd name="T13" fmla="*/ 151 h 391"/>
                              <a:gd name="T14" fmla="*/ 0 w 187"/>
                              <a:gd name="T15" fmla="*/ 116 h 391"/>
                              <a:gd name="T16" fmla="*/ 0 w 187"/>
                              <a:gd name="T17" fmla="*/ 116 h 391"/>
                              <a:gd name="T18" fmla="*/ 27 w 187"/>
                              <a:gd name="T19" fmla="*/ 75 h 391"/>
                              <a:gd name="T20" fmla="*/ 47 w 187"/>
                              <a:gd name="T21" fmla="*/ 40 h 391"/>
                              <a:gd name="T22" fmla="*/ 73 w 187"/>
                              <a:gd name="T23" fmla="*/ 0 h 391"/>
                              <a:gd name="T24" fmla="*/ 73 w 187"/>
                              <a:gd name="T25" fmla="*/ 0 h 391"/>
                              <a:gd name="T26" fmla="*/ 103 w 187"/>
                              <a:gd name="T27" fmla="*/ 35 h 391"/>
                              <a:gd name="T28" fmla="*/ 158 w 187"/>
                              <a:gd name="T29" fmla="*/ 101 h 391"/>
                              <a:gd name="T30" fmla="*/ 187 w 187"/>
                              <a:gd name="T31" fmla="*/ 136 h 391"/>
                              <a:gd name="T32" fmla="*/ 187 w 187"/>
                              <a:gd name="T33" fmla="*/ 136 h 391"/>
                              <a:gd name="T34" fmla="*/ 187 w 187"/>
                              <a:gd name="T35" fmla="*/ 162 h 391"/>
                              <a:gd name="T36" fmla="*/ 187 w 187"/>
                              <a:gd name="T37" fmla="*/ 226 h 391"/>
                              <a:gd name="T38" fmla="*/ 185 w 187"/>
                              <a:gd name="T39" fmla="*/ 301 h 391"/>
                              <a:gd name="T40" fmla="*/ 185 w 187"/>
                              <a:gd name="T41" fmla="*/ 364 h 391"/>
                              <a:gd name="T42" fmla="*/ 184 w 187"/>
                              <a:gd name="T43" fmla="*/ 391 h 391"/>
                              <a:gd name="T44" fmla="*/ 184 w 187"/>
                              <a:gd name="T45" fmla="*/ 391 h 391"/>
                              <a:gd name="T46" fmla="*/ 184 w 187"/>
                              <a:gd name="T47" fmla="*/ 391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187" h="391">
                                <a:moveTo>
                                  <a:pt x="184" y="391"/>
                                </a:moveTo>
                                <a:lnTo>
                                  <a:pt x="176" y="341"/>
                                </a:lnTo>
                                <a:lnTo>
                                  <a:pt x="160" y="297"/>
                                </a:lnTo>
                                <a:lnTo>
                                  <a:pt x="139" y="256"/>
                                </a:lnTo>
                                <a:lnTo>
                                  <a:pt x="113" y="220"/>
                                </a:lnTo>
                                <a:lnTo>
                                  <a:pt x="81" y="185"/>
                                </a:lnTo>
                                <a:lnTo>
                                  <a:pt x="43" y="151"/>
                                </a:lnTo>
                                <a:lnTo>
                                  <a:pt x="0" y="116"/>
                                </a:lnTo>
                                <a:lnTo>
                                  <a:pt x="27" y="75"/>
                                </a:lnTo>
                                <a:lnTo>
                                  <a:pt x="47" y="40"/>
                                </a:lnTo>
                                <a:lnTo>
                                  <a:pt x="73" y="0"/>
                                </a:lnTo>
                                <a:lnTo>
                                  <a:pt x="103" y="35"/>
                                </a:lnTo>
                                <a:lnTo>
                                  <a:pt x="158" y="101"/>
                                </a:lnTo>
                                <a:lnTo>
                                  <a:pt x="187" y="136"/>
                                </a:lnTo>
                                <a:lnTo>
                                  <a:pt x="187" y="162"/>
                                </a:lnTo>
                                <a:lnTo>
                                  <a:pt x="187" y="226"/>
                                </a:lnTo>
                                <a:lnTo>
                                  <a:pt x="185" y="301"/>
                                </a:lnTo>
                                <a:lnTo>
                                  <a:pt x="185" y="364"/>
                                </a:lnTo>
                                <a:lnTo>
                                  <a:pt x="184" y="3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Freeform 216"/>
                        <wps:cNvSpPr>
                          <a:spLocks/>
                        </wps:cNvSpPr>
                        <wps:spPr bwMode="auto">
                          <a:xfrm>
                            <a:off x="197" y="620"/>
                            <a:ext cx="45" cy="109"/>
                          </a:xfrm>
                          <a:custGeom>
                            <a:avLst/>
                            <a:gdLst>
                              <a:gd name="T0" fmla="*/ 181 w 181"/>
                              <a:gd name="T1" fmla="*/ 431 h 433"/>
                              <a:gd name="T2" fmla="*/ 161 w 181"/>
                              <a:gd name="T3" fmla="*/ 398 h 433"/>
                              <a:gd name="T4" fmla="*/ 135 w 181"/>
                              <a:gd name="T5" fmla="*/ 367 h 433"/>
                              <a:gd name="T6" fmla="*/ 113 w 181"/>
                              <a:gd name="T7" fmla="*/ 336 h 433"/>
                              <a:gd name="T8" fmla="*/ 107 w 181"/>
                              <a:gd name="T9" fmla="*/ 305 h 433"/>
                              <a:gd name="T10" fmla="*/ 127 w 181"/>
                              <a:gd name="T11" fmla="*/ 270 h 433"/>
                              <a:gd name="T12" fmla="*/ 127 w 181"/>
                              <a:gd name="T13" fmla="*/ 270 h 433"/>
                              <a:gd name="T14" fmla="*/ 128 w 181"/>
                              <a:gd name="T15" fmla="*/ 241 h 433"/>
                              <a:gd name="T16" fmla="*/ 121 w 181"/>
                              <a:gd name="T17" fmla="*/ 218 h 433"/>
                              <a:gd name="T18" fmla="*/ 111 w 181"/>
                              <a:gd name="T19" fmla="*/ 193 h 433"/>
                              <a:gd name="T20" fmla="*/ 111 w 181"/>
                              <a:gd name="T21" fmla="*/ 193 h 433"/>
                              <a:gd name="T22" fmla="*/ 98 w 181"/>
                              <a:gd name="T23" fmla="*/ 191 h 433"/>
                              <a:gd name="T24" fmla="*/ 83 w 181"/>
                              <a:gd name="T25" fmla="*/ 191 h 433"/>
                              <a:gd name="T26" fmla="*/ 70 w 181"/>
                              <a:gd name="T27" fmla="*/ 192 h 433"/>
                              <a:gd name="T28" fmla="*/ 70 w 181"/>
                              <a:gd name="T29" fmla="*/ 192 h 433"/>
                              <a:gd name="T30" fmla="*/ 61 w 181"/>
                              <a:gd name="T31" fmla="*/ 204 h 433"/>
                              <a:gd name="T32" fmla="*/ 61 w 181"/>
                              <a:gd name="T33" fmla="*/ 218 h 433"/>
                              <a:gd name="T34" fmla="*/ 67 w 181"/>
                              <a:gd name="T35" fmla="*/ 231 h 433"/>
                              <a:gd name="T36" fmla="*/ 67 w 181"/>
                              <a:gd name="T37" fmla="*/ 231 h 433"/>
                              <a:gd name="T38" fmla="*/ 52 w 181"/>
                              <a:gd name="T39" fmla="*/ 242 h 433"/>
                              <a:gd name="T40" fmla="*/ 45 w 181"/>
                              <a:gd name="T41" fmla="*/ 259 h 433"/>
                              <a:gd name="T42" fmla="*/ 48 w 181"/>
                              <a:gd name="T43" fmla="*/ 277 h 433"/>
                              <a:gd name="T44" fmla="*/ 48 w 181"/>
                              <a:gd name="T45" fmla="*/ 277 h 433"/>
                              <a:gd name="T46" fmla="*/ 65 w 181"/>
                              <a:gd name="T47" fmla="*/ 288 h 433"/>
                              <a:gd name="T48" fmla="*/ 66 w 181"/>
                              <a:gd name="T49" fmla="*/ 310 h 433"/>
                              <a:gd name="T50" fmla="*/ 62 w 181"/>
                              <a:gd name="T51" fmla="*/ 331 h 433"/>
                              <a:gd name="T52" fmla="*/ 62 w 181"/>
                              <a:gd name="T53" fmla="*/ 331 h 433"/>
                              <a:gd name="T54" fmla="*/ 46 w 181"/>
                              <a:gd name="T55" fmla="*/ 357 h 433"/>
                              <a:gd name="T56" fmla="*/ 17 w 181"/>
                              <a:gd name="T57" fmla="*/ 407 h 433"/>
                              <a:gd name="T58" fmla="*/ 0 w 181"/>
                              <a:gd name="T59" fmla="*/ 433 h 433"/>
                              <a:gd name="T60" fmla="*/ 0 w 181"/>
                              <a:gd name="T61" fmla="*/ 433 h 433"/>
                              <a:gd name="T62" fmla="*/ 1 w 181"/>
                              <a:gd name="T63" fmla="*/ 389 h 433"/>
                              <a:gd name="T64" fmla="*/ 2 w 181"/>
                              <a:gd name="T65" fmla="*/ 307 h 433"/>
                              <a:gd name="T66" fmla="*/ 4 w 181"/>
                              <a:gd name="T67" fmla="*/ 263 h 433"/>
                              <a:gd name="T68" fmla="*/ 4 w 181"/>
                              <a:gd name="T69" fmla="*/ 263 h 433"/>
                              <a:gd name="T70" fmla="*/ 16 w 181"/>
                              <a:gd name="T71" fmla="*/ 243 h 433"/>
                              <a:gd name="T72" fmla="*/ 48 w 181"/>
                              <a:gd name="T73" fmla="*/ 194 h 433"/>
                              <a:gd name="T74" fmla="*/ 89 w 181"/>
                              <a:gd name="T75" fmla="*/ 131 h 433"/>
                              <a:gd name="T76" fmla="*/ 131 w 181"/>
                              <a:gd name="T77" fmla="*/ 68 h 433"/>
                              <a:gd name="T78" fmla="*/ 162 w 181"/>
                              <a:gd name="T79" fmla="*/ 18 h 433"/>
                              <a:gd name="T80" fmla="*/ 175 w 181"/>
                              <a:gd name="T81" fmla="*/ 0 h 433"/>
                              <a:gd name="T82" fmla="*/ 175 w 181"/>
                              <a:gd name="T83" fmla="*/ 0 h 433"/>
                              <a:gd name="T84" fmla="*/ 176 w 181"/>
                              <a:gd name="T85" fmla="*/ 2 h 433"/>
                              <a:gd name="T86" fmla="*/ 178 w 181"/>
                              <a:gd name="T87" fmla="*/ 6 h 433"/>
                              <a:gd name="T88" fmla="*/ 181 w 181"/>
                              <a:gd name="T89" fmla="*/ 10 h 433"/>
                              <a:gd name="T90" fmla="*/ 181 w 181"/>
                              <a:gd name="T91" fmla="*/ 10 h 433"/>
                              <a:gd name="T92" fmla="*/ 181 w 181"/>
                              <a:gd name="T93" fmla="*/ 24 h 433"/>
                              <a:gd name="T94" fmla="*/ 181 w 181"/>
                              <a:gd name="T95" fmla="*/ 62 h 433"/>
                              <a:gd name="T96" fmla="*/ 181 w 181"/>
                              <a:gd name="T97" fmla="*/ 118 h 433"/>
                              <a:gd name="T98" fmla="*/ 181 w 181"/>
                              <a:gd name="T99" fmla="*/ 185 h 433"/>
                              <a:gd name="T100" fmla="*/ 181 w 181"/>
                              <a:gd name="T101" fmla="*/ 255 h 433"/>
                              <a:gd name="T102" fmla="*/ 181 w 181"/>
                              <a:gd name="T103" fmla="*/ 321 h 433"/>
                              <a:gd name="T104" fmla="*/ 181 w 181"/>
                              <a:gd name="T105" fmla="*/ 377 h 433"/>
                              <a:gd name="T106" fmla="*/ 181 w 181"/>
                              <a:gd name="T107" fmla="*/ 417 h 433"/>
                              <a:gd name="T108" fmla="*/ 181 w 181"/>
                              <a:gd name="T109" fmla="*/ 431 h 433"/>
                              <a:gd name="T110" fmla="*/ 181 w 181"/>
                              <a:gd name="T111" fmla="*/ 431 h 433"/>
                              <a:gd name="T112" fmla="*/ 181 w 181"/>
                              <a:gd name="T113" fmla="*/ 431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1" h="433">
                                <a:moveTo>
                                  <a:pt x="181" y="431"/>
                                </a:moveTo>
                                <a:lnTo>
                                  <a:pt x="161" y="398"/>
                                </a:lnTo>
                                <a:lnTo>
                                  <a:pt x="135" y="367"/>
                                </a:lnTo>
                                <a:lnTo>
                                  <a:pt x="113" y="336"/>
                                </a:lnTo>
                                <a:lnTo>
                                  <a:pt x="107" y="305"/>
                                </a:lnTo>
                                <a:lnTo>
                                  <a:pt x="127" y="270"/>
                                </a:lnTo>
                                <a:lnTo>
                                  <a:pt x="128" y="241"/>
                                </a:lnTo>
                                <a:lnTo>
                                  <a:pt x="121" y="218"/>
                                </a:lnTo>
                                <a:lnTo>
                                  <a:pt x="111" y="193"/>
                                </a:lnTo>
                                <a:lnTo>
                                  <a:pt x="98" y="191"/>
                                </a:lnTo>
                                <a:lnTo>
                                  <a:pt x="83" y="191"/>
                                </a:lnTo>
                                <a:lnTo>
                                  <a:pt x="70" y="192"/>
                                </a:lnTo>
                                <a:lnTo>
                                  <a:pt x="61" y="204"/>
                                </a:lnTo>
                                <a:lnTo>
                                  <a:pt x="61" y="218"/>
                                </a:lnTo>
                                <a:lnTo>
                                  <a:pt x="67" y="231"/>
                                </a:lnTo>
                                <a:lnTo>
                                  <a:pt x="52" y="242"/>
                                </a:lnTo>
                                <a:lnTo>
                                  <a:pt x="45" y="259"/>
                                </a:lnTo>
                                <a:lnTo>
                                  <a:pt x="48" y="277"/>
                                </a:lnTo>
                                <a:lnTo>
                                  <a:pt x="65" y="288"/>
                                </a:lnTo>
                                <a:lnTo>
                                  <a:pt x="66" y="310"/>
                                </a:lnTo>
                                <a:lnTo>
                                  <a:pt x="62" y="331"/>
                                </a:lnTo>
                                <a:lnTo>
                                  <a:pt x="46" y="357"/>
                                </a:lnTo>
                                <a:lnTo>
                                  <a:pt x="17" y="407"/>
                                </a:lnTo>
                                <a:lnTo>
                                  <a:pt x="0" y="433"/>
                                </a:lnTo>
                                <a:lnTo>
                                  <a:pt x="1" y="389"/>
                                </a:lnTo>
                                <a:lnTo>
                                  <a:pt x="2" y="307"/>
                                </a:lnTo>
                                <a:lnTo>
                                  <a:pt x="4" y="263"/>
                                </a:lnTo>
                                <a:lnTo>
                                  <a:pt x="16" y="243"/>
                                </a:lnTo>
                                <a:lnTo>
                                  <a:pt x="48" y="194"/>
                                </a:lnTo>
                                <a:lnTo>
                                  <a:pt x="89" y="131"/>
                                </a:lnTo>
                                <a:lnTo>
                                  <a:pt x="131" y="68"/>
                                </a:lnTo>
                                <a:lnTo>
                                  <a:pt x="162" y="18"/>
                                </a:lnTo>
                                <a:lnTo>
                                  <a:pt x="175" y="0"/>
                                </a:lnTo>
                                <a:lnTo>
                                  <a:pt x="176" y="2"/>
                                </a:lnTo>
                                <a:lnTo>
                                  <a:pt x="178" y="6"/>
                                </a:lnTo>
                                <a:lnTo>
                                  <a:pt x="181" y="10"/>
                                </a:lnTo>
                                <a:lnTo>
                                  <a:pt x="181" y="24"/>
                                </a:lnTo>
                                <a:lnTo>
                                  <a:pt x="181" y="62"/>
                                </a:lnTo>
                                <a:lnTo>
                                  <a:pt x="181" y="118"/>
                                </a:lnTo>
                                <a:lnTo>
                                  <a:pt x="181" y="185"/>
                                </a:lnTo>
                                <a:lnTo>
                                  <a:pt x="181" y="255"/>
                                </a:lnTo>
                                <a:lnTo>
                                  <a:pt x="181" y="321"/>
                                </a:lnTo>
                                <a:lnTo>
                                  <a:pt x="181" y="377"/>
                                </a:lnTo>
                                <a:lnTo>
                                  <a:pt x="181" y="417"/>
                                </a:lnTo>
                                <a:lnTo>
                                  <a:pt x="181" y="4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Freeform 217"/>
                        <wps:cNvSpPr>
                          <a:spLocks/>
                        </wps:cNvSpPr>
                        <wps:spPr bwMode="auto">
                          <a:xfrm>
                            <a:off x="1237" y="623"/>
                            <a:ext cx="48" cy="109"/>
                          </a:xfrm>
                          <a:custGeom>
                            <a:avLst/>
                            <a:gdLst>
                              <a:gd name="T0" fmla="*/ 28 w 193"/>
                              <a:gd name="T1" fmla="*/ 4 h 433"/>
                              <a:gd name="T2" fmla="*/ 51 w 193"/>
                              <a:gd name="T3" fmla="*/ 42 h 433"/>
                              <a:gd name="T4" fmla="*/ 77 w 193"/>
                              <a:gd name="T5" fmla="*/ 78 h 433"/>
                              <a:gd name="T6" fmla="*/ 105 w 193"/>
                              <a:gd name="T7" fmla="*/ 115 h 433"/>
                              <a:gd name="T8" fmla="*/ 131 w 193"/>
                              <a:gd name="T9" fmla="*/ 152 h 433"/>
                              <a:gd name="T10" fmla="*/ 155 w 193"/>
                              <a:gd name="T11" fmla="*/ 191 h 433"/>
                              <a:gd name="T12" fmla="*/ 175 w 193"/>
                              <a:gd name="T13" fmla="*/ 231 h 433"/>
                              <a:gd name="T14" fmla="*/ 187 w 193"/>
                              <a:gd name="T15" fmla="*/ 274 h 433"/>
                              <a:gd name="T16" fmla="*/ 193 w 193"/>
                              <a:gd name="T17" fmla="*/ 321 h 433"/>
                              <a:gd name="T18" fmla="*/ 193 w 193"/>
                              <a:gd name="T19" fmla="*/ 321 h 433"/>
                              <a:gd name="T20" fmla="*/ 192 w 193"/>
                              <a:gd name="T21" fmla="*/ 349 h 433"/>
                              <a:gd name="T22" fmla="*/ 190 w 193"/>
                              <a:gd name="T23" fmla="*/ 399 h 433"/>
                              <a:gd name="T24" fmla="*/ 190 w 193"/>
                              <a:gd name="T25" fmla="*/ 425 h 433"/>
                              <a:gd name="T26" fmla="*/ 190 w 193"/>
                              <a:gd name="T27" fmla="*/ 425 h 433"/>
                              <a:gd name="T28" fmla="*/ 155 w 193"/>
                              <a:gd name="T29" fmla="*/ 378 h 433"/>
                              <a:gd name="T30" fmla="*/ 121 w 193"/>
                              <a:gd name="T31" fmla="*/ 329 h 433"/>
                              <a:gd name="T32" fmla="*/ 113 w 193"/>
                              <a:gd name="T33" fmla="*/ 265 h 433"/>
                              <a:gd name="T34" fmla="*/ 113 w 193"/>
                              <a:gd name="T35" fmla="*/ 265 h 433"/>
                              <a:gd name="T36" fmla="*/ 124 w 193"/>
                              <a:gd name="T37" fmla="*/ 260 h 433"/>
                              <a:gd name="T38" fmla="*/ 134 w 193"/>
                              <a:gd name="T39" fmla="*/ 251 h 433"/>
                              <a:gd name="T40" fmla="*/ 139 w 193"/>
                              <a:gd name="T41" fmla="*/ 238 h 433"/>
                              <a:gd name="T42" fmla="*/ 139 w 193"/>
                              <a:gd name="T43" fmla="*/ 238 h 433"/>
                              <a:gd name="T44" fmla="*/ 130 w 193"/>
                              <a:gd name="T45" fmla="*/ 217 h 433"/>
                              <a:gd name="T46" fmla="*/ 121 w 193"/>
                              <a:gd name="T47" fmla="*/ 195 h 433"/>
                              <a:gd name="T48" fmla="*/ 104 w 193"/>
                              <a:gd name="T49" fmla="*/ 175 h 433"/>
                              <a:gd name="T50" fmla="*/ 104 w 193"/>
                              <a:gd name="T51" fmla="*/ 175 h 433"/>
                              <a:gd name="T52" fmla="*/ 88 w 193"/>
                              <a:gd name="T53" fmla="*/ 175 h 433"/>
                              <a:gd name="T54" fmla="*/ 76 w 193"/>
                              <a:gd name="T55" fmla="*/ 182 h 433"/>
                              <a:gd name="T56" fmla="*/ 65 w 193"/>
                              <a:gd name="T57" fmla="*/ 192 h 433"/>
                              <a:gd name="T58" fmla="*/ 65 w 193"/>
                              <a:gd name="T59" fmla="*/ 192 h 433"/>
                              <a:gd name="T60" fmla="*/ 61 w 193"/>
                              <a:gd name="T61" fmla="*/ 210 h 433"/>
                              <a:gd name="T62" fmla="*/ 46 w 193"/>
                              <a:gd name="T63" fmla="*/ 225 h 433"/>
                              <a:gd name="T64" fmla="*/ 45 w 193"/>
                              <a:gd name="T65" fmla="*/ 243 h 433"/>
                              <a:gd name="T66" fmla="*/ 45 w 193"/>
                              <a:gd name="T67" fmla="*/ 243 h 433"/>
                              <a:gd name="T68" fmla="*/ 68 w 193"/>
                              <a:gd name="T69" fmla="*/ 264 h 433"/>
                              <a:gd name="T70" fmla="*/ 73 w 193"/>
                              <a:gd name="T71" fmla="*/ 294 h 433"/>
                              <a:gd name="T72" fmla="*/ 69 w 193"/>
                              <a:gd name="T73" fmla="*/ 323 h 433"/>
                              <a:gd name="T74" fmla="*/ 69 w 193"/>
                              <a:gd name="T75" fmla="*/ 323 h 433"/>
                              <a:gd name="T76" fmla="*/ 52 w 193"/>
                              <a:gd name="T77" fmla="*/ 352 h 433"/>
                              <a:gd name="T78" fmla="*/ 19 w 193"/>
                              <a:gd name="T79" fmla="*/ 405 h 433"/>
                              <a:gd name="T80" fmla="*/ 0 w 193"/>
                              <a:gd name="T81" fmla="*/ 433 h 433"/>
                              <a:gd name="T82" fmla="*/ 0 w 193"/>
                              <a:gd name="T83" fmla="*/ 433 h 433"/>
                              <a:gd name="T84" fmla="*/ 0 w 193"/>
                              <a:gd name="T85" fmla="*/ 418 h 433"/>
                              <a:gd name="T86" fmla="*/ 0 w 193"/>
                              <a:gd name="T87" fmla="*/ 378 h 433"/>
                              <a:gd name="T88" fmla="*/ 0 w 193"/>
                              <a:gd name="T89" fmla="*/ 320 h 433"/>
                              <a:gd name="T90" fmla="*/ 0 w 193"/>
                              <a:gd name="T91" fmla="*/ 252 h 433"/>
                              <a:gd name="T92" fmla="*/ 0 w 193"/>
                              <a:gd name="T93" fmla="*/ 180 h 433"/>
                              <a:gd name="T94" fmla="*/ 0 w 193"/>
                              <a:gd name="T95" fmla="*/ 112 h 433"/>
                              <a:gd name="T96" fmla="*/ 0 w 193"/>
                              <a:gd name="T97" fmla="*/ 55 h 433"/>
                              <a:gd name="T98" fmla="*/ 0 w 193"/>
                              <a:gd name="T99" fmla="*/ 14 h 433"/>
                              <a:gd name="T100" fmla="*/ 0 w 193"/>
                              <a:gd name="T101" fmla="*/ 0 h 433"/>
                              <a:gd name="T102" fmla="*/ 0 w 193"/>
                              <a:gd name="T103" fmla="*/ 0 h 433"/>
                              <a:gd name="T104" fmla="*/ 8 w 193"/>
                              <a:gd name="T105" fmla="*/ 1 h 433"/>
                              <a:gd name="T106" fmla="*/ 21 w 193"/>
                              <a:gd name="T107" fmla="*/ 3 h 433"/>
                              <a:gd name="T108" fmla="*/ 28 w 193"/>
                              <a:gd name="T109" fmla="*/ 4 h 433"/>
                              <a:gd name="T110" fmla="*/ 28 w 193"/>
                              <a:gd name="T111" fmla="*/ 4 h 433"/>
                              <a:gd name="T112" fmla="*/ 28 w 193"/>
                              <a:gd name="T113" fmla="*/ 4 h 4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3" h="433">
                                <a:moveTo>
                                  <a:pt x="28" y="4"/>
                                </a:moveTo>
                                <a:lnTo>
                                  <a:pt x="51" y="42"/>
                                </a:lnTo>
                                <a:lnTo>
                                  <a:pt x="77" y="78"/>
                                </a:lnTo>
                                <a:lnTo>
                                  <a:pt x="105" y="115"/>
                                </a:lnTo>
                                <a:lnTo>
                                  <a:pt x="131" y="152"/>
                                </a:lnTo>
                                <a:lnTo>
                                  <a:pt x="155" y="191"/>
                                </a:lnTo>
                                <a:lnTo>
                                  <a:pt x="175" y="231"/>
                                </a:lnTo>
                                <a:lnTo>
                                  <a:pt x="187" y="274"/>
                                </a:lnTo>
                                <a:lnTo>
                                  <a:pt x="193" y="321"/>
                                </a:lnTo>
                                <a:lnTo>
                                  <a:pt x="192" y="349"/>
                                </a:lnTo>
                                <a:lnTo>
                                  <a:pt x="190" y="399"/>
                                </a:lnTo>
                                <a:lnTo>
                                  <a:pt x="190" y="425"/>
                                </a:lnTo>
                                <a:lnTo>
                                  <a:pt x="155" y="378"/>
                                </a:lnTo>
                                <a:lnTo>
                                  <a:pt x="121" y="329"/>
                                </a:lnTo>
                                <a:lnTo>
                                  <a:pt x="113" y="265"/>
                                </a:lnTo>
                                <a:lnTo>
                                  <a:pt x="124" y="260"/>
                                </a:lnTo>
                                <a:lnTo>
                                  <a:pt x="134" y="251"/>
                                </a:lnTo>
                                <a:lnTo>
                                  <a:pt x="139" y="238"/>
                                </a:lnTo>
                                <a:lnTo>
                                  <a:pt x="130" y="217"/>
                                </a:lnTo>
                                <a:lnTo>
                                  <a:pt x="121" y="195"/>
                                </a:lnTo>
                                <a:lnTo>
                                  <a:pt x="104" y="175"/>
                                </a:lnTo>
                                <a:lnTo>
                                  <a:pt x="88" y="175"/>
                                </a:lnTo>
                                <a:lnTo>
                                  <a:pt x="76" y="182"/>
                                </a:lnTo>
                                <a:lnTo>
                                  <a:pt x="65" y="192"/>
                                </a:lnTo>
                                <a:lnTo>
                                  <a:pt x="61" y="210"/>
                                </a:lnTo>
                                <a:lnTo>
                                  <a:pt x="46" y="225"/>
                                </a:lnTo>
                                <a:lnTo>
                                  <a:pt x="45" y="243"/>
                                </a:lnTo>
                                <a:lnTo>
                                  <a:pt x="68" y="264"/>
                                </a:lnTo>
                                <a:lnTo>
                                  <a:pt x="73" y="294"/>
                                </a:lnTo>
                                <a:lnTo>
                                  <a:pt x="69" y="323"/>
                                </a:lnTo>
                                <a:lnTo>
                                  <a:pt x="52" y="352"/>
                                </a:lnTo>
                                <a:lnTo>
                                  <a:pt x="19" y="405"/>
                                </a:lnTo>
                                <a:lnTo>
                                  <a:pt x="0" y="433"/>
                                </a:lnTo>
                                <a:lnTo>
                                  <a:pt x="0" y="418"/>
                                </a:lnTo>
                                <a:lnTo>
                                  <a:pt x="0" y="378"/>
                                </a:lnTo>
                                <a:lnTo>
                                  <a:pt x="0" y="320"/>
                                </a:lnTo>
                                <a:lnTo>
                                  <a:pt x="0" y="252"/>
                                </a:lnTo>
                                <a:lnTo>
                                  <a:pt x="0" y="180"/>
                                </a:lnTo>
                                <a:lnTo>
                                  <a:pt x="0" y="112"/>
                                </a:lnTo>
                                <a:lnTo>
                                  <a:pt x="0" y="55"/>
                                </a:ln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  <a:lnTo>
                                  <a:pt x="8" y="1"/>
                                </a:lnTo>
                                <a:lnTo>
                                  <a:pt x="21" y="3"/>
                                </a:lnTo>
                                <a:lnTo>
                                  <a:pt x="2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218"/>
                        <wps:cNvSpPr>
                          <a:spLocks/>
                        </wps:cNvSpPr>
                        <wps:spPr bwMode="auto">
                          <a:xfrm>
                            <a:off x="735" y="705"/>
                            <a:ext cx="12" cy="11"/>
                          </a:xfrm>
                          <a:custGeom>
                            <a:avLst/>
                            <a:gdLst>
                              <a:gd name="T0" fmla="*/ 48 w 48"/>
                              <a:gd name="T1" fmla="*/ 25 h 45"/>
                              <a:gd name="T2" fmla="*/ 41 w 48"/>
                              <a:gd name="T3" fmla="*/ 15 h 45"/>
                              <a:gd name="T4" fmla="*/ 31 w 48"/>
                              <a:gd name="T5" fmla="*/ 11 h 45"/>
                              <a:gd name="T6" fmla="*/ 22 w 48"/>
                              <a:gd name="T7" fmla="*/ 8 h 45"/>
                              <a:gd name="T8" fmla="*/ 22 w 48"/>
                              <a:gd name="T9" fmla="*/ 8 h 45"/>
                              <a:gd name="T10" fmla="*/ 16 w 48"/>
                              <a:gd name="T11" fmla="*/ 15 h 45"/>
                              <a:gd name="T12" fmla="*/ 13 w 48"/>
                              <a:gd name="T13" fmla="*/ 22 h 45"/>
                              <a:gd name="T14" fmla="*/ 13 w 48"/>
                              <a:gd name="T15" fmla="*/ 30 h 45"/>
                              <a:gd name="T16" fmla="*/ 13 w 48"/>
                              <a:gd name="T17" fmla="*/ 30 h 45"/>
                              <a:gd name="T18" fmla="*/ 18 w 48"/>
                              <a:gd name="T19" fmla="*/ 30 h 45"/>
                              <a:gd name="T20" fmla="*/ 29 w 48"/>
                              <a:gd name="T21" fmla="*/ 30 h 45"/>
                              <a:gd name="T22" fmla="*/ 35 w 48"/>
                              <a:gd name="T23" fmla="*/ 30 h 45"/>
                              <a:gd name="T24" fmla="*/ 35 w 48"/>
                              <a:gd name="T25" fmla="*/ 30 h 45"/>
                              <a:gd name="T26" fmla="*/ 36 w 48"/>
                              <a:gd name="T27" fmla="*/ 37 h 45"/>
                              <a:gd name="T28" fmla="*/ 32 w 48"/>
                              <a:gd name="T29" fmla="*/ 42 h 45"/>
                              <a:gd name="T30" fmla="*/ 26 w 48"/>
                              <a:gd name="T31" fmla="*/ 44 h 45"/>
                              <a:gd name="T32" fmla="*/ 26 w 48"/>
                              <a:gd name="T33" fmla="*/ 44 h 45"/>
                              <a:gd name="T34" fmla="*/ 15 w 48"/>
                              <a:gd name="T35" fmla="*/ 45 h 45"/>
                              <a:gd name="T36" fmla="*/ 4 w 48"/>
                              <a:gd name="T37" fmla="*/ 40 h 45"/>
                              <a:gd name="T38" fmla="*/ 0 w 48"/>
                              <a:gd name="T39" fmla="*/ 29 h 45"/>
                              <a:gd name="T40" fmla="*/ 0 w 48"/>
                              <a:gd name="T41" fmla="*/ 29 h 45"/>
                              <a:gd name="T42" fmla="*/ 3 w 48"/>
                              <a:gd name="T43" fmla="*/ 16 h 45"/>
                              <a:gd name="T44" fmla="*/ 13 w 48"/>
                              <a:gd name="T45" fmla="*/ 7 h 45"/>
                              <a:gd name="T46" fmla="*/ 25 w 48"/>
                              <a:gd name="T47" fmla="*/ 0 h 45"/>
                              <a:gd name="T48" fmla="*/ 25 w 48"/>
                              <a:gd name="T49" fmla="*/ 0 h 45"/>
                              <a:gd name="T50" fmla="*/ 35 w 48"/>
                              <a:gd name="T51" fmla="*/ 0 h 45"/>
                              <a:gd name="T52" fmla="*/ 41 w 48"/>
                              <a:gd name="T53" fmla="*/ 7 h 45"/>
                              <a:gd name="T54" fmla="*/ 48 w 48"/>
                              <a:gd name="T55" fmla="*/ 15 h 45"/>
                              <a:gd name="T56" fmla="*/ 48 w 48"/>
                              <a:gd name="T57" fmla="*/ 15 h 45"/>
                              <a:gd name="T58" fmla="*/ 48 w 48"/>
                              <a:gd name="T59" fmla="*/ 17 h 45"/>
                              <a:gd name="T60" fmla="*/ 48 w 48"/>
                              <a:gd name="T61" fmla="*/ 22 h 45"/>
                              <a:gd name="T62" fmla="*/ 48 w 48"/>
                              <a:gd name="T63" fmla="*/ 25 h 45"/>
                              <a:gd name="T64" fmla="*/ 48 w 48"/>
                              <a:gd name="T65" fmla="*/ 2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48" h="45">
                                <a:moveTo>
                                  <a:pt x="48" y="25"/>
                                </a:moveTo>
                                <a:lnTo>
                                  <a:pt x="41" y="15"/>
                                </a:lnTo>
                                <a:lnTo>
                                  <a:pt x="31" y="11"/>
                                </a:lnTo>
                                <a:lnTo>
                                  <a:pt x="22" y="8"/>
                                </a:lnTo>
                                <a:lnTo>
                                  <a:pt x="16" y="15"/>
                                </a:lnTo>
                                <a:lnTo>
                                  <a:pt x="13" y="22"/>
                                </a:lnTo>
                                <a:lnTo>
                                  <a:pt x="13" y="30"/>
                                </a:lnTo>
                                <a:lnTo>
                                  <a:pt x="18" y="30"/>
                                </a:lnTo>
                                <a:lnTo>
                                  <a:pt x="29" y="30"/>
                                </a:lnTo>
                                <a:lnTo>
                                  <a:pt x="35" y="30"/>
                                </a:lnTo>
                                <a:lnTo>
                                  <a:pt x="36" y="37"/>
                                </a:lnTo>
                                <a:lnTo>
                                  <a:pt x="32" y="42"/>
                                </a:lnTo>
                                <a:lnTo>
                                  <a:pt x="26" y="44"/>
                                </a:lnTo>
                                <a:lnTo>
                                  <a:pt x="15" y="45"/>
                                </a:lnTo>
                                <a:lnTo>
                                  <a:pt x="4" y="40"/>
                                </a:lnTo>
                                <a:lnTo>
                                  <a:pt x="0" y="29"/>
                                </a:lnTo>
                                <a:lnTo>
                                  <a:pt x="3" y="16"/>
                                </a:lnTo>
                                <a:lnTo>
                                  <a:pt x="13" y="7"/>
                                </a:lnTo>
                                <a:lnTo>
                                  <a:pt x="25" y="0"/>
                                </a:lnTo>
                                <a:lnTo>
                                  <a:pt x="35" y="0"/>
                                </a:lnTo>
                                <a:lnTo>
                                  <a:pt x="41" y="7"/>
                                </a:lnTo>
                                <a:lnTo>
                                  <a:pt x="48" y="15"/>
                                </a:lnTo>
                                <a:lnTo>
                                  <a:pt x="48" y="17"/>
                                </a:lnTo>
                                <a:lnTo>
                                  <a:pt x="48" y="22"/>
                                </a:lnTo>
                                <a:lnTo>
                                  <a:pt x="48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Freeform 219"/>
                        <wps:cNvSpPr>
                          <a:spLocks/>
                        </wps:cNvSpPr>
                        <wps:spPr bwMode="auto">
                          <a:xfrm>
                            <a:off x="724" y="705"/>
                            <a:ext cx="5" cy="9"/>
                          </a:xfrm>
                          <a:custGeom>
                            <a:avLst/>
                            <a:gdLst>
                              <a:gd name="T0" fmla="*/ 11 w 22"/>
                              <a:gd name="T1" fmla="*/ 37 h 37"/>
                              <a:gd name="T2" fmla="*/ 2 w 22"/>
                              <a:gd name="T3" fmla="*/ 30 h 37"/>
                              <a:gd name="T4" fmla="*/ 0 w 22"/>
                              <a:gd name="T5" fmla="*/ 20 h 37"/>
                              <a:gd name="T6" fmla="*/ 2 w 22"/>
                              <a:gd name="T7" fmla="*/ 10 h 37"/>
                              <a:gd name="T8" fmla="*/ 2 w 22"/>
                              <a:gd name="T9" fmla="*/ 10 h 37"/>
                              <a:gd name="T10" fmla="*/ 8 w 22"/>
                              <a:gd name="T11" fmla="*/ 5 h 37"/>
                              <a:gd name="T12" fmla="*/ 13 w 22"/>
                              <a:gd name="T13" fmla="*/ 2 h 37"/>
                              <a:gd name="T14" fmla="*/ 21 w 22"/>
                              <a:gd name="T15" fmla="*/ 0 h 37"/>
                              <a:gd name="T16" fmla="*/ 21 w 22"/>
                              <a:gd name="T17" fmla="*/ 0 h 37"/>
                              <a:gd name="T18" fmla="*/ 20 w 22"/>
                              <a:gd name="T19" fmla="*/ 14 h 37"/>
                              <a:gd name="T20" fmla="*/ 22 w 22"/>
                              <a:gd name="T21" fmla="*/ 29 h 37"/>
                              <a:gd name="T22" fmla="*/ 11 w 22"/>
                              <a:gd name="T23" fmla="*/ 37 h 37"/>
                              <a:gd name="T24" fmla="*/ 11 w 22"/>
                              <a:gd name="T25" fmla="*/ 3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37">
                                <a:moveTo>
                                  <a:pt x="11" y="37"/>
                                </a:moveTo>
                                <a:lnTo>
                                  <a:pt x="2" y="30"/>
                                </a:lnTo>
                                <a:lnTo>
                                  <a:pt x="0" y="20"/>
                                </a:lnTo>
                                <a:lnTo>
                                  <a:pt x="2" y="10"/>
                                </a:lnTo>
                                <a:lnTo>
                                  <a:pt x="8" y="5"/>
                                </a:lnTo>
                                <a:lnTo>
                                  <a:pt x="13" y="2"/>
                                </a:lnTo>
                                <a:lnTo>
                                  <a:pt x="21" y="0"/>
                                </a:lnTo>
                                <a:lnTo>
                                  <a:pt x="20" y="14"/>
                                </a:lnTo>
                                <a:lnTo>
                                  <a:pt x="22" y="29"/>
                                </a:lnTo>
                                <a:lnTo>
                                  <a:pt x="1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Freeform 220"/>
                        <wps:cNvSpPr>
                          <a:spLocks/>
                        </wps:cNvSpPr>
                        <wps:spPr bwMode="auto">
                          <a:xfrm>
                            <a:off x="752" y="707"/>
                            <a:ext cx="8" cy="11"/>
                          </a:xfrm>
                          <a:custGeom>
                            <a:avLst/>
                            <a:gdLst>
                              <a:gd name="T0" fmla="*/ 17 w 32"/>
                              <a:gd name="T1" fmla="*/ 42 h 42"/>
                              <a:gd name="T2" fmla="*/ 13 w 32"/>
                              <a:gd name="T3" fmla="*/ 42 h 42"/>
                              <a:gd name="T4" fmla="*/ 4 w 32"/>
                              <a:gd name="T5" fmla="*/ 41 h 42"/>
                              <a:gd name="T6" fmla="*/ 0 w 32"/>
                              <a:gd name="T7" fmla="*/ 40 h 42"/>
                              <a:gd name="T8" fmla="*/ 0 w 32"/>
                              <a:gd name="T9" fmla="*/ 40 h 42"/>
                              <a:gd name="T10" fmla="*/ 3 w 32"/>
                              <a:gd name="T11" fmla="*/ 27 h 42"/>
                              <a:gd name="T12" fmla="*/ 8 w 32"/>
                              <a:gd name="T13" fmla="*/ 14 h 42"/>
                              <a:gd name="T14" fmla="*/ 12 w 32"/>
                              <a:gd name="T15" fmla="*/ 0 h 42"/>
                              <a:gd name="T16" fmla="*/ 12 w 32"/>
                              <a:gd name="T17" fmla="*/ 0 h 42"/>
                              <a:gd name="T18" fmla="*/ 21 w 32"/>
                              <a:gd name="T19" fmla="*/ 5 h 42"/>
                              <a:gd name="T20" fmla="*/ 28 w 32"/>
                              <a:gd name="T21" fmla="*/ 11 h 42"/>
                              <a:gd name="T22" fmla="*/ 32 w 32"/>
                              <a:gd name="T23" fmla="*/ 20 h 42"/>
                              <a:gd name="T24" fmla="*/ 32 w 32"/>
                              <a:gd name="T25" fmla="*/ 20 h 42"/>
                              <a:gd name="T26" fmla="*/ 29 w 32"/>
                              <a:gd name="T27" fmla="*/ 29 h 42"/>
                              <a:gd name="T28" fmla="*/ 24 w 32"/>
                              <a:gd name="T29" fmla="*/ 36 h 42"/>
                              <a:gd name="T30" fmla="*/ 17 w 32"/>
                              <a:gd name="T31" fmla="*/ 42 h 42"/>
                              <a:gd name="T32" fmla="*/ 17 w 32"/>
                              <a:gd name="T33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2" h="42">
                                <a:moveTo>
                                  <a:pt x="17" y="42"/>
                                </a:moveTo>
                                <a:lnTo>
                                  <a:pt x="13" y="42"/>
                                </a:lnTo>
                                <a:lnTo>
                                  <a:pt x="4" y="41"/>
                                </a:lnTo>
                                <a:lnTo>
                                  <a:pt x="0" y="40"/>
                                </a:lnTo>
                                <a:lnTo>
                                  <a:pt x="3" y="27"/>
                                </a:lnTo>
                                <a:lnTo>
                                  <a:pt x="8" y="14"/>
                                </a:lnTo>
                                <a:lnTo>
                                  <a:pt x="12" y="0"/>
                                </a:lnTo>
                                <a:lnTo>
                                  <a:pt x="21" y="5"/>
                                </a:lnTo>
                                <a:lnTo>
                                  <a:pt x="28" y="11"/>
                                </a:lnTo>
                                <a:lnTo>
                                  <a:pt x="32" y="20"/>
                                </a:lnTo>
                                <a:lnTo>
                                  <a:pt x="29" y="29"/>
                                </a:lnTo>
                                <a:lnTo>
                                  <a:pt x="24" y="36"/>
                                </a:lnTo>
                                <a:lnTo>
                                  <a:pt x="17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221"/>
                        <wps:cNvSpPr>
                          <a:spLocks/>
                        </wps:cNvSpPr>
                        <wps:spPr bwMode="auto">
                          <a:xfrm>
                            <a:off x="714" y="710"/>
                            <a:ext cx="7" cy="11"/>
                          </a:xfrm>
                          <a:custGeom>
                            <a:avLst/>
                            <a:gdLst>
                              <a:gd name="T0" fmla="*/ 8 w 27"/>
                              <a:gd name="T1" fmla="*/ 40 h 42"/>
                              <a:gd name="T2" fmla="*/ 3 w 27"/>
                              <a:gd name="T3" fmla="*/ 30 h 42"/>
                              <a:gd name="T4" fmla="*/ 0 w 27"/>
                              <a:gd name="T5" fmla="*/ 18 h 42"/>
                              <a:gd name="T6" fmla="*/ 3 w 27"/>
                              <a:gd name="T7" fmla="*/ 7 h 42"/>
                              <a:gd name="T8" fmla="*/ 3 w 27"/>
                              <a:gd name="T9" fmla="*/ 7 h 42"/>
                              <a:gd name="T10" fmla="*/ 5 w 27"/>
                              <a:gd name="T11" fmla="*/ 5 h 42"/>
                              <a:gd name="T12" fmla="*/ 10 w 27"/>
                              <a:gd name="T13" fmla="*/ 1 h 42"/>
                              <a:gd name="T14" fmla="*/ 12 w 27"/>
                              <a:gd name="T15" fmla="*/ 0 h 42"/>
                              <a:gd name="T16" fmla="*/ 12 w 27"/>
                              <a:gd name="T17" fmla="*/ 0 h 42"/>
                              <a:gd name="T18" fmla="*/ 16 w 27"/>
                              <a:gd name="T19" fmla="*/ 10 h 42"/>
                              <a:gd name="T20" fmla="*/ 24 w 27"/>
                              <a:gd name="T21" fmla="*/ 28 h 42"/>
                              <a:gd name="T22" fmla="*/ 27 w 27"/>
                              <a:gd name="T23" fmla="*/ 38 h 42"/>
                              <a:gd name="T24" fmla="*/ 27 w 27"/>
                              <a:gd name="T25" fmla="*/ 38 h 42"/>
                              <a:gd name="T26" fmla="*/ 22 w 27"/>
                              <a:gd name="T27" fmla="*/ 42 h 42"/>
                              <a:gd name="T28" fmla="*/ 15 w 27"/>
                              <a:gd name="T29" fmla="*/ 42 h 42"/>
                              <a:gd name="T30" fmla="*/ 8 w 27"/>
                              <a:gd name="T31" fmla="*/ 40 h 42"/>
                              <a:gd name="T32" fmla="*/ 8 w 27"/>
                              <a:gd name="T33" fmla="*/ 40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7" h="42">
                                <a:moveTo>
                                  <a:pt x="8" y="40"/>
                                </a:moveTo>
                                <a:lnTo>
                                  <a:pt x="3" y="30"/>
                                </a:lnTo>
                                <a:lnTo>
                                  <a:pt x="0" y="18"/>
                                </a:lnTo>
                                <a:lnTo>
                                  <a:pt x="3" y="7"/>
                                </a:lnTo>
                                <a:lnTo>
                                  <a:pt x="5" y="5"/>
                                </a:lnTo>
                                <a:lnTo>
                                  <a:pt x="10" y="1"/>
                                </a:lnTo>
                                <a:lnTo>
                                  <a:pt x="12" y="0"/>
                                </a:lnTo>
                                <a:lnTo>
                                  <a:pt x="16" y="10"/>
                                </a:lnTo>
                                <a:lnTo>
                                  <a:pt x="24" y="28"/>
                                </a:lnTo>
                                <a:lnTo>
                                  <a:pt x="27" y="38"/>
                                </a:lnTo>
                                <a:lnTo>
                                  <a:pt x="22" y="42"/>
                                </a:lnTo>
                                <a:lnTo>
                                  <a:pt x="15" y="42"/>
                                </a:lnTo>
                                <a:lnTo>
                                  <a:pt x="8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Freeform 222"/>
                        <wps:cNvSpPr>
                          <a:spLocks/>
                        </wps:cNvSpPr>
                        <wps:spPr bwMode="auto">
                          <a:xfrm>
                            <a:off x="763" y="712"/>
                            <a:ext cx="6" cy="10"/>
                          </a:xfrm>
                          <a:custGeom>
                            <a:avLst/>
                            <a:gdLst>
                              <a:gd name="T0" fmla="*/ 8 w 23"/>
                              <a:gd name="T1" fmla="*/ 39 h 39"/>
                              <a:gd name="T2" fmla="*/ 6 w 23"/>
                              <a:gd name="T3" fmla="*/ 37 h 39"/>
                              <a:gd name="T4" fmla="*/ 2 w 23"/>
                              <a:gd name="T5" fmla="*/ 36 h 39"/>
                              <a:gd name="T6" fmla="*/ 0 w 23"/>
                              <a:gd name="T7" fmla="*/ 35 h 39"/>
                              <a:gd name="T8" fmla="*/ 0 w 23"/>
                              <a:gd name="T9" fmla="*/ 35 h 39"/>
                              <a:gd name="T10" fmla="*/ 6 w 23"/>
                              <a:gd name="T11" fmla="*/ 26 h 39"/>
                              <a:gd name="T12" fmla="*/ 11 w 23"/>
                              <a:gd name="T13" fmla="*/ 14 h 39"/>
                              <a:gd name="T14" fmla="*/ 8 w 23"/>
                              <a:gd name="T15" fmla="*/ 0 h 39"/>
                              <a:gd name="T16" fmla="*/ 8 w 23"/>
                              <a:gd name="T17" fmla="*/ 0 h 39"/>
                              <a:gd name="T18" fmla="*/ 16 w 23"/>
                              <a:gd name="T19" fmla="*/ 0 h 39"/>
                              <a:gd name="T20" fmla="*/ 20 w 23"/>
                              <a:gd name="T21" fmla="*/ 5 h 39"/>
                              <a:gd name="T22" fmla="*/ 23 w 23"/>
                              <a:gd name="T23" fmla="*/ 10 h 39"/>
                              <a:gd name="T24" fmla="*/ 23 w 23"/>
                              <a:gd name="T25" fmla="*/ 10 h 39"/>
                              <a:gd name="T26" fmla="*/ 23 w 23"/>
                              <a:gd name="T27" fmla="*/ 21 h 39"/>
                              <a:gd name="T28" fmla="*/ 17 w 23"/>
                              <a:gd name="T29" fmla="*/ 31 h 39"/>
                              <a:gd name="T30" fmla="*/ 8 w 23"/>
                              <a:gd name="T31" fmla="*/ 39 h 39"/>
                              <a:gd name="T32" fmla="*/ 8 w 23"/>
                              <a:gd name="T33" fmla="*/ 39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3" h="39">
                                <a:moveTo>
                                  <a:pt x="8" y="39"/>
                                </a:moveTo>
                                <a:lnTo>
                                  <a:pt x="6" y="37"/>
                                </a:lnTo>
                                <a:lnTo>
                                  <a:pt x="2" y="36"/>
                                </a:lnTo>
                                <a:lnTo>
                                  <a:pt x="0" y="35"/>
                                </a:lnTo>
                                <a:lnTo>
                                  <a:pt x="6" y="26"/>
                                </a:lnTo>
                                <a:lnTo>
                                  <a:pt x="11" y="14"/>
                                </a:lnTo>
                                <a:lnTo>
                                  <a:pt x="8" y="0"/>
                                </a:lnTo>
                                <a:lnTo>
                                  <a:pt x="16" y="0"/>
                                </a:lnTo>
                                <a:lnTo>
                                  <a:pt x="20" y="5"/>
                                </a:lnTo>
                                <a:lnTo>
                                  <a:pt x="23" y="10"/>
                                </a:lnTo>
                                <a:lnTo>
                                  <a:pt x="23" y="21"/>
                                </a:lnTo>
                                <a:lnTo>
                                  <a:pt x="17" y="31"/>
                                </a:lnTo>
                                <a:lnTo>
                                  <a:pt x="8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Freeform 223"/>
                        <wps:cNvSpPr>
                          <a:spLocks/>
                        </wps:cNvSpPr>
                        <wps:spPr bwMode="auto">
                          <a:xfrm>
                            <a:off x="699" y="716"/>
                            <a:ext cx="7" cy="9"/>
                          </a:xfrm>
                          <a:custGeom>
                            <a:avLst/>
                            <a:gdLst>
                              <a:gd name="T0" fmla="*/ 0 w 29"/>
                              <a:gd name="T1" fmla="*/ 19 h 36"/>
                              <a:gd name="T2" fmla="*/ 4 w 29"/>
                              <a:gd name="T3" fmla="*/ 9 h 36"/>
                              <a:gd name="T4" fmla="*/ 11 w 29"/>
                              <a:gd name="T5" fmla="*/ 4 h 36"/>
                              <a:gd name="T6" fmla="*/ 21 w 29"/>
                              <a:gd name="T7" fmla="*/ 0 h 36"/>
                              <a:gd name="T8" fmla="*/ 21 w 29"/>
                              <a:gd name="T9" fmla="*/ 0 h 36"/>
                              <a:gd name="T10" fmla="*/ 29 w 29"/>
                              <a:gd name="T11" fmla="*/ 11 h 36"/>
                              <a:gd name="T12" fmla="*/ 26 w 29"/>
                              <a:gd name="T13" fmla="*/ 23 h 36"/>
                              <a:gd name="T14" fmla="*/ 19 w 29"/>
                              <a:gd name="T15" fmla="*/ 35 h 36"/>
                              <a:gd name="T16" fmla="*/ 19 w 29"/>
                              <a:gd name="T17" fmla="*/ 35 h 36"/>
                              <a:gd name="T18" fmla="*/ 9 w 29"/>
                              <a:gd name="T19" fmla="*/ 36 h 36"/>
                              <a:gd name="T20" fmla="*/ 0 w 29"/>
                              <a:gd name="T21" fmla="*/ 30 h 36"/>
                              <a:gd name="T22" fmla="*/ 0 w 29"/>
                              <a:gd name="T23" fmla="*/ 19 h 36"/>
                              <a:gd name="T24" fmla="*/ 0 w 29"/>
                              <a:gd name="T25" fmla="*/ 19 h 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9" h="36">
                                <a:moveTo>
                                  <a:pt x="0" y="19"/>
                                </a:moveTo>
                                <a:lnTo>
                                  <a:pt x="4" y="9"/>
                                </a:lnTo>
                                <a:lnTo>
                                  <a:pt x="11" y="4"/>
                                </a:lnTo>
                                <a:lnTo>
                                  <a:pt x="21" y="0"/>
                                </a:lnTo>
                                <a:lnTo>
                                  <a:pt x="29" y="11"/>
                                </a:lnTo>
                                <a:lnTo>
                                  <a:pt x="26" y="23"/>
                                </a:lnTo>
                                <a:lnTo>
                                  <a:pt x="19" y="35"/>
                                </a:lnTo>
                                <a:lnTo>
                                  <a:pt x="9" y="36"/>
                                </a:lnTo>
                                <a:lnTo>
                                  <a:pt x="0" y="30"/>
                                </a:lnTo>
                                <a:lnTo>
                                  <a:pt x="0" y="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224"/>
                        <wps:cNvSpPr>
                          <a:spLocks/>
                        </wps:cNvSpPr>
                        <wps:spPr bwMode="auto">
                          <a:xfrm>
                            <a:off x="775" y="718"/>
                            <a:ext cx="5" cy="8"/>
                          </a:xfrm>
                          <a:custGeom>
                            <a:avLst/>
                            <a:gdLst>
                              <a:gd name="T0" fmla="*/ 10 w 22"/>
                              <a:gd name="T1" fmla="*/ 35 h 35"/>
                              <a:gd name="T2" fmla="*/ 1 w 22"/>
                              <a:gd name="T3" fmla="*/ 26 h 35"/>
                              <a:gd name="T4" fmla="*/ 0 w 22"/>
                              <a:gd name="T5" fmla="*/ 13 h 35"/>
                              <a:gd name="T6" fmla="*/ 4 w 22"/>
                              <a:gd name="T7" fmla="*/ 1 h 35"/>
                              <a:gd name="T8" fmla="*/ 4 w 22"/>
                              <a:gd name="T9" fmla="*/ 1 h 35"/>
                              <a:gd name="T10" fmla="*/ 13 w 22"/>
                              <a:gd name="T11" fmla="*/ 0 h 35"/>
                              <a:gd name="T12" fmla="*/ 20 w 22"/>
                              <a:gd name="T13" fmla="*/ 5 h 35"/>
                              <a:gd name="T14" fmla="*/ 22 w 22"/>
                              <a:gd name="T15" fmla="*/ 14 h 35"/>
                              <a:gd name="T16" fmla="*/ 22 w 22"/>
                              <a:gd name="T17" fmla="*/ 14 h 35"/>
                              <a:gd name="T18" fmla="*/ 21 w 22"/>
                              <a:gd name="T19" fmla="*/ 23 h 35"/>
                              <a:gd name="T20" fmla="*/ 15 w 22"/>
                              <a:gd name="T21" fmla="*/ 30 h 35"/>
                              <a:gd name="T22" fmla="*/ 10 w 22"/>
                              <a:gd name="T23" fmla="*/ 35 h 35"/>
                              <a:gd name="T24" fmla="*/ 10 w 22"/>
                              <a:gd name="T25" fmla="*/ 35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2" h="35">
                                <a:moveTo>
                                  <a:pt x="10" y="35"/>
                                </a:moveTo>
                                <a:lnTo>
                                  <a:pt x="1" y="26"/>
                                </a:lnTo>
                                <a:lnTo>
                                  <a:pt x="0" y="13"/>
                                </a:lnTo>
                                <a:lnTo>
                                  <a:pt x="4" y="1"/>
                                </a:lnTo>
                                <a:lnTo>
                                  <a:pt x="13" y="0"/>
                                </a:lnTo>
                                <a:lnTo>
                                  <a:pt x="20" y="5"/>
                                </a:lnTo>
                                <a:lnTo>
                                  <a:pt x="22" y="14"/>
                                </a:lnTo>
                                <a:lnTo>
                                  <a:pt x="21" y="23"/>
                                </a:lnTo>
                                <a:lnTo>
                                  <a:pt x="15" y="30"/>
                                </a:lnTo>
                                <a:lnTo>
                                  <a:pt x="10" y="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" name="Freeform 225"/>
                        <wps:cNvSpPr>
                          <a:spLocks/>
                        </wps:cNvSpPr>
                        <wps:spPr bwMode="auto">
                          <a:xfrm>
                            <a:off x="728" y="722"/>
                            <a:ext cx="21" cy="11"/>
                          </a:xfrm>
                          <a:custGeom>
                            <a:avLst/>
                            <a:gdLst>
                              <a:gd name="T0" fmla="*/ 68 w 83"/>
                              <a:gd name="T1" fmla="*/ 45 h 45"/>
                              <a:gd name="T2" fmla="*/ 58 w 83"/>
                              <a:gd name="T3" fmla="*/ 42 h 45"/>
                              <a:gd name="T4" fmla="*/ 53 w 83"/>
                              <a:gd name="T5" fmla="*/ 37 h 45"/>
                              <a:gd name="T6" fmla="*/ 54 w 83"/>
                              <a:gd name="T7" fmla="*/ 29 h 45"/>
                              <a:gd name="T8" fmla="*/ 54 w 83"/>
                              <a:gd name="T9" fmla="*/ 29 h 45"/>
                              <a:gd name="T10" fmla="*/ 58 w 83"/>
                              <a:gd name="T11" fmla="*/ 22 h 45"/>
                              <a:gd name="T12" fmla="*/ 65 w 83"/>
                              <a:gd name="T13" fmla="*/ 25 h 45"/>
                              <a:gd name="T14" fmla="*/ 71 w 83"/>
                              <a:gd name="T15" fmla="*/ 23 h 45"/>
                              <a:gd name="T16" fmla="*/ 71 w 83"/>
                              <a:gd name="T17" fmla="*/ 23 h 45"/>
                              <a:gd name="T18" fmla="*/ 71 w 83"/>
                              <a:gd name="T19" fmla="*/ 19 h 45"/>
                              <a:gd name="T20" fmla="*/ 68 w 83"/>
                              <a:gd name="T21" fmla="*/ 15 h 45"/>
                              <a:gd name="T22" fmla="*/ 64 w 83"/>
                              <a:gd name="T23" fmla="*/ 11 h 45"/>
                              <a:gd name="T24" fmla="*/ 64 w 83"/>
                              <a:gd name="T25" fmla="*/ 11 h 45"/>
                              <a:gd name="T26" fmla="*/ 44 w 83"/>
                              <a:gd name="T27" fmla="*/ 15 h 45"/>
                              <a:gd name="T28" fmla="*/ 29 w 83"/>
                              <a:gd name="T29" fmla="*/ 13 h 45"/>
                              <a:gd name="T30" fmla="*/ 10 w 83"/>
                              <a:gd name="T31" fmla="*/ 17 h 45"/>
                              <a:gd name="T32" fmla="*/ 10 w 83"/>
                              <a:gd name="T33" fmla="*/ 17 h 45"/>
                              <a:gd name="T34" fmla="*/ 10 w 83"/>
                              <a:gd name="T35" fmla="*/ 19 h 45"/>
                              <a:gd name="T36" fmla="*/ 10 w 83"/>
                              <a:gd name="T37" fmla="*/ 25 h 45"/>
                              <a:gd name="T38" fmla="*/ 10 w 83"/>
                              <a:gd name="T39" fmla="*/ 28 h 45"/>
                              <a:gd name="T40" fmla="*/ 10 w 83"/>
                              <a:gd name="T41" fmla="*/ 28 h 45"/>
                              <a:gd name="T42" fmla="*/ 14 w 83"/>
                              <a:gd name="T43" fmla="*/ 28 h 45"/>
                              <a:gd name="T44" fmla="*/ 23 w 83"/>
                              <a:gd name="T45" fmla="*/ 28 h 45"/>
                              <a:gd name="T46" fmla="*/ 28 w 83"/>
                              <a:gd name="T47" fmla="*/ 28 h 45"/>
                              <a:gd name="T48" fmla="*/ 28 w 83"/>
                              <a:gd name="T49" fmla="*/ 28 h 45"/>
                              <a:gd name="T50" fmla="*/ 31 w 83"/>
                              <a:gd name="T51" fmla="*/ 33 h 45"/>
                              <a:gd name="T52" fmla="*/ 28 w 83"/>
                              <a:gd name="T53" fmla="*/ 40 h 45"/>
                              <a:gd name="T54" fmla="*/ 24 w 83"/>
                              <a:gd name="T55" fmla="*/ 45 h 45"/>
                              <a:gd name="T56" fmla="*/ 24 w 83"/>
                              <a:gd name="T57" fmla="*/ 45 h 45"/>
                              <a:gd name="T58" fmla="*/ 7 w 83"/>
                              <a:gd name="T59" fmla="*/ 43 h 45"/>
                              <a:gd name="T60" fmla="*/ 0 w 83"/>
                              <a:gd name="T61" fmla="*/ 32 h 45"/>
                              <a:gd name="T62" fmla="*/ 3 w 83"/>
                              <a:gd name="T63" fmla="*/ 17 h 45"/>
                              <a:gd name="T64" fmla="*/ 3 w 83"/>
                              <a:gd name="T65" fmla="*/ 17 h 45"/>
                              <a:gd name="T66" fmla="*/ 9 w 83"/>
                              <a:gd name="T67" fmla="*/ 9 h 45"/>
                              <a:gd name="T68" fmla="*/ 16 w 83"/>
                              <a:gd name="T69" fmla="*/ 4 h 45"/>
                              <a:gd name="T70" fmla="*/ 26 w 83"/>
                              <a:gd name="T71" fmla="*/ 0 h 45"/>
                              <a:gd name="T72" fmla="*/ 26 w 83"/>
                              <a:gd name="T73" fmla="*/ 0 h 45"/>
                              <a:gd name="T74" fmla="*/ 45 w 83"/>
                              <a:gd name="T75" fmla="*/ 6 h 45"/>
                              <a:gd name="T76" fmla="*/ 67 w 83"/>
                              <a:gd name="T77" fmla="*/ 6 h 45"/>
                              <a:gd name="T78" fmla="*/ 82 w 83"/>
                              <a:gd name="T79" fmla="*/ 20 h 45"/>
                              <a:gd name="T80" fmla="*/ 82 w 83"/>
                              <a:gd name="T81" fmla="*/ 20 h 45"/>
                              <a:gd name="T82" fmla="*/ 83 w 83"/>
                              <a:gd name="T83" fmla="*/ 29 h 45"/>
                              <a:gd name="T84" fmla="*/ 78 w 83"/>
                              <a:gd name="T85" fmla="*/ 40 h 45"/>
                              <a:gd name="T86" fmla="*/ 68 w 83"/>
                              <a:gd name="T87" fmla="*/ 45 h 45"/>
                              <a:gd name="T88" fmla="*/ 68 w 83"/>
                              <a:gd name="T89" fmla="*/ 45 h 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3" h="45">
                                <a:moveTo>
                                  <a:pt x="68" y="45"/>
                                </a:moveTo>
                                <a:lnTo>
                                  <a:pt x="58" y="42"/>
                                </a:lnTo>
                                <a:lnTo>
                                  <a:pt x="53" y="37"/>
                                </a:lnTo>
                                <a:lnTo>
                                  <a:pt x="54" y="29"/>
                                </a:lnTo>
                                <a:lnTo>
                                  <a:pt x="58" y="22"/>
                                </a:lnTo>
                                <a:lnTo>
                                  <a:pt x="65" y="25"/>
                                </a:lnTo>
                                <a:lnTo>
                                  <a:pt x="71" y="23"/>
                                </a:lnTo>
                                <a:lnTo>
                                  <a:pt x="71" y="19"/>
                                </a:lnTo>
                                <a:lnTo>
                                  <a:pt x="68" y="15"/>
                                </a:lnTo>
                                <a:lnTo>
                                  <a:pt x="64" y="11"/>
                                </a:lnTo>
                                <a:lnTo>
                                  <a:pt x="44" y="15"/>
                                </a:lnTo>
                                <a:lnTo>
                                  <a:pt x="29" y="13"/>
                                </a:lnTo>
                                <a:lnTo>
                                  <a:pt x="10" y="17"/>
                                </a:lnTo>
                                <a:lnTo>
                                  <a:pt x="10" y="19"/>
                                </a:lnTo>
                                <a:lnTo>
                                  <a:pt x="10" y="25"/>
                                </a:lnTo>
                                <a:lnTo>
                                  <a:pt x="10" y="28"/>
                                </a:lnTo>
                                <a:lnTo>
                                  <a:pt x="14" y="28"/>
                                </a:lnTo>
                                <a:lnTo>
                                  <a:pt x="23" y="28"/>
                                </a:lnTo>
                                <a:lnTo>
                                  <a:pt x="28" y="28"/>
                                </a:lnTo>
                                <a:lnTo>
                                  <a:pt x="31" y="33"/>
                                </a:lnTo>
                                <a:lnTo>
                                  <a:pt x="28" y="40"/>
                                </a:lnTo>
                                <a:lnTo>
                                  <a:pt x="24" y="45"/>
                                </a:lnTo>
                                <a:lnTo>
                                  <a:pt x="7" y="43"/>
                                </a:lnTo>
                                <a:lnTo>
                                  <a:pt x="0" y="32"/>
                                </a:lnTo>
                                <a:lnTo>
                                  <a:pt x="3" y="17"/>
                                </a:lnTo>
                                <a:lnTo>
                                  <a:pt x="9" y="9"/>
                                </a:lnTo>
                                <a:lnTo>
                                  <a:pt x="16" y="4"/>
                                </a:lnTo>
                                <a:lnTo>
                                  <a:pt x="26" y="0"/>
                                </a:lnTo>
                                <a:lnTo>
                                  <a:pt x="45" y="6"/>
                                </a:lnTo>
                                <a:lnTo>
                                  <a:pt x="67" y="6"/>
                                </a:lnTo>
                                <a:lnTo>
                                  <a:pt x="82" y="20"/>
                                </a:lnTo>
                                <a:lnTo>
                                  <a:pt x="83" y="29"/>
                                </a:lnTo>
                                <a:lnTo>
                                  <a:pt x="78" y="40"/>
                                </a:lnTo>
                                <a:lnTo>
                                  <a:pt x="68" y="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226"/>
                        <wps:cNvSpPr>
                          <a:spLocks/>
                        </wps:cNvSpPr>
                        <wps:spPr bwMode="auto">
                          <a:xfrm>
                            <a:off x="690" y="722"/>
                            <a:ext cx="2" cy="4"/>
                          </a:xfrm>
                          <a:custGeom>
                            <a:avLst/>
                            <a:gdLst>
                              <a:gd name="T0" fmla="*/ 9 w 9"/>
                              <a:gd name="T1" fmla="*/ 17 h 17"/>
                              <a:gd name="T2" fmla="*/ 7 w 9"/>
                              <a:gd name="T3" fmla="*/ 17 h 17"/>
                              <a:gd name="T4" fmla="*/ 3 w 9"/>
                              <a:gd name="T5" fmla="*/ 17 h 17"/>
                              <a:gd name="T6" fmla="*/ 2 w 9"/>
                              <a:gd name="T7" fmla="*/ 17 h 17"/>
                              <a:gd name="T8" fmla="*/ 2 w 9"/>
                              <a:gd name="T9" fmla="*/ 17 h 17"/>
                              <a:gd name="T10" fmla="*/ 0 w 9"/>
                              <a:gd name="T11" fmla="*/ 12 h 17"/>
                              <a:gd name="T12" fmla="*/ 2 w 9"/>
                              <a:gd name="T13" fmla="*/ 5 h 17"/>
                              <a:gd name="T14" fmla="*/ 9 w 9"/>
                              <a:gd name="T15" fmla="*/ 0 h 17"/>
                              <a:gd name="T16" fmla="*/ 9 w 9"/>
                              <a:gd name="T17" fmla="*/ 0 h 17"/>
                              <a:gd name="T18" fmla="*/ 9 w 9"/>
                              <a:gd name="T19" fmla="*/ 4 h 17"/>
                              <a:gd name="T20" fmla="*/ 9 w 9"/>
                              <a:gd name="T21" fmla="*/ 13 h 17"/>
                              <a:gd name="T22" fmla="*/ 9 w 9"/>
                              <a:gd name="T23" fmla="*/ 17 h 17"/>
                              <a:gd name="T24" fmla="*/ 9 w 9"/>
                              <a:gd name="T25" fmla="*/ 17 h 17"/>
                              <a:gd name="T26" fmla="*/ 9 w 9"/>
                              <a:gd name="T27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9" h="17">
                                <a:moveTo>
                                  <a:pt x="9" y="17"/>
                                </a:moveTo>
                                <a:lnTo>
                                  <a:pt x="7" y="17"/>
                                </a:lnTo>
                                <a:lnTo>
                                  <a:pt x="3" y="17"/>
                                </a:lnTo>
                                <a:lnTo>
                                  <a:pt x="2" y="17"/>
                                </a:lnTo>
                                <a:lnTo>
                                  <a:pt x="0" y="12"/>
                                </a:lnTo>
                                <a:lnTo>
                                  <a:pt x="2" y="5"/>
                                </a:lnTo>
                                <a:lnTo>
                                  <a:pt x="9" y="0"/>
                                </a:lnTo>
                                <a:lnTo>
                                  <a:pt x="9" y="4"/>
                                </a:lnTo>
                                <a:lnTo>
                                  <a:pt x="9" y="13"/>
                                </a:lnTo>
                                <a:lnTo>
                                  <a:pt x="9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227"/>
                        <wps:cNvSpPr>
                          <a:spLocks/>
                        </wps:cNvSpPr>
                        <wps:spPr bwMode="auto">
                          <a:xfrm>
                            <a:off x="709" y="727"/>
                            <a:ext cx="8" cy="8"/>
                          </a:xfrm>
                          <a:custGeom>
                            <a:avLst/>
                            <a:gdLst>
                              <a:gd name="T0" fmla="*/ 11 w 33"/>
                              <a:gd name="T1" fmla="*/ 16 h 34"/>
                              <a:gd name="T2" fmla="*/ 18 w 33"/>
                              <a:gd name="T3" fmla="*/ 21 h 34"/>
                              <a:gd name="T4" fmla="*/ 23 w 33"/>
                              <a:gd name="T5" fmla="*/ 16 h 34"/>
                              <a:gd name="T6" fmla="*/ 29 w 33"/>
                              <a:gd name="T7" fmla="*/ 12 h 34"/>
                              <a:gd name="T8" fmla="*/ 29 w 33"/>
                              <a:gd name="T9" fmla="*/ 12 h 34"/>
                              <a:gd name="T10" fmla="*/ 33 w 33"/>
                              <a:gd name="T11" fmla="*/ 18 h 34"/>
                              <a:gd name="T12" fmla="*/ 33 w 33"/>
                              <a:gd name="T13" fmla="*/ 26 h 34"/>
                              <a:gd name="T14" fmla="*/ 29 w 33"/>
                              <a:gd name="T15" fmla="*/ 32 h 34"/>
                              <a:gd name="T16" fmla="*/ 29 w 33"/>
                              <a:gd name="T17" fmla="*/ 32 h 34"/>
                              <a:gd name="T18" fmla="*/ 15 w 33"/>
                              <a:gd name="T19" fmla="*/ 34 h 34"/>
                              <a:gd name="T20" fmla="*/ 4 w 33"/>
                              <a:gd name="T21" fmla="*/ 31 h 34"/>
                              <a:gd name="T22" fmla="*/ 0 w 33"/>
                              <a:gd name="T23" fmla="*/ 19 h 34"/>
                              <a:gd name="T24" fmla="*/ 0 w 33"/>
                              <a:gd name="T25" fmla="*/ 19 h 34"/>
                              <a:gd name="T26" fmla="*/ 1 w 33"/>
                              <a:gd name="T27" fmla="*/ 10 h 34"/>
                              <a:gd name="T28" fmla="*/ 4 w 33"/>
                              <a:gd name="T29" fmla="*/ 1 h 34"/>
                              <a:gd name="T30" fmla="*/ 13 w 33"/>
                              <a:gd name="T31" fmla="*/ 0 h 34"/>
                              <a:gd name="T32" fmla="*/ 13 w 33"/>
                              <a:gd name="T33" fmla="*/ 0 h 34"/>
                              <a:gd name="T34" fmla="*/ 12 w 33"/>
                              <a:gd name="T35" fmla="*/ 4 h 34"/>
                              <a:gd name="T36" fmla="*/ 11 w 33"/>
                              <a:gd name="T37" fmla="*/ 10 h 34"/>
                              <a:gd name="T38" fmla="*/ 11 w 33"/>
                              <a:gd name="T39" fmla="*/ 16 h 34"/>
                              <a:gd name="T40" fmla="*/ 11 w 33"/>
                              <a:gd name="T41" fmla="*/ 16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33" h="34">
                                <a:moveTo>
                                  <a:pt x="11" y="16"/>
                                </a:moveTo>
                                <a:lnTo>
                                  <a:pt x="18" y="21"/>
                                </a:lnTo>
                                <a:lnTo>
                                  <a:pt x="23" y="16"/>
                                </a:lnTo>
                                <a:lnTo>
                                  <a:pt x="29" y="12"/>
                                </a:lnTo>
                                <a:lnTo>
                                  <a:pt x="33" y="18"/>
                                </a:lnTo>
                                <a:lnTo>
                                  <a:pt x="33" y="26"/>
                                </a:lnTo>
                                <a:lnTo>
                                  <a:pt x="29" y="32"/>
                                </a:lnTo>
                                <a:lnTo>
                                  <a:pt x="15" y="34"/>
                                </a:lnTo>
                                <a:lnTo>
                                  <a:pt x="4" y="31"/>
                                </a:lnTo>
                                <a:lnTo>
                                  <a:pt x="0" y="19"/>
                                </a:lnTo>
                                <a:lnTo>
                                  <a:pt x="1" y="10"/>
                                </a:lnTo>
                                <a:lnTo>
                                  <a:pt x="4" y="1"/>
                                </a:lnTo>
                                <a:lnTo>
                                  <a:pt x="13" y="0"/>
                                </a:lnTo>
                                <a:lnTo>
                                  <a:pt x="12" y="4"/>
                                </a:lnTo>
                                <a:lnTo>
                                  <a:pt x="11" y="10"/>
                                </a:lnTo>
                                <a:lnTo>
                                  <a:pt x="11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Freeform 228"/>
                        <wps:cNvSpPr>
                          <a:spLocks/>
                        </wps:cNvSpPr>
                        <wps:spPr bwMode="auto">
                          <a:xfrm>
                            <a:off x="763" y="727"/>
                            <a:ext cx="7" cy="8"/>
                          </a:xfrm>
                          <a:custGeom>
                            <a:avLst/>
                            <a:gdLst>
                              <a:gd name="T0" fmla="*/ 29 w 30"/>
                              <a:gd name="T1" fmla="*/ 26 h 32"/>
                              <a:gd name="T2" fmla="*/ 21 w 30"/>
                              <a:gd name="T3" fmla="*/ 32 h 32"/>
                              <a:gd name="T4" fmla="*/ 11 w 30"/>
                              <a:gd name="T5" fmla="*/ 32 h 32"/>
                              <a:gd name="T6" fmla="*/ 5 w 30"/>
                              <a:gd name="T7" fmla="*/ 30 h 32"/>
                              <a:gd name="T8" fmla="*/ 5 w 30"/>
                              <a:gd name="T9" fmla="*/ 30 h 32"/>
                              <a:gd name="T10" fmla="*/ 1 w 30"/>
                              <a:gd name="T11" fmla="*/ 22 h 32"/>
                              <a:gd name="T12" fmla="*/ 0 w 30"/>
                              <a:gd name="T13" fmla="*/ 17 h 32"/>
                              <a:gd name="T14" fmla="*/ 5 w 30"/>
                              <a:gd name="T15" fmla="*/ 11 h 32"/>
                              <a:gd name="T16" fmla="*/ 5 w 30"/>
                              <a:gd name="T17" fmla="*/ 11 h 32"/>
                              <a:gd name="T18" fmla="*/ 9 w 30"/>
                              <a:gd name="T19" fmla="*/ 14 h 32"/>
                              <a:gd name="T20" fmla="*/ 14 w 30"/>
                              <a:gd name="T21" fmla="*/ 18 h 32"/>
                              <a:gd name="T22" fmla="*/ 19 w 30"/>
                              <a:gd name="T23" fmla="*/ 18 h 32"/>
                              <a:gd name="T24" fmla="*/ 19 w 30"/>
                              <a:gd name="T25" fmla="*/ 18 h 32"/>
                              <a:gd name="T26" fmla="*/ 20 w 30"/>
                              <a:gd name="T27" fmla="*/ 14 h 32"/>
                              <a:gd name="T28" fmla="*/ 22 w 30"/>
                              <a:gd name="T29" fmla="*/ 5 h 32"/>
                              <a:gd name="T30" fmla="*/ 23 w 30"/>
                              <a:gd name="T31" fmla="*/ 0 h 32"/>
                              <a:gd name="T32" fmla="*/ 23 w 30"/>
                              <a:gd name="T33" fmla="*/ 0 h 32"/>
                              <a:gd name="T34" fmla="*/ 29 w 30"/>
                              <a:gd name="T35" fmla="*/ 6 h 32"/>
                              <a:gd name="T36" fmla="*/ 30 w 30"/>
                              <a:gd name="T37" fmla="*/ 16 h 32"/>
                              <a:gd name="T38" fmla="*/ 29 w 30"/>
                              <a:gd name="T39" fmla="*/ 26 h 32"/>
                              <a:gd name="T40" fmla="*/ 29 w 30"/>
                              <a:gd name="T41" fmla="*/ 26 h 32"/>
                              <a:gd name="T42" fmla="*/ 29 w 30"/>
                              <a:gd name="T43" fmla="*/ 26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30" h="32">
                                <a:moveTo>
                                  <a:pt x="29" y="26"/>
                                </a:moveTo>
                                <a:lnTo>
                                  <a:pt x="21" y="32"/>
                                </a:lnTo>
                                <a:lnTo>
                                  <a:pt x="11" y="32"/>
                                </a:lnTo>
                                <a:lnTo>
                                  <a:pt x="5" y="30"/>
                                </a:lnTo>
                                <a:lnTo>
                                  <a:pt x="1" y="22"/>
                                </a:lnTo>
                                <a:lnTo>
                                  <a:pt x="0" y="17"/>
                                </a:lnTo>
                                <a:lnTo>
                                  <a:pt x="5" y="11"/>
                                </a:lnTo>
                                <a:lnTo>
                                  <a:pt x="9" y="14"/>
                                </a:lnTo>
                                <a:lnTo>
                                  <a:pt x="14" y="18"/>
                                </a:lnTo>
                                <a:lnTo>
                                  <a:pt x="19" y="18"/>
                                </a:lnTo>
                                <a:lnTo>
                                  <a:pt x="20" y="14"/>
                                </a:lnTo>
                                <a:lnTo>
                                  <a:pt x="22" y="5"/>
                                </a:lnTo>
                                <a:lnTo>
                                  <a:pt x="23" y="0"/>
                                </a:lnTo>
                                <a:lnTo>
                                  <a:pt x="29" y="6"/>
                                </a:lnTo>
                                <a:lnTo>
                                  <a:pt x="30" y="16"/>
                                </a:lnTo>
                                <a:lnTo>
                                  <a:pt x="29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Freeform 229"/>
                        <wps:cNvSpPr>
                          <a:spLocks/>
                        </wps:cNvSpPr>
                        <wps:spPr bwMode="auto">
                          <a:xfrm>
                            <a:off x="793" y="730"/>
                            <a:ext cx="3" cy="8"/>
                          </a:xfrm>
                          <a:custGeom>
                            <a:avLst/>
                            <a:gdLst>
                              <a:gd name="T0" fmla="*/ 5 w 14"/>
                              <a:gd name="T1" fmla="*/ 33 h 33"/>
                              <a:gd name="T2" fmla="*/ 4 w 14"/>
                              <a:gd name="T3" fmla="*/ 24 h 33"/>
                              <a:gd name="T4" fmla="*/ 1 w 14"/>
                              <a:gd name="T5" fmla="*/ 9 h 33"/>
                              <a:gd name="T6" fmla="*/ 0 w 14"/>
                              <a:gd name="T7" fmla="*/ 0 h 33"/>
                              <a:gd name="T8" fmla="*/ 0 w 14"/>
                              <a:gd name="T9" fmla="*/ 0 h 33"/>
                              <a:gd name="T10" fmla="*/ 7 w 14"/>
                              <a:gd name="T11" fmla="*/ 4 h 33"/>
                              <a:gd name="T12" fmla="*/ 12 w 14"/>
                              <a:gd name="T13" fmla="*/ 9 h 33"/>
                              <a:gd name="T14" fmla="*/ 14 w 14"/>
                              <a:gd name="T15" fmla="*/ 17 h 33"/>
                              <a:gd name="T16" fmla="*/ 14 w 14"/>
                              <a:gd name="T17" fmla="*/ 17 h 33"/>
                              <a:gd name="T18" fmla="*/ 14 w 14"/>
                              <a:gd name="T19" fmla="*/ 23 h 33"/>
                              <a:gd name="T20" fmla="*/ 11 w 14"/>
                              <a:gd name="T21" fmla="*/ 32 h 33"/>
                              <a:gd name="T22" fmla="*/ 5 w 14"/>
                              <a:gd name="T23" fmla="*/ 33 h 33"/>
                              <a:gd name="T24" fmla="*/ 5 w 14"/>
                              <a:gd name="T25" fmla="*/ 33 h 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4" h="33">
                                <a:moveTo>
                                  <a:pt x="5" y="33"/>
                                </a:moveTo>
                                <a:lnTo>
                                  <a:pt x="4" y="24"/>
                                </a:lnTo>
                                <a:lnTo>
                                  <a:pt x="1" y="9"/>
                                </a:lnTo>
                                <a:lnTo>
                                  <a:pt x="0" y="0"/>
                                </a:lnTo>
                                <a:lnTo>
                                  <a:pt x="7" y="4"/>
                                </a:lnTo>
                                <a:lnTo>
                                  <a:pt x="12" y="9"/>
                                </a:lnTo>
                                <a:lnTo>
                                  <a:pt x="14" y="17"/>
                                </a:lnTo>
                                <a:lnTo>
                                  <a:pt x="14" y="23"/>
                                </a:lnTo>
                                <a:lnTo>
                                  <a:pt x="11" y="32"/>
                                </a:lnTo>
                                <a:lnTo>
                                  <a:pt x="5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230"/>
                        <wps:cNvSpPr>
                          <a:spLocks/>
                        </wps:cNvSpPr>
                        <wps:spPr bwMode="auto">
                          <a:xfrm>
                            <a:off x="693" y="731"/>
                            <a:ext cx="10" cy="10"/>
                          </a:xfrm>
                          <a:custGeom>
                            <a:avLst/>
                            <a:gdLst>
                              <a:gd name="T0" fmla="*/ 40 w 40"/>
                              <a:gd name="T1" fmla="*/ 21 h 41"/>
                              <a:gd name="T2" fmla="*/ 39 w 40"/>
                              <a:gd name="T3" fmla="*/ 32 h 41"/>
                              <a:gd name="T4" fmla="*/ 33 w 40"/>
                              <a:gd name="T5" fmla="*/ 39 h 41"/>
                              <a:gd name="T6" fmla="*/ 23 w 40"/>
                              <a:gd name="T7" fmla="*/ 41 h 41"/>
                              <a:gd name="T8" fmla="*/ 23 w 40"/>
                              <a:gd name="T9" fmla="*/ 41 h 41"/>
                              <a:gd name="T10" fmla="*/ 13 w 40"/>
                              <a:gd name="T11" fmla="*/ 40 h 41"/>
                              <a:gd name="T12" fmla="*/ 7 w 40"/>
                              <a:gd name="T13" fmla="*/ 34 h 41"/>
                              <a:gd name="T14" fmla="*/ 0 w 40"/>
                              <a:gd name="T15" fmla="*/ 25 h 41"/>
                              <a:gd name="T16" fmla="*/ 0 w 40"/>
                              <a:gd name="T17" fmla="*/ 25 h 41"/>
                              <a:gd name="T18" fmla="*/ 3 w 40"/>
                              <a:gd name="T19" fmla="*/ 18 h 41"/>
                              <a:gd name="T20" fmla="*/ 9 w 40"/>
                              <a:gd name="T21" fmla="*/ 6 h 41"/>
                              <a:gd name="T22" fmla="*/ 11 w 40"/>
                              <a:gd name="T23" fmla="*/ 0 h 41"/>
                              <a:gd name="T24" fmla="*/ 11 w 40"/>
                              <a:gd name="T25" fmla="*/ 0 h 41"/>
                              <a:gd name="T26" fmla="*/ 15 w 40"/>
                              <a:gd name="T27" fmla="*/ 6 h 41"/>
                              <a:gd name="T28" fmla="*/ 11 w 40"/>
                              <a:gd name="T29" fmla="*/ 14 h 41"/>
                              <a:gd name="T30" fmla="*/ 11 w 40"/>
                              <a:gd name="T31" fmla="*/ 23 h 41"/>
                              <a:gd name="T32" fmla="*/ 11 w 40"/>
                              <a:gd name="T33" fmla="*/ 23 h 41"/>
                              <a:gd name="T34" fmla="*/ 21 w 40"/>
                              <a:gd name="T35" fmla="*/ 23 h 41"/>
                              <a:gd name="T36" fmla="*/ 32 w 40"/>
                              <a:gd name="T37" fmla="*/ 18 h 41"/>
                              <a:gd name="T38" fmla="*/ 40 w 40"/>
                              <a:gd name="T39" fmla="*/ 21 h 41"/>
                              <a:gd name="T40" fmla="*/ 40 w 40"/>
                              <a:gd name="T41" fmla="*/ 21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40" h="41">
                                <a:moveTo>
                                  <a:pt x="40" y="21"/>
                                </a:moveTo>
                                <a:lnTo>
                                  <a:pt x="39" y="32"/>
                                </a:lnTo>
                                <a:lnTo>
                                  <a:pt x="33" y="39"/>
                                </a:lnTo>
                                <a:lnTo>
                                  <a:pt x="23" y="41"/>
                                </a:lnTo>
                                <a:lnTo>
                                  <a:pt x="13" y="40"/>
                                </a:lnTo>
                                <a:lnTo>
                                  <a:pt x="7" y="34"/>
                                </a:lnTo>
                                <a:lnTo>
                                  <a:pt x="0" y="25"/>
                                </a:lnTo>
                                <a:lnTo>
                                  <a:pt x="3" y="18"/>
                                </a:lnTo>
                                <a:lnTo>
                                  <a:pt x="9" y="6"/>
                                </a:lnTo>
                                <a:lnTo>
                                  <a:pt x="11" y="0"/>
                                </a:lnTo>
                                <a:lnTo>
                                  <a:pt x="15" y="6"/>
                                </a:lnTo>
                                <a:lnTo>
                                  <a:pt x="11" y="14"/>
                                </a:lnTo>
                                <a:lnTo>
                                  <a:pt x="11" y="23"/>
                                </a:lnTo>
                                <a:lnTo>
                                  <a:pt x="21" y="23"/>
                                </a:lnTo>
                                <a:lnTo>
                                  <a:pt x="32" y="18"/>
                                </a:lnTo>
                                <a:lnTo>
                                  <a:pt x="4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Freeform 231"/>
                        <wps:cNvSpPr>
                          <a:spLocks/>
                        </wps:cNvSpPr>
                        <wps:spPr bwMode="auto">
                          <a:xfrm>
                            <a:off x="777" y="731"/>
                            <a:ext cx="10" cy="9"/>
                          </a:xfrm>
                          <a:custGeom>
                            <a:avLst/>
                            <a:gdLst>
                              <a:gd name="T0" fmla="*/ 38 w 38"/>
                              <a:gd name="T1" fmla="*/ 17 h 37"/>
                              <a:gd name="T2" fmla="*/ 35 w 38"/>
                              <a:gd name="T3" fmla="*/ 26 h 37"/>
                              <a:gd name="T4" fmla="*/ 28 w 38"/>
                              <a:gd name="T5" fmla="*/ 34 h 37"/>
                              <a:gd name="T6" fmla="*/ 20 w 38"/>
                              <a:gd name="T7" fmla="*/ 37 h 37"/>
                              <a:gd name="T8" fmla="*/ 20 w 38"/>
                              <a:gd name="T9" fmla="*/ 37 h 37"/>
                              <a:gd name="T10" fmla="*/ 11 w 38"/>
                              <a:gd name="T11" fmla="*/ 37 h 37"/>
                              <a:gd name="T12" fmla="*/ 5 w 38"/>
                              <a:gd name="T13" fmla="*/ 33 h 37"/>
                              <a:gd name="T14" fmla="*/ 0 w 38"/>
                              <a:gd name="T15" fmla="*/ 25 h 37"/>
                              <a:gd name="T16" fmla="*/ 0 w 38"/>
                              <a:gd name="T17" fmla="*/ 25 h 37"/>
                              <a:gd name="T18" fmla="*/ 1 w 38"/>
                              <a:gd name="T19" fmla="*/ 19 h 37"/>
                              <a:gd name="T20" fmla="*/ 5 w 38"/>
                              <a:gd name="T21" fmla="*/ 15 h 37"/>
                              <a:gd name="T22" fmla="*/ 10 w 38"/>
                              <a:gd name="T23" fmla="*/ 13 h 37"/>
                              <a:gd name="T24" fmla="*/ 10 w 38"/>
                              <a:gd name="T25" fmla="*/ 13 h 37"/>
                              <a:gd name="T26" fmla="*/ 16 w 38"/>
                              <a:gd name="T27" fmla="*/ 15 h 37"/>
                              <a:gd name="T28" fmla="*/ 22 w 38"/>
                              <a:gd name="T29" fmla="*/ 20 h 37"/>
                              <a:gd name="T30" fmla="*/ 28 w 38"/>
                              <a:gd name="T31" fmla="*/ 17 h 37"/>
                              <a:gd name="T32" fmla="*/ 28 w 38"/>
                              <a:gd name="T33" fmla="*/ 17 h 37"/>
                              <a:gd name="T34" fmla="*/ 26 w 38"/>
                              <a:gd name="T35" fmla="*/ 14 h 37"/>
                              <a:gd name="T36" fmla="*/ 23 w 38"/>
                              <a:gd name="T37" fmla="*/ 5 h 37"/>
                              <a:gd name="T38" fmla="*/ 21 w 38"/>
                              <a:gd name="T39" fmla="*/ 0 h 37"/>
                              <a:gd name="T40" fmla="*/ 21 w 38"/>
                              <a:gd name="T41" fmla="*/ 0 h 37"/>
                              <a:gd name="T42" fmla="*/ 32 w 38"/>
                              <a:gd name="T43" fmla="*/ 1 h 37"/>
                              <a:gd name="T44" fmla="*/ 36 w 38"/>
                              <a:gd name="T45" fmla="*/ 10 h 37"/>
                              <a:gd name="T46" fmla="*/ 38 w 38"/>
                              <a:gd name="T47" fmla="*/ 17 h 37"/>
                              <a:gd name="T48" fmla="*/ 38 w 38"/>
                              <a:gd name="T49" fmla="*/ 17 h 37"/>
                              <a:gd name="T50" fmla="*/ 38 w 38"/>
                              <a:gd name="T51" fmla="*/ 17 h 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38" h="37">
                                <a:moveTo>
                                  <a:pt x="38" y="17"/>
                                </a:moveTo>
                                <a:lnTo>
                                  <a:pt x="35" y="26"/>
                                </a:lnTo>
                                <a:lnTo>
                                  <a:pt x="28" y="34"/>
                                </a:lnTo>
                                <a:lnTo>
                                  <a:pt x="20" y="37"/>
                                </a:lnTo>
                                <a:lnTo>
                                  <a:pt x="11" y="37"/>
                                </a:lnTo>
                                <a:lnTo>
                                  <a:pt x="5" y="33"/>
                                </a:lnTo>
                                <a:lnTo>
                                  <a:pt x="0" y="25"/>
                                </a:lnTo>
                                <a:lnTo>
                                  <a:pt x="1" y="19"/>
                                </a:lnTo>
                                <a:lnTo>
                                  <a:pt x="5" y="15"/>
                                </a:lnTo>
                                <a:lnTo>
                                  <a:pt x="10" y="13"/>
                                </a:lnTo>
                                <a:lnTo>
                                  <a:pt x="16" y="15"/>
                                </a:lnTo>
                                <a:lnTo>
                                  <a:pt x="22" y="20"/>
                                </a:lnTo>
                                <a:lnTo>
                                  <a:pt x="28" y="17"/>
                                </a:lnTo>
                                <a:lnTo>
                                  <a:pt x="26" y="14"/>
                                </a:lnTo>
                                <a:lnTo>
                                  <a:pt x="23" y="5"/>
                                </a:lnTo>
                                <a:lnTo>
                                  <a:pt x="21" y="0"/>
                                </a:lnTo>
                                <a:lnTo>
                                  <a:pt x="32" y="1"/>
                                </a:lnTo>
                                <a:lnTo>
                                  <a:pt x="36" y="10"/>
                                </a:lnTo>
                                <a:lnTo>
                                  <a:pt x="38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Freeform 232"/>
                        <wps:cNvSpPr>
                          <a:spLocks/>
                        </wps:cNvSpPr>
                        <wps:spPr bwMode="auto">
                          <a:xfrm>
                            <a:off x="683" y="737"/>
                            <a:ext cx="7" cy="10"/>
                          </a:xfrm>
                          <a:custGeom>
                            <a:avLst/>
                            <a:gdLst>
                              <a:gd name="T0" fmla="*/ 14 w 30"/>
                              <a:gd name="T1" fmla="*/ 39 h 41"/>
                              <a:gd name="T2" fmla="*/ 4 w 30"/>
                              <a:gd name="T3" fmla="*/ 28 h 41"/>
                              <a:gd name="T4" fmla="*/ 0 w 30"/>
                              <a:gd name="T5" fmla="*/ 14 h 41"/>
                              <a:gd name="T6" fmla="*/ 6 w 30"/>
                              <a:gd name="T7" fmla="*/ 1 h 41"/>
                              <a:gd name="T8" fmla="*/ 6 w 30"/>
                              <a:gd name="T9" fmla="*/ 1 h 41"/>
                              <a:gd name="T10" fmla="*/ 18 w 30"/>
                              <a:gd name="T11" fmla="*/ 0 h 41"/>
                              <a:gd name="T12" fmla="*/ 20 w 30"/>
                              <a:gd name="T13" fmla="*/ 16 h 41"/>
                              <a:gd name="T14" fmla="*/ 30 w 30"/>
                              <a:gd name="T15" fmla="*/ 29 h 41"/>
                              <a:gd name="T16" fmla="*/ 30 w 30"/>
                              <a:gd name="T17" fmla="*/ 29 h 41"/>
                              <a:gd name="T18" fmla="*/ 27 w 30"/>
                              <a:gd name="T19" fmla="*/ 36 h 41"/>
                              <a:gd name="T20" fmla="*/ 21 w 30"/>
                              <a:gd name="T21" fmla="*/ 41 h 41"/>
                              <a:gd name="T22" fmla="*/ 14 w 30"/>
                              <a:gd name="T23" fmla="*/ 39 h 41"/>
                              <a:gd name="T24" fmla="*/ 14 w 30"/>
                              <a:gd name="T25" fmla="*/ 39 h 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41">
                                <a:moveTo>
                                  <a:pt x="14" y="39"/>
                                </a:moveTo>
                                <a:lnTo>
                                  <a:pt x="4" y="28"/>
                                </a:lnTo>
                                <a:lnTo>
                                  <a:pt x="0" y="14"/>
                                </a:lnTo>
                                <a:lnTo>
                                  <a:pt x="6" y="1"/>
                                </a:lnTo>
                                <a:lnTo>
                                  <a:pt x="18" y="0"/>
                                </a:lnTo>
                                <a:lnTo>
                                  <a:pt x="20" y="16"/>
                                </a:lnTo>
                                <a:lnTo>
                                  <a:pt x="30" y="29"/>
                                </a:lnTo>
                                <a:lnTo>
                                  <a:pt x="27" y="36"/>
                                </a:lnTo>
                                <a:lnTo>
                                  <a:pt x="21" y="41"/>
                                </a:lnTo>
                                <a:lnTo>
                                  <a:pt x="14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233"/>
                        <wps:cNvSpPr>
                          <a:spLocks/>
                        </wps:cNvSpPr>
                        <wps:spPr bwMode="auto">
                          <a:xfrm>
                            <a:off x="798" y="743"/>
                            <a:ext cx="5" cy="11"/>
                          </a:xfrm>
                          <a:custGeom>
                            <a:avLst/>
                            <a:gdLst>
                              <a:gd name="T0" fmla="*/ 2 w 21"/>
                              <a:gd name="T1" fmla="*/ 44 h 44"/>
                              <a:gd name="T2" fmla="*/ 0 w 21"/>
                              <a:gd name="T3" fmla="*/ 30 h 44"/>
                              <a:gd name="T4" fmla="*/ 7 w 21"/>
                              <a:gd name="T5" fmla="*/ 13 h 44"/>
                              <a:gd name="T6" fmla="*/ 8 w 21"/>
                              <a:gd name="T7" fmla="*/ 0 h 44"/>
                              <a:gd name="T8" fmla="*/ 8 w 21"/>
                              <a:gd name="T9" fmla="*/ 0 h 44"/>
                              <a:gd name="T10" fmla="*/ 13 w 21"/>
                              <a:gd name="T11" fmla="*/ 3 h 44"/>
                              <a:gd name="T12" fmla="*/ 19 w 21"/>
                              <a:gd name="T13" fmla="*/ 10 h 44"/>
                              <a:gd name="T14" fmla="*/ 21 w 21"/>
                              <a:gd name="T15" fmla="*/ 18 h 44"/>
                              <a:gd name="T16" fmla="*/ 21 w 21"/>
                              <a:gd name="T17" fmla="*/ 18 h 44"/>
                              <a:gd name="T18" fmla="*/ 19 w 21"/>
                              <a:gd name="T19" fmla="*/ 29 h 44"/>
                              <a:gd name="T20" fmla="*/ 13 w 21"/>
                              <a:gd name="T21" fmla="*/ 38 h 44"/>
                              <a:gd name="T22" fmla="*/ 2 w 21"/>
                              <a:gd name="T23" fmla="*/ 44 h 44"/>
                              <a:gd name="T24" fmla="*/ 2 w 21"/>
                              <a:gd name="T25" fmla="*/ 44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1" h="44">
                                <a:moveTo>
                                  <a:pt x="2" y="44"/>
                                </a:moveTo>
                                <a:lnTo>
                                  <a:pt x="0" y="30"/>
                                </a:lnTo>
                                <a:lnTo>
                                  <a:pt x="7" y="13"/>
                                </a:lnTo>
                                <a:lnTo>
                                  <a:pt x="8" y="0"/>
                                </a:lnTo>
                                <a:lnTo>
                                  <a:pt x="13" y="3"/>
                                </a:lnTo>
                                <a:lnTo>
                                  <a:pt x="19" y="10"/>
                                </a:lnTo>
                                <a:lnTo>
                                  <a:pt x="21" y="18"/>
                                </a:lnTo>
                                <a:lnTo>
                                  <a:pt x="19" y="29"/>
                                </a:lnTo>
                                <a:lnTo>
                                  <a:pt x="13" y="38"/>
                                </a:lnTo>
                                <a:lnTo>
                                  <a:pt x="2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Freeform 234"/>
                        <wps:cNvSpPr>
                          <a:spLocks/>
                        </wps:cNvSpPr>
                        <wps:spPr bwMode="auto">
                          <a:xfrm>
                            <a:off x="697" y="750"/>
                            <a:ext cx="3" cy="4"/>
                          </a:xfrm>
                          <a:custGeom>
                            <a:avLst/>
                            <a:gdLst>
                              <a:gd name="T0" fmla="*/ 0 w 12"/>
                              <a:gd name="T1" fmla="*/ 14 h 14"/>
                              <a:gd name="T2" fmla="*/ 0 w 12"/>
                              <a:gd name="T3" fmla="*/ 10 h 14"/>
                              <a:gd name="T4" fmla="*/ 0 w 12"/>
                              <a:gd name="T5" fmla="*/ 4 h 14"/>
                              <a:gd name="T6" fmla="*/ 0 w 12"/>
                              <a:gd name="T7" fmla="*/ 0 h 14"/>
                              <a:gd name="T8" fmla="*/ 0 w 12"/>
                              <a:gd name="T9" fmla="*/ 0 h 14"/>
                              <a:gd name="T10" fmla="*/ 6 w 12"/>
                              <a:gd name="T11" fmla="*/ 2 h 14"/>
                              <a:gd name="T12" fmla="*/ 9 w 12"/>
                              <a:gd name="T13" fmla="*/ 8 h 14"/>
                              <a:gd name="T14" fmla="*/ 12 w 12"/>
                              <a:gd name="T15" fmla="*/ 14 h 14"/>
                              <a:gd name="T16" fmla="*/ 12 w 12"/>
                              <a:gd name="T17" fmla="*/ 14 h 14"/>
                              <a:gd name="T18" fmla="*/ 9 w 12"/>
                              <a:gd name="T19" fmla="*/ 14 h 14"/>
                              <a:gd name="T20" fmla="*/ 3 w 12"/>
                              <a:gd name="T21" fmla="*/ 14 h 14"/>
                              <a:gd name="T22" fmla="*/ 0 w 12"/>
                              <a:gd name="T23" fmla="*/ 14 h 14"/>
                              <a:gd name="T24" fmla="*/ 0 w 12"/>
                              <a:gd name="T25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14">
                                <a:moveTo>
                                  <a:pt x="0" y="14"/>
                                </a:move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6" y="2"/>
                                </a:lnTo>
                                <a:lnTo>
                                  <a:pt x="9" y="8"/>
                                </a:lnTo>
                                <a:lnTo>
                                  <a:pt x="12" y="14"/>
                                </a:lnTo>
                                <a:lnTo>
                                  <a:pt x="9" y="14"/>
                                </a:lnTo>
                                <a:lnTo>
                                  <a:pt x="3" y="14"/>
                                </a:lnTo>
                                <a:lnTo>
                                  <a:pt x="0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" name="Freeform 235"/>
                        <wps:cNvSpPr>
                          <a:spLocks/>
                        </wps:cNvSpPr>
                        <wps:spPr bwMode="auto">
                          <a:xfrm>
                            <a:off x="689" y="755"/>
                            <a:ext cx="9" cy="11"/>
                          </a:xfrm>
                          <a:custGeom>
                            <a:avLst/>
                            <a:gdLst>
                              <a:gd name="T0" fmla="*/ 12 w 36"/>
                              <a:gd name="T1" fmla="*/ 40 h 43"/>
                              <a:gd name="T2" fmla="*/ 5 w 36"/>
                              <a:gd name="T3" fmla="*/ 32 h 43"/>
                              <a:gd name="T4" fmla="*/ 1 w 36"/>
                              <a:gd name="T5" fmla="*/ 22 h 43"/>
                              <a:gd name="T6" fmla="*/ 0 w 36"/>
                              <a:gd name="T7" fmla="*/ 10 h 43"/>
                              <a:gd name="T8" fmla="*/ 0 w 36"/>
                              <a:gd name="T9" fmla="*/ 10 h 43"/>
                              <a:gd name="T10" fmla="*/ 2 w 36"/>
                              <a:gd name="T11" fmla="*/ 8 h 43"/>
                              <a:gd name="T12" fmla="*/ 7 w 36"/>
                              <a:gd name="T13" fmla="*/ 4 h 43"/>
                              <a:gd name="T14" fmla="*/ 9 w 36"/>
                              <a:gd name="T15" fmla="*/ 0 h 43"/>
                              <a:gd name="T16" fmla="*/ 9 w 36"/>
                              <a:gd name="T17" fmla="*/ 0 h 43"/>
                              <a:gd name="T18" fmla="*/ 15 w 36"/>
                              <a:gd name="T19" fmla="*/ 16 h 43"/>
                              <a:gd name="T20" fmla="*/ 23 w 36"/>
                              <a:gd name="T21" fmla="*/ 28 h 43"/>
                              <a:gd name="T22" fmla="*/ 36 w 36"/>
                              <a:gd name="T23" fmla="*/ 38 h 43"/>
                              <a:gd name="T24" fmla="*/ 36 w 36"/>
                              <a:gd name="T25" fmla="*/ 38 h 43"/>
                              <a:gd name="T26" fmla="*/ 29 w 36"/>
                              <a:gd name="T27" fmla="*/ 43 h 43"/>
                              <a:gd name="T28" fmla="*/ 19 w 36"/>
                              <a:gd name="T29" fmla="*/ 43 h 43"/>
                              <a:gd name="T30" fmla="*/ 12 w 36"/>
                              <a:gd name="T31" fmla="*/ 40 h 43"/>
                              <a:gd name="T32" fmla="*/ 12 w 36"/>
                              <a:gd name="T33" fmla="*/ 40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36" h="43">
                                <a:moveTo>
                                  <a:pt x="12" y="40"/>
                                </a:moveTo>
                                <a:lnTo>
                                  <a:pt x="5" y="32"/>
                                </a:lnTo>
                                <a:lnTo>
                                  <a:pt x="1" y="22"/>
                                </a:lnTo>
                                <a:lnTo>
                                  <a:pt x="0" y="10"/>
                                </a:lnTo>
                                <a:lnTo>
                                  <a:pt x="2" y="8"/>
                                </a:lnTo>
                                <a:lnTo>
                                  <a:pt x="7" y="4"/>
                                </a:lnTo>
                                <a:lnTo>
                                  <a:pt x="9" y="0"/>
                                </a:lnTo>
                                <a:lnTo>
                                  <a:pt x="15" y="16"/>
                                </a:lnTo>
                                <a:lnTo>
                                  <a:pt x="23" y="28"/>
                                </a:lnTo>
                                <a:lnTo>
                                  <a:pt x="36" y="38"/>
                                </a:lnTo>
                                <a:lnTo>
                                  <a:pt x="29" y="43"/>
                                </a:lnTo>
                                <a:lnTo>
                                  <a:pt x="19" y="43"/>
                                </a:lnTo>
                                <a:lnTo>
                                  <a:pt x="12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236"/>
                        <wps:cNvSpPr>
                          <a:spLocks/>
                        </wps:cNvSpPr>
                        <wps:spPr bwMode="auto">
                          <a:xfrm>
                            <a:off x="791" y="759"/>
                            <a:ext cx="4" cy="9"/>
                          </a:xfrm>
                          <a:custGeom>
                            <a:avLst/>
                            <a:gdLst>
                              <a:gd name="T0" fmla="*/ 11 w 17"/>
                              <a:gd name="T1" fmla="*/ 0 h 34"/>
                              <a:gd name="T2" fmla="*/ 17 w 17"/>
                              <a:gd name="T3" fmla="*/ 12 h 34"/>
                              <a:gd name="T4" fmla="*/ 12 w 17"/>
                              <a:gd name="T5" fmla="*/ 23 h 34"/>
                              <a:gd name="T6" fmla="*/ 6 w 17"/>
                              <a:gd name="T7" fmla="*/ 34 h 34"/>
                              <a:gd name="T8" fmla="*/ 6 w 17"/>
                              <a:gd name="T9" fmla="*/ 34 h 34"/>
                              <a:gd name="T10" fmla="*/ 0 w 17"/>
                              <a:gd name="T11" fmla="*/ 24 h 34"/>
                              <a:gd name="T12" fmla="*/ 7 w 17"/>
                              <a:gd name="T13" fmla="*/ 13 h 34"/>
                              <a:gd name="T14" fmla="*/ 11 w 17"/>
                              <a:gd name="T15" fmla="*/ 0 h 34"/>
                              <a:gd name="T16" fmla="*/ 11 w 17"/>
                              <a:gd name="T17" fmla="*/ 0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17" h="34">
                                <a:moveTo>
                                  <a:pt x="11" y="0"/>
                                </a:moveTo>
                                <a:lnTo>
                                  <a:pt x="17" y="12"/>
                                </a:lnTo>
                                <a:lnTo>
                                  <a:pt x="12" y="23"/>
                                </a:lnTo>
                                <a:lnTo>
                                  <a:pt x="6" y="34"/>
                                </a:lnTo>
                                <a:lnTo>
                                  <a:pt x="0" y="24"/>
                                </a:lnTo>
                                <a:lnTo>
                                  <a:pt x="7" y="13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237"/>
                        <wps:cNvSpPr>
                          <a:spLocks/>
                        </wps:cNvSpPr>
                        <wps:spPr bwMode="auto">
                          <a:xfrm>
                            <a:off x="757" y="762"/>
                            <a:ext cx="4" cy="3"/>
                          </a:xfrm>
                          <a:custGeom>
                            <a:avLst/>
                            <a:gdLst>
                              <a:gd name="T0" fmla="*/ 0 w 20"/>
                              <a:gd name="T1" fmla="*/ 10 h 10"/>
                              <a:gd name="T2" fmla="*/ 5 w 20"/>
                              <a:gd name="T3" fmla="*/ 8 h 10"/>
                              <a:gd name="T4" fmla="*/ 14 w 20"/>
                              <a:gd name="T5" fmla="*/ 2 h 10"/>
                              <a:gd name="T6" fmla="*/ 20 w 20"/>
                              <a:gd name="T7" fmla="*/ 0 h 10"/>
                              <a:gd name="T8" fmla="*/ 20 w 20"/>
                              <a:gd name="T9" fmla="*/ 0 h 10"/>
                              <a:gd name="T10" fmla="*/ 18 w 20"/>
                              <a:gd name="T11" fmla="*/ 8 h 10"/>
                              <a:gd name="T12" fmla="*/ 8 w 20"/>
                              <a:gd name="T13" fmla="*/ 10 h 10"/>
                              <a:gd name="T14" fmla="*/ 0 w 20"/>
                              <a:gd name="T15" fmla="*/ 10 h 10"/>
                              <a:gd name="T16" fmla="*/ 0 w 20"/>
                              <a:gd name="T17" fmla="*/ 10 h 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20" h="10">
                                <a:moveTo>
                                  <a:pt x="0" y="10"/>
                                </a:moveTo>
                                <a:lnTo>
                                  <a:pt x="5" y="8"/>
                                </a:lnTo>
                                <a:lnTo>
                                  <a:pt x="14" y="2"/>
                                </a:lnTo>
                                <a:lnTo>
                                  <a:pt x="20" y="0"/>
                                </a:lnTo>
                                <a:lnTo>
                                  <a:pt x="18" y="8"/>
                                </a:lnTo>
                                <a:lnTo>
                                  <a:pt x="8" y="10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Freeform 238"/>
                        <wps:cNvSpPr>
                          <a:spLocks/>
                        </wps:cNvSpPr>
                        <wps:spPr bwMode="auto">
                          <a:xfrm>
                            <a:off x="735" y="795"/>
                            <a:ext cx="10" cy="3"/>
                          </a:xfrm>
                          <a:custGeom>
                            <a:avLst/>
                            <a:gdLst>
                              <a:gd name="T0" fmla="*/ 41 w 41"/>
                              <a:gd name="T1" fmla="*/ 2 h 13"/>
                              <a:gd name="T2" fmla="*/ 29 w 41"/>
                              <a:gd name="T3" fmla="*/ 13 h 13"/>
                              <a:gd name="T4" fmla="*/ 10 w 41"/>
                              <a:gd name="T5" fmla="*/ 10 h 13"/>
                              <a:gd name="T6" fmla="*/ 0 w 41"/>
                              <a:gd name="T7" fmla="*/ 0 h 13"/>
                              <a:gd name="T8" fmla="*/ 0 w 41"/>
                              <a:gd name="T9" fmla="*/ 0 h 13"/>
                              <a:gd name="T10" fmla="*/ 10 w 41"/>
                              <a:gd name="T11" fmla="*/ 1 h 13"/>
                              <a:gd name="T12" fmla="*/ 31 w 41"/>
                              <a:gd name="T13" fmla="*/ 2 h 13"/>
                              <a:gd name="T14" fmla="*/ 41 w 41"/>
                              <a:gd name="T15" fmla="*/ 2 h 13"/>
                              <a:gd name="T16" fmla="*/ 41 w 41"/>
                              <a:gd name="T17" fmla="*/ 2 h 13"/>
                              <a:gd name="T18" fmla="*/ 41 w 41"/>
                              <a:gd name="T19" fmla="*/ 2 h 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41" h="13">
                                <a:moveTo>
                                  <a:pt x="41" y="2"/>
                                </a:moveTo>
                                <a:lnTo>
                                  <a:pt x="29" y="13"/>
                                </a:lnTo>
                                <a:lnTo>
                                  <a:pt x="10" y="10"/>
                                </a:lnTo>
                                <a:lnTo>
                                  <a:pt x="0" y="0"/>
                                </a:lnTo>
                                <a:lnTo>
                                  <a:pt x="10" y="1"/>
                                </a:lnTo>
                                <a:lnTo>
                                  <a:pt x="31" y="2"/>
                                </a:lnTo>
                                <a:lnTo>
                                  <a:pt x="4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239"/>
                        <wps:cNvSpPr>
                          <a:spLocks/>
                        </wps:cNvSpPr>
                        <wps:spPr bwMode="auto">
                          <a:xfrm>
                            <a:off x="776" y="776"/>
                            <a:ext cx="1" cy="3"/>
                          </a:xfrm>
                          <a:custGeom>
                            <a:avLst/>
                            <a:gdLst>
                              <a:gd name="T0" fmla="*/ 8 w 8"/>
                              <a:gd name="T1" fmla="*/ 14 h 14"/>
                              <a:gd name="T2" fmla="*/ 0 w 8"/>
                              <a:gd name="T3" fmla="*/ 0 h 14"/>
                              <a:gd name="T4" fmla="*/ 8 w 8"/>
                              <a:gd name="T5" fmla="*/ 2 h 14"/>
                              <a:gd name="T6" fmla="*/ 8 w 8"/>
                              <a:gd name="T7" fmla="*/ 14 h 14"/>
                              <a:gd name="T8" fmla="*/ 8 w 8"/>
                              <a:gd name="T9" fmla="*/ 14 h 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14">
                                <a:moveTo>
                                  <a:pt x="8" y="14"/>
                                </a:moveTo>
                                <a:lnTo>
                                  <a:pt x="0" y="0"/>
                                </a:lnTo>
                                <a:lnTo>
                                  <a:pt x="8" y="2"/>
                                </a:lnTo>
                                <a:lnTo>
                                  <a:pt x="8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Freeform 240"/>
                        <wps:cNvSpPr>
                          <a:spLocks/>
                        </wps:cNvSpPr>
                        <wps:spPr bwMode="auto">
                          <a:xfrm>
                            <a:off x="710" y="781"/>
                            <a:ext cx="6" cy="8"/>
                          </a:xfrm>
                          <a:custGeom>
                            <a:avLst/>
                            <a:gdLst>
                              <a:gd name="T0" fmla="*/ 27 w 27"/>
                              <a:gd name="T1" fmla="*/ 32 h 32"/>
                              <a:gd name="T2" fmla="*/ 17 w 27"/>
                              <a:gd name="T3" fmla="*/ 24 h 32"/>
                              <a:gd name="T4" fmla="*/ 9 w 27"/>
                              <a:gd name="T5" fmla="*/ 12 h 32"/>
                              <a:gd name="T6" fmla="*/ 0 w 27"/>
                              <a:gd name="T7" fmla="*/ 0 h 32"/>
                              <a:gd name="T8" fmla="*/ 0 w 27"/>
                              <a:gd name="T9" fmla="*/ 0 h 32"/>
                              <a:gd name="T10" fmla="*/ 12 w 27"/>
                              <a:gd name="T11" fmla="*/ 8 h 32"/>
                              <a:gd name="T12" fmla="*/ 22 w 27"/>
                              <a:gd name="T13" fmla="*/ 19 h 32"/>
                              <a:gd name="T14" fmla="*/ 27 w 27"/>
                              <a:gd name="T15" fmla="*/ 32 h 32"/>
                              <a:gd name="T16" fmla="*/ 27 w 27"/>
                              <a:gd name="T17" fmla="*/ 32 h 32"/>
                              <a:gd name="T18" fmla="*/ 27 w 27"/>
                              <a:gd name="T19" fmla="*/ 32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7" h="32">
                                <a:moveTo>
                                  <a:pt x="27" y="32"/>
                                </a:moveTo>
                                <a:lnTo>
                                  <a:pt x="17" y="24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lnTo>
                                  <a:pt x="12" y="8"/>
                                </a:lnTo>
                                <a:lnTo>
                                  <a:pt x="22" y="19"/>
                                </a:lnTo>
                                <a:lnTo>
                                  <a:pt x="27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241"/>
                        <wps:cNvSpPr>
                          <a:spLocks/>
                        </wps:cNvSpPr>
                        <wps:spPr bwMode="auto">
                          <a:xfrm>
                            <a:off x="771" y="781"/>
                            <a:ext cx="4" cy="4"/>
                          </a:xfrm>
                          <a:custGeom>
                            <a:avLst/>
                            <a:gdLst>
                              <a:gd name="T0" fmla="*/ 16 w 16"/>
                              <a:gd name="T1" fmla="*/ 17 h 17"/>
                              <a:gd name="T2" fmla="*/ 11 w 16"/>
                              <a:gd name="T3" fmla="*/ 12 h 17"/>
                              <a:gd name="T4" fmla="*/ 5 w 16"/>
                              <a:gd name="T5" fmla="*/ 5 h 17"/>
                              <a:gd name="T6" fmla="*/ 0 w 16"/>
                              <a:gd name="T7" fmla="*/ 0 h 17"/>
                              <a:gd name="T8" fmla="*/ 0 w 16"/>
                              <a:gd name="T9" fmla="*/ 0 h 17"/>
                              <a:gd name="T10" fmla="*/ 7 w 16"/>
                              <a:gd name="T11" fmla="*/ 6 h 17"/>
                              <a:gd name="T12" fmla="*/ 14 w 16"/>
                              <a:gd name="T13" fmla="*/ 10 h 17"/>
                              <a:gd name="T14" fmla="*/ 16 w 16"/>
                              <a:gd name="T15" fmla="*/ 17 h 17"/>
                              <a:gd name="T16" fmla="*/ 16 w 16"/>
                              <a:gd name="T17" fmla="*/ 17 h 17"/>
                              <a:gd name="T18" fmla="*/ 16 w 16"/>
                              <a:gd name="T19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6" h="17">
                                <a:moveTo>
                                  <a:pt x="16" y="17"/>
                                </a:moveTo>
                                <a:lnTo>
                                  <a:pt x="11" y="12"/>
                                </a:lnTo>
                                <a:lnTo>
                                  <a:pt x="5" y="5"/>
                                </a:lnTo>
                                <a:lnTo>
                                  <a:pt x="0" y="0"/>
                                </a:lnTo>
                                <a:lnTo>
                                  <a:pt x="7" y="6"/>
                                </a:lnTo>
                                <a:lnTo>
                                  <a:pt x="14" y="10"/>
                                </a:lnTo>
                                <a:lnTo>
                                  <a:pt x="16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242"/>
                        <wps:cNvSpPr>
                          <a:spLocks/>
                        </wps:cNvSpPr>
                        <wps:spPr bwMode="auto">
                          <a:xfrm>
                            <a:off x="749" y="784"/>
                            <a:ext cx="5" cy="10"/>
                          </a:xfrm>
                          <a:custGeom>
                            <a:avLst/>
                            <a:gdLst>
                              <a:gd name="T0" fmla="*/ 20 w 20"/>
                              <a:gd name="T1" fmla="*/ 42 h 42"/>
                              <a:gd name="T2" fmla="*/ 12 w 20"/>
                              <a:gd name="T3" fmla="*/ 28 h 42"/>
                              <a:gd name="T4" fmla="*/ 2 w 20"/>
                              <a:gd name="T5" fmla="*/ 14 h 42"/>
                              <a:gd name="T6" fmla="*/ 0 w 20"/>
                              <a:gd name="T7" fmla="*/ 0 h 42"/>
                              <a:gd name="T8" fmla="*/ 0 w 20"/>
                              <a:gd name="T9" fmla="*/ 0 h 42"/>
                              <a:gd name="T10" fmla="*/ 12 w 20"/>
                              <a:gd name="T11" fmla="*/ 12 h 42"/>
                              <a:gd name="T12" fmla="*/ 20 w 20"/>
                              <a:gd name="T13" fmla="*/ 25 h 42"/>
                              <a:gd name="T14" fmla="*/ 20 w 20"/>
                              <a:gd name="T15" fmla="*/ 42 h 42"/>
                              <a:gd name="T16" fmla="*/ 20 w 20"/>
                              <a:gd name="T17" fmla="*/ 42 h 42"/>
                              <a:gd name="T18" fmla="*/ 20 w 20"/>
                              <a:gd name="T19" fmla="*/ 4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0" h="42">
                                <a:moveTo>
                                  <a:pt x="20" y="42"/>
                                </a:moveTo>
                                <a:lnTo>
                                  <a:pt x="12" y="28"/>
                                </a:lnTo>
                                <a:lnTo>
                                  <a:pt x="2" y="14"/>
                                </a:lnTo>
                                <a:lnTo>
                                  <a:pt x="0" y="0"/>
                                </a:lnTo>
                                <a:lnTo>
                                  <a:pt x="12" y="12"/>
                                </a:lnTo>
                                <a:lnTo>
                                  <a:pt x="20" y="25"/>
                                </a:lnTo>
                                <a:lnTo>
                                  <a:pt x="20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Freeform 243"/>
                        <wps:cNvSpPr>
                          <a:spLocks/>
                        </wps:cNvSpPr>
                        <wps:spPr bwMode="auto">
                          <a:xfrm>
                            <a:off x="727" y="784"/>
                            <a:ext cx="6" cy="8"/>
                          </a:xfrm>
                          <a:custGeom>
                            <a:avLst/>
                            <a:gdLst>
                              <a:gd name="T0" fmla="*/ 25 w 25"/>
                              <a:gd name="T1" fmla="*/ 0 h 29"/>
                              <a:gd name="T2" fmla="*/ 15 w 25"/>
                              <a:gd name="T3" fmla="*/ 12 h 29"/>
                              <a:gd name="T4" fmla="*/ 11 w 25"/>
                              <a:gd name="T5" fmla="*/ 25 h 29"/>
                              <a:gd name="T6" fmla="*/ 0 w 25"/>
                              <a:gd name="T7" fmla="*/ 29 h 29"/>
                              <a:gd name="T8" fmla="*/ 0 w 25"/>
                              <a:gd name="T9" fmla="*/ 29 h 29"/>
                              <a:gd name="T10" fmla="*/ 6 w 25"/>
                              <a:gd name="T11" fmla="*/ 17 h 29"/>
                              <a:gd name="T12" fmla="*/ 13 w 25"/>
                              <a:gd name="T13" fmla="*/ 6 h 29"/>
                              <a:gd name="T14" fmla="*/ 25 w 25"/>
                              <a:gd name="T15" fmla="*/ 0 h 29"/>
                              <a:gd name="T16" fmla="*/ 25 w 25"/>
                              <a:gd name="T17" fmla="*/ 0 h 29"/>
                              <a:gd name="T18" fmla="*/ 25 w 25"/>
                              <a:gd name="T19" fmla="*/ 0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9">
                                <a:moveTo>
                                  <a:pt x="25" y="0"/>
                                </a:moveTo>
                                <a:lnTo>
                                  <a:pt x="15" y="12"/>
                                </a:lnTo>
                                <a:lnTo>
                                  <a:pt x="11" y="25"/>
                                </a:lnTo>
                                <a:lnTo>
                                  <a:pt x="0" y="29"/>
                                </a:lnTo>
                                <a:lnTo>
                                  <a:pt x="6" y="17"/>
                                </a:lnTo>
                                <a:lnTo>
                                  <a:pt x="13" y="6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Freeform 244"/>
                        <wps:cNvSpPr>
                          <a:spLocks/>
                        </wps:cNvSpPr>
                        <wps:spPr bwMode="auto">
                          <a:xfrm>
                            <a:off x="736" y="784"/>
                            <a:ext cx="2" cy="6"/>
                          </a:xfrm>
                          <a:custGeom>
                            <a:avLst/>
                            <a:gdLst>
                              <a:gd name="T0" fmla="*/ 3 w 6"/>
                              <a:gd name="T1" fmla="*/ 22 h 22"/>
                              <a:gd name="T2" fmla="*/ 0 w 6"/>
                              <a:gd name="T3" fmla="*/ 18 h 22"/>
                              <a:gd name="T4" fmla="*/ 0 w 6"/>
                              <a:gd name="T5" fmla="*/ 8 h 22"/>
                              <a:gd name="T6" fmla="*/ 6 w 6"/>
                              <a:gd name="T7" fmla="*/ 0 h 22"/>
                              <a:gd name="T8" fmla="*/ 6 w 6"/>
                              <a:gd name="T9" fmla="*/ 0 h 22"/>
                              <a:gd name="T10" fmla="*/ 6 w 6"/>
                              <a:gd name="T11" fmla="*/ 5 h 22"/>
                              <a:gd name="T12" fmla="*/ 6 w 6"/>
                              <a:gd name="T13" fmla="*/ 16 h 22"/>
                              <a:gd name="T14" fmla="*/ 6 w 6"/>
                              <a:gd name="T15" fmla="*/ 22 h 22"/>
                              <a:gd name="T16" fmla="*/ 6 w 6"/>
                              <a:gd name="T17" fmla="*/ 22 h 22"/>
                              <a:gd name="T18" fmla="*/ 5 w 6"/>
                              <a:gd name="T19" fmla="*/ 22 h 22"/>
                              <a:gd name="T20" fmla="*/ 4 w 6"/>
                              <a:gd name="T21" fmla="*/ 22 h 22"/>
                              <a:gd name="T22" fmla="*/ 3 w 6"/>
                              <a:gd name="T23" fmla="*/ 22 h 22"/>
                              <a:gd name="T24" fmla="*/ 3 w 6"/>
                              <a:gd name="T25" fmla="*/ 22 h 22"/>
                              <a:gd name="T26" fmla="*/ 3 w 6"/>
                              <a:gd name="T27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" h="22">
                                <a:moveTo>
                                  <a:pt x="3" y="22"/>
                                </a:moveTo>
                                <a:lnTo>
                                  <a:pt x="0" y="18"/>
                                </a:lnTo>
                                <a:lnTo>
                                  <a:pt x="0" y="8"/>
                                </a:lnTo>
                                <a:lnTo>
                                  <a:pt x="6" y="0"/>
                                </a:lnTo>
                                <a:lnTo>
                                  <a:pt x="6" y="5"/>
                                </a:lnTo>
                                <a:lnTo>
                                  <a:pt x="6" y="16"/>
                                </a:lnTo>
                                <a:lnTo>
                                  <a:pt x="6" y="22"/>
                                </a:lnTo>
                                <a:lnTo>
                                  <a:pt x="5" y="22"/>
                                </a:lnTo>
                                <a:lnTo>
                                  <a:pt x="4" y="22"/>
                                </a:lnTo>
                                <a:lnTo>
                                  <a:pt x="3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245"/>
                        <wps:cNvSpPr>
                          <a:spLocks/>
                        </wps:cNvSpPr>
                        <wps:spPr bwMode="auto">
                          <a:xfrm>
                            <a:off x="742" y="785"/>
                            <a:ext cx="4" cy="5"/>
                          </a:xfrm>
                          <a:custGeom>
                            <a:avLst/>
                            <a:gdLst>
                              <a:gd name="T0" fmla="*/ 15 w 15"/>
                              <a:gd name="T1" fmla="*/ 20 h 22"/>
                              <a:gd name="T2" fmla="*/ 12 w 15"/>
                              <a:gd name="T3" fmla="*/ 22 h 22"/>
                              <a:gd name="T4" fmla="*/ 8 w 15"/>
                              <a:gd name="T5" fmla="*/ 22 h 22"/>
                              <a:gd name="T6" fmla="*/ 3 w 15"/>
                              <a:gd name="T7" fmla="*/ 22 h 22"/>
                              <a:gd name="T8" fmla="*/ 3 w 15"/>
                              <a:gd name="T9" fmla="*/ 22 h 22"/>
                              <a:gd name="T10" fmla="*/ 2 w 15"/>
                              <a:gd name="T11" fmla="*/ 16 h 22"/>
                              <a:gd name="T12" fmla="*/ 1 w 15"/>
                              <a:gd name="T13" fmla="*/ 6 h 22"/>
                              <a:gd name="T14" fmla="*/ 0 w 15"/>
                              <a:gd name="T15" fmla="*/ 0 h 22"/>
                              <a:gd name="T16" fmla="*/ 0 w 15"/>
                              <a:gd name="T17" fmla="*/ 0 h 22"/>
                              <a:gd name="T18" fmla="*/ 4 w 15"/>
                              <a:gd name="T19" fmla="*/ 5 h 22"/>
                              <a:gd name="T20" fmla="*/ 11 w 15"/>
                              <a:gd name="T21" fmla="*/ 15 h 22"/>
                              <a:gd name="T22" fmla="*/ 15 w 15"/>
                              <a:gd name="T23" fmla="*/ 20 h 22"/>
                              <a:gd name="T24" fmla="*/ 15 w 15"/>
                              <a:gd name="T25" fmla="*/ 20 h 22"/>
                              <a:gd name="T26" fmla="*/ 15 w 15"/>
                              <a:gd name="T27" fmla="*/ 2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22">
                                <a:moveTo>
                                  <a:pt x="15" y="20"/>
                                </a:moveTo>
                                <a:lnTo>
                                  <a:pt x="12" y="22"/>
                                </a:lnTo>
                                <a:lnTo>
                                  <a:pt x="8" y="22"/>
                                </a:lnTo>
                                <a:lnTo>
                                  <a:pt x="3" y="22"/>
                                </a:lnTo>
                                <a:lnTo>
                                  <a:pt x="2" y="16"/>
                                </a:lnTo>
                                <a:lnTo>
                                  <a:pt x="1" y="6"/>
                                </a:lnTo>
                                <a:lnTo>
                                  <a:pt x="0" y="0"/>
                                </a:lnTo>
                                <a:lnTo>
                                  <a:pt x="4" y="5"/>
                                </a:lnTo>
                                <a:lnTo>
                                  <a:pt x="11" y="15"/>
                                </a:lnTo>
                                <a:lnTo>
                                  <a:pt x="15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246"/>
                        <wps:cNvSpPr>
                          <a:spLocks/>
                        </wps:cNvSpPr>
                        <wps:spPr bwMode="auto">
                          <a:xfrm>
                            <a:off x="715" y="786"/>
                            <a:ext cx="10" cy="20"/>
                          </a:xfrm>
                          <a:custGeom>
                            <a:avLst/>
                            <a:gdLst>
                              <a:gd name="T0" fmla="*/ 0 w 40"/>
                              <a:gd name="T1" fmla="*/ 80 h 80"/>
                              <a:gd name="T2" fmla="*/ 3 w 40"/>
                              <a:gd name="T3" fmla="*/ 59 h 80"/>
                              <a:gd name="T4" fmla="*/ 13 w 40"/>
                              <a:gd name="T5" fmla="*/ 36 h 80"/>
                              <a:gd name="T6" fmla="*/ 22 w 40"/>
                              <a:gd name="T7" fmla="*/ 15 h 80"/>
                              <a:gd name="T8" fmla="*/ 22 w 40"/>
                              <a:gd name="T9" fmla="*/ 15 h 80"/>
                              <a:gd name="T10" fmla="*/ 26 w 40"/>
                              <a:gd name="T11" fmla="*/ 11 h 80"/>
                              <a:gd name="T12" fmla="*/ 34 w 40"/>
                              <a:gd name="T13" fmla="*/ 4 h 80"/>
                              <a:gd name="T14" fmla="*/ 40 w 40"/>
                              <a:gd name="T15" fmla="*/ 0 h 80"/>
                              <a:gd name="T16" fmla="*/ 40 w 40"/>
                              <a:gd name="T17" fmla="*/ 0 h 80"/>
                              <a:gd name="T18" fmla="*/ 34 w 40"/>
                              <a:gd name="T19" fmla="*/ 28 h 80"/>
                              <a:gd name="T20" fmla="*/ 13 w 40"/>
                              <a:gd name="T21" fmla="*/ 52 h 80"/>
                              <a:gd name="T22" fmla="*/ 0 w 40"/>
                              <a:gd name="T23" fmla="*/ 80 h 80"/>
                              <a:gd name="T24" fmla="*/ 0 w 40"/>
                              <a:gd name="T25" fmla="*/ 80 h 80"/>
                              <a:gd name="T26" fmla="*/ 0 w 40"/>
                              <a:gd name="T27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0" h="80">
                                <a:moveTo>
                                  <a:pt x="0" y="80"/>
                                </a:moveTo>
                                <a:lnTo>
                                  <a:pt x="3" y="59"/>
                                </a:lnTo>
                                <a:lnTo>
                                  <a:pt x="13" y="36"/>
                                </a:lnTo>
                                <a:lnTo>
                                  <a:pt x="22" y="15"/>
                                </a:lnTo>
                                <a:lnTo>
                                  <a:pt x="26" y="11"/>
                                </a:lnTo>
                                <a:lnTo>
                                  <a:pt x="34" y="4"/>
                                </a:lnTo>
                                <a:lnTo>
                                  <a:pt x="40" y="0"/>
                                </a:lnTo>
                                <a:lnTo>
                                  <a:pt x="34" y="28"/>
                                </a:lnTo>
                                <a:lnTo>
                                  <a:pt x="13" y="52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247"/>
                        <wps:cNvSpPr>
                          <a:spLocks/>
                        </wps:cNvSpPr>
                        <wps:spPr bwMode="auto">
                          <a:xfrm>
                            <a:off x="759" y="787"/>
                            <a:ext cx="2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31 h 31"/>
                              <a:gd name="T2" fmla="*/ 0 w 10"/>
                              <a:gd name="T3" fmla="*/ 0 h 31"/>
                              <a:gd name="T4" fmla="*/ 10 w 10"/>
                              <a:gd name="T5" fmla="*/ 14 h 31"/>
                              <a:gd name="T6" fmla="*/ 10 w 10"/>
                              <a:gd name="T7" fmla="*/ 31 h 31"/>
                              <a:gd name="T8" fmla="*/ 10 w 10"/>
                              <a:gd name="T9" fmla="*/ 31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31">
                                <a:moveTo>
                                  <a:pt x="10" y="31"/>
                                </a:moveTo>
                                <a:lnTo>
                                  <a:pt x="0" y="0"/>
                                </a:lnTo>
                                <a:lnTo>
                                  <a:pt x="10" y="14"/>
                                </a:lnTo>
                                <a:lnTo>
                                  <a:pt x="10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248"/>
                        <wps:cNvSpPr>
                          <a:spLocks/>
                        </wps:cNvSpPr>
                        <wps:spPr bwMode="auto">
                          <a:xfrm>
                            <a:off x="769" y="788"/>
                            <a:ext cx="6" cy="5"/>
                          </a:xfrm>
                          <a:custGeom>
                            <a:avLst/>
                            <a:gdLst>
                              <a:gd name="T0" fmla="*/ 25 w 25"/>
                              <a:gd name="T1" fmla="*/ 22 h 22"/>
                              <a:gd name="T2" fmla="*/ 18 w 25"/>
                              <a:gd name="T3" fmla="*/ 16 h 22"/>
                              <a:gd name="T4" fmla="*/ 6 w 25"/>
                              <a:gd name="T5" fmla="*/ 6 h 22"/>
                              <a:gd name="T6" fmla="*/ 0 w 25"/>
                              <a:gd name="T7" fmla="*/ 0 h 22"/>
                              <a:gd name="T8" fmla="*/ 0 w 25"/>
                              <a:gd name="T9" fmla="*/ 0 h 22"/>
                              <a:gd name="T10" fmla="*/ 11 w 25"/>
                              <a:gd name="T11" fmla="*/ 5 h 22"/>
                              <a:gd name="T12" fmla="*/ 17 w 25"/>
                              <a:gd name="T13" fmla="*/ 14 h 22"/>
                              <a:gd name="T14" fmla="*/ 25 w 25"/>
                              <a:gd name="T15" fmla="*/ 22 h 22"/>
                              <a:gd name="T16" fmla="*/ 25 w 25"/>
                              <a:gd name="T17" fmla="*/ 22 h 22"/>
                              <a:gd name="T18" fmla="*/ 25 w 25"/>
                              <a:gd name="T1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5" h="22">
                                <a:moveTo>
                                  <a:pt x="25" y="22"/>
                                </a:moveTo>
                                <a:lnTo>
                                  <a:pt x="18" y="16"/>
                                </a:lnTo>
                                <a:lnTo>
                                  <a:pt x="6" y="6"/>
                                </a:lnTo>
                                <a:lnTo>
                                  <a:pt x="0" y="0"/>
                                </a:lnTo>
                                <a:lnTo>
                                  <a:pt x="11" y="5"/>
                                </a:lnTo>
                                <a:lnTo>
                                  <a:pt x="17" y="14"/>
                                </a:lnTo>
                                <a:lnTo>
                                  <a:pt x="25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" name="Group 249"/>
                      <wpg:cNvGrpSpPr>
                        <a:grpSpLocks/>
                      </wpg:cNvGrpSpPr>
                      <wpg:grpSpPr bwMode="auto">
                        <a:xfrm>
                          <a:off x="20" y="132"/>
                          <a:ext cx="1277" cy="1118"/>
                          <a:chOff x="20" y="132"/>
                          <a:chExt cx="1277" cy="1118"/>
                        </a:xfrm>
                      </wpg:grpSpPr>
                      <wps:wsp>
                        <wps:cNvPr id="218" name="Freeform 250"/>
                        <wps:cNvSpPr>
                          <a:spLocks/>
                        </wps:cNvSpPr>
                        <wps:spPr bwMode="auto">
                          <a:xfrm>
                            <a:off x="769" y="795"/>
                            <a:ext cx="3" cy="7"/>
                          </a:xfrm>
                          <a:custGeom>
                            <a:avLst/>
                            <a:gdLst>
                              <a:gd name="T0" fmla="*/ 13 w 13"/>
                              <a:gd name="T1" fmla="*/ 30 h 30"/>
                              <a:gd name="T2" fmla="*/ 4 w 13"/>
                              <a:gd name="T3" fmla="*/ 24 h 30"/>
                              <a:gd name="T4" fmla="*/ 1 w 13"/>
                              <a:gd name="T5" fmla="*/ 13 h 30"/>
                              <a:gd name="T6" fmla="*/ 0 w 13"/>
                              <a:gd name="T7" fmla="*/ 0 h 30"/>
                              <a:gd name="T8" fmla="*/ 0 w 13"/>
                              <a:gd name="T9" fmla="*/ 0 h 30"/>
                              <a:gd name="T10" fmla="*/ 3 w 13"/>
                              <a:gd name="T11" fmla="*/ 8 h 30"/>
                              <a:gd name="T12" fmla="*/ 9 w 13"/>
                              <a:gd name="T13" fmla="*/ 22 h 30"/>
                              <a:gd name="T14" fmla="*/ 13 w 13"/>
                              <a:gd name="T15" fmla="*/ 30 h 30"/>
                              <a:gd name="T16" fmla="*/ 13 w 13"/>
                              <a:gd name="T17" fmla="*/ 30 h 30"/>
                              <a:gd name="T18" fmla="*/ 13 w 13"/>
                              <a:gd name="T19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3" h="30">
                                <a:moveTo>
                                  <a:pt x="13" y="30"/>
                                </a:moveTo>
                                <a:lnTo>
                                  <a:pt x="4" y="24"/>
                                </a:lnTo>
                                <a:lnTo>
                                  <a:pt x="1" y="13"/>
                                </a:lnTo>
                                <a:lnTo>
                                  <a:pt x="0" y="0"/>
                                </a:lnTo>
                                <a:lnTo>
                                  <a:pt x="3" y="8"/>
                                </a:lnTo>
                                <a:lnTo>
                                  <a:pt x="9" y="22"/>
                                </a:lnTo>
                                <a:lnTo>
                                  <a:pt x="13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51"/>
                        <wps:cNvSpPr>
                          <a:spLocks/>
                        </wps:cNvSpPr>
                        <wps:spPr bwMode="auto">
                          <a:xfrm>
                            <a:off x="283" y="797"/>
                            <a:ext cx="226" cy="83"/>
                          </a:xfrm>
                          <a:custGeom>
                            <a:avLst/>
                            <a:gdLst>
                              <a:gd name="T0" fmla="*/ 867 w 904"/>
                              <a:gd name="T1" fmla="*/ 304 h 329"/>
                              <a:gd name="T2" fmla="*/ 806 w 904"/>
                              <a:gd name="T3" fmla="*/ 317 h 329"/>
                              <a:gd name="T4" fmla="*/ 796 w 904"/>
                              <a:gd name="T5" fmla="*/ 273 h 329"/>
                              <a:gd name="T6" fmla="*/ 761 w 904"/>
                              <a:gd name="T7" fmla="*/ 188 h 329"/>
                              <a:gd name="T8" fmla="*/ 706 w 904"/>
                              <a:gd name="T9" fmla="*/ 113 h 329"/>
                              <a:gd name="T10" fmla="*/ 635 w 904"/>
                              <a:gd name="T11" fmla="*/ 55 h 329"/>
                              <a:gd name="T12" fmla="*/ 594 w 904"/>
                              <a:gd name="T13" fmla="*/ 34 h 329"/>
                              <a:gd name="T14" fmla="*/ 507 w 904"/>
                              <a:gd name="T15" fmla="*/ 12 h 329"/>
                              <a:gd name="T16" fmla="*/ 414 w 904"/>
                              <a:gd name="T17" fmla="*/ 8 h 329"/>
                              <a:gd name="T18" fmla="*/ 325 w 904"/>
                              <a:gd name="T19" fmla="*/ 25 h 329"/>
                              <a:gd name="T20" fmla="*/ 245 w 904"/>
                              <a:gd name="T21" fmla="*/ 66 h 329"/>
                              <a:gd name="T22" fmla="*/ 211 w 904"/>
                              <a:gd name="T23" fmla="*/ 94 h 329"/>
                              <a:gd name="T24" fmla="*/ 142 w 904"/>
                              <a:gd name="T25" fmla="*/ 178 h 329"/>
                              <a:gd name="T26" fmla="*/ 100 w 904"/>
                              <a:gd name="T27" fmla="*/ 275 h 329"/>
                              <a:gd name="T28" fmla="*/ 90 w 904"/>
                              <a:gd name="T29" fmla="*/ 329 h 329"/>
                              <a:gd name="T30" fmla="*/ 37 w 904"/>
                              <a:gd name="T31" fmla="*/ 303 h 329"/>
                              <a:gd name="T32" fmla="*/ 4 w 904"/>
                              <a:gd name="T33" fmla="*/ 307 h 329"/>
                              <a:gd name="T34" fmla="*/ 1 w 904"/>
                              <a:gd name="T35" fmla="*/ 302 h 329"/>
                              <a:gd name="T36" fmla="*/ 0 w 904"/>
                              <a:gd name="T37" fmla="*/ 300 h 329"/>
                              <a:gd name="T38" fmla="*/ 44 w 904"/>
                              <a:gd name="T39" fmla="*/ 222 h 329"/>
                              <a:gd name="T40" fmla="*/ 101 w 904"/>
                              <a:gd name="T41" fmla="*/ 151 h 329"/>
                              <a:gd name="T42" fmla="*/ 169 w 904"/>
                              <a:gd name="T43" fmla="*/ 93 h 329"/>
                              <a:gd name="T44" fmla="*/ 245 w 904"/>
                              <a:gd name="T45" fmla="*/ 46 h 329"/>
                              <a:gd name="T46" fmla="*/ 328 w 904"/>
                              <a:gd name="T47" fmla="*/ 15 h 329"/>
                              <a:gd name="T48" fmla="*/ 418 w 904"/>
                              <a:gd name="T49" fmla="*/ 0 h 329"/>
                              <a:gd name="T50" fmla="*/ 464 w 904"/>
                              <a:gd name="T51" fmla="*/ 0 h 329"/>
                              <a:gd name="T52" fmla="*/ 555 w 904"/>
                              <a:gd name="T53" fmla="*/ 12 h 329"/>
                              <a:gd name="T54" fmla="*/ 640 w 904"/>
                              <a:gd name="T55" fmla="*/ 40 h 329"/>
                              <a:gd name="T56" fmla="*/ 718 w 904"/>
                              <a:gd name="T57" fmla="*/ 81 h 329"/>
                              <a:gd name="T58" fmla="*/ 788 w 904"/>
                              <a:gd name="T59" fmla="*/ 137 h 329"/>
                              <a:gd name="T60" fmla="*/ 850 w 904"/>
                              <a:gd name="T61" fmla="*/ 207 h 329"/>
                              <a:gd name="T62" fmla="*/ 871 w 904"/>
                              <a:gd name="T63" fmla="*/ 241 h 329"/>
                              <a:gd name="T64" fmla="*/ 904 w 904"/>
                              <a:gd name="T65" fmla="*/ 314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904" h="329">
                                <a:moveTo>
                                  <a:pt x="904" y="314"/>
                                </a:moveTo>
                                <a:lnTo>
                                  <a:pt x="867" y="304"/>
                                </a:lnTo>
                                <a:lnTo>
                                  <a:pt x="838" y="302"/>
                                </a:lnTo>
                                <a:lnTo>
                                  <a:pt x="806" y="317"/>
                                </a:lnTo>
                                <a:lnTo>
                                  <a:pt x="796" y="273"/>
                                </a:lnTo>
                                <a:lnTo>
                                  <a:pt x="782" y="229"/>
                                </a:lnTo>
                                <a:lnTo>
                                  <a:pt x="761" y="188"/>
                                </a:lnTo>
                                <a:lnTo>
                                  <a:pt x="735" y="149"/>
                                </a:lnTo>
                                <a:lnTo>
                                  <a:pt x="706" y="113"/>
                                </a:lnTo>
                                <a:lnTo>
                                  <a:pt x="673" y="81"/>
                                </a:lnTo>
                                <a:lnTo>
                                  <a:pt x="635" y="55"/>
                                </a:lnTo>
                                <a:lnTo>
                                  <a:pt x="594" y="34"/>
                                </a:lnTo>
                                <a:lnTo>
                                  <a:pt x="551" y="21"/>
                                </a:lnTo>
                                <a:lnTo>
                                  <a:pt x="507" y="12"/>
                                </a:lnTo>
                                <a:lnTo>
                                  <a:pt x="460" y="8"/>
                                </a:lnTo>
                                <a:lnTo>
                                  <a:pt x="414" y="8"/>
                                </a:lnTo>
                                <a:lnTo>
                                  <a:pt x="369" y="14"/>
                                </a:lnTo>
                                <a:lnTo>
                                  <a:pt x="325" y="25"/>
                                </a:lnTo>
                                <a:lnTo>
                                  <a:pt x="283" y="43"/>
                                </a:lnTo>
                                <a:lnTo>
                                  <a:pt x="245" y="66"/>
                                </a:lnTo>
                                <a:lnTo>
                                  <a:pt x="211" y="94"/>
                                </a:lnTo>
                                <a:lnTo>
                                  <a:pt x="172" y="135"/>
                                </a:lnTo>
                                <a:lnTo>
                                  <a:pt x="142" y="178"/>
                                </a:lnTo>
                                <a:lnTo>
                                  <a:pt x="117" y="225"/>
                                </a:lnTo>
                                <a:lnTo>
                                  <a:pt x="100" y="275"/>
                                </a:lnTo>
                                <a:lnTo>
                                  <a:pt x="90" y="329"/>
                                </a:lnTo>
                                <a:lnTo>
                                  <a:pt x="66" y="314"/>
                                </a:lnTo>
                                <a:lnTo>
                                  <a:pt x="37" y="303"/>
                                </a:lnTo>
                                <a:lnTo>
                                  <a:pt x="4" y="307"/>
                                </a:lnTo>
                                <a:lnTo>
                                  <a:pt x="3" y="305"/>
                                </a:lnTo>
                                <a:lnTo>
                                  <a:pt x="1" y="302"/>
                                </a:lnTo>
                                <a:lnTo>
                                  <a:pt x="0" y="300"/>
                                </a:lnTo>
                                <a:lnTo>
                                  <a:pt x="20" y="260"/>
                                </a:lnTo>
                                <a:lnTo>
                                  <a:pt x="44" y="222"/>
                                </a:lnTo>
                                <a:lnTo>
                                  <a:pt x="70" y="185"/>
                                </a:lnTo>
                                <a:lnTo>
                                  <a:pt x="101" y="151"/>
                                </a:lnTo>
                                <a:lnTo>
                                  <a:pt x="133" y="121"/>
                                </a:lnTo>
                                <a:lnTo>
                                  <a:pt x="169" y="93"/>
                                </a:lnTo>
                                <a:lnTo>
                                  <a:pt x="206" y="68"/>
                                </a:lnTo>
                                <a:lnTo>
                                  <a:pt x="245" y="46"/>
                                </a:lnTo>
                                <a:lnTo>
                                  <a:pt x="287" y="29"/>
                                </a:lnTo>
                                <a:lnTo>
                                  <a:pt x="328" y="15"/>
                                </a:lnTo>
                                <a:lnTo>
                                  <a:pt x="372" y="6"/>
                                </a:lnTo>
                                <a:lnTo>
                                  <a:pt x="418" y="0"/>
                                </a:lnTo>
                                <a:lnTo>
                                  <a:pt x="464" y="0"/>
                                </a:lnTo>
                                <a:lnTo>
                                  <a:pt x="510" y="5"/>
                                </a:lnTo>
                                <a:lnTo>
                                  <a:pt x="555" y="12"/>
                                </a:lnTo>
                                <a:lnTo>
                                  <a:pt x="598" y="24"/>
                                </a:lnTo>
                                <a:lnTo>
                                  <a:pt x="640" y="40"/>
                                </a:lnTo>
                                <a:lnTo>
                                  <a:pt x="680" y="58"/>
                                </a:lnTo>
                                <a:lnTo>
                                  <a:pt x="718" y="81"/>
                                </a:lnTo>
                                <a:lnTo>
                                  <a:pt x="754" y="108"/>
                                </a:lnTo>
                                <a:lnTo>
                                  <a:pt x="788" y="137"/>
                                </a:lnTo>
                                <a:lnTo>
                                  <a:pt x="820" y="171"/>
                                </a:lnTo>
                                <a:lnTo>
                                  <a:pt x="850" y="207"/>
                                </a:lnTo>
                                <a:lnTo>
                                  <a:pt x="871" y="241"/>
                                </a:lnTo>
                                <a:lnTo>
                                  <a:pt x="890" y="275"/>
                                </a:lnTo>
                                <a:lnTo>
                                  <a:pt x="904" y="3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52"/>
                        <wps:cNvSpPr>
                          <a:spLocks/>
                        </wps:cNvSpPr>
                        <wps:spPr bwMode="auto">
                          <a:xfrm>
                            <a:off x="719" y="798"/>
                            <a:ext cx="50" cy="23"/>
                          </a:xfrm>
                          <a:custGeom>
                            <a:avLst/>
                            <a:gdLst>
                              <a:gd name="T0" fmla="*/ 188 w 201"/>
                              <a:gd name="T1" fmla="*/ 31 h 91"/>
                              <a:gd name="T2" fmla="*/ 164 w 201"/>
                              <a:gd name="T3" fmla="*/ 22 h 91"/>
                              <a:gd name="T4" fmla="*/ 173 w 201"/>
                              <a:gd name="T5" fmla="*/ 35 h 91"/>
                              <a:gd name="T6" fmla="*/ 182 w 201"/>
                              <a:gd name="T7" fmla="*/ 71 h 91"/>
                              <a:gd name="T8" fmla="*/ 176 w 201"/>
                              <a:gd name="T9" fmla="*/ 53 h 91"/>
                              <a:gd name="T10" fmla="*/ 152 w 201"/>
                              <a:gd name="T11" fmla="*/ 28 h 91"/>
                              <a:gd name="T12" fmla="*/ 149 w 201"/>
                              <a:gd name="T13" fmla="*/ 28 h 91"/>
                              <a:gd name="T14" fmla="*/ 142 w 201"/>
                              <a:gd name="T15" fmla="*/ 28 h 91"/>
                              <a:gd name="T16" fmla="*/ 150 w 201"/>
                              <a:gd name="T17" fmla="*/ 44 h 91"/>
                              <a:gd name="T18" fmla="*/ 152 w 201"/>
                              <a:gd name="T19" fmla="*/ 86 h 91"/>
                              <a:gd name="T20" fmla="*/ 146 w 201"/>
                              <a:gd name="T21" fmla="*/ 69 h 91"/>
                              <a:gd name="T22" fmla="*/ 122 w 201"/>
                              <a:gd name="T23" fmla="*/ 44 h 91"/>
                              <a:gd name="T24" fmla="*/ 122 w 201"/>
                              <a:gd name="T25" fmla="*/ 58 h 91"/>
                              <a:gd name="T26" fmla="*/ 113 w 201"/>
                              <a:gd name="T27" fmla="*/ 90 h 91"/>
                              <a:gd name="T28" fmla="*/ 102 w 201"/>
                              <a:gd name="T29" fmla="*/ 80 h 91"/>
                              <a:gd name="T30" fmla="*/ 95 w 201"/>
                              <a:gd name="T31" fmla="*/ 49 h 91"/>
                              <a:gd name="T32" fmla="*/ 81 w 201"/>
                              <a:gd name="T33" fmla="*/ 68 h 91"/>
                              <a:gd name="T34" fmla="*/ 51 w 201"/>
                              <a:gd name="T35" fmla="*/ 71 h 91"/>
                              <a:gd name="T36" fmla="*/ 51 w 201"/>
                              <a:gd name="T37" fmla="*/ 61 h 91"/>
                              <a:gd name="T38" fmla="*/ 49 w 201"/>
                              <a:gd name="T39" fmla="*/ 42 h 91"/>
                              <a:gd name="T40" fmla="*/ 39 w 201"/>
                              <a:gd name="T41" fmla="*/ 50 h 91"/>
                              <a:gd name="T42" fmla="*/ 34 w 201"/>
                              <a:gd name="T43" fmla="*/ 78 h 91"/>
                              <a:gd name="T44" fmla="*/ 25 w 201"/>
                              <a:gd name="T45" fmla="*/ 56 h 91"/>
                              <a:gd name="T46" fmla="*/ 31 w 201"/>
                              <a:gd name="T47" fmla="*/ 12 h 91"/>
                              <a:gd name="T48" fmla="*/ 17 w 201"/>
                              <a:gd name="T49" fmla="*/ 22 h 91"/>
                              <a:gd name="T50" fmla="*/ 5 w 201"/>
                              <a:gd name="T51" fmla="*/ 51 h 91"/>
                              <a:gd name="T52" fmla="*/ 0 w 201"/>
                              <a:gd name="T53" fmla="*/ 32 h 91"/>
                              <a:gd name="T54" fmla="*/ 39 w 201"/>
                              <a:gd name="T55" fmla="*/ 3 h 91"/>
                              <a:gd name="T56" fmla="*/ 42 w 201"/>
                              <a:gd name="T57" fmla="*/ 4 h 91"/>
                              <a:gd name="T58" fmla="*/ 53 w 201"/>
                              <a:gd name="T59" fmla="*/ 6 h 91"/>
                              <a:gd name="T60" fmla="*/ 52 w 201"/>
                              <a:gd name="T61" fmla="*/ 11 h 91"/>
                              <a:gd name="T62" fmla="*/ 49 w 201"/>
                              <a:gd name="T63" fmla="*/ 22 h 91"/>
                              <a:gd name="T64" fmla="*/ 76 w 201"/>
                              <a:gd name="T65" fmla="*/ 27 h 91"/>
                              <a:gd name="T66" fmla="*/ 132 w 201"/>
                              <a:gd name="T67" fmla="*/ 28 h 91"/>
                              <a:gd name="T68" fmla="*/ 132 w 201"/>
                              <a:gd name="T69" fmla="*/ 20 h 91"/>
                              <a:gd name="T70" fmla="*/ 132 w 201"/>
                              <a:gd name="T71" fmla="*/ 0 h 91"/>
                              <a:gd name="T72" fmla="*/ 160 w 201"/>
                              <a:gd name="T73" fmla="*/ 5 h 91"/>
                              <a:gd name="T74" fmla="*/ 201 w 201"/>
                              <a:gd name="T75" fmla="*/ 37 h 91"/>
                              <a:gd name="T76" fmla="*/ 201 w 201"/>
                              <a:gd name="T77" fmla="*/ 38 h 91"/>
                              <a:gd name="T78" fmla="*/ 198 w 201"/>
                              <a:gd name="T79" fmla="*/ 42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201" h="91">
                                <a:moveTo>
                                  <a:pt x="198" y="42"/>
                                </a:moveTo>
                                <a:lnTo>
                                  <a:pt x="188" y="31"/>
                                </a:lnTo>
                                <a:lnTo>
                                  <a:pt x="177" y="20"/>
                                </a:lnTo>
                                <a:lnTo>
                                  <a:pt x="164" y="22"/>
                                </a:lnTo>
                                <a:lnTo>
                                  <a:pt x="173" y="35"/>
                                </a:lnTo>
                                <a:lnTo>
                                  <a:pt x="181" y="52"/>
                                </a:lnTo>
                                <a:lnTo>
                                  <a:pt x="182" y="71"/>
                                </a:lnTo>
                                <a:lnTo>
                                  <a:pt x="176" y="53"/>
                                </a:lnTo>
                                <a:lnTo>
                                  <a:pt x="168" y="39"/>
                                </a:lnTo>
                                <a:lnTo>
                                  <a:pt x="152" y="28"/>
                                </a:lnTo>
                                <a:lnTo>
                                  <a:pt x="149" y="28"/>
                                </a:lnTo>
                                <a:lnTo>
                                  <a:pt x="144" y="28"/>
                                </a:lnTo>
                                <a:lnTo>
                                  <a:pt x="142" y="28"/>
                                </a:lnTo>
                                <a:lnTo>
                                  <a:pt x="150" y="44"/>
                                </a:lnTo>
                                <a:lnTo>
                                  <a:pt x="158" y="64"/>
                                </a:lnTo>
                                <a:lnTo>
                                  <a:pt x="152" y="86"/>
                                </a:lnTo>
                                <a:lnTo>
                                  <a:pt x="146" y="69"/>
                                </a:lnTo>
                                <a:lnTo>
                                  <a:pt x="137" y="53"/>
                                </a:lnTo>
                                <a:lnTo>
                                  <a:pt x="122" y="44"/>
                                </a:lnTo>
                                <a:lnTo>
                                  <a:pt x="122" y="58"/>
                                </a:lnTo>
                                <a:lnTo>
                                  <a:pt x="119" y="76"/>
                                </a:lnTo>
                                <a:lnTo>
                                  <a:pt x="113" y="90"/>
                                </a:lnTo>
                                <a:lnTo>
                                  <a:pt x="102" y="80"/>
                                </a:lnTo>
                                <a:lnTo>
                                  <a:pt x="99" y="65"/>
                                </a:lnTo>
                                <a:lnTo>
                                  <a:pt x="95" y="49"/>
                                </a:lnTo>
                                <a:lnTo>
                                  <a:pt x="81" y="68"/>
                                </a:lnTo>
                                <a:lnTo>
                                  <a:pt x="71" y="91"/>
                                </a:lnTo>
                                <a:lnTo>
                                  <a:pt x="51" y="71"/>
                                </a:lnTo>
                                <a:lnTo>
                                  <a:pt x="51" y="61"/>
                                </a:lnTo>
                                <a:lnTo>
                                  <a:pt x="51" y="51"/>
                                </a:lnTo>
                                <a:lnTo>
                                  <a:pt x="49" y="42"/>
                                </a:lnTo>
                                <a:lnTo>
                                  <a:pt x="39" y="50"/>
                                </a:lnTo>
                                <a:lnTo>
                                  <a:pt x="37" y="65"/>
                                </a:lnTo>
                                <a:lnTo>
                                  <a:pt x="34" y="78"/>
                                </a:lnTo>
                                <a:lnTo>
                                  <a:pt x="25" y="56"/>
                                </a:lnTo>
                                <a:lnTo>
                                  <a:pt x="30" y="32"/>
                                </a:lnTo>
                                <a:lnTo>
                                  <a:pt x="31" y="12"/>
                                </a:lnTo>
                                <a:lnTo>
                                  <a:pt x="17" y="22"/>
                                </a:lnTo>
                                <a:lnTo>
                                  <a:pt x="9" y="37"/>
                                </a:lnTo>
                                <a:lnTo>
                                  <a:pt x="5" y="51"/>
                                </a:lnTo>
                                <a:lnTo>
                                  <a:pt x="0" y="32"/>
                                </a:lnTo>
                                <a:lnTo>
                                  <a:pt x="16" y="13"/>
                                </a:lnTo>
                                <a:lnTo>
                                  <a:pt x="39" y="3"/>
                                </a:lnTo>
                                <a:lnTo>
                                  <a:pt x="42" y="4"/>
                                </a:lnTo>
                                <a:lnTo>
                                  <a:pt x="50" y="5"/>
                                </a:lnTo>
                                <a:lnTo>
                                  <a:pt x="53" y="6"/>
                                </a:lnTo>
                                <a:lnTo>
                                  <a:pt x="52" y="11"/>
                                </a:lnTo>
                                <a:lnTo>
                                  <a:pt x="49" y="17"/>
                                </a:lnTo>
                                <a:lnTo>
                                  <a:pt x="49" y="22"/>
                                </a:lnTo>
                                <a:lnTo>
                                  <a:pt x="76" y="27"/>
                                </a:lnTo>
                                <a:lnTo>
                                  <a:pt x="105" y="27"/>
                                </a:lnTo>
                                <a:lnTo>
                                  <a:pt x="132" y="28"/>
                                </a:lnTo>
                                <a:lnTo>
                                  <a:pt x="132" y="20"/>
                                </a:lnTo>
                                <a:lnTo>
                                  <a:pt x="132" y="7"/>
                                </a:lnTo>
                                <a:lnTo>
                                  <a:pt x="132" y="0"/>
                                </a:lnTo>
                                <a:lnTo>
                                  <a:pt x="160" y="5"/>
                                </a:lnTo>
                                <a:lnTo>
                                  <a:pt x="185" y="17"/>
                                </a:lnTo>
                                <a:lnTo>
                                  <a:pt x="201" y="37"/>
                                </a:lnTo>
                                <a:lnTo>
                                  <a:pt x="201" y="38"/>
                                </a:lnTo>
                                <a:lnTo>
                                  <a:pt x="199" y="41"/>
                                </a:lnTo>
                                <a:lnTo>
                                  <a:pt x="198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53"/>
                        <wps:cNvSpPr>
                          <a:spLocks/>
                        </wps:cNvSpPr>
                        <wps:spPr bwMode="auto">
                          <a:xfrm>
                            <a:off x="694" y="812"/>
                            <a:ext cx="32" cy="96"/>
                          </a:xfrm>
                          <a:custGeom>
                            <a:avLst/>
                            <a:gdLst>
                              <a:gd name="T0" fmla="*/ 15 w 128"/>
                              <a:gd name="T1" fmla="*/ 5 h 383"/>
                              <a:gd name="T2" fmla="*/ 30 w 128"/>
                              <a:gd name="T3" fmla="*/ 52 h 383"/>
                              <a:gd name="T4" fmla="*/ 46 w 128"/>
                              <a:gd name="T5" fmla="*/ 99 h 383"/>
                              <a:gd name="T6" fmla="*/ 61 w 128"/>
                              <a:gd name="T7" fmla="*/ 146 h 383"/>
                              <a:gd name="T8" fmla="*/ 76 w 128"/>
                              <a:gd name="T9" fmla="*/ 193 h 383"/>
                              <a:gd name="T10" fmla="*/ 91 w 128"/>
                              <a:gd name="T11" fmla="*/ 240 h 383"/>
                              <a:gd name="T12" fmla="*/ 104 w 128"/>
                              <a:gd name="T13" fmla="*/ 288 h 383"/>
                              <a:gd name="T14" fmla="*/ 116 w 128"/>
                              <a:gd name="T15" fmla="*/ 335 h 383"/>
                              <a:gd name="T16" fmla="*/ 128 w 128"/>
                              <a:gd name="T17" fmla="*/ 383 h 383"/>
                              <a:gd name="T18" fmla="*/ 128 w 128"/>
                              <a:gd name="T19" fmla="*/ 383 h 383"/>
                              <a:gd name="T20" fmla="*/ 126 w 128"/>
                              <a:gd name="T21" fmla="*/ 383 h 383"/>
                              <a:gd name="T22" fmla="*/ 120 w 128"/>
                              <a:gd name="T23" fmla="*/ 383 h 383"/>
                              <a:gd name="T24" fmla="*/ 118 w 128"/>
                              <a:gd name="T25" fmla="*/ 383 h 383"/>
                              <a:gd name="T26" fmla="*/ 118 w 128"/>
                              <a:gd name="T27" fmla="*/ 383 h 383"/>
                              <a:gd name="T28" fmla="*/ 113 w 128"/>
                              <a:gd name="T29" fmla="*/ 367 h 383"/>
                              <a:gd name="T30" fmla="*/ 99 w 128"/>
                              <a:gd name="T31" fmla="*/ 323 h 383"/>
                              <a:gd name="T32" fmla="*/ 81 w 128"/>
                              <a:gd name="T33" fmla="*/ 261 h 383"/>
                              <a:gd name="T34" fmla="*/ 59 w 128"/>
                              <a:gd name="T35" fmla="*/ 191 h 383"/>
                              <a:gd name="T36" fmla="*/ 38 w 128"/>
                              <a:gd name="T37" fmla="*/ 121 h 383"/>
                              <a:gd name="T38" fmla="*/ 19 w 128"/>
                              <a:gd name="T39" fmla="*/ 61 h 383"/>
                              <a:gd name="T40" fmla="*/ 5 w 128"/>
                              <a:gd name="T41" fmla="*/ 17 h 383"/>
                              <a:gd name="T42" fmla="*/ 0 w 128"/>
                              <a:gd name="T43" fmla="*/ 0 h 383"/>
                              <a:gd name="T44" fmla="*/ 0 w 128"/>
                              <a:gd name="T45" fmla="*/ 0 h 383"/>
                              <a:gd name="T46" fmla="*/ 4 w 128"/>
                              <a:gd name="T47" fmla="*/ 1 h 383"/>
                              <a:gd name="T48" fmla="*/ 11 w 128"/>
                              <a:gd name="T49" fmla="*/ 4 h 383"/>
                              <a:gd name="T50" fmla="*/ 15 w 128"/>
                              <a:gd name="T51" fmla="*/ 5 h 383"/>
                              <a:gd name="T52" fmla="*/ 15 w 128"/>
                              <a:gd name="T53" fmla="*/ 5 h 383"/>
                              <a:gd name="T54" fmla="*/ 15 w 128"/>
                              <a:gd name="T55" fmla="*/ 5 h 3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8" h="383">
                                <a:moveTo>
                                  <a:pt x="15" y="5"/>
                                </a:moveTo>
                                <a:lnTo>
                                  <a:pt x="30" y="52"/>
                                </a:lnTo>
                                <a:lnTo>
                                  <a:pt x="46" y="99"/>
                                </a:lnTo>
                                <a:lnTo>
                                  <a:pt x="61" y="146"/>
                                </a:lnTo>
                                <a:lnTo>
                                  <a:pt x="76" y="193"/>
                                </a:lnTo>
                                <a:lnTo>
                                  <a:pt x="91" y="240"/>
                                </a:lnTo>
                                <a:lnTo>
                                  <a:pt x="104" y="288"/>
                                </a:lnTo>
                                <a:lnTo>
                                  <a:pt x="116" y="335"/>
                                </a:lnTo>
                                <a:lnTo>
                                  <a:pt x="128" y="383"/>
                                </a:lnTo>
                                <a:lnTo>
                                  <a:pt x="126" y="383"/>
                                </a:lnTo>
                                <a:lnTo>
                                  <a:pt x="120" y="383"/>
                                </a:lnTo>
                                <a:lnTo>
                                  <a:pt x="118" y="383"/>
                                </a:lnTo>
                                <a:lnTo>
                                  <a:pt x="113" y="367"/>
                                </a:lnTo>
                                <a:lnTo>
                                  <a:pt x="99" y="323"/>
                                </a:lnTo>
                                <a:lnTo>
                                  <a:pt x="81" y="261"/>
                                </a:lnTo>
                                <a:lnTo>
                                  <a:pt x="59" y="191"/>
                                </a:lnTo>
                                <a:lnTo>
                                  <a:pt x="38" y="121"/>
                                </a:lnTo>
                                <a:lnTo>
                                  <a:pt x="19" y="61"/>
                                </a:lnTo>
                                <a:lnTo>
                                  <a:pt x="5" y="17"/>
                                </a:lnTo>
                                <a:lnTo>
                                  <a:pt x="0" y="0"/>
                                </a:lnTo>
                                <a:lnTo>
                                  <a:pt x="4" y="1"/>
                                </a:lnTo>
                                <a:lnTo>
                                  <a:pt x="11" y="4"/>
                                </a:lnTo>
                                <a:lnTo>
                                  <a:pt x="15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54"/>
                        <wps:cNvSpPr>
                          <a:spLocks/>
                        </wps:cNvSpPr>
                        <wps:spPr bwMode="auto">
                          <a:xfrm>
                            <a:off x="358" y="806"/>
                            <a:ext cx="33" cy="74"/>
                          </a:xfrm>
                          <a:custGeom>
                            <a:avLst/>
                            <a:gdLst>
                              <a:gd name="T0" fmla="*/ 13 w 133"/>
                              <a:gd name="T1" fmla="*/ 274 h 298"/>
                              <a:gd name="T2" fmla="*/ 10 w 133"/>
                              <a:gd name="T3" fmla="*/ 276 h 298"/>
                              <a:gd name="T4" fmla="*/ 3 w 133"/>
                              <a:gd name="T5" fmla="*/ 280 h 298"/>
                              <a:gd name="T6" fmla="*/ 0 w 133"/>
                              <a:gd name="T7" fmla="*/ 282 h 298"/>
                              <a:gd name="T8" fmla="*/ 0 w 133"/>
                              <a:gd name="T9" fmla="*/ 282 h 298"/>
                              <a:gd name="T10" fmla="*/ 0 w 133"/>
                              <a:gd name="T11" fmla="*/ 234 h 298"/>
                              <a:gd name="T12" fmla="*/ 4 w 133"/>
                              <a:gd name="T13" fmla="*/ 185 h 298"/>
                              <a:gd name="T14" fmla="*/ 14 w 133"/>
                              <a:gd name="T15" fmla="*/ 139 h 298"/>
                              <a:gd name="T16" fmla="*/ 29 w 133"/>
                              <a:gd name="T17" fmla="*/ 97 h 298"/>
                              <a:gd name="T18" fmla="*/ 53 w 133"/>
                              <a:gd name="T19" fmla="*/ 57 h 298"/>
                              <a:gd name="T20" fmla="*/ 83 w 133"/>
                              <a:gd name="T21" fmla="*/ 25 h 298"/>
                              <a:gd name="T22" fmla="*/ 123 w 133"/>
                              <a:gd name="T23" fmla="*/ 0 h 298"/>
                              <a:gd name="T24" fmla="*/ 123 w 133"/>
                              <a:gd name="T25" fmla="*/ 0 h 298"/>
                              <a:gd name="T26" fmla="*/ 125 w 133"/>
                              <a:gd name="T27" fmla="*/ 7 h 298"/>
                              <a:gd name="T28" fmla="*/ 131 w 133"/>
                              <a:gd name="T29" fmla="*/ 20 h 298"/>
                              <a:gd name="T30" fmla="*/ 133 w 133"/>
                              <a:gd name="T31" fmla="*/ 27 h 298"/>
                              <a:gd name="T32" fmla="*/ 133 w 133"/>
                              <a:gd name="T33" fmla="*/ 27 h 298"/>
                              <a:gd name="T34" fmla="*/ 133 w 133"/>
                              <a:gd name="T35" fmla="*/ 55 h 298"/>
                              <a:gd name="T36" fmla="*/ 132 w 133"/>
                              <a:gd name="T37" fmla="*/ 123 h 298"/>
                              <a:gd name="T38" fmla="*/ 130 w 133"/>
                              <a:gd name="T39" fmla="*/ 203 h 298"/>
                              <a:gd name="T40" fmla="*/ 128 w 133"/>
                              <a:gd name="T41" fmla="*/ 270 h 298"/>
                              <a:gd name="T42" fmla="*/ 127 w 133"/>
                              <a:gd name="T43" fmla="*/ 298 h 298"/>
                              <a:gd name="T44" fmla="*/ 127 w 133"/>
                              <a:gd name="T45" fmla="*/ 298 h 298"/>
                              <a:gd name="T46" fmla="*/ 93 w 133"/>
                              <a:gd name="T47" fmla="*/ 273 h 298"/>
                              <a:gd name="T48" fmla="*/ 55 w 133"/>
                              <a:gd name="T49" fmla="*/ 263 h 298"/>
                              <a:gd name="T50" fmla="*/ 13 w 133"/>
                              <a:gd name="T51" fmla="*/ 274 h 298"/>
                              <a:gd name="T52" fmla="*/ 13 w 133"/>
                              <a:gd name="T53" fmla="*/ 274 h 2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33" h="298">
                                <a:moveTo>
                                  <a:pt x="13" y="274"/>
                                </a:moveTo>
                                <a:lnTo>
                                  <a:pt x="10" y="276"/>
                                </a:lnTo>
                                <a:lnTo>
                                  <a:pt x="3" y="280"/>
                                </a:lnTo>
                                <a:lnTo>
                                  <a:pt x="0" y="282"/>
                                </a:lnTo>
                                <a:lnTo>
                                  <a:pt x="0" y="234"/>
                                </a:lnTo>
                                <a:lnTo>
                                  <a:pt x="4" y="185"/>
                                </a:lnTo>
                                <a:lnTo>
                                  <a:pt x="14" y="139"/>
                                </a:lnTo>
                                <a:lnTo>
                                  <a:pt x="29" y="97"/>
                                </a:lnTo>
                                <a:lnTo>
                                  <a:pt x="53" y="57"/>
                                </a:lnTo>
                                <a:lnTo>
                                  <a:pt x="83" y="25"/>
                                </a:lnTo>
                                <a:lnTo>
                                  <a:pt x="123" y="0"/>
                                </a:lnTo>
                                <a:lnTo>
                                  <a:pt x="125" y="7"/>
                                </a:lnTo>
                                <a:lnTo>
                                  <a:pt x="131" y="20"/>
                                </a:lnTo>
                                <a:lnTo>
                                  <a:pt x="133" y="27"/>
                                </a:lnTo>
                                <a:lnTo>
                                  <a:pt x="133" y="55"/>
                                </a:lnTo>
                                <a:lnTo>
                                  <a:pt x="132" y="123"/>
                                </a:lnTo>
                                <a:lnTo>
                                  <a:pt x="130" y="203"/>
                                </a:lnTo>
                                <a:lnTo>
                                  <a:pt x="128" y="270"/>
                                </a:lnTo>
                                <a:lnTo>
                                  <a:pt x="127" y="298"/>
                                </a:lnTo>
                                <a:lnTo>
                                  <a:pt x="93" y="273"/>
                                </a:lnTo>
                                <a:lnTo>
                                  <a:pt x="55" y="263"/>
                                </a:lnTo>
                                <a:lnTo>
                                  <a:pt x="13" y="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Freeform 255"/>
                        <wps:cNvSpPr>
                          <a:spLocks/>
                        </wps:cNvSpPr>
                        <wps:spPr bwMode="auto">
                          <a:xfrm>
                            <a:off x="398" y="806"/>
                            <a:ext cx="38" cy="74"/>
                          </a:xfrm>
                          <a:custGeom>
                            <a:avLst/>
                            <a:gdLst>
                              <a:gd name="T0" fmla="*/ 9 w 152"/>
                              <a:gd name="T1" fmla="*/ 289 h 296"/>
                              <a:gd name="T2" fmla="*/ 2 w 152"/>
                              <a:gd name="T3" fmla="*/ 233 h 296"/>
                              <a:gd name="T4" fmla="*/ 0 w 152"/>
                              <a:gd name="T5" fmla="*/ 176 h 296"/>
                              <a:gd name="T6" fmla="*/ 0 w 152"/>
                              <a:gd name="T7" fmla="*/ 117 h 296"/>
                              <a:gd name="T8" fmla="*/ 2 w 152"/>
                              <a:gd name="T9" fmla="*/ 58 h 296"/>
                              <a:gd name="T10" fmla="*/ 9 w 152"/>
                              <a:gd name="T11" fmla="*/ 0 h 296"/>
                              <a:gd name="T12" fmla="*/ 9 w 152"/>
                              <a:gd name="T13" fmla="*/ 0 h 296"/>
                              <a:gd name="T14" fmla="*/ 50 w 152"/>
                              <a:gd name="T15" fmla="*/ 25 h 296"/>
                              <a:gd name="T16" fmla="*/ 83 w 152"/>
                              <a:gd name="T17" fmla="*/ 55 h 296"/>
                              <a:gd name="T18" fmla="*/ 109 w 152"/>
                              <a:gd name="T19" fmla="*/ 90 h 296"/>
                              <a:gd name="T20" fmla="*/ 129 w 152"/>
                              <a:gd name="T21" fmla="*/ 128 h 296"/>
                              <a:gd name="T22" fmla="*/ 142 w 152"/>
                              <a:gd name="T23" fmla="*/ 169 h 296"/>
                              <a:gd name="T24" fmla="*/ 150 w 152"/>
                              <a:gd name="T25" fmla="*/ 211 h 296"/>
                              <a:gd name="T26" fmla="*/ 152 w 152"/>
                              <a:gd name="T27" fmla="*/ 253 h 296"/>
                              <a:gd name="T28" fmla="*/ 150 w 152"/>
                              <a:gd name="T29" fmla="*/ 296 h 296"/>
                              <a:gd name="T30" fmla="*/ 150 w 152"/>
                              <a:gd name="T31" fmla="*/ 296 h 296"/>
                              <a:gd name="T32" fmla="*/ 106 w 152"/>
                              <a:gd name="T33" fmla="*/ 278 h 296"/>
                              <a:gd name="T34" fmla="*/ 50 w 152"/>
                              <a:gd name="T35" fmla="*/ 268 h 296"/>
                              <a:gd name="T36" fmla="*/ 9 w 152"/>
                              <a:gd name="T37" fmla="*/ 289 h 296"/>
                              <a:gd name="T38" fmla="*/ 9 w 152"/>
                              <a:gd name="T39" fmla="*/ 289 h 2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52" h="296">
                                <a:moveTo>
                                  <a:pt x="9" y="289"/>
                                </a:moveTo>
                                <a:lnTo>
                                  <a:pt x="2" y="233"/>
                                </a:lnTo>
                                <a:lnTo>
                                  <a:pt x="0" y="176"/>
                                </a:lnTo>
                                <a:lnTo>
                                  <a:pt x="0" y="117"/>
                                </a:lnTo>
                                <a:lnTo>
                                  <a:pt x="2" y="58"/>
                                </a:lnTo>
                                <a:lnTo>
                                  <a:pt x="9" y="0"/>
                                </a:lnTo>
                                <a:lnTo>
                                  <a:pt x="50" y="25"/>
                                </a:lnTo>
                                <a:lnTo>
                                  <a:pt x="83" y="55"/>
                                </a:lnTo>
                                <a:lnTo>
                                  <a:pt x="109" y="90"/>
                                </a:lnTo>
                                <a:lnTo>
                                  <a:pt x="129" y="128"/>
                                </a:lnTo>
                                <a:lnTo>
                                  <a:pt x="142" y="169"/>
                                </a:lnTo>
                                <a:lnTo>
                                  <a:pt x="150" y="211"/>
                                </a:lnTo>
                                <a:lnTo>
                                  <a:pt x="152" y="253"/>
                                </a:lnTo>
                                <a:lnTo>
                                  <a:pt x="150" y="296"/>
                                </a:lnTo>
                                <a:lnTo>
                                  <a:pt x="106" y="278"/>
                                </a:lnTo>
                                <a:lnTo>
                                  <a:pt x="50" y="268"/>
                                </a:lnTo>
                                <a:lnTo>
                                  <a:pt x="9" y="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Freeform 256"/>
                        <wps:cNvSpPr>
                          <a:spLocks/>
                        </wps:cNvSpPr>
                        <wps:spPr bwMode="auto">
                          <a:xfrm>
                            <a:off x="423" y="807"/>
                            <a:ext cx="51" cy="72"/>
                          </a:xfrm>
                          <a:custGeom>
                            <a:avLst/>
                            <a:gdLst>
                              <a:gd name="T0" fmla="*/ 81 w 205"/>
                              <a:gd name="T1" fmla="*/ 272 h 285"/>
                              <a:gd name="T2" fmla="*/ 80 w 205"/>
                              <a:gd name="T3" fmla="*/ 273 h 285"/>
                              <a:gd name="T4" fmla="*/ 78 w 205"/>
                              <a:gd name="T5" fmla="*/ 274 h 285"/>
                              <a:gd name="T6" fmla="*/ 78 w 205"/>
                              <a:gd name="T7" fmla="*/ 274 h 285"/>
                              <a:gd name="T8" fmla="*/ 78 w 205"/>
                              <a:gd name="T9" fmla="*/ 274 h 285"/>
                              <a:gd name="T10" fmla="*/ 78 w 205"/>
                              <a:gd name="T11" fmla="*/ 227 h 285"/>
                              <a:gd name="T12" fmla="*/ 72 w 205"/>
                              <a:gd name="T13" fmla="*/ 178 h 285"/>
                              <a:gd name="T14" fmla="*/ 61 w 205"/>
                              <a:gd name="T15" fmla="*/ 131 h 285"/>
                              <a:gd name="T16" fmla="*/ 44 w 205"/>
                              <a:gd name="T17" fmla="*/ 84 h 285"/>
                              <a:gd name="T18" fmla="*/ 24 w 205"/>
                              <a:gd name="T19" fmla="*/ 40 h 285"/>
                              <a:gd name="T20" fmla="*/ 0 w 205"/>
                              <a:gd name="T21" fmla="*/ 0 h 285"/>
                              <a:gd name="T22" fmla="*/ 0 w 205"/>
                              <a:gd name="T23" fmla="*/ 0 h 285"/>
                              <a:gd name="T24" fmla="*/ 41 w 205"/>
                              <a:gd name="T25" fmla="*/ 22 h 285"/>
                              <a:gd name="T26" fmla="*/ 78 w 205"/>
                              <a:gd name="T27" fmla="*/ 48 h 285"/>
                              <a:gd name="T28" fmla="*/ 111 w 205"/>
                              <a:gd name="T29" fmla="*/ 78 h 285"/>
                              <a:gd name="T30" fmla="*/ 141 w 205"/>
                              <a:gd name="T31" fmla="*/ 112 h 285"/>
                              <a:gd name="T32" fmla="*/ 166 w 205"/>
                              <a:gd name="T33" fmla="*/ 150 h 285"/>
                              <a:gd name="T34" fmla="*/ 185 w 205"/>
                              <a:gd name="T35" fmla="*/ 192 h 285"/>
                              <a:gd name="T36" fmla="*/ 198 w 205"/>
                              <a:gd name="T37" fmla="*/ 237 h 285"/>
                              <a:gd name="T38" fmla="*/ 205 w 205"/>
                              <a:gd name="T39" fmla="*/ 285 h 285"/>
                              <a:gd name="T40" fmla="*/ 205 w 205"/>
                              <a:gd name="T41" fmla="*/ 285 h 285"/>
                              <a:gd name="T42" fmla="*/ 166 w 205"/>
                              <a:gd name="T43" fmla="*/ 263 h 285"/>
                              <a:gd name="T44" fmla="*/ 122 w 205"/>
                              <a:gd name="T45" fmla="*/ 260 h 285"/>
                              <a:gd name="T46" fmla="*/ 81 w 205"/>
                              <a:gd name="T47" fmla="*/ 272 h 285"/>
                              <a:gd name="T48" fmla="*/ 81 w 205"/>
                              <a:gd name="T49" fmla="*/ 272 h 2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05" h="285">
                                <a:moveTo>
                                  <a:pt x="81" y="272"/>
                                </a:moveTo>
                                <a:lnTo>
                                  <a:pt x="80" y="273"/>
                                </a:lnTo>
                                <a:lnTo>
                                  <a:pt x="78" y="274"/>
                                </a:lnTo>
                                <a:lnTo>
                                  <a:pt x="78" y="227"/>
                                </a:lnTo>
                                <a:lnTo>
                                  <a:pt x="72" y="178"/>
                                </a:lnTo>
                                <a:lnTo>
                                  <a:pt x="61" y="131"/>
                                </a:lnTo>
                                <a:lnTo>
                                  <a:pt x="44" y="84"/>
                                </a:lnTo>
                                <a:lnTo>
                                  <a:pt x="24" y="40"/>
                                </a:lnTo>
                                <a:lnTo>
                                  <a:pt x="0" y="0"/>
                                </a:lnTo>
                                <a:lnTo>
                                  <a:pt x="41" y="22"/>
                                </a:lnTo>
                                <a:lnTo>
                                  <a:pt x="78" y="48"/>
                                </a:lnTo>
                                <a:lnTo>
                                  <a:pt x="111" y="78"/>
                                </a:lnTo>
                                <a:lnTo>
                                  <a:pt x="141" y="112"/>
                                </a:lnTo>
                                <a:lnTo>
                                  <a:pt x="166" y="150"/>
                                </a:lnTo>
                                <a:lnTo>
                                  <a:pt x="185" y="192"/>
                                </a:lnTo>
                                <a:lnTo>
                                  <a:pt x="198" y="237"/>
                                </a:lnTo>
                                <a:lnTo>
                                  <a:pt x="205" y="285"/>
                                </a:lnTo>
                                <a:lnTo>
                                  <a:pt x="166" y="263"/>
                                </a:lnTo>
                                <a:lnTo>
                                  <a:pt x="122" y="260"/>
                                </a:lnTo>
                                <a:lnTo>
                                  <a:pt x="81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57"/>
                        <wps:cNvSpPr>
                          <a:spLocks/>
                        </wps:cNvSpPr>
                        <wps:spPr bwMode="auto">
                          <a:xfrm>
                            <a:off x="313" y="806"/>
                            <a:ext cx="53" cy="72"/>
                          </a:xfrm>
                          <a:custGeom>
                            <a:avLst/>
                            <a:gdLst>
                              <a:gd name="T0" fmla="*/ 147 w 212"/>
                              <a:gd name="T1" fmla="*/ 288 h 288"/>
                              <a:gd name="T2" fmla="*/ 106 w 212"/>
                              <a:gd name="T3" fmla="*/ 266 h 288"/>
                              <a:gd name="T4" fmla="*/ 59 w 212"/>
                              <a:gd name="T5" fmla="*/ 256 h 288"/>
                              <a:gd name="T6" fmla="*/ 13 w 212"/>
                              <a:gd name="T7" fmla="*/ 267 h 288"/>
                              <a:gd name="T8" fmla="*/ 13 w 212"/>
                              <a:gd name="T9" fmla="*/ 267 h 288"/>
                              <a:gd name="T10" fmla="*/ 9 w 212"/>
                              <a:gd name="T11" fmla="*/ 268 h 288"/>
                              <a:gd name="T12" fmla="*/ 7 w 212"/>
                              <a:gd name="T13" fmla="*/ 270 h 288"/>
                              <a:gd name="T14" fmla="*/ 6 w 212"/>
                              <a:gd name="T15" fmla="*/ 273 h 288"/>
                              <a:gd name="T16" fmla="*/ 6 w 212"/>
                              <a:gd name="T17" fmla="*/ 273 h 288"/>
                              <a:gd name="T18" fmla="*/ 5 w 212"/>
                              <a:gd name="T19" fmla="*/ 273 h 288"/>
                              <a:gd name="T20" fmla="*/ 2 w 212"/>
                              <a:gd name="T21" fmla="*/ 273 h 288"/>
                              <a:gd name="T22" fmla="*/ 0 w 212"/>
                              <a:gd name="T23" fmla="*/ 273 h 288"/>
                              <a:gd name="T24" fmla="*/ 0 w 212"/>
                              <a:gd name="T25" fmla="*/ 273 h 288"/>
                              <a:gd name="T26" fmla="*/ 15 w 212"/>
                              <a:gd name="T27" fmla="*/ 225 h 288"/>
                              <a:gd name="T28" fmla="*/ 36 w 212"/>
                              <a:gd name="T29" fmla="*/ 180 h 288"/>
                              <a:gd name="T30" fmla="*/ 63 w 212"/>
                              <a:gd name="T31" fmla="*/ 139 h 288"/>
                              <a:gd name="T32" fmla="*/ 96 w 212"/>
                              <a:gd name="T33" fmla="*/ 99 h 288"/>
                              <a:gd name="T34" fmla="*/ 132 w 212"/>
                              <a:gd name="T35" fmla="*/ 62 h 288"/>
                              <a:gd name="T36" fmla="*/ 171 w 212"/>
                              <a:gd name="T37" fmla="*/ 30 h 288"/>
                              <a:gd name="T38" fmla="*/ 212 w 212"/>
                              <a:gd name="T39" fmla="*/ 0 h 288"/>
                              <a:gd name="T40" fmla="*/ 212 w 212"/>
                              <a:gd name="T41" fmla="*/ 0 h 288"/>
                              <a:gd name="T42" fmla="*/ 194 w 212"/>
                              <a:gd name="T43" fmla="*/ 42 h 288"/>
                              <a:gd name="T44" fmla="*/ 172 w 212"/>
                              <a:gd name="T45" fmla="*/ 86 h 288"/>
                              <a:gd name="T46" fmla="*/ 152 w 212"/>
                              <a:gd name="T47" fmla="*/ 131 h 288"/>
                              <a:gd name="T48" fmla="*/ 152 w 212"/>
                              <a:gd name="T49" fmla="*/ 131 h 288"/>
                              <a:gd name="T50" fmla="*/ 147 w 212"/>
                              <a:gd name="T51" fmla="*/ 183 h 288"/>
                              <a:gd name="T52" fmla="*/ 146 w 212"/>
                              <a:gd name="T53" fmla="*/ 235 h 288"/>
                              <a:gd name="T54" fmla="*/ 147 w 212"/>
                              <a:gd name="T55" fmla="*/ 288 h 288"/>
                              <a:gd name="T56" fmla="*/ 147 w 212"/>
                              <a:gd name="T57" fmla="*/ 288 h 2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212" h="288">
                                <a:moveTo>
                                  <a:pt x="147" y="288"/>
                                </a:moveTo>
                                <a:lnTo>
                                  <a:pt x="106" y="266"/>
                                </a:lnTo>
                                <a:lnTo>
                                  <a:pt x="59" y="256"/>
                                </a:lnTo>
                                <a:lnTo>
                                  <a:pt x="13" y="267"/>
                                </a:lnTo>
                                <a:lnTo>
                                  <a:pt x="9" y="268"/>
                                </a:lnTo>
                                <a:lnTo>
                                  <a:pt x="7" y="270"/>
                                </a:lnTo>
                                <a:lnTo>
                                  <a:pt x="6" y="273"/>
                                </a:lnTo>
                                <a:lnTo>
                                  <a:pt x="5" y="273"/>
                                </a:lnTo>
                                <a:lnTo>
                                  <a:pt x="2" y="273"/>
                                </a:lnTo>
                                <a:lnTo>
                                  <a:pt x="0" y="273"/>
                                </a:lnTo>
                                <a:lnTo>
                                  <a:pt x="15" y="225"/>
                                </a:lnTo>
                                <a:lnTo>
                                  <a:pt x="36" y="180"/>
                                </a:lnTo>
                                <a:lnTo>
                                  <a:pt x="63" y="139"/>
                                </a:lnTo>
                                <a:lnTo>
                                  <a:pt x="96" y="99"/>
                                </a:lnTo>
                                <a:lnTo>
                                  <a:pt x="132" y="62"/>
                                </a:lnTo>
                                <a:lnTo>
                                  <a:pt x="171" y="30"/>
                                </a:lnTo>
                                <a:lnTo>
                                  <a:pt x="212" y="0"/>
                                </a:lnTo>
                                <a:lnTo>
                                  <a:pt x="194" y="42"/>
                                </a:lnTo>
                                <a:lnTo>
                                  <a:pt x="172" y="86"/>
                                </a:lnTo>
                                <a:lnTo>
                                  <a:pt x="152" y="131"/>
                                </a:lnTo>
                                <a:lnTo>
                                  <a:pt x="147" y="183"/>
                                </a:lnTo>
                                <a:lnTo>
                                  <a:pt x="146" y="235"/>
                                </a:lnTo>
                                <a:lnTo>
                                  <a:pt x="147" y="2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58"/>
                        <wps:cNvSpPr>
                          <a:spLocks/>
                        </wps:cNvSpPr>
                        <wps:spPr bwMode="auto">
                          <a:xfrm>
                            <a:off x="752" y="819"/>
                            <a:ext cx="103" cy="180"/>
                          </a:xfrm>
                          <a:custGeom>
                            <a:avLst/>
                            <a:gdLst>
                              <a:gd name="T0" fmla="*/ 46 w 410"/>
                              <a:gd name="T1" fmla="*/ 219 h 720"/>
                              <a:gd name="T2" fmla="*/ 79 w 410"/>
                              <a:gd name="T3" fmla="*/ 320 h 720"/>
                              <a:gd name="T4" fmla="*/ 117 w 410"/>
                              <a:gd name="T5" fmla="*/ 431 h 720"/>
                              <a:gd name="T6" fmla="*/ 171 w 410"/>
                              <a:gd name="T7" fmla="*/ 499 h 720"/>
                              <a:gd name="T8" fmla="*/ 254 w 410"/>
                              <a:gd name="T9" fmla="*/ 526 h 720"/>
                              <a:gd name="T10" fmla="*/ 323 w 410"/>
                              <a:gd name="T11" fmla="*/ 560 h 720"/>
                              <a:gd name="T12" fmla="*/ 339 w 410"/>
                              <a:gd name="T13" fmla="*/ 648 h 720"/>
                              <a:gd name="T14" fmla="*/ 343 w 410"/>
                              <a:gd name="T15" fmla="*/ 648 h 720"/>
                              <a:gd name="T16" fmla="*/ 349 w 410"/>
                              <a:gd name="T17" fmla="*/ 613 h 720"/>
                              <a:gd name="T18" fmla="*/ 340 w 410"/>
                              <a:gd name="T19" fmla="*/ 543 h 720"/>
                              <a:gd name="T20" fmla="*/ 288 w 410"/>
                              <a:gd name="T21" fmla="*/ 507 h 720"/>
                              <a:gd name="T22" fmla="*/ 325 w 410"/>
                              <a:gd name="T23" fmla="*/ 499 h 720"/>
                              <a:gd name="T24" fmla="*/ 325 w 410"/>
                              <a:gd name="T25" fmla="*/ 479 h 720"/>
                              <a:gd name="T26" fmla="*/ 272 w 410"/>
                              <a:gd name="T27" fmla="*/ 481 h 720"/>
                              <a:gd name="T28" fmla="*/ 262 w 410"/>
                              <a:gd name="T29" fmla="*/ 497 h 720"/>
                              <a:gd name="T30" fmla="*/ 258 w 410"/>
                              <a:gd name="T31" fmla="*/ 429 h 720"/>
                              <a:gd name="T32" fmla="*/ 288 w 410"/>
                              <a:gd name="T33" fmla="*/ 401 h 720"/>
                              <a:gd name="T34" fmla="*/ 306 w 410"/>
                              <a:gd name="T35" fmla="*/ 401 h 720"/>
                              <a:gd name="T36" fmla="*/ 284 w 410"/>
                              <a:gd name="T37" fmla="*/ 375 h 720"/>
                              <a:gd name="T38" fmla="*/ 249 w 410"/>
                              <a:gd name="T39" fmla="*/ 390 h 720"/>
                              <a:gd name="T40" fmla="*/ 234 w 410"/>
                              <a:gd name="T41" fmla="*/ 433 h 720"/>
                              <a:gd name="T42" fmla="*/ 238 w 410"/>
                              <a:gd name="T43" fmla="*/ 484 h 720"/>
                              <a:gd name="T44" fmla="*/ 182 w 410"/>
                              <a:gd name="T45" fmla="*/ 350 h 720"/>
                              <a:gd name="T46" fmla="*/ 155 w 410"/>
                              <a:gd name="T47" fmla="*/ 194 h 720"/>
                              <a:gd name="T48" fmla="*/ 115 w 410"/>
                              <a:gd name="T49" fmla="*/ 152 h 720"/>
                              <a:gd name="T50" fmla="*/ 83 w 410"/>
                              <a:gd name="T51" fmla="*/ 158 h 720"/>
                              <a:gd name="T52" fmla="*/ 115 w 410"/>
                              <a:gd name="T53" fmla="*/ 175 h 720"/>
                              <a:gd name="T54" fmla="*/ 154 w 410"/>
                              <a:gd name="T55" fmla="*/ 330 h 720"/>
                              <a:gd name="T56" fmla="*/ 141 w 410"/>
                              <a:gd name="T57" fmla="*/ 337 h 720"/>
                              <a:gd name="T58" fmla="*/ 85 w 410"/>
                              <a:gd name="T59" fmla="*/ 191 h 720"/>
                              <a:gd name="T60" fmla="*/ 57 w 410"/>
                              <a:gd name="T61" fmla="*/ 90 h 720"/>
                              <a:gd name="T62" fmla="*/ 51 w 410"/>
                              <a:gd name="T63" fmla="*/ 126 h 720"/>
                              <a:gd name="T64" fmla="*/ 70 w 410"/>
                              <a:gd name="T65" fmla="*/ 205 h 720"/>
                              <a:gd name="T66" fmla="*/ 60 w 410"/>
                              <a:gd name="T67" fmla="*/ 192 h 720"/>
                              <a:gd name="T68" fmla="*/ 41 w 410"/>
                              <a:gd name="T69" fmla="*/ 72 h 720"/>
                              <a:gd name="T70" fmla="*/ 113 w 410"/>
                              <a:gd name="T71" fmla="*/ 16 h 720"/>
                              <a:gd name="T72" fmla="*/ 170 w 410"/>
                              <a:gd name="T73" fmla="*/ 74 h 720"/>
                              <a:gd name="T74" fmla="*/ 245 w 410"/>
                              <a:gd name="T75" fmla="*/ 194 h 720"/>
                              <a:gd name="T76" fmla="*/ 317 w 410"/>
                              <a:gd name="T77" fmla="*/ 315 h 720"/>
                              <a:gd name="T78" fmla="*/ 379 w 410"/>
                              <a:gd name="T79" fmla="*/ 440 h 720"/>
                              <a:gd name="T80" fmla="*/ 410 w 410"/>
                              <a:gd name="T81" fmla="*/ 531 h 720"/>
                              <a:gd name="T82" fmla="*/ 338 w 410"/>
                              <a:gd name="T83" fmla="*/ 682 h 720"/>
                              <a:gd name="T84" fmla="*/ 300 w 410"/>
                              <a:gd name="T85" fmla="*/ 674 h 720"/>
                              <a:gd name="T86" fmla="*/ 258 w 410"/>
                              <a:gd name="T87" fmla="*/ 591 h 720"/>
                              <a:gd name="T88" fmla="*/ 136 w 410"/>
                              <a:gd name="T89" fmla="*/ 512 h 720"/>
                              <a:gd name="T90" fmla="*/ 101 w 410"/>
                              <a:gd name="T91" fmla="*/ 422 h 720"/>
                              <a:gd name="T92" fmla="*/ 60 w 410"/>
                              <a:gd name="T93" fmla="*/ 287 h 720"/>
                              <a:gd name="T94" fmla="*/ 23 w 410"/>
                              <a:gd name="T95" fmla="*/ 151 h 720"/>
                              <a:gd name="T96" fmla="*/ 0 w 410"/>
                              <a:gd name="T97" fmla="*/ 60 h 720"/>
                              <a:gd name="T98" fmla="*/ 75 w 410"/>
                              <a:gd name="T99" fmla="*/ 6 h 720"/>
                              <a:gd name="T100" fmla="*/ 80 w 410"/>
                              <a:gd name="T101" fmla="*/ 2 h 720"/>
                              <a:gd name="T102" fmla="*/ 73 w 410"/>
                              <a:gd name="T103" fmla="*/ 26 h 720"/>
                              <a:gd name="T104" fmla="*/ 12 w 410"/>
                              <a:gd name="T105" fmla="*/ 77 h 720"/>
                              <a:gd name="T106" fmla="*/ 22 w 410"/>
                              <a:gd name="T107" fmla="*/ 11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410" h="720">
                                <a:moveTo>
                                  <a:pt x="22" y="110"/>
                                </a:moveTo>
                                <a:lnTo>
                                  <a:pt x="36" y="163"/>
                                </a:lnTo>
                                <a:lnTo>
                                  <a:pt x="46" y="219"/>
                                </a:lnTo>
                                <a:lnTo>
                                  <a:pt x="66" y="270"/>
                                </a:lnTo>
                                <a:lnTo>
                                  <a:pt x="79" y="320"/>
                                </a:lnTo>
                                <a:lnTo>
                                  <a:pt x="102" y="374"/>
                                </a:lnTo>
                                <a:lnTo>
                                  <a:pt x="117" y="431"/>
                                </a:lnTo>
                                <a:lnTo>
                                  <a:pt x="130" y="460"/>
                                </a:lnTo>
                                <a:lnTo>
                                  <a:pt x="148" y="482"/>
                                </a:lnTo>
                                <a:lnTo>
                                  <a:pt x="171" y="499"/>
                                </a:lnTo>
                                <a:lnTo>
                                  <a:pt x="197" y="510"/>
                                </a:lnTo>
                                <a:lnTo>
                                  <a:pt x="225" y="519"/>
                                </a:lnTo>
                                <a:lnTo>
                                  <a:pt x="254" y="526"/>
                                </a:lnTo>
                                <a:lnTo>
                                  <a:pt x="280" y="534"/>
                                </a:lnTo>
                                <a:lnTo>
                                  <a:pt x="303" y="545"/>
                                </a:lnTo>
                                <a:lnTo>
                                  <a:pt x="323" y="560"/>
                                </a:lnTo>
                                <a:lnTo>
                                  <a:pt x="336" y="581"/>
                                </a:lnTo>
                                <a:lnTo>
                                  <a:pt x="342" y="610"/>
                                </a:lnTo>
                                <a:lnTo>
                                  <a:pt x="339" y="648"/>
                                </a:lnTo>
                                <a:lnTo>
                                  <a:pt x="340" y="648"/>
                                </a:lnTo>
                                <a:lnTo>
                                  <a:pt x="343" y="648"/>
                                </a:lnTo>
                                <a:lnTo>
                                  <a:pt x="344" y="648"/>
                                </a:lnTo>
                                <a:lnTo>
                                  <a:pt x="349" y="613"/>
                                </a:lnTo>
                                <a:lnTo>
                                  <a:pt x="350" y="576"/>
                                </a:lnTo>
                                <a:lnTo>
                                  <a:pt x="340" y="543"/>
                                </a:lnTo>
                                <a:lnTo>
                                  <a:pt x="326" y="527"/>
                                </a:lnTo>
                                <a:lnTo>
                                  <a:pt x="309" y="515"/>
                                </a:lnTo>
                                <a:lnTo>
                                  <a:pt x="288" y="507"/>
                                </a:lnTo>
                                <a:lnTo>
                                  <a:pt x="303" y="496"/>
                                </a:lnTo>
                                <a:lnTo>
                                  <a:pt x="325" y="499"/>
                                </a:lnTo>
                                <a:lnTo>
                                  <a:pt x="344" y="497"/>
                                </a:lnTo>
                                <a:lnTo>
                                  <a:pt x="325" y="479"/>
                                </a:lnTo>
                                <a:lnTo>
                                  <a:pt x="299" y="475"/>
                                </a:lnTo>
                                <a:lnTo>
                                  <a:pt x="272" y="481"/>
                                </a:lnTo>
                                <a:lnTo>
                                  <a:pt x="270" y="486"/>
                                </a:lnTo>
                                <a:lnTo>
                                  <a:pt x="266" y="492"/>
                                </a:lnTo>
                                <a:lnTo>
                                  <a:pt x="262" y="497"/>
                                </a:lnTo>
                                <a:lnTo>
                                  <a:pt x="256" y="462"/>
                                </a:lnTo>
                                <a:lnTo>
                                  <a:pt x="258" y="429"/>
                                </a:lnTo>
                                <a:lnTo>
                                  <a:pt x="272" y="399"/>
                                </a:lnTo>
                                <a:lnTo>
                                  <a:pt x="288" y="401"/>
                                </a:lnTo>
                                <a:lnTo>
                                  <a:pt x="298" y="410"/>
                                </a:lnTo>
                                <a:lnTo>
                                  <a:pt x="306" y="401"/>
                                </a:lnTo>
                                <a:lnTo>
                                  <a:pt x="304" y="390"/>
                                </a:lnTo>
                                <a:lnTo>
                                  <a:pt x="294" y="383"/>
                                </a:lnTo>
                                <a:lnTo>
                                  <a:pt x="284" y="375"/>
                                </a:lnTo>
                                <a:lnTo>
                                  <a:pt x="263" y="375"/>
                                </a:lnTo>
                                <a:lnTo>
                                  <a:pt x="249" y="390"/>
                                </a:lnTo>
                                <a:lnTo>
                                  <a:pt x="238" y="409"/>
                                </a:lnTo>
                                <a:lnTo>
                                  <a:pt x="234" y="433"/>
                                </a:lnTo>
                                <a:lnTo>
                                  <a:pt x="233" y="459"/>
                                </a:lnTo>
                                <a:lnTo>
                                  <a:pt x="238" y="484"/>
                                </a:lnTo>
                                <a:lnTo>
                                  <a:pt x="211" y="445"/>
                                </a:lnTo>
                                <a:lnTo>
                                  <a:pt x="193" y="400"/>
                                </a:lnTo>
                                <a:lnTo>
                                  <a:pt x="182" y="350"/>
                                </a:lnTo>
                                <a:lnTo>
                                  <a:pt x="175" y="297"/>
                                </a:lnTo>
                                <a:lnTo>
                                  <a:pt x="167" y="244"/>
                                </a:lnTo>
                                <a:lnTo>
                                  <a:pt x="155" y="194"/>
                                </a:lnTo>
                                <a:lnTo>
                                  <a:pt x="136" y="173"/>
                                </a:lnTo>
                                <a:lnTo>
                                  <a:pt x="115" y="152"/>
                                </a:lnTo>
                                <a:lnTo>
                                  <a:pt x="89" y="146"/>
                                </a:lnTo>
                                <a:lnTo>
                                  <a:pt x="83" y="158"/>
                                </a:lnTo>
                                <a:lnTo>
                                  <a:pt x="101" y="164"/>
                                </a:lnTo>
                                <a:lnTo>
                                  <a:pt x="115" y="175"/>
                                </a:lnTo>
                                <a:lnTo>
                                  <a:pt x="139" y="221"/>
                                </a:lnTo>
                                <a:lnTo>
                                  <a:pt x="148" y="275"/>
                                </a:lnTo>
                                <a:lnTo>
                                  <a:pt x="154" y="330"/>
                                </a:lnTo>
                                <a:lnTo>
                                  <a:pt x="167" y="383"/>
                                </a:lnTo>
                                <a:lnTo>
                                  <a:pt x="141" y="337"/>
                                </a:lnTo>
                                <a:lnTo>
                                  <a:pt x="121" y="289"/>
                                </a:lnTo>
                                <a:lnTo>
                                  <a:pt x="102" y="240"/>
                                </a:lnTo>
                                <a:lnTo>
                                  <a:pt x="85" y="191"/>
                                </a:lnTo>
                                <a:lnTo>
                                  <a:pt x="70" y="140"/>
                                </a:lnTo>
                                <a:lnTo>
                                  <a:pt x="57" y="90"/>
                                </a:lnTo>
                                <a:lnTo>
                                  <a:pt x="47" y="100"/>
                                </a:lnTo>
                                <a:lnTo>
                                  <a:pt x="49" y="113"/>
                                </a:lnTo>
                                <a:lnTo>
                                  <a:pt x="51" y="126"/>
                                </a:lnTo>
                                <a:lnTo>
                                  <a:pt x="61" y="165"/>
                                </a:lnTo>
                                <a:lnTo>
                                  <a:pt x="70" y="205"/>
                                </a:lnTo>
                                <a:lnTo>
                                  <a:pt x="79" y="243"/>
                                </a:lnTo>
                                <a:lnTo>
                                  <a:pt x="60" y="192"/>
                                </a:lnTo>
                                <a:lnTo>
                                  <a:pt x="49" y="133"/>
                                </a:lnTo>
                                <a:lnTo>
                                  <a:pt x="41" y="72"/>
                                </a:lnTo>
                                <a:lnTo>
                                  <a:pt x="68" y="60"/>
                                </a:lnTo>
                                <a:lnTo>
                                  <a:pt x="90" y="33"/>
                                </a:lnTo>
                                <a:lnTo>
                                  <a:pt x="113" y="16"/>
                                </a:lnTo>
                                <a:lnTo>
                                  <a:pt x="145" y="34"/>
                                </a:lnTo>
                                <a:lnTo>
                                  <a:pt x="170" y="74"/>
                                </a:lnTo>
                                <a:lnTo>
                                  <a:pt x="194" y="115"/>
                                </a:lnTo>
                                <a:lnTo>
                                  <a:pt x="219" y="155"/>
                                </a:lnTo>
                                <a:lnTo>
                                  <a:pt x="245" y="194"/>
                                </a:lnTo>
                                <a:lnTo>
                                  <a:pt x="270" y="233"/>
                                </a:lnTo>
                                <a:lnTo>
                                  <a:pt x="294" y="274"/>
                                </a:lnTo>
                                <a:lnTo>
                                  <a:pt x="317" y="315"/>
                                </a:lnTo>
                                <a:lnTo>
                                  <a:pt x="339" y="355"/>
                                </a:lnTo>
                                <a:lnTo>
                                  <a:pt x="359" y="397"/>
                                </a:lnTo>
                                <a:lnTo>
                                  <a:pt x="379" y="440"/>
                                </a:lnTo>
                                <a:lnTo>
                                  <a:pt x="395" y="485"/>
                                </a:lnTo>
                                <a:lnTo>
                                  <a:pt x="410" y="531"/>
                                </a:lnTo>
                                <a:lnTo>
                                  <a:pt x="393" y="584"/>
                                </a:lnTo>
                                <a:lnTo>
                                  <a:pt x="369" y="636"/>
                                </a:lnTo>
                                <a:lnTo>
                                  <a:pt x="338" y="682"/>
                                </a:lnTo>
                                <a:lnTo>
                                  <a:pt x="300" y="720"/>
                                </a:lnTo>
                                <a:lnTo>
                                  <a:pt x="300" y="674"/>
                                </a:lnTo>
                                <a:lnTo>
                                  <a:pt x="288" y="629"/>
                                </a:lnTo>
                                <a:lnTo>
                                  <a:pt x="258" y="591"/>
                                </a:lnTo>
                                <a:lnTo>
                                  <a:pt x="217" y="566"/>
                                </a:lnTo>
                                <a:lnTo>
                                  <a:pt x="173" y="542"/>
                                </a:lnTo>
                                <a:lnTo>
                                  <a:pt x="136" y="512"/>
                                </a:lnTo>
                                <a:lnTo>
                                  <a:pt x="115" y="467"/>
                                </a:lnTo>
                                <a:lnTo>
                                  <a:pt x="101" y="422"/>
                                </a:lnTo>
                                <a:lnTo>
                                  <a:pt x="86" y="377"/>
                                </a:lnTo>
                                <a:lnTo>
                                  <a:pt x="73" y="332"/>
                                </a:lnTo>
                                <a:lnTo>
                                  <a:pt x="60" y="287"/>
                                </a:lnTo>
                                <a:lnTo>
                                  <a:pt x="48" y="242"/>
                                </a:lnTo>
                                <a:lnTo>
                                  <a:pt x="35" y="197"/>
                                </a:lnTo>
                                <a:lnTo>
                                  <a:pt x="23" y="151"/>
                                </a:lnTo>
                                <a:lnTo>
                                  <a:pt x="12" y="106"/>
                                </a:lnTo>
                                <a:lnTo>
                                  <a:pt x="0" y="60"/>
                                </a:lnTo>
                                <a:lnTo>
                                  <a:pt x="25" y="46"/>
                                </a:lnTo>
                                <a:lnTo>
                                  <a:pt x="53" y="31"/>
                                </a:lnTo>
                                <a:lnTo>
                                  <a:pt x="75" y="6"/>
                                </a:lnTo>
                                <a:lnTo>
                                  <a:pt x="77" y="5"/>
                                </a:lnTo>
                                <a:lnTo>
                                  <a:pt x="80" y="2"/>
                                </a:lnTo>
                                <a:lnTo>
                                  <a:pt x="81" y="0"/>
                                </a:lnTo>
                                <a:lnTo>
                                  <a:pt x="73" y="26"/>
                                </a:lnTo>
                                <a:lnTo>
                                  <a:pt x="50" y="42"/>
                                </a:lnTo>
                                <a:lnTo>
                                  <a:pt x="26" y="56"/>
                                </a:lnTo>
                                <a:lnTo>
                                  <a:pt x="12" y="77"/>
                                </a:lnTo>
                                <a:lnTo>
                                  <a:pt x="22" y="1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59"/>
                        <wps:cNvSpPr>
                          <a:spLocks/>
                        </wps:cNvSpPr>
                        <wps:spPr bwMode="auto">
                          <a:xfrm>
                            <a:off x="977" y="795"/>
                            <a:ext cx="226" cy="83"/>
                          </a:xfrm>
                          <a:custGeom>
                            <a:avLst/>
                            <a:gdLst>
                              <a:gd name="T0" fmla="*/ 870 w 903"/>
                              <a:gd name="T1" fmla="*/ 302 h 329"/>
                              <a:gd name="T2" fmla="*/ 808 w 903"/>
                              <a:gd name="T3" fmla="*/ 320 h 329"/>
                              <a:gd name="T4" fmla="*/ 807 w 903"/>
                              <a:gd name="T5" fmla="*/ 320 h 329"/>
                              <a:gd name="T6" fmla="*/ 802 w 903"/>
                              <a:gd name="T7" fmla="*/ 320 h 329"/>
                              <a:gd name="T8" fmla="*/ 795 w 903"/>
                              <a:gd name="T9" fmla="*/ 277 h 329"/>
                              <a:gd name="T10" fmla="*/ 764 w 903"/>
                              <a:gd name="T11" fmla="*/ 193 h 329"/>
                              <a:gd name="T12" fmla="*/ 714 w 903"/>
                              <a:gd name="T13" fmla="*/ 121 h 329"/>
                              <a:gd name="T14" fmla="*/ 646 w 903"/>
                              <a:gd name="T15" fmla="*/ 63 h 329"/>
                              <a:gd name="T16" fmla="*/ 563 w 903"/>
                              <a:gd name="T17" fmla="*/ 22 h 329"/>
                              <a:gd name="T18" fmla="*/ 521 w 903"/>
                              <a:gd name="T19" fmla="*/ 11 h 329"/>
                              <a:gd name="T20" fmla="*/ 432 w 903"/>
                              <a:gd name="T21" fmla="*/ 5 h 329"/>
                              <a:gd name="T22" fmla="*/ 342 w 903"/>
                              <a:gd name="T23" fmla="*/ 20 h 329"/>
                              <a:gd name="T24" fmla="*/ 258 w 903"/>
                              <a:gd name="T25" fmla="*/ 56 h 329"/>
                              <a:gd name="T26" fmla="*/ 222 w 903"/>
                              <a:gd name="T27" fmla="*/ 83 h 329"/>
                              <a:gd name="T28" fmla="*/ 156 w 903"/>
                              <a:gd name="T29" fmla="*/ 151 h 329"/>
                              <a:gd name="T30" fmla="*/ 112 w 903"/>
                              <a:gd name="T31" fmla="*/ 235 h 329"/>
                              <a:gd name="T32" fmla="*/ 91 w 903"/>
                              <a:gd name="T33" fmla="*/ 329 h 329"/>
                              <a:gd name="T34" fmla="*/ 65 w 903"/>
                              <a:gd name="T35" fmla="*/ 311 h 329"/>
                              <a:gd name="T36" fmla="*/ 0 w 903"/>
                              <a:gd name="T37" fmla="*/ 310 h 329"/>
                              <a:gd name="T38" fmla="*/ 20 w 903"/>
                              <a:gd name="T39" fmla="*/ 267 h 329"/>
                              <a:gd name="T40" fmla="*/ 69 w 903"/>
                              <a:gd name="T41" fmla="*/ 189 h 329"/>
                              <a:gd name="T42" fmla="*/ 130 w 903"/>
                              <a:gd name="T43" fmla="*/ 122 h 329"/>
                              <a:gd name="T44" fmla="*/ 201 w 903"/>
                              <a:gd name="T45" fmla="*/ 68 h 329"/>
                              <a:gd name="T46" fmla="*/ 280 w 903"/>
                              <a:gd name="T47" fmla="*/ 29 h 329"/>
                              <a:gd name="T48" fmla="*/ 367 w 903"/>
                              <a:gd name="T49" fmla="*/ 6 h 329"/>
                              <a:gd name="T50" fmla="*/ 412 w 903"/>
                              <a:gd name="T51" fmla="*/ 0 h 329"/>
                              <a:gd name="T52" fmla="*/ 504 w 903"/>
                              <a:gd name="T53" fmla="*/ 4 h 329"/>
                              <a:gd name="T54" fmla="*/ 592 w 903"/>
                              <a:gd name="T55" fmla="*/ 23 h 329"/>
                              <a:gd name="T56" fmla="*/ 676 w 903"/>
                              <a:gd name="T57" fmla="*/ 56 h 329"/>
                              <a:gd name="T58" fmla="*/ 752 w 903"/>
                              <a:gd name="T59" fmla="*/ 104 h 329"/>
                              <a:gd name="T60" fmla="*/ 817 w 903"/>
                              <a:gd name="T61" fmla="*/ 163 h 329"/>
                              <a:gd name="T62" fmla="*/ 870 w 903"/>
                              <a:gd name="T63" fmla="*/ 233 h 329"/>
                              <a:gd name="T64" fmla="*/ 890 w 903"/>
                              <a:gd name="T65" fmla="*/ 274 h 329"/>
                              <a:gd name="T66" fmla="*/ 900 w 903"/>
                              <a:gd name="T67" fmla="*/ 299 h 329"/>
                              <a:gd name="T68" fmla="*/ 903 w 903"/>
                              <a:gd name="T69" fmla="*/ 308 h 3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03" h="329">
                                <a:moveTo>
                                  <a:pt x="903" y="308"/>
                                </a:moveTo>
                                <a:lnTo>
                                  <a:pt x="870" y="302"/>
                                </a:lnTo>
                                <a:lnTo>
                                  <a:pt x="838" y="305"/>
                                </a:lnTo>
                                <a:lnTo>
                                  <a:pt x="808" y="320"/>
                                </a:lnTo>
                                <a:lnTo>
                                  <a:pt x="807" y="320"/>
                                </a:lnTo>
                                <a:lnTo>
                                  <a:pt x="804" y="320"/>
                                </a:lnTo>
                                <a:lnTo>
                                  <a:pt x="802" y="320"/>
                                </a:lnTo>
                                <a:lnTo>
                                  <a:pt x="795" y="277"/>
                                </a:lnTo>
                                <a:lnTo>
                                  <a:pt x="782" y="234"/>
                                </a:lnTo>
                                <a:lnTo>
                                  <a:pt x="764" y="193"/>
                                </a:lnTo>
                                <a:lnTo>
                                  <a:pt x="741" y="156"/>
                                </a:lnTo>
                                <a:lnTo>
                                  <a:pt x="714" y="121"/>
                                </a:lnTo>
                                <a:lnTo>
                                  <a:pt x="681" y="89"/>
                                </a:lnTo>
                                <a:lnTo>
                                  <a:pt x="646" y="63"/>
                                </a:lnTo>
                                <a:lnTo>
                                  <a:pt x="606" y="40"/>
                                </a:lnTo>
                                <a:lnTo>
                                  <a:pt x="563" y="22"/>
                                </a:lnTo>
                                <a:lnTo>
                                  <a:pt x="521" y="11"/>
                                </a:lnTo>
                                <a:lnTo>
                                  <a:pt x="477" y="6"/>
                                </a:lnTo>
                                <a:lnTo>
                                  <a:pt x="432" y="5"/>
                                </a:lnTo>
                                <a:lnTo>
                                  <a:pt x="387" y="10"/>
                                </a:lnTo>
                                <a:lnTo>
                                  <a:pt x="342" y="20"/>
                                </a:lnTo>
                                <a:lnTo>
                                  <a:pt x="299" y="36"/>
                                </a:lnTo>
                                <a:lnTo>
                                  <a:pt x="258" y="56"/>
                                </a:lnTo>
                                <a:lnTo>
                                  <a:pt x="222" y="83"/>
                                </a:lnTo>
                                <a:lnTo>
                                  <a:pt x="187" y="115"/>
                                </a:lnTo>
                                <a:lnTo>
                                  <a:pt x="156" y="151"/>
                                </a:lnTo>
                                <a:lnTo>
                                  <a:pt x="131" y="191"/>
                                </a:lnTo>
                                <a:lnTo>
                                  <a:pt x="112" y="235"/>
                                </a:lnTo>
                                <a:lnTo>
                                  <a:pt x="98" y="281"/>
                                </a:lnTo>
                                <a:lnTo>
                                  <a:pt x="91" y="329"/>
                                </a:lnTo>
                                <a:lnTo>
                                  <a:pt x="65" y="311"/>
                                </a:lnTo>
                                <a:lnTo>
                                  <a:pt x="33" y="306"/>
                                </a:lnTo>
                                <a:lnTo>
                                  <a:pt x="0" y="310"/>
                                </a:lnTo>
                                <a:lnTo>
                                  <a:pt x="20" y="267"/>
                                </a:lnTo>
                                <a:lnTo>
                                  <a:pt x="44" y="226"/>
                                </a:lnTo>
                                <a:lnTo>
                                  <a:pt x="69" y="189"/>
                                </a:lnTo>
                                <a:lnTo>
                                  <a:pt x="99" y="154"/>
                                </a:lnTo>
                                <a:lnTo>
                                  <a:pt x="130" y="122"/>
                                </a:lnTo>
                                <a:lnTo>
                                  <a:pt x="164" y="94"/>
                                </a:lnTo>
                                <a:lnTo>
                                  <a:pt x="201" y="68"/>
                                </a:lnTo>
                                <a:lnTo>
                                  <a:pt x="240" y="48"/>
                                </a:lnTo>
                                <a:lnTo>
                                  <a:pt x="280" y="29"/>
                                </a:lnTo>
                                <a:lnTo>
                                  <a:pt x="322" y="16"/>
                                </a:lnTo>
                                <a:lnTo>
                                  <a:pt x="367" y="6"/>
                                </a:lnTo>
                                <a:lnTo>
                                  <a:pt x="412" y="0"/>
                                </a:lnTo>
                                <a:lnTo>
                                  <a:pt x="459" y="0"/>
                                </a:lnTo>
                                <a:lnTo>
                                  <a:pt x="504" y="4"/>
                                </a:lnTo>
                                <a:lnTo>
                                  <a:pt x="549" y="11"/>
                                </a:lnTo>
                                <a:lnTo>
                                  <a:pt x="592" y="23"/>
                                </a:lnTo>
                                <a:lnTo>
                                  <a:pt x="635" y="38"/>
                                </a:lnTo>
                                <a:lnTo>
                                  <a:pt x="676" y="56"/>
                                </a:lnTo>
                                <a:lnTo>
                                  <a:pt x="715" y="78"/>
                                </a:lnTo>
                                <a:lnTo>
                                  <a:pt x="752" y="104"/>
                                </a:lnTo>
                                <a:lnTo>
                                  <a:pt x="786" y="131"/>
                                </a:lnTo>
                                <a:lnTo>
                                  <a:pt x="817" y="163"/>
                                </a:lnTo>
                                <a:lnTo>
                                  <a:pt x="846" y="197"/>
                                </a:lnTo>
                                <a:lnTo>
                                  <a:pt x="870" y="233"/>
                                </a:lnTo>
                                <a:lnTo>
                                  <a:pt x="890" y="274"/>
                                </a:lnTo>
                                <a:lnTo>
                                  <a:pt x="893" y="282"/>
                                </a:lnTo>
                                <a:lnTo>
                                  <a:pt x="900" y="299"/>
                                </a:lnTo>
                                <a:lnTo>
                                  <a:pt x="903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60"/>
                        <wps:cNvSpPr>
                          <a:spLocks/>
                        </wps:cNvSpPr>
                        <wps:spPr bwMode="auto">
                          <a:xfrm>
                            <a:off x="1053" y="804"/>
                            <a:ext cx="33" cy="75"/>
                          </a:xfrm>
                          <a:custGeom>
                            <a:avLst/>
                            <a:gdLst>
                              <a:gd name="T0" fmla="*/ 38 w 128"/>
                              <a:gd name="T1" fmla="*/ 272 h 300"/>
                              <a:gd name="T2" fmla="*/ 24 w 128"/>
                              <a:gd name="T3" fmla="*/ 278 h 300"/>
                              <a:gd name="T4" fmla="*/ 12 w 128"/>
                              <a:gd name="T5" fmla="*/ 287 h 300"/>
                              <a:gd name="T6" fmla="*/ 2 w 128"/>
                              <a:gd name="T7" fmla="*/ 298 h 300"/>
                              <a:gd name="T8" fmla="*/ 2 w 128"/>
                              <a:gd name="T9" fmla="*/ 298 h 300"/>
                              <a:gd name="T10" fmla="*/ 0 w 128"/>
                              <a:gd name="T11" fmla="*/ 254 h 300"/>
                              <a:gd name="T12" fmla="*/ 0 w 128"/>
                              <a:gd name="T13" fmla="*/ 208 h 300"/>
                              <a:gd name="T14" fmla="*/ 4 w 128"/>
                              <a:gd name="T15" fmla="*/ 162 h 300"/>
                              <a:gd name="T16" fmla="*/ 13 w 128"/>
                              <a:gd name="T17" fmla="*/ 118 h 300"/>
                              <a:gd name="T18" fmla="*/ 28 w 128"/>
                              <a:gd name="T19" fmla="*/ 78 h 300"/>
                              <a:gd name="T20" fmla="*/ 53 w 128"/>
                              <a:gd name="T21" fmla="*/ 44 h 300"/>
                              <a:gd name="T22" fmla="*/ 86 w 128"/>
                              <a:gd name="T23" fmla="*/ 17 h 300"/>
                              <a:gd name="T24" fmla="*/ 86 w 128"/>
                              <a:gd name="T25" fmla="*/ 17 h 300"/>
                              <a:gd name="T26" fmla="*/ 95 w 128"/>
                              <a:gd name="T27" fmla="*/ 13 h 300"/>
                              <a:gd name="T28" fmla="*/ 113 w 128"/>
                              <a:gd name="T29" fmla="*/ 5 h 300"/>
                              <a:gd name="T30" fmla="*/ 123 w 128"/>
                              <a:gd name="T31" fmla="*/ 0 h 300"/>
                              <a:gd name="T32" fmla="*/ 123 w 128"/>
                              <a:gd name="T33" fmla="*/ 0 h 300"/>
                              <a:gd name="T34" fmla="*/ 125 w 128"/>
                              <a:gd name="T35" fmla="*/ 48 h 300"/>
                              <a:gd name="T36" fmla="*/ 127 w 128"/>
                              <a:gd name="T37" fmla="*/ 96 h 300"/>
                              <a:gd name="T38" fmla="*/ 127 w 128"/>
                              <a:gd name="T39" fmla="*/ 145 h 300"/>
                              <a:gd name="T40" fmla="*/ 127 w 128"/>
                              <a:gd name="T41" fmla="*/ 196 h 300"/>
                              <a:gd name="T42" fmla="*/ 127 w 128"/>
                              <a:gd name="T43" fmla="*/ 247 h 300"/>
                              <a:gd name="T44" fmla="*/ 128 w 128"/>
                              <a:gd name="T45" fmla="*/ 300 h 300"/>
                              <a:gd name="T46" fmla="*/ 128 w 128"/>
                              <a:gd name="T47" fmla="*/ 300 h 300"/>
                              <a:gd name="T48" fmla="*/ 103 w 128"/>
                              <a:gd name="T49" fmla="*/ 279 h 300"/>
                              <a:gd name="T50" fmla="*/ 71 w 128"/>
                              <a:gd name="T51" fmla="*/ 269 h 300"/>
                              <a:gd name="T52" fmla="*/ 38 w 128"/>
                              <a:gd name="T53" fmla="*/ 272 h 300"/>
                              <a:gd name="T54" fmla="*/ 38 w 128"/>
                              <a:gd name="T55" fmla="*/ 272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128" h="300">
                                <a:moveTo>
                                  <a:pt x="38" y="272"/>
                                </a:moveTo>
                                <a:lnTo>
                                  <a:pt x="24" y="278"/>
                                </a:lnTo>
                                <a:lnTo>
                                  <a:pt x="12" y="287"/>
                                </a:lnTo>
                                <a:lnTo>
                                  <a:pt x="2" y="298"/>
                                </a:lnTo>
                                <a:lnTo>
                                  <a:pt x="0" y="254"/>
                                </a:lnTo>
                                <a:lnTo>
                                  <a:pt x="0" y="208"/>
                                </a:lnTo>
                                <a:lnTo>
                                  <a:pt x="4" y="162"/>
                                </a:lnTo>
                                <a:lnTo>
                                  <a:pt x="13" y="118"/>
                                </a:lnTo>
                                <a:lnTo>
                                  <a:pt x="28" y="78"/>
                                </a:lnTo>
                                <a:lnTo>
                                  <a:pt x="53" y="44"/>
                                </a:lnTo>
                                <a:lnTo>
                                  <a:pt x="86" y="17"/>
                                </a:lnTo>
                                <a:lnTo>
                                  <a:pt x="95" y="13"/>
                                </a:lnTo>
                                <a:lnTo>
                                  <a:pt x="113" y="5"/>
                                </a:lnTo>
                                <a:lnTo>
                                  <a:pt x="123" y="0"/>
                                </a:lnTo>
                                <a:lnTo>
                                  <a:pt x="125" y="48"/>
                                </a:lnTo>
                                <a:lnTo>
                                  <a:pt x="127" y="96"/>
                                </a:lnTo>
                                <a:lnTo>
                                  <a:pt x="127" y="145"/>
                                </a:lnTo>
                                <a:lnTo>
                                  <a:pt x="127" y="196"/>
                                </a:lnTo>
                                <a:lnTo>
                                  <a:pt x="127" y="247"/>
                                </a:lnTo>
                                <a:lnTo>
                                  <a:pt x="128" y="300"/>
                                </a:lnTo>
                                <a:lnTo>
                                  <a:pt x="103" y="279"/>
                                </a:lnTo>
                                <a:lnTo>
                                  <a:pt x="71" y="269"/>
                                </a:lnTo>
                                <a:lnTo>
                                  <a:pt x="38" y="2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61"/>
                        <wps:cNvSpPr>
                          <a:spLocks/>
                        </wps:cNvSpPr>
                        <wps:spPr bwMode="auto">
                          <a:xfrm>
                            <a:off x="1091" y="802"/>
                            <a:ext cx="39" cy="74"/>
                          </a:xfrm>
                          <a:custGeom>
                            <a:avLst/>
                            <a:gdLst>
                              <a:gd name="T0" fmla="*/ 154 w 154"/>
                              <a:gd name="T1" fmla="*/ 293 h 295"/>
                              <a:gd name="T2" fmla="*/ 104 w 154"/>
                              <a:gd name="T3" fmla="*/ 289 h 295"/>
                              <a:gd name="T4" fmla="*/ 52 w 154"/>
                              <a:gd name="T5" fmla="*/ 288 h 295"/>
                              <a:gd name="T6" fmla="*/ 1 w 154"/>
                              <a:gd name="T7" fmla="*/ 295 h 295"/>
                              <a:gd name="T8" fmla="*/ 1 w 154"/>
                              <a:gd name="T9" fmla="*/ 295 h 295"/>
                              <a:gd name="T10" fmla="*/ 0 w 154"/>
                              <a:gd name="T11" fmla="*/ 247 h 295"/>
                              <a:gd name="T12" fmla="*/ 0 w 154"/>
                              <a:gd name="T13" fmla="*/ 197 h 295"/>
                              <a:gd name="T14" fmla="*/ 1 w 154"/>
                              <a:gd name="T15" fmla="*/ 148 h 295"/>
                              <a:gd name="T16" fmla="*/ 4 w 154"/>
                              <a:gd name="T17" fmla="*/ 97 h 295"/>
                              <a:gd name="T18" fmla="*/ 6 w 154"/>
                              <a:gd name="T19" fmla="*/ 48 h 295"/>
                              <a:gd name="T20" fmla="*/ 8 w 154"/>
                              <a:gd name="T21" fmla="*/ 0 h 295"/>
                              <a:gd name="T22" fmla="*/ 8 w 154"/>
                              <a:gd name="T23" fmla="*/ 0 h 295"/>
                              <a:gd name="T24" fmla="*/ 62 w 154"/>
                              <a:gd name="T25" fmla="*/ 18 h 295"/>
                              <a:gd name="T26" fmla="*/ 102 w 154"/>
                              <a:gd name="T27" fmla="*/ 56 h 295"/>
                              <a:gd name="T28" fmla="*/ 128 w 154"/>
                              <a:gd name="T29" fmla="*/ 103 h 295"/>
                              <a:gd name="T30" fmla="*/ 146 w 154"/>
                              <a:gd name="T31" fmla="*/ 152 h 295"/>
                              <a:gd name="T32" fmla="*/ 146 w 154"/>
                              <a:gd name="T33" fmla="*/ 152 h 295"/>
                              <a:gd name="T34" fmla="*/ 153 w 154"/>
                              <a:gd name="T35" fmla="*/ 198 h 295"/>
                              <a:gd name="T36" fmla="*/ 154 w 154"/>
                              <a:gd name="T37" fmla="*/ 245 h 295"/>
                              <a:gd name="T38" fmla="*/ 154 w 154"/>
                              <a:gd name="T39" fmla="*/ 293 h 295"/>
                              <a:gd name="T40" fmla="*/ 154 w 154"/>
                              <a:gd name="T41" fmla="*/ 293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54" h="295">
                                <a:moveTo>
                                  <a:pt x="154" y="293"/>
                                </a:moveTo>
                                <a:lnTo>
                                  <a:pt x="104" y="289"/>
                                </a:lnTo>
                                <a:lnTo>
                                  <a:pt x="52" y="288"/>
                                </a:lnTo>
                                <a:lnTo>
                                  <a:pt x="1" y="295"/>
                                </a:lnTo>
                                <a:lnTo>
                                  <a:pt x="0" y="247"/>
                                </a:lnTo>
                                <a:lnTo>
                                  <a:pt x="0" y="197"/>
                                </a:lnTo>
                                <a:lnTo>
                                  <a:pt x="1" y="148"/>
                                </a:lnTo>
                                <a:lnTo>
                                  <a:pt x="4" y="97"/>
                                </a:lnTo>
                                <a:lnTo>
                                  <a:pt x="6" y="48"/>
                                </a:lnTo>
                                <a:lnTo>
                                  <a:pt x="8" y="0"/>
                                </a:lnTo>
                                <a:lnTo>
                                  <a:pt x="62" y="18"/>
                                </a:lnTo>
                                <a:lnTo>
                                  <a:pt x="102" y="56"/>
                                </a:lnTo>
                                <a:lnTo>
                                  <a:pt x="128" y="103"/>
                                </a:lnTo>
                                <a:lnTo>
                                  <a:pt x="146" y="152"/>
                                </a:lnTo>
                                <a:lnTo>
                                  <a:pt x="153" y="198"/>
                                </a:lnTo>
                                <a:lnTo>
                                  <a:pt x="154" y="245"/>
                                </a:lnTo>
                                <a:lnTo>
                                  <a:pt x="154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62"/>
                        <wps:cNvSpPr>
                          <a:spLocks/>
                        </wps:cNvSpPr>
                        <wps:spPr bwMode="auto">
                          <a:xfrm>
                            <a:off x="1008" y="808"/>
                            <a:ext cx="53" cy="71"/>
                          </a:xfrm>
                          <a:custGeom>
                            <a:avLst/>
                            <a:gdLst>
                              <a:gd name="T0" fmla="*/ 70 w 213"/>
                              <a:gd name="T1" fmla="*/ 251 h 284"/>
                              <a:gd name="T2" fmla="*/ 45 w 213"/>
                              <a:gd name="T3" fmla="*/ 254 h 284"/>
                              <a:gd name="T4" fmla="*/ 22 w 213"/>
                              <a:gd name="T5" fmla="*/ 262 h 284"/>
                              <a:gd name="T6" fmla="*/ 0 w 213"/>
                              <a:gd name="T7" fmla="*/ 273 h 284"/>
                              <a:gd name="T8" fmla="*/ 0 w 213"/>
                              <a:gd name="T9" fmla="*/ 273 h 284"/>
                              <a:gd name="T10" fmla="*/ 9 w 213"/>
                              <a:gd name="T11" fmla="*/ 231 h 284"/>
                              <a:gd name="T12" fmla="*/ 22 w 213"/>
                              <a:gd name="T13" fmla="*/ 190 h 284"/>
                              <a:gd name="T14" fmla="*/ 41 w 213"/>
                              <a:gd name="T15" fmla="*/ 148 h 284"/>
                              <a:gd name="T16" fmla="*/ 65 w 213"/>
                              <a:gd name="T17" fmla="*/ 108 h 284"/>
                              <a:gd name="T18" fmla="*/ 94 w 213"/>
                              <a:gd name="T19" fmla="*/ 72 h 284"/>
                              <a:gd name="T20" fmla="*/ 129 w 213"/>
                              <a:gd name="T21" fmla="*/ 41 h 284"/>
                              <a:gd name="T22" fmla="*/ 168 w 213"/>
                              <a:gd name="T23" fmla="*/ 17 h 284"/>
                              <a:gd name="T24" fmla="*/ 213 w 213"/>
                              <a:gd name="T25" fmla="*/ 0 h 284"/>
                              <a:gd name="T26" fmla="*/ 213 w 213"/>
                              <a:gd name="T27" fmla="*/ 0 h 284"/>
                              <a:gd name="T28" fmla="*/ 190 w 213"/>
                              <a:gd name="T29" fmla="*/ 40 h 284"/>
                              <a:gd name="T30" fmla="*/ 173 w 213"/>
                              <a:gd name="T31" fmla="*/ 85 h 284"/>
                              <a:gd name="T32" fmla="*/ 161 w 213"/>
                              <a:gd name="T33" fmla="*/ 134 h 284"/>
                              <a:gd name="T34" fmla="*/ 153 w 213"/>
                              <a:gd name="T35" fmla="*/ 184 h 284"/>
                              <a:gd name="T36" fmla="*/ 150 w 213"/>
                              <a:gd name="T37" fmla="*/ 235 h 284"/>
                              <a:gd name="T38" fmla="*/ 150 w 213"/>
                              <a:gd name="T39" fmla="*/ 284 h 284"/>
                              <a:gd name="T40" fmla="*/ 150 w 213"/>
                              <a:gd name="T41" fmla="*/ 284 h 284"/>
                              <a:gd name="T42" fmla="*/ 129 w 213"/>
                              <a:gd name="T43" fmla="*/ 263 h 284"/>
                              <a:gd name="T44" fmla="*/ 100 w 213"/>
                              <a:gd name="T45" fmla="*/ 253 h 284"/>
                              <a:gd name="T46" fmla="*/ 70 w 213"/>
                              <a:gd name="T47" fmla="*/ 251 h 284"/>
                              <a:gd name="T48" fmla="*/ 70 w 213"/>
                              <a:gd name="T49" fmla="*/ 251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13" h="284">
                                <a:moveTo>
                                  <a:pt x="70" y="251"/>
                                </a:moveTo>
                                <a:lnTo>
                                  <a:pt x="45" y="254"/>
                                </a:lnTo>
                                <a:lnTo>
                                  <a:pt x="22" y="262"/>
                                </a:lnTo>
                                <a:lnTo>
                                  <a:pt x="0" y="273"/>
                                </a:lnTo>
                                <a:lnTo>
                                  <a:pt x="9" y="231"/>
                                </a:lnTo>
                                <a:lnTo>
                                  <a:pt x="22" y="190"/>
                                </a:lnTo>
                                <a:lnTo>
                                  <a:pt x="41" y="148"/>
                                </a:lnTo>
                                <a:lnTo>
                                  <a:pt x="65" y="108"/>
                                </a:lnTo>
                                <a:lnTo>
                                  <a:pt x="94" y="72"/>
                                </a:lnTo>
                                <a:lnTo>
                                  <a:pt x="129" y="41"/>
                                </a:lnTo>
                                <a:lnTo>
                                  <a:pt x="168" y="17"/>
                                </a:lnTo>
                                <a:lnTo>
                                  <a:pt x="213" y="0"/>
                                </a:lnTo>
                                <a:lnTo>
                                  <a:pt x="190" y="40"/>
                                </a:lnTo>
                                <a:lnTo>
                                  <a:pt x="173" y="85"/>
                                </a:lnTo>
                                <a:lnTo>
                                  <a:pt x="161" y="134"/>
                                </a:lnTo>
                                <a:lnTo>
                                  <a:pt x="153" y="184"/>
                                </a:lnTo>
                                <a:lnTo>
                                  <a:pt x="150" y="235"/>
                                </a:lnTo>
                                <a:lnTo>
                                  <a:pt x="150" y="284"/>
                                </a:lnTo>
                                <a:lnTo>
                                  <a:pt x="129" y="263"/>
                                </a:lnTo>
                                <a:lnTo>
                                  <a:pt x="100" y="253"/>
                                </a:lnTo>
                                <a:lnTo>
                                  <a:pt x="70" y="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63"/>
                        <wps:cNvSpPr>
                          <a:spLocks/>
                        </wps:cNvSpPr>
                        <wps:spPr bwMode="auto">
                          <a:xfrm>
                            <a:off x="1123" y="810"/>
                            <a:ext cx="45" cy="69"/>
                          </a:xfrm>
                          <a:custGeom>
                            <a:avLst/>
                            <a:gdLst>
                              <a:gd name="T0" fmla="*/ 180 w 180"/>
                              <a:gd name="T1" fmla="*/ 275 h 275"/>
                              <a:gd name="T2" fmla="*/ 148 w 180"/>
                              <a:gd name="T3" fmla="*/ 254 h 275"/>
                              <a:gd name="T4" fmla="*/ 113 w 180"/>
                              <a:gd name="T5" fmla="*/ 244 h 275"/>
                              <a:gd name="T6" fmla="*/ 75 w 180"/>
                              <a:gd name="T7" fmla="*/ 247 h 275"/>
                              <a:gd name="T8" fmla="*/ 75 w 180"/>
                              <a:gd name="T9" fmla="*/ 247 h 275"/>
                              <a:gd name="T10" fmla="*/ 67 w 180"/>
                              <a:gd name="T11" fmla="*/ 253 h 275"/>
                              <a:gd name="T12" fmla="*/ 58 w 180"/>
                              <a:gd name="T13" fmla="*/ 256 h 275"/>
                              <a:gd name="T14" fmla="*/ 50 w 180"/>
                              <a:gd name="T15" fmla="*/ 258 h 275"/>
                              <a:gd name="T16" fmla="*/ 50 w 180"/>
                              <a:gd name="T17" fmla="*/ 258 h 275"/>
                              <a:gd name="T18" fmla="*/ 53 w 180"/>
                              <a:gd name="T19" fmla="*/ 201 h 275"/>
                              <a:gd name="T20" fmla="*/ 48 w 180"/>
                              <a:gd name="T21" fmla="*/ 147 h 275"/>
                              <a:gd name="T22" fmla="*/ 37 w 180"/>
                              <a:gd name="T23" fmla="*/ 95 h 275"/>
                              <a:gd name="T24" fmla="*/ 21 w 180"/>
                              <a:gd name="T25" fmla="*/ 46 h 275"/>
                              <a:gd name="T26" fmla="*/ 0 w 180"/>
                              <a:gd name="T27" fmla="*/ 0 h 275"/>
                              <a:gd name="T28" fmla="*/ 0 w 180"/>
                              <a:gd name="T29" fmla="*/ 0 h 275"/>
                              <a:gd name="T30" fmla="*/ 44 w 180"/>
                              <a:gd name="T31" fmla="*/ 18 h 275"/>
                              <a:gd name="T32" fmla="*/ 82 w 180"/>
                              <a:gd name="T33" fmla="*/ 47 h 275"/>
                              <a:gd name="T34" fmla="*/ 115 w 180"/>
                              <a:gd name="T35" fmla="*/ 83 h 275"/>
                              <a:gd name="T36" fmla="*/ 143 w 180"/>
                              <a:gd name="T37" fmla="*/ 125 h 275"/>
                              <a:gd name="T38" fmla="*/ 163 w 180"/>
                              <a:gd name="T39" fmla="*/ 171 h 275"/>
                              <a:gd name="T40" fmla="*/ 175 w 180"/>
                              <a:gd name="T41" fmla="*/ 219 h 275"/>
                              <a:gd name="T42" fmla="*/ 175 w 180"/>
                              <a:gd name="T43" fmla="*/ 219 h 275"/>
                              <a:gd name="T44" fmla="*/ 176 w 180"/>
                              <a:gd name="T45" fmla="*/ 233 h 275"/>
                              <a:gd name="T46" fmla="*/ 179 w 180"/>
                              <a:gd name="T47" fmla="*/ 261 h 275"/>
                              <a:gd name="T48" fmla="*/ 180 w 180"/>
                              <a:gd name="T49" fmla="*/ 275 h 275"/>
                              <a:gd name="T50" fmla="*/ 180 w 180"/>
                              <a:gd name="T51" fmla="*/ 275 h 2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180" h="275">
                                <a:moveTo>
                                  <a:pt x="180" y="275"/>
                                </a:moveTo>
                                <a:lnTo>
                                  <a:pt x="148" y="254"/>
                                </a:lnTo>
                                <a:lnTo>
                                  <a:pt x="113" y="244"/>
                                </a:lnTo>
                                <a:lnTo>
                                  <a:pt x="75" y="247"/>
                                </a:lnTo>
                                <a:lnTo>
                                  <a:pt x="67" y="253"/>
                                </a:lnTo>
                                <a:lnTo>
                                  <a:pt x="58" y="256"/>
                                </a:lnTo>
                                <a:lnTo>
                                  <a:pt x="50" y="258"/>
                                </a:lnTo>
                                <a:lnTo>
                                  <a:pt x="53" y="201"/>
                                </a:lnTo>
                                <a:lnTo>
                                  <a:pt x="48" y="147"/>
                                </a:lnTo>
                                <a:lnTo>
                                  <a:pt x="37" y="95"/>
                                </a:lnTo>
                                <a:lnTo>
                                  <a:pt x="21" y="46"/>
                                </a:lnTo>
                                <a:lnTo>
                                  <a:pt x="0" y="0"/>
                                </a:lnTo>
                                <a:lnTo>
                                  <a:pt x="44" y="18"/>
                                </a:lnTo>
                                <a:lnTo>
                                  <a:pt x="82" y="47"/>
                                </a:lnTo>
                                <a:lnTo>
                                  <a:pt x="115" y="83"/>
                                </a:lnTo>
                                <a:lnTo>
                                  <a:pt x="143" y="125"/>
                                </a:lnTo>
                                <a:lnTo>
                                  <a:pt x="163" y="171"/>
                                </a:lnTo>
                                <a:lnTo>
                                  <a:pt x="175" y="219"/>
                                </a:lnTo>
                                <a:lnTo>
                                  <a:pt x="176" y="233"/>
                                </a:lnTo>
                                <a:lnTo>
                                  <a:pt x="179" y="261"/>
                                </a:lnTo>
                                <a:lnTo>
                                  <a:pt x="18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64"/>
                        <wps:cNvSpPr>
                          <a:spLocks/>
                        </wps:cNvSpPr>
                        <wps:spPr bwMode="auto">
                          <a:xfrm>
                            <a:off x="660" y="826"/>
                            <a:ext cx="39" cy="32"/>
                          </a:xfrm>
                          <a:custGeom>
                            <a:avLst/>
                            <a:gdLst>
                              <a:gd name="T0" fmla="*/ 155 w 155"/>
                              <a:gd name="T1" fmla="*/ 85 h 131"/>
                              <a:gd name="T2" fmla="*/ 130 w 155"/>
                              <a:gd name="T3" fmla="*/ 101 h 131"/>
                              <a:gd name="T4" fmla="*/ 100 w 155"/>
                              <a:gd name="T5" fmla="*/ 94 h 131"/>
                              <a:gd name="T6" fmla="*/ 75 w 155"/>
                              <a:gd name="T7" fmla="*/ 93 h 131"/>
                              <a:gd name="T8" fmla="*/ 62 w 155"/>
                              <a:gd name="T9" fmla="*/ 123 h 131"/>
                              <a:gd name="T10" fmla="*/ 62 w 155"/>
                              <a:gd name="T11" fmla="*/ 123 h 131"/>
                              <a:gd name="T12" fmla="*/ 51 w 155"/>
                              <a:gd name="T13" fmla="*/ 126 h 131"/>
                              <a:gd name="T14" fmla="*/ 40 w 155"/>
                              <a:gd name="T15" fmla="*/ 128 h 131"/>
                              <a:gd name="T16" fmla="*/ 30 w 155"/>
                              <a:gd name="T17" fmla="*/ 131 h 131"/>
                              <a:gd name="T18" fmla="*/ 30 w 155"/>
                              <a:gd name="T19" fmla="*/ 131 h 131"/>
                              <a:gd name="T20" fmla="*/ 14 w 155"/>
                              <a:gd name="T21" fmla="*/ 99 h 131"/>
                              <a:gd name="T22" fmla="*/ 6 w 155"/>
                              <a:gd name="T23" fmla="*/ 66 h 131"/>
                              <a:gd name="T24" fmla="*/ 0 w 155"/>
                              <a:gd name="T25" fmla="*/ 33 h 131"/>
                              <a:gd name="T26" fmla="*/ 0 w 155"/>
                              <a:gd name="T27" fmla="*/ 33 h 131"/>
                              <a:gd name="T28" fmla="*/ 8 w 155"/>
                              <a:gd name="T29" fmla="*/ 30 h 131"/>
                              <a:gd name="T30" fmla="*/ 22 w 155"/>
                              <a:gd name="T31" fmla="*/ 24 h 131"/>
                              <a:gd name="T32" fmla="*/ 30 w 155"/>
                              <a:gd name="T33" fmla="*/ 21 h 131"/>
                              <a:gd name="T34" fmla="*/ 30 w 155"/>
                              <a:gd name="T35" fmla="*/ 21 h 131"/>
                              <a:gd name="T36" fmla="*/ 34 w 155"/>
                              <a:gd name="T37" fmla="*/ 36 h 131"/>
                              <a:gd name="T38" fmla="*/ 42 w 155"/>
                              <a:gd name="T39" fmla="*/ 51 h 131"/>
                              <a:gd name="T40" fmla="*/ 56 w 155"/>
                              <a:gd name="T41" fmla="*/ 63 h 131"/>
                              <a:gd name="T42" fmla="*/ 56 w 155"/>
                              <a:gd name="T43" fmla="*/ 63 h 131"/>
                              <a:gd name="T44" fmla="*/ 74 w 155"/>
                              <a:gd name="T45" fmla="*/ 58 h 131"/>
                              <a:gd name="T46" fmla="*/ 90 w 155"/>
                              <a:gd name="T47" fmla="*/ 48 h 131"/>
                              <a:gd name="T48" fmla="*/ 100 w 155"/>
                              <a:gd name="T49" fmla="*/ 35 h 131"/>
                              <a:gd name="T50" fmla="*/ 100 w 155"/>
                              <a:gd name="T51" fmla="*/ 35 h 131"/>
                              <a:gd name="T52" fmla="*/ 100 w 155"/>
                              <a:gd name="T53" fmla="*/ 23 h 131"/>
                              <a:gd name="T54" fmla="*/ 95 w 155"/>
                              <a:gd name="T55" fmla="*/ 13 h 131"/>
                              <a:gd name="T56" fmla="*/ 91 w 155"/>
                              <a:gd name="T57" fmla="*/ 3 h 131"/>
                              <a:gd name="T58" fmla="*/ 91 w 155"/>
                              <a:gd name="T59" fmla="*/ 3 h 131"/>
                              <a:gd name="T60" fmla="*/ 130 w 155"/>
                              <a:gd name="T61" fmla="*/ 0 h 131"/>
                              <a:gd name="T62" fmla="*/ 144 w 155"/>
                              <a:gd name="T63" fmla="*/ 41 h 131"/>
                              <a:gd name="T64" fmla="*/ 155 w 155"/>
                              <a:gd name="T65" fmla="*/ 85 h 131"/>
                              <a:gd name="T66" fmla="*/ 155 w 155"/>
                              <a:gd name="T67" fmla="*/ 85 h 131"/>
                              <a:gd name="T68" fmla="*/ 155 w 155"/>
                              <a:gd name="T69" fmla="*/ 85 h 1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55" h="131">
                                <a:moveTo>
                                  <a:pt x="155" y="85"/>
                                </a:moveTo>
                                <a:lnTo>
                                  <a:pt x="130" y="101"/>
                                </a:lnTo>
                                <a:lnTo>
                                  <a:pt x="100" y="94"/>
                                </a:lnTo>
                                <a:lnTo>
                                  <a:pt x="75" y="93"/>
                                </a:lnTo>
                                <a:lnTo>
                                  <a:pt x="62" y="123"/>
                                </a:lnTo>
                                <a:lnTo>
                                  <a:pt x="51" y="126"/>
                                </a:lnTo>
                                <a:lnTo>
                                  <a:pt x="40" y="128"/>
                                </a:lnTo>
                                <a:lnTo>
                                  <a:pt x="30" y="131"/>
                                </a:lnTo>
                                <a:lnTo>
                                  <a:pt x="14" y="99"/>
                                </a:lnTo>
                                <a:lnTo>
                                  <a:pt x="6" y="66"/>
                                </a:lnTo>
                                <a:lnTo>
                                  <a:pt x="0" y="33"/>
                                </a:lnTo>
                                <a:lnTo>
                                  <a:pt x="8" y="30"/>
                                </a:lnTo>
                                <a:lnTo>
                                  <a:pt x="22" y="24"/>
                                </a:lnTo>
                                <a:lnTo>
                                  <a:pt x="30" y="21"/>
                                </a:lnTo>
                                <a:lnTo>
                                  <a:pt x="34" y="36"/>
                                </a:lnTo>
                                <a:lnTo>
                                  <a:pt x="42" y="51"/>
                                </a:lnTo>
                                <a:lnTo>
                                  <a:pt x="56" y="63"/>
                                </a:lnTo>
                                <a:lnTo>
                                  <a:pt x="74" y="58"/>
                                </a:lnTo>
                                <a:lnTo>
                                  <a:pt x="90" y="48"/>
                                </a:lnTo>
                                <a:lnTo>
                                  <a:pt x="100" y="35"/>
                                </a:lnTo>
                                <a:lnTo>
                                  <a:pt x="100" y="23"/>
                                </a:lnTo>
                                <a:lnTo>
                                  <a:pt x="95" y="13"/>
                                </a:lnTo>
                                <a:lnTo>
                                  <a:pt x="91" y="3"/>
                                </a:lnTo>
                                <a:lnTo>
                                  <a:pt x="130" y="0"/>
                                </a:lnTo>
                                <a:lnTo>
                                  <a:pt x="144" y="41"/>
                                </a:lnTo>
                                <a:lnTo>
                                  <a:pt x="155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65"/>
                        <wps:cNvSpPr>
                          <a:spLocks/>
                        </wps:cNvSpPr>
                        <wps:spPr bwMode="auto">
                          <a:xfrm>
                            <a:off x="855" y="833"/>
                            <a:ext cx="16" cy="152"/>
                          </a:xfrm>
                          <a:custGeom>
                            <a:avLst/>
                            <a:gdLst>
                              <a:gd name="T0" fmla="*/ 0 w 67"/>
                              <a:gd name="T1" fmla="*/ 609 h 609"/>
                              <a:gd name="T2" fmla="*/ 5 w 67"/>
                              <a:gd name="T3" fmla="*/ 568 h 609"/>
                              <a:gd name="T4" fmla="*/ 18 w 67"/>
                              <a:gd name="T5" fmla="*/ 527 h 609"/>
                              <a:gd name="T6" fmla="*/ 31 w 67"/>
                              <a:gd name="T7" fmla="*/ 487 h 609"/>
                              <a:gd name="T8" fmla="*/ 31 w 67"/>
                              <a:gd name="T9" fmla="*/ 446 h 609"/>
                              <a:gd name="T10" fmla="*/ 11 w 67"/>
                              <a:gd name="T11" fmla="*/ 404 h 609"/>
                              <a:gd name="T12" fmla="*/ 11 w 67"/>
                              <a:gd name="T13" fmla="*/ 404 h 609"/>
                              <a:gd name="T14" fmla="*/ 11 w 67"/>
                              <a:gd name="T15" fmla="*/ 388 h 609"/>
                              <a:gd name="T16" fmla="*/ 11 w 67"/>
                              <a:gd name="T17" fmla="*/ 345 h 609"/>
                              <a:gd name="T18" fmla="*/ 11 w 67"/>
                              <a:gd name="T19" fmla="*/ 283 h 609"/>
                              <a:gd name="T20" fmla="*/ 11 w 67"/>
                              <a:gd name="T21" fmla="*/ 212 h 609"/>
                              <a:gd name="T22" fmla="*/ 11 w 67"/>
                              <a:gd name="T23" fmla="*/ 142 h 609"/>
                              <a:gd name="T24" fmla="*/ 11 w 67"/>
                              <a:gd name="T25" fmla="*/ 81 h 609"/>
                              <a:gd name="T26" fmla="*/ 12 w 67"/>
                              <a:gd name="T27" fmla="*/ 37 h 609"/>
                              <a:gd name="T28" fmla="*/ 12 w 67"/>
                              <a:gd name="T29" fmla="*/ 21 h 609"/>
                              <a:gd name="T30" fmla="*/ 12 w 67"/>
                              <a:gd name="T31" fmla="*/ 21 h 609"/>
                              <a:gd name="T32" fmla="*/ 25 w 67"/>
                              <a:gd name="T33" fmla="*/ 15 h 609"/>
                              <a:gd name="T34" fmla="*/ 51 w 67"/>
                              <a:gd name="T35" fmla="*/ 5 h 609"/>
                              <a:gd name="T36" fmla="*/ 66 w 67"/>
                              <a:gd name="T37" fmla="*/ 0 h 609"/>
                              <a:gd name="T38" fmla="*/ 66 w 67"/>
                              <a:gd name="T39" fmla="*/ 0 h 609"/>
                              <a:gd name="T40" fmla="*/ 66 w 67"/>
                              <a:gd name="T41" fmla="*/ 10 h 609"/>
                              <a:gd name="T42" fmla="*/ 66 w 67"/>
                              <a:gd name="T43" fmla="*/ 38 h 609"/>
                              <a:gd name="T44" fmla="*/ 66 w 67"/>
                              <a:gd name="T45" fmla="*/ 81 h 609"/>
                              <a:gd name="T46" fmla="*/ 66 w 67"/>
                              <a:gd name="T47" fmla="*/ 135 h 609"/>
                              <a:gd name="T48" fmla="*/ 66 w 67"/>
                              <a:gd name="T49" fmla="*/ 198 h 609"/>
                              <a:gd name="T50" fmla="*/ 67 w 67"/>
                              <a:gd name="T51" fmla="*/ 265 h 609"/>
                              <a:gd name="T52" fmla="*/ 67 w 67"/>
                              <a:gd name="T53" fmla="*/ 334 h 609"/>
                              <a:gd name="T54" fmla="*/ 67 w 67"/>
                              <a:gd name="T55" fmla="*/ 402 h 609"/>
                              <a:gd name="T56" fmla="*/ 67 w 67"/>
                              <a:gd name="T57" fmla="*/ 465 h 609"/>
                              <a:gd name="T58" fmla="*/ 67 w 67"/>
                              <a:gd name="T59" fmla="*/ 518 h 609"/>
                              <a:gd name="T60" fmla="*/ 67 w 67"/>
                              <a:gd name="T61" fmla="*/ 561 h 609"/>
                              <a:gd name="T62" fmla="*/ 67 w 67"/>
                              <a:gd name="T63" fmla="*/ 590 h 609"/>
                              <a:gd name="T64" fmla="*/ 67 w 67"/>
                              <a:gd name="T65" fmla="*/ 600 h 609"/>
                              <a:gd name="T66" fmla="*/ 67 w 67"/>
                              <a:gd name="T67" fmla="*/ 600 h 609"/>
                              <a:gd name="T68" fmla="*/ 47 w 67"/>
                              <a:gd name="T69" fmla="*/ 607 h 609"/>
                              <a:gd name="T70" fmla="*/ 24 w 67"/>
                              <a:gd name="T71" fmla="*/ 605 h 609"/>
                              <a:gd name="T72" fmla="*/ 0 w 67"/>
                              <a:gd name="T73" fmla="*/ 609 h 609"/>
                              <a:gd name="T74" fmla="*/ 0 w 67"/>
                              <a:gd name="T75" fmla="*/ 609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67" h="609">
                                <a:moveTo>
                                  <a:pt x="0" y="609"/>
                                </a:moveTo>
                                <a:lnTo>
                                  <a:pt x="5" y="568"/>
                                </a:lnTo>
                                <a:lnTo>
                                  <a:pt x="18" y="527"/>
                                </a:lnTo>
                                <a:lnTo>
                                  <a:pt x="31" y="487"/>
                                </a:lnTo>
                                <a:lnTo>
                                  <a:pt x="31" y="446"/>
                                </a:lnTo>
                                <a:lnTo>
                                  <a:pt x="11" y="404"/>
                                </a:lnTo>
                                <a:lnTo>
                                  <a:pt x="11" y="388"/>
                                </a:lnTo>
                                <a:lnTo>
                                  <a:pt x="11" y="345"/>
                                </a:lnTo>
                                <a:lnTo>
                                  <a:pt x="11" y="283"/>
                                </a:lnTo>
                                <a:lnTo>
                                  <a:pt x="11" y="212"/>
                                </a:lnTo>
                                <a:lnTo>
                                  <a:pt x="11" y="142"/>
                                </a:lnTo>
                                <a:lnTo>
                                  <a:pt x="11" y="81"/>
                                </a:lnTo>
                                <a:lnTo>
                                  <a:pt x="12" y="37"/>
                                </a:lnTo>
                                <a:lnTo>
                                  <a:pt x="12" y="21"/>
                                </a:lnTo>
                                <a:lnTo>
                                  <a:pt x="25" y="15"/>
                                </a:lnTo>
                                <a:lnTo>
                                  <a:pt x="51" y="5"/>
                                </a:lnTo>
                                <a:lnTo>
                                  <a:pt x="66" y="0"/>
                                </a:lnTo>
                                <a:lnTo>
                                  <a:pt x="66" y="10"/>
                                </a:lnTo>
                                <a:lnTo>
                                  <a:pt x="66" y="38"/>
                                </a:lnTo>
                                <a:lnTo>
                                  <a:pt x="66" y="81"/>
                                </a:lnTo>
                                <a:lnTo>
                                  <a:pt x="66" y="135"/>
                                </a:lnTo>
                                <a:lnTo>
                                  <a:pt x="66" y="198"/>
                                </a:lnTo>
                                <a:lnTo>
                                  <a:pt x="67" y="265"/>
                                </a:lnTo>
                                <a:lnTo>
                                  <a:pt x="67" y="334"/>
                                </a:lnTo>
                                <a:lnTo>
                                  <a:pt x="67" y="402"/>
                                </a:lnTo>
                                <a:lnTo>
                                  <a:pt x="67" y="465"/>
                                </a:lnTo>
                                <a:lnTo>
                                  <a:pt x="67" y="518"/>
                                </a:lnTo>
                                <a:lnTo>
                                  <a:pt x="67" y="561"/>
                                </a:lnTo>
                                <a:lnTo>
                                  <a:pt x="67" y="590"/>
                                </a:lnTo>
                                <a:lnTo>
                                  <a:pt x="67" y="600"/>
                                </a:lnTo>
                                <a:lnTo>
                                  <a:pt x="47" y="607"/>
                                </a:lnTo>
                                <a:lnTo>
                                  <a:pt x="24" y="605"/>
                                </a:lnTo>
                                <a:lnTo>
                                  <a:pt x="0" y="6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66"/>
                        <wps:cNvSpPr>
                          <a:spLocks/>
                        </wps:cNvSpPr>
                        <wps:spPr bwMode="auto">
                          <a:xfrm>
                            <a:off x="610" y="835"/>
                            <a:ext cx="12" cy="124"/>
                          </a:xfrm>
                          <a:custGeom>
                            <a:avLst/>
                            <a:gdLst>
                              <a:gd name="T0" fmla="*/ 45 w 48"/>
                              <a:gd name="T1" fmla="*/ 10 h 497"/>
                              <a:gd name="T2" fmla="*/ 43 w 48"/>
                              <a:gd name="T3" fmla="*/ 57 h 497"/>
                              <a:gd name="T4" fmla="*/ 43 w 48"/>
                              <a:gd name="T5" fmla="*/ 103 h 497"/>
                              <a:gd name="T6" fmla="*/ 45 w 48"/>
                              <a:gd name="T7" fmla="*/ 148 h 497"/>
                              <a:gd name="T8" fmla="*/ 46 w 48"/>
                              <a:gd name="T9" fmla="*/ 192 h 497"/>
                              <a:gd name="T10" fmla="*/ 48 w 48"/>
                              <a:gd name="T11" fmla="*/ 237 h 497"/>
                              <a:gd name="T12" fmla="*/ 48 w 48"/>
                              <a:gd name="T13" fmla="*/ 280 h 497"/>
                              <a:gd name="T14" fmla="*/ 47 w 48"/>
                              <a:gd name="T15" fmla="*/ 324 h 497"/>
                              <a:gd name="T16" fmla="*/ 43 w 48"/>
                              <a:gd name="T17" fmla="*/ 368 h 497"/>
                              <a:gd name="T18" fmla="*/ 35 w 48"/>
                              <a:gd name="T19" fmla="*/ 411 h 497"/>
                              <a:gd name="T20" fmla="*/ 23 w 48"/>
                              <a:gd name="T21" fmla="*/ 454 h 497"/>
                              <a:gd name="T22" fmla="*/ 7 w 48"/>
                              <a:gd name="T23" fmla="*/ 497 h 497"/>
                              <a:gd name="T24" fmla="*/ 7 w 48"/>
                              <a:gd name="T25" fmla="*/ 497 h 497"/>
                              <a:gd name="T26" fmla="*/ 4 w 48"/>
                              <a:gd name="T27" fmla="*/ 453 h 497"/>
                              <a:gd name="T28" fmla="*/ 3 w 48"/>
                              <a:gd name="T29" fmla="*/ 409 h 497"/>
                              <a:gd name="T30" fmla="*/ 2 w 48"/>
                              <a:gd name="T31" fmla="*/ 364 h 497"/>
                              <a:gd name="T32" fmla="*/ 1 w 48"/>
                              <a:gd name="T33" fmla="*/ 320 h 497"/>
                              <a:gd name="T34" fmla="*/ 0 w 48"/>
                              <a:gd name="T35" fmla="*/ 275 h 497"/>
                              <a:gd name="T36" fmla="*/ 0 w 48"/>
                              <a:gd name="T37" fmla="*/ 230 h 497"/>
                              <a:gd name="T38" fmla="*/ 1 w 48"/>
                              <a:gd name="T39" fmla="*/ 184 h 497"/>
                              <a:gd name="T40" fmla="*/ 2 w 48"/>
                              <a:gd name="T41" fmla="*/ 139 h 497"/>
                              <a:gd name="T42" fmla="*/ 3 w 48"/>
                              <a:gd name="T43" fmla="*/ 93 h 497"/>
                              <a:gd name="T44" fmla="*/ 4 w 48"/>
                              <a:gd name="T45" fmla="*/ 46 h 497"/>
                              <a:gd name="T46" fmla="*/ 7 w 48"/>
                              <a:gd name="T47" fmla="*/ 0 h 497"/>
                              <a:gd name="T48" fmla="*/ 7 w 48"/>
                              <a:gd name="T49" fmla="*/ 0 h 497"/>
                              <a:gd name="T50" fmla="*/ 16 w 48"/>
                              <a:gd name="T51" fmla="*/ 4 h 497"/>
                              <a:gd name="T52" fmla="*/ 35 w 48"/>
                              <a:gd name="T53" fmla="*/ 8 h 497"/>
                              <a:gd name="T54" fmla="*/ 45 w 48"/>
                              <a:gd name="T55" fmla="*/ 10 h 497"/>
                              <a:gd name="T56" fmla="*/ 45 w 48"/>
                              <a:gd name="T57" fmla="*/ 10 h 497"/>
                              <a:gd name="T58" fmla="*/ 45 w 48"/>
                              <a:gd name="T59" fmla="*/ 10 h 4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8" h="497">
                                <a:moveTo>
                                  <a:pt x="45" y="10"/>
                                </a:moveTo>
                                <a:lnTo>
                                  <a:pt x="43" y="57"/>
                                </a:lnTo>
                                <a:lnTo>
                                  <a:pt x="43" y="103"/>
                                </a:lnTo>
                                <a:lnTo>
                                  <a:pt x="45" y="148"/>
                                </a:lnTo>
                                <a:lnTo>
                                  <a:pt x="46" y="192"/>
                                </a:lnTo>
                                <a:lnTo>
                                  <a:pt x="48" y="237"/>
                                </a:lnTo>
                                <a:lnTo>
                                  <a:pt x="48" y="280"/>
                                </a:lnTo>
                                <a:lnTo>
                                  <a:pt x="47" y="324"/>
                                </a:lnTo>
                                <a:lnTo>
                                  <a:pt x="43" y="368"/>
                                </a:lnTo>
                                <a:lnTo>
                                  <a:pt x="35" y="411"/>
                                </a:lnTo>
                                <a:lnTo>
                                  <a:pt x="23" y="454"/>
                                </a:lnTo>
                                <a:lnTo>
                                  <a:pt x="7" y="497"/>
                                </a:lnTo>
                                <a:lnTo>
                                  <a:pt x="4" y="453"/>
                                </a:lnTo>
                                <a:lnTo>
                                  <a:pt x="3" y="409"/>
                                </a:lnTo>
                                <a:lnTo>
                                  <a:pt x="2" y="364"/>
                                </a:lnTo>
                                <a:lnTo>
                                  <a:pt x="1" y="320"/>
                                </a:lnTo>
                                <a:lnTo>
                                  <a:pt x="0" y="275"/>
                                </a:lnTo>
                                <a:lnTo>
                                  <a:pt x="0" y="230"/>
                                </a:lnTo>
                                <a:lnTo>
                                  <a:pt x="1" y="184"/>
                                </a:lnTo>
                                <a:lnTo>
                                  <a:pt x="2" y="139"/>
                                </a:lnTo>
                                <a:lnTo>
                                  <a:pt x="3" y="93"/>
                                </a:lnTo>
                                <a:lnTo>
                                  <a:pt x="4" y="46"/>
                                </a:lnTo>
                                <a:lnTo>
                                  <a:pt x="7" y="0"/>
                                </a:lnTo>
                                <a:lnTo>
                                  <a:pt x="16" y="4"/>
                                </a:lnTo>
                                <a:lnTo>
                                  <a:pt x="35" y="8"/>
                                </a:lnTo>
                                <a:lnTo>
                                  <a:pt x="45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67"/>
                        <wps:cNvSpPr>
                          <a:spLocks/>
                        </wps:cNvSpPr>
                        <wps:spPr bwMode="auto">
                          <a:xfrm>
                            <a:off x="670" y="853"/>
                            <a:ext cx="38" cy="32"/>
                          </a:xfrm>
                          <a:custGeom>
                            <a:avLst/>
                            <a:gdLst>
                              <a:gd name="T0" fmla="*/ 150 w 150"/>
                              <a:gd name="T1" fmla="*/ 87 h 126"/>
                              <a:gd name="T2" fmla="*/ 140 w 150"/>
                              <a:gd name="T3" fmla="*/ 92 h 126"/>
                              <a:gd name="T4" fmla="*/ 129 w 150"/>
                              <a:gd name="T5" fmla="*/ 96 h 126"/>
                              <a:gd name="T6" fmla="*/ 118 w 150"/>
                              <a:gd name="T7" fmla="*/ 99 h 126"/>
                              <a:gd name="T8" fmla="*/ 118 w 150"/>
                              <a:gd name="T9" fmla="*/ 99 h 126"/>
                              <a:gd name="T10" fmla="*/ 111 w 150"/>
                              <a:gd name="T11" fmla="*/ 83 h 126"/>
                              <a:gd name="T12" fmla="*/ 100 w 150"/>
                              <a:gd name="T13" fmla="*/ 70 h 126"/>
                              <a:gd name="T14" fmla="*/ 88 w 150"/>
                              <a:gd name="T15" fmla="*/ 62 h 126"/>
                              <a:gd name="T16" fmla="*/ 88 w 150"/>
                              <a:gd name="T17" fmla="*/ 62 h 126"/>
                              <a:gd name="T18" fmla="*/ 67 w 150"/>
                              <a:gd name="T19" fmla="*/ 66 h 126"/>
                              <a:gd name="T20" fmla="*/ 55 w 150"/>
                              <a:gd name="T21" fmla="*/ 78 h 126"/>
                              <a:gd name="T22" fmla="*/ 49 w 150"/>
                              <a:gd name="T23" fmla="*/ 96 h 126"/>
                              <a:gd name="T24" fmla="*/ 49 w 150"/>
                              <a:gd name="T25" fmla="*/ 96 h 126"/>
                              <a:gd name="T26" fmla="*/ 52 w 150"/>
                              <a:gd name="T27" fmla="*/ 111 h 126"/>
                              <a:gd name="T28" fmla="*/ 43 w 150"/>
                              <a:gd name="T29" fmla="*/ 119 h 126"/>
                              <a:gd name="T30" fmla="*/ 30 w 150"/>
                              <a:gd name="T31" fmla="*/ 126 h 126"/>
                              <a:gd name="T32" fmla="*/ 30 w 150"/>
                              <a:gd name="T33" fmla="*/ 126 h 126"/>
                              <a:gd name="T34" fmla="*/ 14 w 150"/>
                              <a:gd name="T35" fmla="*/ 106 h 126"/>
                              <a:gd name="T36" fmla="*/ 5 w 150"/>
                              <a:gd name="T37" fmla="*/ 81 h 126"/>
                              <a:gd name="T38" fmla="*/ 0 w 150"/>
                              <a:gd name="T39" fmla="*/ 55 h 126"/>
                              <a:gd name="T40" fmla="*/ 0 w 150"/>
                              <a:gd name="T41" fmla="*/ 55 h 126"/>
                              <a:gd name="T42" fmla="*/ 24 w 150"/>
                              <a:gd name="T43" fmla="*/ 43 h 126"/>
                              <a:gd name="T44" fmla="*/ 52 w 150"/>
                              <a:gd name="T45" fmla="*/ 47 h 126"/>
                              <a:gd name="T46" fmla="*/ 74 w 150"/>
                              <a:gd name="T47" fmla="*/ 46 h 126"/>
                              <a:gd name="T48" fmla="*/ 84 w 150"/>
                              <a:gd name="T49" fmla="*/ 16 h 126"/>
                              <a:gd name="T50" fmla="*/ 84 w 150"/>
                              <a:gd name="T51" fmla="*/ 16 h 126"/>
                              <a:gd name="T52" fmla="*/ 118 w 150"/>
                              <a:gd name="T53" fmla="*/ 0 h 126"/>
                              <a:gd name="T54" fmla="*/ 133 w 150"/>
                              <a:gd name="T55" fmla="*/ 20 h 126"/>
                              <a:gd name="T56" fmla="*/ 141 w 150"/>
                              <a:gd name="T57" fmla="*/ 57 h 126"/>
                              <a:gd name="T58" fmla="*/ 150 w 150"/>
                              <a:gd name="T59" fmla="*/ 87 h 126"/>
                              <a:gd name="T60" fmla="*/ 150 w 150"/>
                              <a:gd name="T61" fmla="*/ 87 h 126"/>
                              <a:gd name="T62" fmla="*/ 150 w 150"/>
                              <a:gd name="T63" fmla="*/ 87 h 1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0" h="126">
                                <a:moveTo>
                                  <a:pt x="150" y="87"/>
                                </a:moveTo>
                                <a:lnTo>
                                  <a:pt x="140" y="92"/>
                                </a:lnTo>
                                <a:lnTo>
                                  <a:pt x="129" y="96"/>
                                </a:lnTo>
                                <a:lnTo>
                                  <a:pt x="118" y="99"/>
                                </a:lnTo>
                                <a:lnTo>
                                  <a:pt x="111" y="83"/>
                                </a:lnTo>
                                <a:lnTo>
                                  <a:pt x="100" y="70"/>
                                </a:lnTo>
                                <a:lnTo>
                                  <a:pt x="88" y="62"/>
                                </a:lnTo>
                                <a:lnTo>
                                  <a:pt x="67" y="66"/>
                                </a:lnTo>
                                <a:lnTo>
                                  <a:pt x="55" y="78"/>
                                </a:lnTo>
                                <a:lnTo>
                                  <a:pt x="49" y="96"/>
                                </a:lnTo>
                                <a:lnTo>
                                  <a:pt x="52" y="111"/>
                                </a:lnTo>
                                <a:lnTo>
                                  <a:pt x="43" y="119"/>
                                </a:lnTo>
                                <a:lnTo>
                                  <a:pt x="30" y="126"/>
                                </a:lnTo>
                                <a:lnTo>
                                  <a:pt x="14" y="106"/>
                                </a:lnTo>
                                <a:lnTo>
                                  <a:pt x="5" y="81"/>
                                </a:lnTo>
                                <a:lnTo>
                                  <a:pt x="0" y="55"/>
                                </a:lnTo>
                                <a:lnTo>
                                  <a:pt x="24" y="43"/>
                                </a:lnTo>
                                <a:lnTo>
                                  <a:pt x="52" y="47"/>
                                </a:lnTo>
                                <a:lnTo>
                                  <a:pt x="74" y="46"/>
                                </a:lnTo>
                                <a:lnTo>
                                  <a:pt x="84" y="16"/>
                                </a:lnTo>
                                <a:lnTo>
                                  <a:pt x="118" y="0"/>
                                </a:lnTo>
                                <a:lnTo>
                                  <a:pt x="133" y="20"/>
                                </a:lnTo>
                                <a:lnTo>
                                  <a:pt x="141" y="57"/>
                                </a:lnTo>
                                <a:lnTo>
                                  <a:pt x="15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68"/>
                        <wps:cNvSpPr>
                          <a:spLocks/>
                        </wps:cNvSpPr>
                        <wps:spPr bwMode="auto">
                          <a:xfrm>
                            <a:off x="619" y="863"/>
                            <a:ext cx="77" cy="145"/>
                          </a:xfrm>
                          <a:custGeom>
                            <a:avLst/>
                            <a:gdLst>
                              <a:gd name="T0" fmla="*/ 134 w 310"/>
                              <a:gd name="T1" fmla="*/ 531 h 579"/>
                              <a:gd name="T2" fmla="*/ 138 w 310"/>
                              <a:gd name="T3" fmla="*/ 531 h 579"/>
                              <a:gd name="T4" fmla="*/ 133 w 310"/>
                              <a:gd name="T5" fmla="*/ 485 h 579"/>
                              <a:gd name="T6" fmla="*/ 131 w 310"/>
                              <a:gd name="T7" fmla="*/ 391 h 579"/>
                              <a:gd name="T8" fmla="*/ 135 w 310"/>
                              <a:gd name="T9" fmla="*/ 296 h 579"/>
                              <a:gd name="T10" fmla="*/ 146 w 310"/>
                              <a:gd name="T11" fmla="*/ 204 h 579"/>
                              <a:gd name="T12" fmla="*/ 164 w 310"/>
                              <a:gd name="T13" fmla="*/ 114 h 579"/>
                              <a:gd name="T14" fmla="*/ 187 w 310"/>
                              <a:gd name="T15" fmla="*/ 29 h 579"/>
                              <a:gd name="T16" fmla="*/ 206 w 310"/>
                              <a:gd name="T17" fmla="*/ 76 h 579"/>
                              <a:gd name="T18" fmla="*/ 182 w 310"/>
                              <a:gd name="T19" fmla="*/ 182 h 579"/>
                              <a:gd name="T20" fmla="*/ 174 w 310"/>
                              <a:gd name="T21" fmla="*/ 231 h 579"/>
                              <a:gd name="T22" fmla="*/ 161 w 310"/>
                              <a:gd name="T23" fmla="*/ 328 h 579"/>
                              <a:gd name="T24" fmla="*/ 155 w 310"/>
                              <a:gd name="T25" fmla="*/ 429 h 579"/>
                              <a:gd name="T26" fmla="*/ 163 w 310"/>
                              <a:gd name="T27" fmla="*/ 529 h 579"/>
                              <a:gd name="T28" fmla="*/ 173 w 310"/>
                              <a:gd name="T29" fmla="*/ 543 h 579"/>
                              <a:gd name="T30" fmla="*/ 211 w 310"/>
                              <a:gd name="T31" fmla="*/ 550 h 579"/>
                              <a:gd name="T32" fmla="*/ 250 w 310"/>
                              <a:gd name="T33" fmla="*/ 527 h 579"/>
                              <a:gd name="T34" fmla="*/ 310 w 310"/>
                              <a:gd name="T35" fmla="*/ 455 h 579"/>
                              <a:gd name="T36" fmla="*/ 282 w 310"/>
                              <a:gd name="T37" fmla="*/ 506 h 579"/>
                              <a:gd name="T38" fmla="*/ 192 w 310"/>
                              <a:gd name="T39" fmla="*/ 579 h 579"/>
                              <a:gd name="T40" fmla="*/ 142 w 310"/>
                              <a:gd name="T41" fmla="*/ 576 h 579"/>
                              <a:gd name="T42" fmla="*/ 65 w 310"/>
                              <a:gd name="T43" fmla="*/ 527 h 579"/>
                              <a:gd name="T44" fmla="*/ 8 w 310"/>
                              <a:gd name="T45" fmla="*/ 458 h 579"/>
                              <a:gd name="T46" fmla="*/ 0 w 310"/>
                              <a:gd name="T47" fmla="*/ 405 h 579"/>
                              <a:gd name="T48" fmla="*/ 20 w 310"/>
                              <a:gd name="T49" fmla="*/ 306 h 579"/>
                              <a:gd name="T50" fmla="*/ 54 w 310"/>
                              <a:gd name="T51" fmla="*/ 212 h 579"/>
                              <a:gd name="T52" fmla="*/ 81 w 310"/>
                              <a:gd name="T53" fmla="*/ 157 h 579"/>
                              <a:gd name="T54" fmla="*/ 142 w 310"/>
                              <a:gd name="T55" fmla="*/ 53 h 579"/>
                              <a:gd name="T56" fmla="*/ 173 w 310"/>
                              <a:gd name="T57" fmla="*/ 0 h 579"/>
                              <a:gd name="T58" fmla="*/ 151 w 310"/>
                              <a:gd name="T59" fmla="*/ 84 h 579"/>
                              <a:gd name="T60" fmla="*/ 131 w 310"/>
                              <a:gd name="T61" fmla="*/ 170 h 579"/>
                              <a:gd name="T62" fmla="*/ 118 w 310"/>
                              <a:gd name="T63" fmla="*/ 259 h 579"/>
                              <a:gd name="T64" fmla="*/ 111 w 310"/>
                              <a:gd name="T65" fmla="*/ 349 h 579"/>
                              <a:gd name="T66" fmla="*/ 116 w 310"/>
                              <a:gd name="T67" fmla="*/ 440 h 579"/>
                              <a:gd name="T68" fmla="*/ 133 w 310"/>
                              <a:gd name="T69" fmla="*/ 531 h 579"/>
                              <a:gd name="T70" fmla="*/ 133 w 310"/>
                              <a:gd name="T71" fmla="*/ 531 h 5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310" h="579">
                                <a:moveTo>
                                  <a:pt x="133" y="531"/>
                                </a:moveTo>
                                <a:lnTo>
                                  <a:pt x="134" y="531"/>
                                </a:lnTo>
                                <a:lnTo>
                                  <a:pt x="137" y="531"/>
                                </a:lnTo>
                                <a:lnTo>
                                  <a:pt x="138" y="531"/>
                                </a:lnTo>
                                <a:lnTo>
                                  <a:pt x="133" y="485"/>
                                </a:lnTo>
                                <a:lnTo>
                                  <a:pt x="131" y="438"/>
                                </a:lnTo>
                                <a:lnTo>
                                  <a:pt x="131" y="391"/>
                                </a:lnTo>
                                <a:lnTo>
                                  <a:pt x="132" y="344"/>
                                </a:lnTo>
                                <a:lnTo>
                                  <a:pt x="135" y="296"/>
                                </a:lnTo>
                                <a:lnTo>
                                  <a:pt x="140" y="250"/>
                                </a:lnTo>
                                <a:lnTo>
                                  <a:pt x="146" y="204"/>
                                </a:lnTo>
                                <a:lnTo>
                                  <a:pt x="154" y="158"/>
                                </a:lnTo>
                                <a:lnTo>
                                  <a:pt x="164" y="114"/>
                                </a:lnTo>
                                <a:lnTo>
                                  <a:pt x="175" y="71"/>
                                </a:lnTo>
                                <a:lnTo>
                                  <a:pt x="187" y="29"/>
                                </a:lnTo>
                                <a:lnTo>
                                  <a:pt x="206" y="76"/>
                                </a:lnTo>
                                <a:lnTo>
                                  <a:pt x="195" y="130"/>
                                </a:lnTo>
                                <a:lnTo>
                                  <a:pt x="182" y="182"/>
                                </a:lnTo>
                                <a:lnTo>
                                  <a:pt x="174" y="231"/>
                                </a:lnTo>
                                <a:lnTo>
                                  <a:pt x="166" y="279"/>
                                </a:lnTo>
                                <a:lnTo>
                                  <a:pt x="161" y="328"/>
                                </a:lnTo>
                                <a:lnTo>
                                  <a:pt x="156" y="379"/>
                                </a:lnTo>
                                <a:lnTo>
                                  <a:pt x="155" y="429"/>
                                </a:lnTo>
                                <a:lnTo>
                                  <a:pt x="157" y="480"/>
                                </a:lnTo>
                                <a:lnTo>
                                  <a:pt x="163" y="529"/>
                                </a:lnTo>
                                <a:lnTo>
                                  <a:pt x="173" y="543"/>
                                </a:lnTo>
                                <a:lnTo>
                                  <a:pt x="192" y="549"/>
                                </a:lnTo>
                                <a:lnTo>
                                  <a:pt x="211" y="550"/>
                                </a:lnTo>
                                <a:lnTo>
                                  <a:pt x="250" y="527"/>
                                </a:lnTo>
                                <a:lnTo>
                                  <a:pt x="283" y="492"/>
                                </a:lnTo>
                                <a:lnTo>
                                  <a:pt x="310" y="455"/>
                                </a:lnTo>
                                <a:lnTo>
                                  <a:pt x="282" y="506"/>
                                </a:lnTo>
                                <a:lnTo>
                                  <a:pt x="244" y="554"/>
                                </a:lnTo>
                                <a:lnTo>
                                  <a:pt x="192" y="579"/>
                                </a:lnTo>
                                <a:lnTo>
                                  <a:pt x="142" y="576"/>
                                </a:lnTo>
                                <a:lnTo>
                                  <a:pt x="100" y="556"/>
                                </a:lnTo>
                                <a:lnTo>
                                  <a:pt x="65" y="527"/>
                                </a:lnTo>
                                <a:lnTo>
                                  <a:pt x="34" y="492"/>
                                </a:lnTo>
                                <a:lnTo>
                                  <a:pt x="8" y="458"/>
                                </a:lnTo>
                                <a:lnTo>
                                  <a:pt x="0" y="405"/>
                                </a:lnTo>
                                <a:lnTo>
                                  <a:pt x="6" y="355"/>
                                </a:lnTo>
                                <a:lnTo>
                                  <a:pt x="20" y="306"/>
                                </a:lnTo>
                                <a:lnTo>
                                  <a:pt x="38" y="259"/>
                                </a:lnTo>
                                <a:lnTo>
                                  <a:pt x="54" y="212"/>
                                </a:lnTo>
                                <a:lnTo>
                                  <a:pt x="81" y="157"/>
                                </a:lnTo>
                                <a:lnTo>
                                  <a:pt x="110" y="105"/>
                                </a:lnTo>
                                <a:lnTo>
                                  <a:pt x="142" y="53"/>
                                </a:lnTo>
                                <a:lnTo>
                                  <a:pt x="173" y="0"/>
                                </a:lnTo>
                                <a:lnTo>
                                  <a:pt x="161" y="41"/>
                                </a:lnTo>
                                <a:lnTo>
                                  <a:pt x="151" y="84"/>
                                </a:lnTo>
                                <a:lnTo>
                                  <a:pt x="141" y="126"/>
                                </a:lnTo>
                                <a:lnTo>
                                  <a:pt x="131" y="170"/>
                                </a:lnTo>
                                <a:lnTo>
                                  <a:pt x="123" y="214"/>
                                </a:lnTo>
                                <a:lnTo>
                                  <a:pt x="118" y="259"/>
                                </a:lnTo>
                                <a:lnTo>
                                  <a:pt x="114" y="304"/>
                                </a:lnTo>
                                <a:lnTo>
                                  <a:pt x="111" y="349"/>
                                </a:lnTo>
                                <a:lnTo>
                                  <a:pt x="112" y="395"/>
                                </a:lnTo>
                                <a:lnTo>
                                  <a:pt x="116" y="440"/>
                                </a:lnTo>
                                <a:lnTo>
                                  <a:pt x="122" y="486"/>
                                </a:lnTo>
                                <a:lnTo>
                                  <a:pt x="133" y="5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69"/>
                        <wps:cNvSpPr>
                          <a:spLocks/>
                        </wps:cNvSpPr>
                        <wps:spPr bwMode="auto">
                          <a:xfrm>
                            <a:off x="663" y="887"/>
                            <a:ext cx="32" cy="79"/>
                          </a:xfrm>
                          <a:custGeom>
                            <a:avLst/>
                            <a:gdLst>
                              <a:gd name="T0" fmla="*/ 128 w 128"/>
                              <a:gd name="T1" fmla="*/ 8 h 316"/>
                              <a:gd name="T2" fmla="*/ 105 w 128"/>
                              <a:gd name="T3" fmla="*/ 50 h 316"/>
                              <a:gd name="T4" fmla="*/ 82 w 128"/>
                              <a:gd name="T5" fmla="*/ 93 h 316"/>
                              <a:gd name="T6" fmla="*/ 61 w 128"/>
                              <a:gd name="T7" fmla="*/ 137 h 316"/>
                              <a:gd name="T8" fmla="*/ 42 w 128"/>
                              <a:gd name="T9" fmla="*/ 182 h 316"/>
                              <a:gd name="T10" fmla="*/ 26 w 128"/>
                              <a:gd name="T11" fmla="*/ 227 h 316"/>
                              <a:gd name="T12" fmla="*/ 11 w 128"/>
                              <a:gd name="T13" fmla="*/ 272 h 316"/>
                              <a:gd name="T14" fmla="*/ 0 w 128"/>
                              <a:gd name="T15" fmla="*/ 316 h 316"/>
                              <a:gd name="T16" fmla="*/ 0 w 128"/>
                              <a:gd name="T17" fmla="*/ 316 h 316"/>
                              <a:gd name="T18" fmla="*/ 8 w 128"/>
                              <a:gd name="T19" fmla="*/ 268 h 316"/>
                              <a:gd name="T20" fmla="*/ 20 w 128"/>
                              <a:gd name="T21" fmla="*/ 220 h 316"/>
                              <a:gd name="T22" fmla="*/ 35 w 128"/>
                              <a:gd name="T23" fmla="*/ 174 h 316"/>
                              <a:gd name="T24" fmla="*/ 55 w 128"/>
                              <a:gd name="T25" fmla="*/ 129 h 316"/>
                              <a:gd name="T26" fmla="*/ 76 w 128"/>
                              <a:gd name="T27" fmla="*/ 87 h 316"/>
                              <a:gd name="T28" fmla="*/ 99 w 128"/>
                              <a:gd name="T29" fmla="*/ 45 h 316"/>
                              <a:gd name="T30" fmla="*/ 123 w 128"/>
                              <a:gd name="T31" fmla="*/ 3 h 316"/>
                              <a:gd name="T32" fmla="*/ 123 w 128"/>
                              <a:gd name="T33" fmla="*/ 3 h 316"/>
                              <a:gd name="T34" fmla="*/ 125 w 128"/>
                              <a:gd name="T35" fmla="*/ 0 h 316"/>
                              <a:gd name="T36" fmla="*/ 127 w 128"/>
                              <a:gd name="T37" fmla="*/ 4 h 316"/>
                              <a:gd name="T38" fmla="*/ 128 w 128"/>
                              <a:gd name="T39" fmla="*/ 8 h 316"/>
                              <a:gd name="T40" fmla="*/ 128 w 128"/>
                              <a:gd name="T41" fmla="*/ 8 h 316"/>
                              <a:gd name="T42" fmla="*/ 128 w 128"/>
                              <a:gd name="T43" fmla="*/ 8 h 3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28" h="316">
                                <a:moveTo>
                                  <a:pt x="128" y="8"/>
                                </a:moveTo>
                                <a:lnTo>
                                  <a:pt x="105" y="50"/>
                                </a:lnTo>
                                <a:lnTo>
                                  <a:pt x="82" y="93"/>
                                </a:lnTo>
                                <a:lnTo>
                                  <a:pt x="61" y="137"/>
                                </a:lnTo>
                                <a:lnTo>
                                  <a:pt x="42" y="182"/>
                                </a:lnTo>
                                <a:lnTo>
                                  <a:pt x="26" y="227"/>
                                </a:lnTo>
                                <a:lnTo>
                                  <a:pt x="11" y="272"/>
                                </a:lnTo>
                                <a:lnTo>
                                  <a:pt x="0" y="316"/>
                                </a:lnTo>
                                <a:lnTo>
                                  <a:pt x="8" y="268"/>
                                </a:lnTo>
                                <a:lnTo>
                                  <a:pt x="20" y="220"/>
                                </a:lnTo>
                                <a:lnTo>
                                  <a:pt x="35" y="174"/>
                                </a:lnTo>
                                <a:lnTo>
                                  <a:pt x="55" y="129"/>
                                </a:lnTo>
                                <a:lnTo>
                                  <a:pt x="76" y="87"/>
                                </a:lnTo>
                                <a:lnTo>
                                  <a:pt x="99" y="45"/>
                                </a:lnTo>
                                <a:lnTo>
                                  <a:pt x="123" y="3"/>
                                </a:lnTo>
                                <a:lnTo>
                                  <a:pt x="125" y="0"/>
                                </a:lnTo>
                                <a:lnTo>
                                  <a:pt x="127" y="4"/>
                                </a:lnTo>
                                <a:lnTo>
                                  <a:pt x="12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70"/>
                        <wps:cNvSpPr>
                          <a:spLocks/>
                        </wps:cNvSpPr>
                        <wps:spPr bwMode="auto">
                          <a:xfrm>
                            <a:off x="686" y="884"/>
                            <a:ext cx="25" cy="50"/>
                          </a:xfrm>
                          <a:custGeom>
                            <a:avLst/>
                            <a:gdLst>
                              <a:gd name="T0" fmla="*/ 42 w 98"/>
                              <a:gd name="T1" fmla="*/ 201 h 201"/>
                              <a:gd name="T2" fmla="*/ 27 w 98"/>
                              <a:gd name="T3" fmla="*/ 197 h 201"/>
                              <a:gd name="T4" fmla="*/ 12 w 98"/>
                              <a:gd name="T5" fmla="*/ 196 h 201"/>
                              <a:gd name="T6" fmla="*/ 0 w 98"/>
                              <a:gd name="T7" fmla="*/ 201 h 201"/>
                              <a:gd name="T8" fmla="*/ 0 w 98"/>
                              <a:gd name="T9" fmla="*/ 201 h 201"/>
                              <a:gd name="T10" fmla="*/ 18 w 98"/>
                              <a:gd name="T11" fmla="*/ 150 h 201"/>
                              <a:gd name="T12" fmla="*/ 40 w 98"/>
                              <a:gd name="T13" fmla="*/ 99 h 201"/>
                              <a:gd name="T14" fmla="*/ 67 w 98"/>
                              <a:gd name="T15" fmla="*/ 49 h 201"/>
                              <a:gd name="T16" fmla="*/ 98 w 98"/>
                              <a:gd name="T17" fmla="*/ 0 h 201"/>
                              <a:gd name="T18" fmla="*/ 98 w 98"/>
                              <a:gd name="T19" fmla="*/ 0 h 201"/>
                              <a:gd name="T20" fmla="*/ 91 w 98"/>
                              <a:gd name="T21" fmla="*/ 54 h 201"/>
                              <a:gd name="T22" fmla="*/ 81 w 98"/>
                              <a:gd name="T23" fmla="*/ 106 h 201"/>
                              <a:gd name="T24" fmla="*/ 65 w 98"/>
                              <a:gd name="T25" fmla="*/ 155 h 201"/>
                              <a:gd name="T26" fmla="*/ 42 w 98"/>
                              <a:gd name="T27" fmla="*/ 201 h 201"/>
                              <a:gd name="T28" fmla="*/ 42 w 98"/>
                              <a:gd name="T29" fmla="*/ 201 h 201"/>
                              <a:gd name="T30" fmla="*/ 42 w 98"/>
                              <a:gd name="T31" fmla="*/ 201 h 20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98" h="201">
                                <a:moveTo>
                                  <a:pt x="42" y="201"/>
                                </a:moveTo>
                                <a:lnTo>
                                  <a:pt x="27" y="197"/>
                                </a:lnTo>
                                <a:lnTo>
                                  <a:pt x="12" y="196"/>
                                </a:lnTo>
                                <a:lnTo>
                                  <a:pt x="0" y="201"/>
                                </a:lnTo>
                                <a:lnTo>
                                  <a:pt x="18" y="150"/>
                                </a:lnTo>
                                <a:lnTo>
                                  <a:pt x="40" y="99"/>
                                </a:lnTo>
                                <a:lnTo>
                                  <a:pt x="67" y="49"/>
                                </a:lnTo>
                                <a:lnTo>
                                  <a:pt x="98" y="0"/>
                                </a:lnTo>
                                <a:lnTo>
                                  <a:pt x="91" y="54"/>
                                </a:lnTo>
                                <a:lnTo>
                                  <a:pt x="81" y="106"/>
                                </a:lnTo>
                                <a:lnTo>
                                  <a:pt x="65" y="155"/>
                                </a:lnTo>
                                <a:lnTo>
                                  <a:pt x="42" y="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71"/>
                        <wps:cNvSpPr>
                          <a:spLocks/>
                        </wps:cNvSpPr>
                        <wps:spPr bwMode="auto">
                          <a:xfrm>
                            <a:off x="774" y="890"/>
                            <a:ext cx="18" cy="38"/>
                          </a:xfrm>
                          <a:custGeom>
                            <a:avLst/>
                            <a:gdLst>
                              <a:gd name="T0" fmla="*/ 70 w 70"/>
                              <a:gd name="T1" fmla="*/ 151 h 151"/>
                              <a:gd name="T2" fmla="*/ 40 w 70"/>
                              <a:gd name="T3" fmla="*/ 103 h 151"/>
                              <a:gd name="T4" fmla="*/ 16 w 70"/>
                              <a:gd name="T5" fmla="*/ 55 h 151"/>
                              <a:gd name="T6" fmla="*/ 0 w 70"/>
                              <a:gd name="T7" fmla="*/ 0 h 151"/>
                              <a:gd name="T8" fmla="*/ 0 w 70"/>
                              <a:gd name="T9" fmla="*/ 0 h 151"/>
                              <a:gd name="T10" fmla="*/ 19 w 70"/>
                              <a:gd name="T11" fmla="*/ 51 h 151"/>
                              <a:gd name="T12" fmla="*/ 45 w 70"/>
                              <a:gd name="T13" fmla="*/ 102 h 151"/>
                              <a:gd name="T14" fmla="*/ 70 w 70"/>
                              <a:gd name="T15" fmla="*/ 151 h 151"/>
                              <a:gd name="T16" fmla="*/ 70 w 70"/>
                              <a:gd name="T17" fmla="*/ 151 h 151"/>
                              <a:gd name="T18" fmla="*/ 70 w 70"/>
                              <a:gd name="T19" fmla="*/ 151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0" h="151">
                                <a:moveTo>
                                  <a:pt x="70" y="151"/>
                                </a:moveTo>
                                <a:lnTo>
                                  <a:pt x="40" y="103"/>
                                </a:lnTo>
                                <a:lnTo>
                                  <a:pt x="16" y="55"/>
                                </a:lnTo>
                                <a:lnTo>
                                  <a:pt x="0" y="0"/>
                                </a:lnTo>
                                <a:lnTo>
                                  <a:pt x="19" y="51"/>
                                </a:lnTo>
                                <a:lnTo>
                                  <a:pt x="45" y="102"/>
                                </a:lnTo>
                                <a:lnTo>
                                  <a:pt x="70" y="1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72"/>
                        <wps:cNvSpPr>
                          <a:spLocks/>
                        </wps:cNvSpPr>
                        <wps:spPr bwMode="auto">
                          <a:xfrm>
                            <a:off x="666" y="891"/>
                            <a:ext cx="18" cy="42"/>
                          </a:xfrm>
                          <a:custGeom>
                            <a:avLst/>
                            <a:gdLst>
                              <a:gd name="T0" fmla="*/ 0 w 74"/>
                              <a:gd name="T1" fmla="*/ 168 h 168"/>
                              <a:gd name="T2" fmla="*/ 9 w 74"/>
                              <a:gd name="T3" fmla="*/ 126 h 168"/>
                              <a:gd name="T4" fmla="*/ 25 w 74"/>
                              <a:gd name="T5" fmla="*/ 51 h 168"/>
                              <a:gd name="T6" fmla="*/ 34 w 74"/>
                              <a:gd name="T7" fmla="*/ 10 h 168"/>
                              <a:gd name="T8" fmla="*/ 34 w 74"/>
                              <a:gd name="T9" fmla="*/ 10 h 168"/>
                              <a:gd name="T10" fmla="*/ 49 w 74"/>
                              <a:gd name="T11" fmla="*/ 12 h 168"/>
                              <a:gd name="T12" fmla="*/ 61 w 74"/>
                              <a:gd name="T13" fmla="*/ 6 h 168"/>
                              <a:gd name="T14" fmla="*/ 74 w 74"/>
                              <a:gd name="T15" fmla="*/ 0 h 168"/>
                              <a:gd name="T16" fmla="*/ 74 w 74"/>
                              <a:gd name="T17" fmla="*/ 0 h 168"/>
                              <a:gd name="T18" fmla="*/ 54 w 74"/>
                              <a:gd name="T19" fmla="*/ 43 h 168"/>
                              <a:gd name="T20" fmla="*/ 19 w 74"/>
                              <a:gd name="T21" fmla="*/ 124 h 168"/>
                              <a:gd name="T22" fmla="*/ 0 w 74"/>
                              <a:gd name="T23" fmla="*/ 168 h 168"/>
                              <a:gd name="T24" fmla="*/ 0 w 74"/>
                              <a:gd name="T25" fmla="*/ 168 h 168"/>
                              <a:gd name="T26" fmla="*/ 0 w 74"/>
                              <a:gd name="T27" fmla="*/ 168 h 1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168">
                                <a:moveTo>
                                  <a:pt x="0" y="168"/>
                                </a:moveTo>
                                <a:lnTo>
                                  <a:pt x="9" y="126"/>
                                </a:lnTo>
                                <a:lnTo>
                                  <a:pt x="25" y="51"/>
                                </a:lnTo>
                                <a:lnTo>
                                  <a:pt x="34" y="10"/>
                                </a:lnTo>
                                <a:lnTo>
                                  <a:pt x="49" y="12"/>
                                </a:lnTo>
                                <a:lnTo>
                                  <a:pt x="61" y="6"/>
                                </a:lnTo>
                                <a:lnTo>
                                  <a:pt x="74" y="0"/>
                                </a:lnTo>
                                <a:lnTo>
                                  <a:pt x="54" y="43"/>
                                </a:lnTo>
                                <a:lnTo>
                                  <a:pt x="19" y="124"/>
                                </a:lnTo>
                                <a:lnTo>
                                  <a:pt x="0" y="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73"/>
                        <wps:cNvSpPr>
                          <a:spLocks/>
                        </wps:cNvSpPr>
                        <wps:spPr bwMode="auto">
                          <a:xfrm>
                            <a:off x="708" y="895"/>
                            <a:ext cx="11" cy="28"/>
                          </a:xfrm>
                          <a:custGeom>
                            <a:avLst/>
                            <a:gdLst>
                              <a:gd name="T0" fmla="*/ 0 w 42"/>
                              <a:gd name="T1" fmla="*/ 112 h 112"/>
                              <a:gd name="T2" fmla="*/ 27 w 42"/>
                              <a:gd name="T3" fmla="*/ 0 h 112"/>
                              <a:gd name="T4" fmla="*/ 42 w 42"/>
                              <a:gd name="T5" fmla="*/ 56 h 112"/>
                              <a:gd name="T6" fmla="*/ 0 w 42"/>
                              <a:gd name="T7" fmla="*/ 112 h 112"/>
                              <a:gd name="T8" fmla="*/ 0 w 42"/>
                              <a:gd name="T9" fmla="*/ 112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2" h="112">
                                <a:moveTo>
                                  <a:pt x="0" y="112"/>
                                </a:moveTo>
                                <a:lnTo>
                                  <a:pt x="27" y="0"/>
                                </a:lnTo>
                                <a:lnTo>
                                  <a:pt x="42" y="56"/>
                                </a:lnTo>
                                <a:lnTo>
                                  <a:pt x="0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74"/>
                        <wps:cNvSpPr>
                          <a:spLocks/>
                        </wps:cNvSpPr>
                        <wps:spPr bwMode="auto">
                          <a:xfrm>
                            <a:off x="346" y="904"/>
                            <a:ext cx="81" cy="83"/>
                          </a:xfrm>
                          <a:custGeom>
                            <a:avLst/>
                            <a:gdLst>
                              <a:gd name="T0" fmla="*/ 298 w 325"/>
                              <a:gd name="T1" fmla="*/ 35 h 331"/>
                              <a:gd name="T2" fmla="*/ 259 w 325"/>
                              <a:gd name="T3" fmla="*/ 27 h 331"/>
                              <a:gd name="T4" fmla="*/ 286 w 325"/>
                              <a:gd name="T5" fmla="*/ 57 h 331"/>
                              <a:gd name="T6" fmla="*/ 257 w 325"/>
                              <a:gd name="T7" fmla="*/ 55 h 331"/>
                              <a:gd name="T8" fmla="*/ 269 w 325"/>
                              <a:gd name="T9" fmla="*/ 79 h 331"/>
                              <a:gd name="T10" fmla="*/ 242 w 325"/>
                              <a:gd name="T11" fmla="*/ 83 h 331"/>
                              <a:gd name="T12" fmla="*/ 257 w 325"/>
                              <a:gd name="T13" fmla="*/ 101 h 331"/>
                              <a:gd name="T14" fmla="*/ 239 w 325"/>
                              <a:gd name="T15" fmla="*/ 103 h 331"/>
                              <a:gd name="T16" fmla="*/ 244 w 325"/>
                              <a:gd name="T17" fmla="*/ 119 h 331"/>
                              <a:gd name="T18" fmla="*/ 215 w 325"/>
                              <a:gd name="T19" fmla="*/ 105 h 331"/>
                              <a:gd name="T20" fmla="*/ 239 w 325"/>
                              <a:gd name="T21" fmla="*/ 149 h 331"/>
                              <a:gd name="T22" fmla="*/ 200 w 325"/>
                              <a:gd name="T23" fmla="*/ 112 h 331"/>
                              <a:gd name="T24" fmla="*/ 222 w 325"/>
                              <a:gd name="T25" fmla="*/ 179 h 331"/>
                              <a:gd name="T26" fmla="*/ 177 w 325"/>
                              <a:gd name="T27" fmla="*/ 135 h 331"/>
                              <a:gd name="T28" fmla="*/ 200 w 325"/>
                              <a:gd name="T29" fmla="*/ 181 h 331"/>
                              <a:gd name="T30" fmla="*/ 169 w 325"/>
                              <a:gd name="T31" fmla="*/ 179 h 331"/>
                              <a:gd name="T32" fmla="*/ 153 w 325"/>
                              <a:gd name="T33" fmla="*/ 181 h 331"/>
                              <a:gd name="T34" fmla="*/ 169 w 325"/>
                              <a:gd name="T35" fmla="*/ 225 h 331"/>
                              <a:gd name="T36" fmla="*/ 149 w 325"/>
                              <a:gd name="T37" fmla="*/ 203 h 331"/>
                              <a:gd name="T38" fmla="*/ 159 w 325"/>
                              <a:gd name="T39" fmla="*/ 232 h 331"/>
                              <a:gd name="T40" fmla="*/ 143 w 325"/>
                              <a:gd name="T41" fmla="*/ 239 h 331"/>
                              <a:gd name="T42" fmla="*/ 197 w 325"/>
                              <a:gd name="T43" fmla="*/ 247 h 331"/>
                              <a:gd name="T44" fmla="*/ 284 w 325"/>
                              <a:gd name="T45" fmla="*/ 101 h 331"/>
                              <a:gd name="T46" fmla="*/ 310 w 325"/>
                              <a:gd name="T47" fmla="*/ 157 h 331"/>
                              <a:gd name="T48" fmla="*/ 274 w 325"/>
                              <a:gd name="T49" fmla="*/ 181 h 331"/>
                              <a:gd name="T50" fmla="*/ 274 w 325"/>
                              <a:gd name="T51" fmla="*/ 193 h 331"/>
                              <a:gd name="T52" fmla="*/ 316 w 325"/>
                              <a:gd name="T53" fmla="*/ 193 h 331"/>
                              <a:gd name="T54" fmla="*/ 306 w 325"/>
                              <a:gd name="T55" fmla="*/ 261 h 331"/>
                              <a:gd name="T56" fmla="*/ 284 w 325"/>
                              <a:gd name="T57" fmla="*/ 209 h 331"/>
                              <a:gd name="T58" fmla="*/ 274 w 325"/>
                              <a:gd name="T59" fmla="*/ 288 h 331"/>
                              <a:gd name="T60" fmla="*/ 276 w 325"/>
                              <a:gd name="T61" fmla="*/ 295 h 331"/>
                              <a:gd name="T62" fmla="*/ 298 w 325"/>
                              <a:gd name="T63" fmla="*/ 283 h 331"/>
                              <a:gd name="T64" fmla="*/ 298 w 325"/>
                              <a:gd name="T65" fmla="*/ 324 h 331"/>
                              <a:gd name="T66" fmla="*/ 200 w 325"/>
                              <a:gd name="T67" fmla="*/ 322 h 331"/>
                              <a:gd name="T68" fmla="*/ 139 w 325"/>
                              <a:gd name="T69" fmla="*/ 244 h 331"/>
                              <a:gd name="T70" fmla="*/ 107 w 325"/>
                              <a:gd name="T71" fmla="*/ 175 h 331"/>
                              <a:gd name="T72" fmla="*/ 82 w 325"/>
                              <a:gd name="T73" fmla="*/ 269 h 331"/>
                              <a:gd name="T74" fmla="*/ 85 w 325"/>
                              <a:gd name="T75" fmla="*/ 167 h 331"/>
                              <a:gd name="T76" fmla="*/ 85 w 325"/>
                              <a:gd name="T77" fmla="*/ 195 h 331"/>
                              <a:gd name="T78" fmla="*/ 65 w 325"/>
                              <a:gd name="T79" fmla="*/ 283 h 331"/>
                              <a:gd name="T80" fmla="*/ 75 w 325"/>
                              <a:gd name="T81" fmla="*/ 207 h 331"/>
                              <a:gd name="T82" fmla="*/ 53 w 325"/>
                              <a:gd name="T83" fmla="*/ 163 h 331"/>
                              <a:gd name="T84" fmla="*/ 49 w 325"/>
                              <a:gd name="T85" fmla="*/ 209 h 331"/>
                              <a:gd name="T86" fmla="*/ 29 w 325"/>
                              <a:gd name="T87" fmla="*/ 244 h 331"/>
                              <a:gd name="T88" fmla="*/ 17 w 325"/>
                              <a:gd name="T89" fmla="*/ 227 h 331"/>
                              <a:gd name="T90" fmla="*/ 3 w 325"/>
                              <a:gd name="T91" fmla="*/ 252 h 331"/>
                              <a:gd name="T92" fmla="*/ 27 w 325"/>
                              <a:gd name="T93" fmla="*/ 197 h 331"/>
                              <a:gd name="T94" fmla="*/ 29 w 325"/>
                              <a:gd name="T95" fmla="*/ 111 h 331"/>
                              <a:gd name="T96" fmla="*/ 63 w 325"/>
                              <a:gd name="T97" fmla="*/ 34 h 331"/>
                              <a:gd name="T98" fmla="*/ 181 w 325"/>
                              <a:gd name="T99" fmla="*/ 10 h 331"/>
                              <a:gd name="T100" fmla="*/ 271 w 325"/>
                              <a:gd name="T101" fmla="*/ 5 h 3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5" h="331">
                                <a:moveTo>
                                  <a:pt x="271" y="5"/>
                                </a:moveTo>
                                <a:lnTo>
                                  <a:pt x="286" y="10"/>
                                </a:lnTo>
                                <a:lnTo>
                                  <a:pt x="294" y="20"/>
                                </a:lnTo>
                                <a:lnTo>
                                  <a:pt x="298" y="35"/>
                                </a:lnTo>
                                <a:lnTo>
                                  <a:pt x="286" y="29"/>
                                </a:lnTo>
                                <a:lnTo>
                                  <a:pt x="273" y="23"/>
                                </a:lnTo>
                                <a:lnTo>
                                  <a:pt x="259" y="27"/>
                                </a:lnTo>
                                <a:lnTo>
                                  <a:pt x="272" y="35"/>
                                </a:lnTo>
                                <a:lnTo>
                                  <a:pt x="283" y="42"/>
                                </a:lnTo>
                                <a:lnTo>
                                  <a:pt x="286" y="57"/>
                                </a:lnTo>
                                <a:lnTo>
                                  <a:pt x="277" y="54"/>
                                </a:lnTo>
                                <a:lnTo>
                                  <a:pt x="266" y="50"/>
                                </a:lnTo>
                                <a:lnTo>
                                  <a:pt x="257" y="55"/>
                                </a:lnTo>
                                <a:lnTo>
                                  <a:pt x="261" y="63"/>
                                </a:lnTo>
                                <a:lnTo>
                                  <a:pt x="266" y="69"/>
                                </a:lnTo>
                                <a:lnTo>
                                  <a:pt x="269" y="79"/>
                                </a:lnTo>
                                <a:lnTo>
                                  <a:pt x="262" y="80"/>
                                </a:lnTo>
                                <a:lnTo>
                                  <a:pt x="249" y="82"/>
                                </a:lnTo>
                                <a:lnTo>
                                  <a:pt x="242" y="83"/>
                                </a:lnTo>
                                <a:lnTo>
                                  <a:pt x="246" y="88"/>
                                </a:lnTo>
                                <a:lnTo>
                                  <a:pt x="253" y="96"/>
                                </a:lnTo>
                                <a:lnTo>
                                  <a:pt x="257" y="101"/>
                                </a:lnTo>
                                <a:lnTo>
                                  <a:pt x="252" y="101"/>
                                </a:lnTo>
                                <a:lnTo>
                                  <a:pt x="243" y="102"/>
                                </a:lnTo>
                                <a:lnTo>
                                  <a:pt x="239" y="103"/>
                                </a:lnTo>
                                <a:lnTo>
                                  <a:pt x="241" y="107"/>
                                </a:lnTo>
                                <a:lnTo>
                                  <a:pt x="243" y="115"/>
                                </a:lnTo>
                                <a:lnTo>
                                  <a:pt x="244" y="119"/>
                                </a:lnTo>
                                <a:lnTo>
                                  <a:pt x="235" y="113"/>
                                </a:lnTo>
                                <a:lnTo>
                                  <a:pt x="227" y="102"/>
                                </a:lnTo>
                                <a:lnTo>
                                  <a:pt x="215" y="105"/>
                                </a:lnTo>
                                <a:lnTo>
                                  <a:pt x="224" y="119"/>
                                </a:lnTo>
                                <a:lnTo>
                                  <a:pt x="233" y="135"/>
                                </a:lnTo>
                                <a:lnTo>
                                  <a:pt x="239" y="149"/>
                                </a:lnTo>
                                <a:lnTo>
                                  <a:pt x="229" y="139"/>
                                </a:lnTo>
                                <a:lnTo>
                                  <a:pt x="210" y="122"/>
                                </a:lnTo>
                                <a:lnTo>
                                  <a:pt x="200" y="112"/>
                                </a:lnTo>
                                <a:lnTo>
                                  <a:pt x="203" y="135"/>
                                </a:lnTo>
                                <a:lnTo>
                                  <a:pt x="216" y="154"/>
                                </a:lnTo>
                                <a:lnTo>
                                  <a:pt x="222" y="179"/>
                                </a:lnTo>
                                <a:lnTo>
                                  <a:pt x="208" y="163"/>
                                </a:lnTo>
                                <a:lnTo>
                                  <a:pt x="193" y="148"/>
                                </a:lnTo>
                                <a:lnTo>
                                  <a:pt x="177" y="135"/>
                                </a:lnTo>
                                <a:lnTo>
                                  <a:pt x="177" y="153"/>
                                </a:lnTo>
                                <a:lnTo>
                                  <a:pt x="187" y="169"/>
                                </a:lnTo>
                                <a:lnTo>
                                  <a:pt x="200" y="181"/>
                                </a:lnTo>
                                <a:lnTo>
                                  <a:pt x="191" y="179"/>
                                </a:lnTo>
                                <a:lnTo>
                                  <a:pt x="177" y="171"/>
                                </a:lnTo>
                                <a:lnTo>
                                  <a:pt x="169" y="179"/>
                                </a:lnTo>
                                <a:lnTo>
                                  <a:pt x="163" y="176"/>
                                </a:lnTo>
                                <a:lnTo>
                                  <a:pt x="158" y="178"/>
                                </a:lnTo>
                                <a:lnTo>
                                  <a:pt x="153" y="181"/>
                                </a:lnTo>
                                <a:lnTo>
                                  <a:pt x="161" y="195"/>
                                </a:lnTo>
                                <a:lnTo>
                                  <a:pt x="167" y="209"/>
                                </a:lnTo>
                                <a:lnTo>
                                  <a:pt x="169" y="225"/>
                                </a:lnTo>
                                <a:lnTo>
                                  <a:pt x="163" y="215"/>
                                </a:lnTo>
                                <a:lnTo>
                                  <a:pt x="159" y="206"/>
                                </a:lnTo>
                                <a:lnTo>
                                  <a:pt x="149" y="203"/>
                                </a:lnTo>
                                <a:lnTo>
                                  <a:pt x="148" y="213"/>
                                </a:lnTo>
                                <a:lnTo>
                                  <a:pt x="150" y="224"/>
                                </a:lnTo>
                                <a:lnTo>
                                  <a:pt x="159" y="232"/>
                                </a:lnTo>
                                <a:lnTo>
                                  <a:pt x="154" y="233"/>
                                </a:lnTo>
                                <a:lnTo>
                                  <a:pt x="148" y="237"/>
                                </a:lnTo>
                                <a:lnTo>
                                  <a:pt x="143" y="239"/>
                                </a:lnTo>
                                <a:lnTo>
                                  <a:pt x="159" y="251"/>
                                </a:lnTo>
                                <a:lnTo>
                                  <a:pt x="177" y="248"/>
                                </a:lnTo>
                                <a:lnTo>
                                  <a:pt x="197" y="247"/>
                                </a:lnTo>
                                <a:lnTo>
                                  <a:pt x="233" y="204"/>
                                </a:lnTo>
                                <a:lnTo>
                                  <a:pt x="260" y="153"/>
                                </a:lnTo>
                                <a:lnTo>
                                  <a:pt x="284" y="101"/>
                                </a:lnTo>
                                <a:lnTo>
                                  <a:pt x="297" y="114"/>
                                </a:lnTo>
                                <a:lnTo>
                                  <a:pt x="308" y="134"/>
                                </a:lnTo>
                                <a:lnTo>
                                  <a:pt x="310" y="157"/>
                                </a:lnTo>
                                <a:lnTo>
                                  <a:pt x="296" y="162"/>
                                </a:lnTo>
                                <a:lnTo>
                                  <a:pt x="283" y="170"/>
                                </a:lnTo>
                                <a:lnTo>
                                  <a:pt x="274" y="181"/>
                                </a:lnTo>
                                <a:lnTo>
                                  <a:pt x="274" y="184"/>
                                </a:lnTo>
                                <a:lnTo>
                                  <a:pt x="274" y="190"/>
                                </a:lnTo>
                                <a:lnTo>
                                  <a:pt x="274" y="193"/>
                                </a:lnTo>
                                <a:lnTo>
                                  <a:pt x="288" y="196"/>
                                </a:lnTo>
                                <a:lnTo>
                                  <a:pt x="302" y="195"/>
                                </a:lnTo>
                                <a:lnTo>
                                  <a:pt x="316" y="193"/>
                                </a:lnTo>
                                <a:lnTo>
                                  <a:pt x="325" y="217"/>
                                </a:lnTo>
                                <a:lnTo>
                                  <a:pt x="310" y="237"/>
                                </a:lnTo>
                                <a:lnTo>
                                  <a:pt x="306" y="261"/>
                                </a:lnTo>
                                <a:lnTo>
                                  <a:pt x="304" y="242"/>
                                </a:lnTo>
                                <a:lnTo>
                                  <a:pt x="297" y="224"/>
                                </a:lnTo>
                                <a:lnTo>
                                  <a:pt x="284" y="209"/>
                                </a:lnTo>
                                <a:lnTo>
                                  <a:pt x="284" y="235"/>
                                </a:lnTo>
                                <a:lnTo>
                                  <a:pt x="283" y="262"/>
                                </a:lnTo>
                                <a:lnTo>
                                  <a:pt x="274" y="288"/>
                                </a:lnTo>
                                <a:lnTo>
                                  <a:pt x="274" y="290"/>
                                </a:lnTo>
                                <a:lnTo>
                                  <a:pt x="274" y="293"/>
                                </a:lnTo>
                                <a:lnTo>
                                  <a:pt x="276" y="295"/>
                                </a:lnTo>
                                <a:lnTo>
                                  <a:pt x="282" y="292"/>
                                </a:lnTo>
                                <a:lnTo>
                                  <a:pt x="293" y="286"/>
                                </a:lnTo>
                                <a:lnTo>
                                  <a:pt x="298" y="283"/>
                                </a:lnTo>
                                <a:lnTo>
                                  <a:pt x="302" y="300"/>
                                </a:lnTo>
                                <a:lnTo>
                                  <a:pt x="309" y="313"/>
                                </a:lnTo>
                                <a:lnTo>
                                  <a:pt x="298" y="324"/>
                                </a:lnTo>
                                <a:lnTo>
                                  <a:pt x="263" y="323"/>
                                </a:lnTo>
                                <a:lnTo>
                                  <a:pt x="230" y="331"/>
                                </a:lnTo>
                                <a:lnTo>
                                  <a:pt x="200" y="322"/>
                                </a:lnTo>
                                <a:lnTo>
                                  <a:pt x="176" y="296"/>
                                </a:lnTo>
                                <a:lnTo>
                                  <a:pt x="162" y="265"/>
                                </a:lnTo>
                                <a:lnTo>
                                  <a:pt x="139" y="244"/>
                                </a:lnTo>
                                <a:lnTo>
                                  <a:pt x="133" y="217"/>
                                </a:lnTo>
                                <a:lnTo>
                                  <a:pt x="126" y="192"/>
                                </a:lnTo>
                                <a:lnTo>
                                  <a:pt x="107" y="175"/>
                                </a:lnTo>
                                <a:lnTo>
                                  <a:pt x="111" y="209"/>
                                </a:lnTo>
                                <a:lnTo>
                                  <a:pt x="99" y="239"/>
                                </a:lnTo>
                                <a:lnTo>
                                  <a:pt x="82" y="269"/>
                                </a:lnTo>
                                <a:lnTo>
                                  <a:pt x="92" y="233"/>
                                </a:lnTo>
                                <a:lnTo>
                                  <a:pt x="103" y="197"/>
                                </a:lnTo>
                                <a:lnTo>
                                  <a:pt x="85" y="167"/>
                                </a:lnTo>
                                <a:lnTo>
                                  <a:pt x="82" y="174"/>
                                </a:lnTo>
                                <a:lnTo>
                                  <a:pt x="86" y="184"/>
                                </a:lnTo>
                                <a:lnTo>
                                  <a:pt x="85" y="195"/>
                                </a:lnTo>
                                <a:lnTo>
                                  <a:pt x="73" y="227"/>
                                </a:lnTo>
                                <a:lnTo>
                                  <a:pt x="60" y="255"/>
                                </a:lnTo>
                                <a:lnTo>
                                  <a:pt x="65" y="283"/>
                                </a:lnTo>
                                <a:lnTo>
                                  <a:pt x="51" y="255"/>
                                </a:lnTo>
                                <a:lnTo>
                                  <a:pt x="60" y="231"/>
                                </a:lnTo>
                                <a:lnTo>
                                  <a:pt x="75" y="207"/>
                                </a:lnTo>
                                <a:lnTo>
                                  <a:pt x="81" y="183"/>
                                </a:lnTo>
                                <a:lnTo>
                                  <a:pt x="60" y="157"/>
                                </a:lnTo>
                                <a:lnTo>
                                  <a:pt x="53" y="163"/>
                                </a:lnTo>
                                <a:lnTo>
                                  <a:pt x="55" y="174"/>
                                </a:lnTo>
                                <a:lnTo>
                                  <a:pt x="60" y="186"/>
                                </a:lnTo>
                                <a:lnTo>
                                  <a:pt x="49" y="209"/>
                                </a:lnTo>
                                <a:lnTo>
                                  <a:pt x="39" y="233"/>
                                </a:lnTo>
                                <a:lnTo>
                                  <a:pt x="36" y="261"/>
                                </a:lnTo>
                                <a:lnTo>
                                  <a:pt x="29" y="244"/>
                                </a:lnTo>
                                <a:lnTo>
                                  <a:pt x="34" y="227"/>
                                </a:lnTo>
                                <a:lnTo>
                                  <a:pt x="33" y="209"/>
                                </a:lnTo>
                                <a:lnTo>
                                  <a:pt x="17" y="227"/>
                                </a:lnTo>
                                <a:lnTo>
                                  <a:pt x="8" y="248"/>
                                </a:lnTo>
                                <a:lnTo>
                                  <a:pt x="11" y="266"/>
                                </a:lnTo>
                                <a:lnTo>
                                  <a:pt x="3" y="252"/>
                                </a:lnTo>
                                <a:lnTo>
                                  <a:pt x="0" y="236"/>
                                </a:lnTo>
                                <a:lnTo>
                                  <a:pt x="4" y="219"/>
                                </a:lnTo>
                                <a:lnTo>
                                  <a:pt x="27" y="197"/>
                                </a:lnTo>
                                <a:lnTo>
                                  <a:pt x="41" y="167"/>
                                </a:lnTo>
                                <a:lnTo>
                                  <a:pt x="38" y="133"/>
                                </a:lnTo>
                                <a:lnTo>
                                  <a:pt x="29" y="111"/>
                                </a:lnTo>
                                <a:lnTo>
                                  <a:pt x="32" y="86"/>
                                </a:lnTo>
                                <a:lnTo>
                                  <a:pt x="38" y="63"/>
                                </a:lnTo>
                                <a:lnTo>
                                  <a:pt x="63" y="34"/>
                                </a:lnTo>
                                <a:lnTo>
                                  <a:pt x="97" y="12"/>
                                </a:lnTo>
                                <a:lnTo>
                                  <a:pt x="139" y="0"/>
                                </a:lnTo>
                                <a:lnTo>
                                  <a:pt x="181" y="10"/>
                                </a:lnTo>
                                <a:lnTo>
                                  <a:pt x="221" y="17"/>
                                </a:lnTo>
                                <a:lnTo>
                                  <a:pt x="261" y="5"/>
                                </a:lnTo>
                                <a:lnTo>
                                  <a:pt x="271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75"/>
                        <wps:cNvSpPr>
                          <a:spLocks/>
                        </wps:cNvSpPr>
                        <wps:spPr bwMode="auto">
                          <a:xfrm>
                            <a:off x="670" y="909"/>
                            <a:ext cx="76" cy="68"/>
                          </a:xfrm>
                          <a:custGeom>
                            <a:avLst/>
                            <a:gdLst>
                              <a:gd name="T0" fmla="*/ 256 w 302"/>
                              <a:gd name="T1" fmla="*/ 23 h 273"/>
                              <a:gd name="T2" fmla="*/ 231 w 302"/>
                              <a:gd name="T3" fmla="*/ 38 h 273"/>
                              <a:gd name="T4" fmla="*/ 231 w 302"/>
                              <a:gd name="T5" fmla="*/ 39 h 273"/>
                              <a:gd name="T6" fmla="*/ 231 w 302"/>
                              <a:gd name="T7" fmla="*/ 44 h 273"/>
                              <a:gd name="T8" fmla="*/ 255 w 302"/>
                              <a:gd name="T9" fmla="*/ 48 h 273"/>
                              <a:gd name="T10" fmla="*/ 290 w 302"/>
                              <a:gd name="T11" fmla="*/ 62 h 273"/>
                              <a:gd name="T12" fmla="*/ 279 w 302"/>
                              <a:gd name="T13" fmla="*/ 67 h 273"/>
                              <a:gd name="T14" fmla="*/ 251 w 302"/>
                              <a:gd name="T15" fmla="*/ 84 h 273"/>
                              <a:gd name="T16" fmla="*/ 272 w 302"/>
                              <a:gd name="T17" fmla="*/ 87 h 273"/>
                              <a:gd name="T18" fmla="*/ 285 w 302"/>
                              <a:gd name="T19" fmla="*/ 106 h 273"/>
                              <a:gd name="T20" fmla="*/ 278 w 302"/>
                              <a:gd name="T21" fmla="*/ 106 h 273"/>
                              <a:gd name="T22" fmla="*/ 268 w 302"/>
                              <a:gd name="T23" fmla="*/ 112 h 273"/>
                              <a:gd name="T24" fmla="*/ 268 w 302"/>
                              <a:gd name="T25" fmla="*/ 113 h 273"/>
                              <a:gd name="T26" fmla="*/ 268 w 302"/>
                              <a:gd name="T27" fmla="*/ 118 h 273"/>
                              <a:gd name="T28" fmla="*/ 277 w 302"/>
                              <a:gd name="T29" fmla="*/ 118 h 273"/>
                              <a:gd name="T30" fmla="*/ 302 w 302"/>
                              <a:gd name="T31" fmla="*/ 118 h 273"/>
                              <a:gd name="T32" fmla="*/ 290 w 302"/>
                              <a:gd name="T33" fmla="*/ 144 h 273"/>
                              <a:gd name="T34" fmla="*/ 237 w 302"/>
                              <a:gd name="T35" fmla="*/ 174 h 273"/>
                              <a:gd name="T36" fmla="*/ 192 w 302"/>
                              <a:gd name="T37" fmla="*/ 191 h 273"/>
                              <a:gd name="T38" fmla="*/ 103 w 302"/>
                              <a:gd name="T39" fmla="*/ 232 h 273"/>
                              <a:gd name="T40" fmla="*/ 68 w 302"/>
                              <a:gd name="T41" fmla="*/ 249 h 273"/>
                              <a:gd name="T42" fmla="*/ 0 w 302"/>
                              <a:gd name="T43" fmla="*/ 273 h 273"/>
                              <a:gd name="T44" fmla="*/ 20 w 302"/>
                              <a:gd name="T45" fmla="*/ 226 h 273"/>
                              <a:gd name="T46" fmla="*/ 93 w 302"/>
                              <a:gd name="T47" fmla="*/ 142 h 273"/>
                              <a:gd name="T48" fmla="*/ 137 w 302"/>
                              <a:gd name="T49" fmla="*/ 109 h 273"/>
                              <a:gd name="T50" fmla="*/ 199 w 302"/>
                              <a:gd name="T51" fmla="*/ 18 h 273"/>
                              <a:gd name="T52" fmla="*/ 205 w 302"/>
                              <a:gd name="T53" fmla="*/ 34 h 273"/>
                              <a:gd name="T54" fmla="*/ 223 w 302"/>
                              <a:gd name="T55" fmla="*/ 66 h 273"/>
                              <a:gd name="T56" fmla="*/ 223 w 302"/>
                              <a:gd name="T57" fmla="*/ 91 h 273"/>
                              <a:gd name="T58" fmla="*/ 241 w 302"/>
                              <a:gd name="T59" fmla="*/ 134 h 273"/>
                              <a:gd name="T60" fmla="*/ 244 w 302"/>
                              <a:gd name="T61" fmla="*/ 142 h 273"/>
                              <a:gd name="T62" fmla="*/ 255 w 302"/>
                              <a:gd name="T63" fmla="*/ 162 h 273"/>
                              <a:gd name="T64" fmla="*/ 261 w 302"/>
                              <a:gd name="T65" fmla="*/ 124 h 273"/>
                              <a:gd name="T66" fmla="*/ 231 w 302"/>
                              <a:gd name="T67" fmla="*/ 46 h 273"/>
                              <a:gd name="T68" fmla="*/ 230 w 302"/>
                              <a:gd name="T69" fmla="*/ 46 h 273"/>
                              <a:gd name="T70" fmla="*/ 226 w 302"/>
                              <a:gd name="T71" fmla="*/ 46 h 273"/>
                              <a:gd name="T72" fmla="*/ 222 w 302"/>
                              <a:gd name="T73" fmla="*/ 27 h 273"/>
                              <a:gd name="T74" fmla="*/ 243 w 302"/>
                              <a:gd name="T75" fmla="*/ 0 h 273"/>
                              <a:gd name="T76" fmla="*/ 253 w 302"/>
                              <a:gd name="T77" fmla="*/ 1 h 273"/>
                              <a:gd name="T78" fmla="*/ 270 w 302"/>
                              <a:gd name="T79" fmla="*/ 15 h 273"/>
                              <a:gd name="T80" fmla="*/ 270 w 302"/>
                              <a:gd name="T81" fmla="*/ 18 h 273"/>
                              <a:gd name="T82" fmla="*/ 270 w 302"/>
                              <a:gd name="T83" fmla="*/ 26 h 2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0" t="0" r="r" b="b"/>
                            <a:pathLst>
                              <a:path w="302" h="273">
                                <a:moveTo>
                                  <a:pt x="270" y="26"/>
                                </a:moveTo>
                                <a:lnTo>
                                  <a:pt x="256" y="23"/>
                                </a:lnTo>
                                <a:lnTo>
                                  <a:pt x="244" y="30"/>
                                </a:lnTo>
                                <a:lnTo>
                                  <a:pt x="231" y="38"/>
                                </a:lnTo>
                                <a:lnTo>
                                  <a:pt x="231" y="39"/>
                                </a:lnTo>
                                <a:lnTo>
                                  <a:pt x="231" y="42"/>
                                </a:lnTo>
                                <a:lnTo>
                                  <a:pt x="231" y="44"/>
                                </a:lnTo>
                                <a:lnTo>
                                  <a:pt x="255" y="48"/>
                                </a:lnTo>
                                <a:lnTo>
                                  <a:pt x="277" y="45"/>
                                </a:lnTo>
                                <a:lnTo>
                                  <a:pt x="290" y="62"/>
                                </a:lnTo>
                                <a:lnTo>
                                  <a:pt x="279" y="67"/>
                                </a:lnTo>
                                <a:lnTo>
                                  <a:pt x="261" y="77"/>
                                </a:lnTo>
                                <a:lnTo>
                                  <a:pt x="251" y="84"/>
                                </a:lnTo>
                                <a:lnTo>
                                  <a:pt x="272" y="87"/>
                                </a:lnTo>
                                <a:lnTo>
                                  <a:pt x="294" y="85"/>
                                </a:lnTo>
                                <a:lnTo>
                                  <a:pt x="285" y="106"/>
                                </a:lnTo>
                                <a:lnTo>
                                  <a:pt x="278" y="106"/>
                                </a:lnTo>
                                <a:lnTo>
                                  <a:pt x="273" y="109"/>
                                </a:lnTo>
                                <a:lnTo>
                                  <a:pt x="268" y="112"/>
                                </a:lnTo>
                                <a:lnTo>
                                  <a:pt x="268" y="113"/>
                                </a:lnTo>
                                <a:lnTo>
                                  <a:pt x="268" y="117"/>
                                </a:lnTo>
                                <a:lnTo>
                                  <a:pt x="268" y="118"/>
                                </a:lnTo>
                                <a:lnTo>
                                  <a:pt x="277" y="118"/>
                                </a:lnTo>
                                <a:lnTo>
                                  <a:pt x="294" y="118"/>
                                </a:lnTo>
                                <a:lnTo>
                                  <a:pt x="302" y="118"/>
                                </a:lnTo>
                                <a:lnTo>
                                  <a:pt x="290" y="144"/>
                                </a:lnTo>
                                <a:lnTo>
                                  <a:pt x="265" y="159"/>
                                </a:lnTo>
                                <a:lnTo>
                                  <a:pt x="237" y="174"/>
                                </a:lnTo>
                                <a:lnTo>
                                  <a:pt x="192" y="191"/>
                                </a:lnTo>
                                <a:lnTo>
                                  <a:pt x="150" y="218"/>
                                </a:lnTo>
                                <a:lnTo>
                                  <a:pt x="103" y="232"/>
                                </a:lnTo>
                                <a:lnTo>
                                  <a:pt x="68" y="249"/>
                                </a:lnTo>
                                <a:lnTo>
                                  <a:pt x="34" y="265"/>
                                </a:lnTo>
                                <a:lnTo>
                                  <a:pt x="0" y="273"/>
                                </a:lnTo>
                                <a:lnTo>
                                  <a:pt x="20" y="226"/>
                                </a:lnTo>
                                <a:lnTo>
                                  <a:pt x="54" y="180"/>
                                </a:lnTo>
                                <a:lnTo>
                                  <a:pt x="93" y="142"/>
                                </a:lnTo>
                                <a:lnTo>
                                  <a:pt x="137" y="109"/>
                                </a:lnTo>
                                <a:lnTo>
                                  <a:pt x="166" y="62"/>
                                </a:lnTo>
                                <a:lnTo>
                                  <a:pt x="199" y="18"/>
                                </a:lnTo>
                                <a:lnTo>
                                  <a:pt x="205" y="34"/>
                                </a:lnTo>
                                <a:lnTo>
                                  <a:pt x="211" y="52"/>
                                </a:lnTo>
                                <a:lnTo>
                                  <a:pt x="223" y="66"/>
                                </a:lnTo>
                                <a:lnTo>
                                  <a:pt x="223" y="91"/>
                                </a:lnTo>
                                <a:lnTo>
                                  <a:pt x="232" y="113"/>
                                </a:lnTo>
                                <a:lnTo>
                                  <a:pt x="241" y="134"/>
                                </a:lnTo>
                                <a:lnTo>
                                  <a:pt x="244" y="142"/>
                                </a:lnTo>
                                <a:lnTo>
                                  <a:pt x="252" y="154"/>
                                </a:lnTo>
                                <a:lnTo>
                                  <a:pt x="255" y="162"/>
                                </a:lnTo>
                                <a:lnTo>
                                  <a:pt x="261" y="124"/>
                                </a:lnTo>
                                <a:lnTo>
                                  <a:pt x="243" y="88"/>
                                </a:lnTo>
                                <a:lnTo>
                                  <a:pt x="231" y="46"/>
                                </a:lnTo>
                                <a:lnTo>
                                  <a:pt x="230" y="46"/>
                                </a:lnTo>
                                <a:lnTo>
                                  <a:pt x="228" y="46"/>
                                </a:lnTo>
                                <a:lnTo>
                                  <a:pt x="226" y="46"/>
                                </a:lnTo>
                                <a:lnTo>
                                  <a:pt x="222" y="27"/>
                                </a:lnTo>
                                <a:lnTo>
                                  <a:pt x="225" y="10"/>
                                </a:lnTo>
                                <a:lnTo>
                                  <a:pt x="243" y="0"/>
                                </a:lnTo>
                                <a:lnTo>
                                  <a:pt x="253" y="1"/>
                                </a:lnTo>
                                <a:lnTo>
                                  <a:pt x="265" y="5"/>
                                </a:lnTo>
                                <a:lnTo>
                                  <a:pt x="270" y="15"/>
                                </a:lnTo>
                                <a:lnTo>
                                  <a:pt x="270" y="18"/>
                                </a:lnTo>
                                <a:lnTo>
                                  <a:pt x="270" y="22"/>
                                </a:lnTo>
                                <a:lnTo>
                                  <a:pt x="270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76"/>
                        <wps:cNvSpPr>
                          <a:spLocks/>
                        </wps:cNvSpPr>
                        <wps:spPr bwMode="auto">
                          <a:xfrm>
                            <a:off x="767" y="909"/>
                            <a:ext cx="27" cy="63"/>
                          </a:xfrm>
                          <a:custGeom>
                            <a:avLst/>
                            <a:gdLst>
                              <a:gd name="T0" fmla="*/ 34 w 108"/>
                              <a:gd name="T1" fmla="*/ 209 h 253"/>
                              <a:gd name="T2" fmla="*/ 58 w 108"/>
                              <a:gd name="T3" fmla="*/ 211 h 253"/>
                              <a:gd name="T4" fmla="*/ 84 w 108"/>
                              <a:gd name="T5" fmla="*/ 201 h 253"/>
                              <a:gd name="T6" fmla="*/ 108 w 108"/>
                              <a:gd name="T7" fmla="*/ 199 h 253"/>
                              <a:gd name="T8" fmla="*/ 108 w 108"/>
                              <a:gd name="T9" fmla="*/ 199 h 253"/>
                              <a:gd name="T10" fmla="*/ 82 w 108"/>
                              <a:gd name="T11" fmla="*/ 219 h 253"/>
                              <a:gd name="T12" fmla="*/ 51 w 108"/>
                              <a:gd name="T13" fmla="*/ 234 h 253"/>
                              <a:gd name="T14" fmla="*/ 26 w 108"/>
                              <a:gd name="T15" fmla="*/ 253 h 253"/>
                              <a:gd name="T16" fmla="*/ 26 w 108"/>
                              <a:gd name="T17" fmla="*/ 253 h 253"/>
                              <a:gd name="T18" fmla="*/ 29 w 108"/>
                              <a:gd name="T19" fmla="*/ 204 h 253"/>
                              <a:gd name="T20" fmla="*/ 34 w 108"/>
                              <a:gd name="T21" fmla="*/ 155 h 253"/>
                              <a:gd name="T22" fmla="*/ 22 w 108"/>
                              <a:gd name="T23" fmla="*/ 107 h 253"/>
                              <a:gd name="T24" fmla="*/ 22 w 108"/>
                              <a:gd name="T25" fmla="*/ 107 h 253"/>
                              <a:gd name="T26" fmla="*/ 16 w 108"/>
                              <a:gd name="T27" fmla="*/ 80 h 253"/>
                              <a:gd name="T28" fmla="*/ 5 w 108"/>
                              <a:gd name="T29" fmla="*/ 28 h 253"/>
                              <a:gd name="T30" fmla="*/ 0 w 108"/>
                              <a:gd name="T31" fmla="*/ 0 h 253"/>
                              <a:gd name="T32" fmla="*/ 0 w 108"/>
                              <a:gd name="T33" fmla="*/ 0 h 253"/>
                              <a:gd name="T34" fmla="*/ 20 w 108"/>
                              <a:gd name="T35" fmla="*/ 57 h 253"/>
                              <a:gd name="T36" fmla="*/ 41 w 108"/>
                              <a:gd name="T37" fmla="*/ 115 h 253"/>
                              <a:gd name="T38" fmla="*/ 71 w 108"/>
                              <a:gd name="T39" fmla="*/ 168 h 253"/>
                              <a:gd name="T40" fmla="*/ 71 w 108"/>
                              <a:gd name="T41" fmla="*/ 168 h 253"/>
                              <a:gd name="T42" fmla="*/ 65 w 108"/>
                              <a:gd name="T43" fmla="*/ 185 h 253"/>
                              <a:gd name="T44" fmla="*/ 47 w 108"/>
                              <a:gd name="T45" fmla="*/ 196 h 253"/>
                              <a:gd name="T46" fmla="*/ 34 w 108"/>
                              <a:gd name="T47" fmla="*/ 209 h 253"/>
                              <a:gd name="T48" fmla="*/ 34 w 108"/>
                              <a:gd name="T49" fmla="*/ 209 h 2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108" h="253">
                                <a:moveTo>
                                  <a:pt x="34" y="209"/>
                                </a:moveTo>
                                <a:lnTo>
                                  <a:pt x="58" y="211"/>
                                </a:lnTo>
                                <a:lnTo>
                                  <a:pt x="84" y="201"/>
                                </a:lnTo>
                                <a:lnTo>
                                  <a:pt x="108" y="199"/>
                                </a:lnTo>
                                <a:lnTo>
                                  <a:pt x="82" y="219"/>
                                </a:lnTo>
                                <a:lnTo>
                                  <a:pt x="51" y="234"/>
                                </a:lnTo>
                                <a:lnTo>
                                  <a:pt x="26" y="253"/>
                                </a:lnTo>
                                <a:lnTo>
                                  <a:pt x="29" y="204"/>
                                </a:lnTo>
                                <a:lnTo>
                                  <a:pt x="34" y="155"/>
                                </a:lnTo>
                                <a:lnTo>
                                  <a:pt x="22" y="107"/>
                                </a:lnTo>
                                <a:lnTo>
                                  <a:pt x="16" y="80"/>
                                </a:lnTo>
                                <a:lnTo>
                                  <a:pt x="5" y="28"/>
                                </a:lnTo>
                                <a:lnTo>
                                  <a:pt x="0" y="0"/>
                                </a:lnTo>
                                <a:lnTo>
                                  <a:pt x="20" y="57"/>
                                </a:lnTo>
                                <a:lnTo>
                                  <a:pt x="41" y="115"/>
                                </a:lnTo>
                                <a:lnTo>
                                  <a:pt x="71" y="168"/>
                                </a:lnTo>
                                <a:lnTo>
                                  <a:pt x="65" y="185"/>
                                </a:lnTo>
                                <a:lnTo>
                                  <a:pt x="47" y="196"/>
                                </a:lnTo>
                                <a:lnTo>
                                  <a:pt x="34" y="2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77"/>
                        <wps:cNvSpPr>
                          <a:spLocks/>
                        </wps:cNvSpPr>
                        <wps:spPr bwMode="auto">
                          <a:xfrm>
                            <a:off x="1072" y="920"/>
                            <a:ext cx="2" cy="3"/>
                          </a:xfrm>
                          <a:custGeom>
                            <a:avLst/>
                            <a:gdLst>
                              <a:gd name="T0" fmla="*/ 2 w 4"/>
                              <a:gd name="T1" fmla="*/ 15 h 15"/>
                              <a:gd name="T2" fmla="*/ 1 w 4"/>
                              <a:gd name="T3" fmla="*/ 11 h 15"/>
                              <a:gd name="T4" fmla="*/ 0 w 4"/>
                              <a:gd name="T5" fmla="*/ 5 h 15"/>
                              <a:gd name="T6" fmla="*/ 0 w 4"/>
                              <a:gd name="T7" fmla="*/ 0 h 15"/>
                              <a:gd name="T8" fmla="*/ 0 w 4"/>
                              <a:gd name="T9" fmla="*/ 0 h 15"/>
                              <a:gd name="T10" fmla="*/ 1 w 4"/>
                              <a:gd name="T11" fmla="*/ 4 h 15"/>
                              <a:gd name="T12" fmla="*/ 2 w 4"/>
                              <a:gd name="T13" fmla="*/ 8 h 15"/>
                              <a:gd name="T14" fmla="*/ 4 w 4"/>
                              <a:gd name="T15" fmla="*/ 12 h 15"/>
                              <a:gd name="T16" fmla="*/ 4 w 4"/>
                              <a:gd name="T17" fmla="*/ 12 h 15"/>
                              <a:gd name="T18" fmla="*/ 3 w 4"/>
                              <a:gd name="T19" fmla="*/ 13 h 15"/>
                              <a:gd name="T20" fmla="*/ 2 w 4"/>
                              <a:gd name="T21" fmla="*/ 15 h 15"/>
                              <a:gd name="T22" fmla="*/ 2 w 4"/>
                              <a:gd name="T23" fmla="*/ 15 h 15"/>
                              <a:gd name="T24" fmla="*/ 2 w 4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" h="15">
                                <a:moveTo>
                                  <a:pt x="2" y="15"/>
                                </a:moveTo>
                                <a:lnTo>
                                  <a:pt x="1" y="11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1" y="4"/>
                                </a:lnTo>
                                <a:lnTo>
                                  <a:pt x="2" y="8"/>
                                </a:lnTo>
                                <a:lnTo>
                                  <a:pt x="4" y="12"/>
                                </a:lnTo>
                                <a:lnTo>
                                  <a:pt x="3" y="13"/>
                                </a:lnTo>
                                <a:lnTo>
                                  <a:pt x="2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78"/>
                        <wps:cNvSpPr>
                          <a:spLocks/>
                        </wps:cNvSpPr>
                        <wps:spPr bwMode="auto">
                          <a:xfrm>
                            <a:off x="1126" y="923"/>
                            <a:ext cx="5" cy="10"/>
                          </a:xfrm>
                          <a:custGeom>
                            <a:avLst/>
                            <a:gdLst>
                              <a:gd name="T0" fmla="*/ 22 w 22"/>
                              <a:gd name="T1" fmla="*/ 31 h 39"/>
                              <a:gd name="T2" fmla="*/ 22 w 22"/>
                              <a:gd name="T3" fmla="*/ 34 h 39"/>
                              <a:gd name="T4" fmla="*/ 22 w 22"/>
                              <a:gd name="T5" fmla="*/ 37 h 39"/>
                              <a:gd name="T6" fmla="*/ 22 w 22"/>
                              <a:gd name="T7" fmla="*/ 39 h 39"/>
                              <a:gd name="T8" fmla="*/ 22 w 22"/>
                              <a:gd name="T9" fmla="*/ 39 h 39"/>
                              <a:gd name="T10" fmla="*/ 16 w 22"/>
                              <a:gd name="T11" fmla="*/ 26 h 39"/>
                              <a:gd name="T12" fmla="*/ 9 w 22"/>
                              <a:gd name="T13" fmla="*/ 12 h 39"/>
                              <a:gd name="T14" fmla="*/ 0 w 22"/>
                              <a:gd name="T15" fmla="*/ 0 h 39"/>
                              <a:gd name="T16" fmla="*/ 0 w 22"/>
                              <a:gd name="T17" fmla="*/ 0 h 39"/>
                              <a:gd name="T18" fmla="*/ 13 w 22"/>
                              <a:gd name="T19" fmla="*/ 5 h 39"/>
                              <a:gd name="T20" fmla="*/ 21 w 22"/>
                              <a:gd name="T21" fmla="*/ 16 h 39"/>
                              <a:gd name="T22" fmla="*/ 22 w 22"/>
                              <a:gd name="T23" fmla="*/ 31 h 39"/>
                              <a:gd name="T24" fmla="*/ 22 w 22"/>
                              <a:gd name="T25" fmla="*/ 31 h 39"/>
                              <a:gd name="T26" fmla="*/ 22 w 22"/>
                              <a:gd name="T27" fmla="*/ 31 h 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2" h="39">
                                <a:moveTo>
                                  <a:pt x="22" y="31"/>
                                </a:moveTo>
                                <a:lnTo>
                                  <a:pt x="22" y="34"/>
                                </a:lnTo>
                                <a:lnTo>
                                  <a:pt x="22" y="37"/>
                                </a:lnTo>
                                <a:lnTo>
                                  <a:pt x="22" y="39"/>
                                </a:lnTo>
                                <a:lnTo>
                                  <a:pt x="16" y="26"/>
                                </a:lnTo>
                                <a:lnTo>
                                  <a:pt x="9" y="12"/>
                                </a:lnTo>
                                <a:lnTo>
                                  <a:pt x="0" y="0"/>
                                </a:lnTo>
                                <a:lnTo>
                                  <a:pt x="13" y="5"/>
                                </a:lnTo>
                                <a:lnTo>
                                  <a:pt x="21" y="16"/>
                                </a:lnTo>
                                <a:lnTo>
                                  <a:pt x="22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Freeform 279"/>
                        <wps:cNvSpPr>
                          <a:spLocks/>
                        </wps:cNvSpPr>
                        <wps:spPr bwMode="auto">
                          <a:xfrm>
                            <a:off x="1074" y="924"/>
                            <a:ext cx="2" cy="5"/>
                          </a:xfrm>
                          <a:custGeom>
                            <a:avLst/>
                            <a:gdLst>
                              <a:gd name="T0" fmla="*/ 8 w 8"/>
                              <a:gd name="T1" fmla="*/ 22 h 22"/>
                              <a:gd name="T2" fmla="*/ 0 w 8"/>
                              <a:gd name="T3" fmla="*/ 0 h 22"/>
                              <a:gd name="T4" fmla="*/ 8 w 8"/>
                              <a:gd name="T5" fmla="*/ 12 h 22"/>
                              <a:gd name="T6" fmla="*/ 8 w 8"/>
                              <a:gd name="T7" fmla="*/ 22 h 22"/>
                              <a:gd name="T8" fmla="*/ 8 w 8"/>
                              <a:gd name="T9" fmla="*/ 22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" h="22">
                                <a:moveTo>
                                  <a:pt x="8" y="22"/>
                                </a:moveTo>
                                <a:lnTo>
                                  <a:pt x="0" y="0"/>
                                </a:lnTo>
                                <a:lnTo>
                                  <a:pt x="8" y="12"/>
                                </a:lnTo>
                                <a:lnTo>
                                  <a:pt x="8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Freeform 280"/>
                        <wps:cNvSpPr>
                          <a:spLocks/>
                        </wps:cNvSpPr>
                        <wps:spPr bwMode="auto">
                          <a:xfrm>
                            <a:off x="973" y="928"/>
                            <a:ext cx="18" cy="18"/>
                          </a:xfrm>
                          <a:custGeom>
                            <a:avLst/>
                            <a:gdLst>
                              <a:gd name="T0" fmla="*/ 71 w 71"/>
                              <a:gd name="T1" fmla="*/ 56 h 74"/>
                              <a:gd name="T2" fmla="*/ 71 w 71"/>
                              <a:gd name="T3" fmla="*/ 60 h 74"/>
                              <a:gd name="T4" fmla="*/ 71 w 71"/>
                              <a:gd name="T5" fmla="*/ 69 h 74"/>
                              <a:gd name="T6" fmla="*/ 71 w 71"/>
                              <a:gd name="T7" fmla="*/ 74 h 74"/>
                              <a:gd name="T8" fmla="*/ 71 w 71"/>
                              <a:gd name="T9" fmla="*/ 74 h 74"/>
                              <a:gd name="T10" fmla="*/ 43 w 71"/>
                              <a:gd name="T11" fmla="*/ 49 h 74"/>
                              <a:gd name="T12" fmla="*/ 17 w 71"/>
                              <a:gd name="T13" fmla="*/ 26 h 74"/>
                              <a:gd name="T14" fmla="*/ 0 w 71"/>
                              <a:gd name="T15" fmla="*/ 0 h 74"/>
                              <a:gd name="T16" fmla="*/ 0 w 71"/>
                              <a:gd name="T17" fmla="*/ 0 h 74"/>
                              <a:gd name="T18" fmla="*/ 18 w 71"/>
                              <a:gd name="T19" fmla="*/ 23 h 74"/>
                              <a:gd name="T20" fmla="*/ 44 w 71"/>
                              <a:gd name="T21" fmla="*/ 42 h 74"/>
                              <a:gd name="T22" fmla="*/ 71 w 71"/>
                              <a:gd name="T23" fmla="*/ 56 h 74"/>
                              <a:gd name="T24" fmla="*/ 71 w 71"/>
                              <a:gd name="T25" fmla="*/ 56 h 74"/>
                              <a:gd name="T26" fmla="*/ 71 w 71"/>
                              <a:gd name="T27" fmla="*/ 56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1" h="74">
                                <a:moveTo>
                                  <a:pt x="71" y="56"/>
                                </a:moveTo>
                                <a:lnTo>
                                  <a:pt x="71" y="60"/>
                                </a:lnTo>
                                <a:lnTo>
                                  <a:pt x="71" y="69"/>
                                </a:lnTo>
                                <a:lnTo>
                                  <a:pt x="71" y="74"/>
                                </a:lnTo>
                                <a:lnTo>
                                  <a:pt x="43" y="49"/>
                                </a:lnTo>
                                <a:lnTo>
                                  <a:pt x="17" y="26"/>
                                </a:lnTo>
                                <a:lnTo>
                                  <a:pt x="0" y="0"/>
                                </a:lnTo>
                                <a:lnTo>
                                  <a:pt x="18" y="23"/>
                                </a:lnTo>
                                <a:lnTo>
                                  <a:pt x="44" y="42"/>
                                </a:lnTo>
                                <a:lnTo>
                                  <a:pt x="71" y="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81"/>
                        <wps:cNvSpPr>
                          <a:spLocks/>
                        </wps:cNvSpPr>
                        <wps:spPr bwMode="auto">
                          <a:xfrm>
                            <a:off x="995" y="931"/>
                            <a:ext cx="21" cy="22"/>
                          </a:xfrm>
                          <a:custGeom>
                            <a:avLst/>
                            <a:gdLst>
                              <a:gd name="T0" fmla="*/ 67 w 86"/>
                              <a:gd name="T1" fmla="*/ 72 h 87"/>
                              <a:gd name="T2" fmla="*/ 50 w 86"/>
                              <a:gd name="T3" fmla="*/ 84 h 87"/>
                              <a:gd name="T4" fmla="*/ 27 w 86"/>
                              <a:gd name="T5" fmla="*/ 87 h 87"/>
                              <a:gd name="T6" fmla="*/ 4 w 86"/>
                              <a:gd name="T7" fmla="*/ 84 h 87"/>
                              <a:gd name="T8" fmla="*/ 4 w 86"/>
                              <a:gd name="T9" fmla="*/ 84 h 87"/>
                              <a:gd name="T10" fmla="*/ 0 w 86"/>
                              <a:gd name="T11" fmla="*/ 60 h 87"/>
                              <a:gd name="T12" fmla="*/ 9 w 86"/>
                              <a:gd name="T13" fmla="*/ 39 h 87"/>
                              <a:gd name="T14" fmla="*/ 21 w 86"/>
                              <a:gd name="T15" fmla="*/ 20 h 87"/>
                              <a:gd name="T16" fmla="*/ 21 w 86"/>
                              <a:gd name="T17" fmla="*/ 20 h 87"/>
                              <a:gd name="T18" fmla="*/ 37 w 86"/>
                              <a:gd name="T19" fmla="*/ 24 h 87"/>
                              <a:gd name="T20" fmla="*/ 53 w 86"/>
                              <a:gd name="T21" fmla="*/ 28 h 87"/>
                              <a:gd name="T22" fmla="*/ 67 w 86"/>
                              <a:gd name="T23" fmla="*/ 20 h 87"/>
                              <a:gd name="T24" fmla="*/ 67 w 86"/>
                              <a:gd name="T25" fmla="*/ 20 h 87"/>
                              <a:gd name="T26" fmla="*/ 71 w 86"/>
                              <a:gd name="T27" fmla="*/ 16 h 87"/>
                              <a:gd name="T28" fmla="*/ 77 w 86"/>
                              <a:gd name="T29" fmla="*/ 6 h 87"/>
                              <a:gd name="T30" fmla="*/ 81 w 86"/>
                              <a:gd name="T31" fmla="*/ 0 h 87"/>
                              <a:gd name="T32" fmla="*/ 81 w 86"/>
                              <a:gd name="T33" fmla="*/ 0 h 87"/>
                              <a:gd name="T34" fmla="*/ 86 w 86"/>
                              <a:gd name="T35" fmla="*/ 22 h 87"/>
                              <a:gd name="T36" fmla="*/ 80 w 86"/>
                              <a:gd name="T37" fmla="*/ 49 h 87"/>
                              <a:gd name="T38" fmla="*/ 67 w 86"/>
                              <a:gd name="T39" fmla="*/ 72 h 87"/>
                              <a:gd name="T40" fmla="*/ 67 w 86"/>
                              <a:gd name="T41" fmla="*/ 72 h 87"/>
                              <a:gd name="T42" fmla="*/ 67 w 86"/>
                              <a:gd name="T43" fmla="*/ 72 h 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86" h="87">
                                <a:moveTo>
                                  <a:pt x="67" y="72"/>
                                </a:moveTo>
                                <a:lnTo>
                                  <a:pt x="50" y="84"/>
                                </a:lnTo>
                                <a:lnTo>
                                  <a:pt x="27" y="87"/>
                                </a:lnTo>
                                <a:lnTo>
                                  <a:pt x="4" y="84"/>
                                </a:lnTo>
                                <a:lnTo>
                                  <a:pt x="0" y="60"/>
                                </a:lnTo>
                                <a:lnTo>
                                  <a:pt x="9" y="39"/>
                                </a:lnTo>
                                <a:lnTo>
                                  <a:pt x="21" y="20"/>
                                </a:lnTo>
                                <a:lnTo>
                                  <a:pt x="37" y="24"/>
                                </a:lnTo>
                                <a:lnTo>
                                  <a:pt x="53" y="28"/>
                                </a:lnTo>
                                <a:lnTo>
                                  <a:pt x="67" y="20"/>
                                </a:lnTo>
                                <a:lnTo>
                                  <a:pt x="71" y="16"/>
                                </a:lnTo>
                                <a:lnTo>
                                  <a:pt x="77" y="6"/>
                                </a:lnTo>
                                <a:lnTo>
                                  <a:pt x="81" y="0"/>
                                </a:lnTo>
                                <a:lnTo>
                                  <a:pt x="86" y="22"/>
                                </a:lnTo>
                                <a:lnTo>
                                  <a:pt x="80" y="49"/>
                                </a:lnTo>
                                <a:lnTo>
                                  <a:pt x="67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Freeform 282"/>
                        <wps:cNvSpPr>
                          <a:spLocks/>
                        </wps:cNvSpPr>
                        <wps:spPr bwMode="auto">
                          <a:xfrm>
                            <a:off x="671" y="937"/>
                            <a:ext cx="20" cy="21"/>
                          </a:xfrm>
                          <a:custGeom>
                            <a:avLst/>
                            <a:gdLst>
                              <a:gd name="T0" fmla="*/ 79 w 79"/>
                              <a:gd name="T1" fmla="*/ 0 h 84"/>
                              <a:gd name="T2" fmla="*/ 52 w 79"/>
                              <a:gd name="T3" fmla="*/ 24 h 84"/>
                              <a:gd name="T4" fmla="*/ 23 w 79"/>
                              <a:gd name="T5" fmla="*/ 53 h 84"/>
                              <a:gd name="T6" fmla="*/ 0 w 79"/>
                              <a:gd name="T7" fmla="*/ 84 h 84"/>
                              <a:gd name="T8" fmla="*/ 0 w 79"/>
                              <a:gd name="T9" fmla="*/ 84 h 84"/>
                              <a:gd name="T10" fmla="*/ 11 w 79"/>
                              <a:gd name="T11" fmla="*/ 47 h 84"/>
                              <a:gd name="T12" fmla="*/ 39 w 79"/>
                              <a:gd name="T13" fmla="*/ 14 h 84"/>
                              <a:gd name="T14" fmla="*/ 79 w 79"/>
                              <a:gd name="T15" fmla="*/ 0 h 84"/>
                              <a:gd name="T16" fmla="*/ 79 w 79"/>
                              <a:gd name="T17" fmla="*/ 0 h 84"/>
                              <a:gd name="T18" fmla="*/ 79 w 79"/>
                              <a:gd name="T19" fmla="*/ 0 h 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79" h="84">
                                <a:moveTo>
                                  <a:pt x="79" y="0"/>
                                </a:moveTo>
                                <a:lnTo>
                                  <a:pt x="52" y="24"/>
                                </a:lnTo>
                                <a:lnTo>
                                  <a:pt x="23" y="53"/>
                                </a:lnTo>
                                <a:lnTo>
                                  <a:pt x="0" y="84"/>
                                </a:lnTo>
                                <a:lnTo>
                                  <a:pt x="11" y="47"/>
                                </a:lnTo>
                                <a:lnTo>
                                  <a:pt x="39" y="14"/>
                                </a:lnTo>
                                <a:lnTo>
                                  <a:pt x="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Freeform 283"/>
                        <wps:cNvSpPr>
                          <a:spLocks/>
                        </wps:cNvSpPr>
                        <wps:spPr bwMode="auto">
                          <a:xfrm>
                            <a:off x="1097" y="940"/>
                            <a:ext cx="24" cy="16"/>
                          </a:xfrm>
                          <a:custGeom>
                            <a:avLst/>
                            <a:gdLst>
                              <a:gd name="T0" fmla="*/ 0 w 98"/>
                              <a:gd name="T1" fmla="*/ 66 h 66"/>
                              <a:gd name="T2" fmla="*/ 26 w 98"/>
                              <a:gd name="T3" fmla="*/ 60 h 66"/>
                              <a:gd name="T4" fmla="*/ 44 w 98"/>
                              <a:gd name="T5" fmla="*/ 40 h 66"/>
                              <a:gd name="T6" fmla="*/ 59 w 98"/>
                              <a:gd name="T7" fmla="*/ 17 h 66"/>
                              <a:gd name="T8" fmla="*/ 71 w 98"/>
                              <a:gd name="T9" fmla="*/ 0 h 66"/>
                              <a:gd name="T10" fmla="*/ 84 w 98"/>
                              <a:gd name="T11" fmla="*/ 2 h 66"/>
                              <a:gd name="T12" fmla="*/ 98 w 98"/>
                              <a:gd name="T13" fmla="*/ 31 h 66"/>
                              <a:gd name="T14" fmla="*/ 98 w 98"/>
                              <a:gd name="T15" fmla="*/ 31 h 66"/>
                              <a:gd name="T16" fmla="*/ 66 w 98"/>
                              <a:gd name="T17" fmla="*/ 45 h 66"/>
                              <a:gd name="T18" fmla="*/ 35 w 98"/>
                              <a:gd name="T19" fmla="*/ 56 h 66"/>
                              <a:gd name="T20" fmla="*/ 0 w 98"/>
                              <a:gd name="T21" fmla="*/ 66 h 66"/>
                              <a:gd name="T22" fmla="*/ 0 w 98"/>
                              <a:gd name="T23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</a:cxnLst>
                            <a:rect l="0" t="0" r="r" b="b"/>
                            <a:pathLst>
                              <a:path w="98" h="66">
                                <a:moveTo>
                                  <a:pt x="0" y="66"/>
                                </a:moveTo>
                                <a:lnTo>
                                  <a:pt x="26" y="60"/>
                                </a:lnTo>
                                <a:lnTo>
                                  <a:pt x="44" y="40"/>
                                </a:lnTo>
                                <a:lnTo>
                                  <a:pt x="59" y="17"/>
                                </a:lnTo>
                                <a:lnTo>
                                  <a:pt x="71" y="0"/>
                                </a:lnTo>
                                <a:lnTo>
                                  <a:pt x="84" y="2"/>
                                </a:lnTo>
                                <a:lnTo>
                                  <a:pt x="98" y="31"/>
                                </a:lnTo>
                                <a:lnTo>
                                  <a:pt x="66" y="45"/>
                                </a:lnTo>
                                <a:lnTo>
                                  <a:pt x="35" y="56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84"/>
                        <wps:cNvSpPr>
                          <a:spLocks/>
                        </wps:cNvSpPr>
                        <wps:spPr bwMode="auto">
                          <a:xfrm>
                            <a:off x="1072" y="947"/>
                            <a:ext cx="2" cy="8"/>
                          </a:xfrm>
                          <a:custGeom>
                            <a:avLst/>
                            <a:gdLst>
                              <a:gd name="T0" fmla="*/ 8 w 8"/>
                              <a:gd name="T1" fmla="*/ 34 h 34"/>
                              <a:gd name="T2" fmla="*/ 1 w 8"/>
                              <a:gd name="T3" fmla="*/ 25 h 34"/>
                              <a:gd name="T4" fmla="*/ 0 w 8"/>
                              <a:gd name="T5" fmla="*/ 11 h 34"/>
                              <a:gd name="T6" fmla="*/ 4 w 8"/>
                              <a:gd name="T7" fmla="*/ 0 h 34"/>
                              <a:gd name="T8" fmla="*/ 4 w 8"/>
                              <a:gd name="T9" fmla="*/ 0 h 34"/>
                              <a:gd name="T10" fmla="*/ 8 w 8"/>
                              <a:gd name="T11" fmla="*/ 10 h 34"/>
                              <a:gd name="T12" fmla="*/ 8 w 8"/>
                              <a:gd name="T13" fmla="*/ 22 h 34"/>
                              <a:gd name="T14" fmla="*/ 8 w 8"/>
                              <a:gd name="T15" fmla="*/ 34 h 34"/>
                              <a:gd name="T16" fmla="*/ 8 w 8"/>
                              <a:gd name="T17" fmla="*/ 34 h 34"/>
                              <a:gd name="T18" fmla="*/ 8 w 8"/>
                              <a:gd name="T19" fmla="*/ 34 h 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" h="34">
                                <a:moveTo>
                                  <a:pt x="8" y="34"/>
                                </a:moveTo>
                                <a:lnTo>
                                  <a:pt x="1" y="25"/>
                                </a:lnTo>
                                <a:lnTo>
                                  <a:pt x="0" y="11"/>
                                </a:lnTo>
                                <a:lnTo>
                                  <a:pt x="4" y="0"/>
                                </a:lnTo>
                                <a:lnTo>
                                  <a:pt x="8" y="10"/>
                                </a:lnTo>
                                <a:lnTo>
                                  <a:pt x="8" y="22"/>
                                </a:lnTo>
                                <a:lnTo>
                                  <a:pt x="8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285"/>
                        <wps:cNvSpPr>
                          <a:spLocks/>
                        </wps:cNvSpPr>
                        <wps:spPr bwMode="auto">
                          <a:xfrm>
                            <a:off x="1098" y="951"/>
                            <a:ext cx="46" cy="61"/>
                          </a:xfrm>
                          <a:custGeom>
                            <a:avLst/>
                            <a:gdLst>
                              <a:gd name="T0" fmla="*/ 172 w 184"/>
                              <a:gd name="T1" fmla="*/ 105 h 242"/>
                              <a:gd name="T2" fmla="*/ 164 w 184"/>
                              <a:gd name="T3" fmla="*/ 117 h 242"/>
                              <a:gd name="T4" fmla="*/ 164 w 184"/>
                              <a:gd name="T5" fmla="*/ 133 h 242"/>
                              <a:gd name="T6" fmla="*/ 164 w 184"/>
                              <a:gd name="T7" fmla="*/ 149 h 242"/>
                              <a:gd name="T8" fmla="*/ 164 w 184"/>
                              <a:gd name="T9" fmla="*/ 149 h 242"/>
                              <a:gd name="T10" fmla="*/ 150 w 184"/>
                              <a:gd name="T11" fmla="*/ 183 h 242"/>
                              <a:gd name="T12" fmla="*/ 132 w 184"/>
                              <a:gd name="T13" fmla="*/ 214 h 242"/>
                              <a:gd name="T14" fmla="*/ 110 w 184"/>
                              <a:gd name="T15" fmla="*/ 242 h 242"/>
                              <a:gd name="T16" fmla="*/ 110 w 184"/>
                              <a:gd name="T17" fmla="*/ 242 h 242"/>
                              <a:gd name="T18" fmla="*/ 69 w 184"/>
                              <a:gd name="T19" fmla="*/ 212 h 242"/>
                              <a:gd name="T20" fmla="*/ 30 w 184"/>
                              <a:gd name="T21" fmla="*/ 181 h 242"/>
                              <a:gd name="T22" fmla="*/ 0 w 184"/>
                              <a:gd name="T23" fmla="*/ 146 h 242"/>
                              <a:gd name="T24" fmla="*/ 0 w 184"/>
                              <a:gd name="T25" fmla="*/ 146 h 242"/>
                              <a:gd name="T26" fmla="*/ 9 w 184"/>
                              <a:gd name="T27" fmla="*/ 116 h 242"/>
                              <a:gd name="T28" fmla="*/ 29 w 184"/>
                              <a:gd name="T29" fmla="*/ 89 h 242"/>
                              <a:gd name="T30" fmla="*/ 24 w 184"/>
                              <a:gd name="T31" fmla="*/ 66 h 242"/>
                              <a:gd name="T32" fmla="*/ 24 w 184"/>
                              <a:gd name="T33" fmla="*/ 66 h 242"/>
                              <a:gd name="T34" fmla="*/ 42 w 184"/>
                              <a:gd name="T35" fmla="*/ 56 h 242"/>
                              <a:gd name="T36" fmla="*/ 74 w 184"/>
                              <a:gd name="T37" fmla="*/ 37 h 242"/>
                              <a:gd name="T38" fmla="*/ 90 w 184"/>
                              <a:gd name="T39" fmla="*/ 27 h 242"/>
                              <a:gd name="T40" fmla="*/ 90 w 184"/>
                              <a:gd name="T41" fmla="*/ 27 h 242"/>
                              <a:gd name="T42" fmla="*/ 74 w 184"/>
                              <a:gd name="T43" fmla="*/ 20 h 242"/>
                              <a:gd name="T44" fmla="*/ 56 w 184"/>
                              <a:gd name="T45" fmla="*/ 29 h 242"/>
                              <a:gd name="T46" fmla="*/ 36 w 184"/>
                              <a:gd name="T47" fmla="*/ 33 h 242"/>
                              <a:gd name="T48" fmla="*/ 36 w 184"/>
                              <a:gd name="T49" fmla="*/ 33 h 242"/>
                              <a:gd name="T50" fmla="*/ 36 w 184"/>
                              <a:gd name="T51" fmla="*/ 32 h 242"/>
                              <a:gd name="T52" fmla="*/ 36 w 184"/>
                              <a:gd name="T53" fmla="*/ 30 h 242"/>
                              <a:gd name="T54" fmla="*/ 36 w 184"/>
                              <a:gd name="T55" fmla="*/ 29 h 242"/>
                              <a:gd name="T56" fmla="*/ 36 w 184"/>
                              <a:gd name="T57" fmla="*/ 29 h 242"/>
                              <a:gd name="T58" fmla="*/ 56 w 184"/>
                              <a:gd name="T59" fmla="*/ 21 h 242"/>
                              <a:gd name="T60" fmla="*/ 92 w 184"/>
                              <a:gd name="T61" fmla="*/ 8 h 242"/>
                              <a:gd name="T62" fmla="*/ 112 w 184"/>
                              <a:gd name="T63" fmla="*/ 0 h 242"/>
                              <a:gd name="T64" fmla="*/ 112 w 184"/>
                              <a:gd name="T65" fmla="*/ 0 h 242"/>
                              <a:gd name="T66" fmla="*/ 143 w 184"/>
                              <a:gd name="T67" fmla="*/ 39 h 242"/>
                              <a:gd name="T68" fmla="*/ 173 w 184"/>
                              <a:gd name="T69" fmla="*/ 75 h 242"/>
                              <a:gd name="T70" fmla="*/ 184 w 184"/>
                              <a:gd name="T71" fmla="*/ 120 h 242"/>
                              <a:gd name="T72" fmla="*/ 184 w 184"/>
                              <a:gd name="T73" fmla="*/ 120 h 242"/>
                              <a:gd name="T74" fmla="*/ 180 w 184"/>
                              <a:gd name="T75" fmla="*/ 116 h 242"/>
                              <a:gd name="T76" fmla="*/ 175 w 184"/>
                              <a:gd name="T77" fmla="*/ 109 h 242"/>
                              <a:gd name="T78" fmla="*/ 172 w 184"/>
                              <a:gd name="T79" fmla="*/ 105 h 242"/>
                              <a:gd name="T80" fmla="*/ 172 w 184"/>
                              <a:gd name="T81" fmla="*/ 105 h 2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184" h="242">
                                <a:moveTo>
                                  <a:pt x="172" y="105"/>
                                </a:moveTo>
                                <a:lnTo>
                                  <a:pt x="164" y="117"/>
                                </a:lnTo>
                                <a:lnTo>
                                  <a:pt x="164" y="133"/>
                                </a:lnTo>
                                <a:lnTo>
                                  <a:pt x="164" y="149"/>
                                </a:lnTo>
                                <a:lnTo>
                                  <a:pt x="150" y="183"/>
                                </a:lnTo>
                                <a:lnTo>
                                  <a:pt x="132" y="214"/>
                                </a:lnTo>
                                <a:lnTo>
                                  <a:pt x="110" y="242"/>
                                </a:lnTo>
                                <a:lnTo>
                                  <a:pt x="69" y="212"/>
                                </a:lnTo>
                                <a:lnTo>
                                  <a:pt x="30" y="181"/>
                                </a:lnTo>
                                <a:lnTo>
                                  <a:pt x="0" y="146"/>
                                </a:lnTo>
                                <a:lnTo>
                                  <a:pt x="9" y="116"/>
                                </a:lnTo>
                                <a:lnTo>
                                  <a:pt x="29" y="89"/>
                                </a:lnTo>
                                <a:lnTo>
                                  <a:pt x="24" y="66"/>
                                </a:lnTo>
                                <a:lnTo>
                                  <a:pt x="42" y="56"/>
                                </a:lnTo>
                                <a:lnTo>
                                  <a:pt x="74" y="37"/>
                                </a:lnTo>
                                <a:lnTo>
                                  <a:pt x="90" y="27"/>
                                </a:lnTo>
                                <a:lnTo>
                                  <a:pt x="74" y="20"/>
                                </a:lnTo>
                                <a:lnTo>
                                  <a:pt x="56" y="29"/>
                                </a:lnTo>
                                <a:lnTo>
                                  <a:pt x="36" y="33"/>
                                </a:lnTo>
                                <a:lnTo>
                                  <a:pt x="36" y="32"/>
                                </a:lnTo>
                                <a:lnTo>
                                  <a:pt x="36" y="30"/>
                                </a:lnTo>
                                <a:lnTo>
                                  <a:pt x="36" y="29"/>
                                </a:lnTo>
                                <a:lnTo>
                                  <a:pt x="56" y="21"/>
                                </a:lnTo>
                                <a:lnTo>
                                  <a:pt x="92" y="8"/>
                                </a:lnTo>
                                <a:lnTo>
                                  <a:pt x="112" y="0"/>
                                </a:lnTo>
                                <a:lnTo>
                                  <a:pt x="143" y="39"/>
                                </a:lnTo>
                                <a:lnTo>
                                  <a:pt x="173" y="75"/>
                                </a:lnTo>
                                <a:lnTo>
                                  <a:pt x="184" y="120"/>
                                </a:lnTo>
                                <a:lnTo>
                                  <a:pt x="180" y="116"/>
                                </a:lnTo>
                                <a:lnTo>
                                  <a:pt x="175" y="109"/>
                                </a:lnTo>
                                <a:lnTo>
                                  <a:pt x="172" y="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Freeform 286"/>
                        <wps:cNvSpPr>
                          <a:spLocks/>
                        </wps:cNvSpPr>
                        <wps:spPr bwMode="auto">
                          <a:xfrm>
                            <a:off x="967" y="915"/>
                            <a:ext cx="73" cy="40"/>
                          </a:xfrm>
                          <a:custGeom>
                            <a:avLst/>
                            <a:gdLst>
                              <a:gd name="T0" fmla="*/ 277 w 293"/>
                              <a:gd name="T1" fmla="*/ 130 h 160"/>
                              <a:gd name="T2" fmla="*/ 283 w 293"/>
                              <a:gd name="T3" fmla="*/ 72 h 160"/>
                              <a:gd name="T4" fmla="*/ 274 w 293"/>
                              <a:gd name="T5" fmla="*/ 56 h 160"/>
                              <a:gd name="T6" fmla="*/ 247 w 293"/>
                              <a:gd name="T7" fmla="*/ 34 h 160"/>
                              <a:gd name="T8" fmla="*/ 229 w 293"/>
                              <a:gd name="T9" fmla="*/ 37 h 160"/>
                              <a:gd name="T10" fmla="*/ 209 w 293"/>
                              <a:gd name="T11" fmla="*/ 58 h 160"/>
                              <a:gd name="T12" fmla="*/ 201 w 293"/>
                              <a:gd name="T13" fmla="*/ 45 h 160"/>
                              <a:gd name="T14" fmla="*/ 193 w 293"/>
                              <a:gd name="T15" fmla="*/ 14 h 160"/>
                              <a:gd name="T16" fmla="*/ 164 w 293"/>
                              <a:gd name="T17" fmla="*/ 11 h 160"/>
                              <a:gd name="T18" fmla="*/ 116 w 293"/>
                              <a:gd name="T19" fmla="*/ 26 h 160"/>
                              <a:gd name="T20" fmla="*/ 116 w 293"/>
                              <a:gd name="T21" fmla="*/ 39 h 160"/>
                              <a:gd name="T22" fmla="*/ 133 w 293"/>
                              <a:gd name="T23" fmla="*/ 62 h 160"/>
                              <a:gd name="T24" fmla="*/ 140 w 293"/>
                              <a:gd name="T25" fmla="*/ 63 h 160"/>
                              <a:gd name="T26" fmla="*/ 151 w 293"/>
                              <a:gd name="T27" fmla="*/ 58 h 160"/>
                              <a:gd name="T28" fmla="*/ 145 w 293"/>
                              <a:gd name="T29" fmla="*/ 54 h 160"/>
                              <a:gd name="T30" fmla="*/ 131 w 293"/>
                              <a:gd name="T31" fmla="*/ 43 h 160"/>
                              <a:gd name="T32" fmla="*/ 142 w 293"/>
                              <a:gd name="T33" fmla="*/ 38 h 160"/>
                              <a:gd name="T34" fmla="*/ 167 w 293"/>
                              <a:gd name="T35" fmla="*/ 28 h 160"/>
                              <a:gd name="T36" fmla="*/ 167 w 293"/>
                              <a:gd name="T37" fmla="*/ 37 h 160"/>
                              <a:gd name="T38" fmla="*/ 167 w 293"/>
                              <a:gd name="T39" fmla="*/ 62 h 160"/>
                              <a:gd name="T40" fmla="*/ 147 w 293"/>
                              <a:gd name="T41" fmla="*/ 68 h 160"/>
                              <a:gd name="T42" fmla="*/ 108 w 293"/>
                              <a:gd name="T43" fmla="*/ 88 h 160"/>
                              <a:gd name="T44" fmla="*/ 73 w 293"/>
                              <a:gd name="T45" fmla="*/ 70 h 160"/>
                              <a:gd name="T46" fmla="*/ 6 w 293"/>
                              <a:gd name="T47" fmla="*/ 48 h 160"/>
                              <a:gd name="T48" fmla="*/ 2 w 293"/>
                              <a:gd name="T49" fmla="*/ 33 h 160"/>
                              <a:gd name="T50" fmla="*/ 6 w 293"/>
                              <a:gd name="T51" fmla="*/ 0 h 160"/>
                              <a:gd name="T52" fmla="*/ 34 w 293"/>
                              <a:gd name="T53" fmla="*/ 0 h 160"/>
                              <a:gd name="T54" fmla="*/ 184 w 293"/>
                              <a:gd name="T55" fmla="*/ 0 h 160"/>
                              <a:gd name="T56" fmla="*/ 281 w 293"/>
                              <a:gd name="T57" fmla="*/ 0 h 160"/>
                              <a:gd name="T58" fmla="*/ 284 w 293"/>
                              <a:gd name="T59" fmla="*/ 5 h 160"/>
                              <a:gd name="T60" fmla="*/ 293 w 293"/>
                              <a:gd name="T61" fmla="*/ 24 h 160"/>
                              <a:gd name="T62" fmla="*/ 288 w 293"/>
                              <a:gd name="T63" fmla="*/ 68 h 160"/>
                              <a:gd name="T64" fmla="*/ 293 w 293"/>
                              <a:gd name="T65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293" h="160">
                                <a:moveTo>
                                  <a:pt x="293" y="160"/>
                                </a:moveTo>
                                <a:lnTo>
                                  <a:pt x="277" y="130"/>
                                </a:lnTo>
                                <a:lnTo>
                                  <a:pt x="260" y="99"/>
                                </a:lnTo>
                                <a:lnTo>
                                  <a:pt x="283" y="72"/>
                                </a:lnTo>
                                <a:lnTo>
                                  <a:pt x="274" y="56"/>
                                </a:lnTo>
                                <a:lnTo>
                                  <a:pt x="262" y="41"/>
                                </a:lnTo>
                                <a:lnTo>
                                  <a:pt x="247" y="34"/>
                                </a:lnTo>
                                <a:lnTo>
                                  <a:pt x="229" y="37"/>
                                </a:lnTo>
                                <a:lnTo>
                                  <a:pt x="217" y="49"/>
                                </a:lnTo>
                                <a:lnTo>
                                  <a:pt x="209" y="58"/>
                                </a:lnTo>
                                <a:lnTo>
                                  <a:pt x="201" y="45"/>
                                </a:lnTo>
                                <a:lnTo>
                                  <a:pt x="200" y="27"/>
                                </a:lnTo>
                                <a:lnTo>
                                  <a:pt x="193" y="14"/>
                                </a:lnTo>
                                <a:lnTo>
                                  <a:pt x="164" y="11"/>
                                </a:lnTo>
                                <a:lnTo>
                                  <a:pt x="139" y="13"/>
                                </a:lnTo>
                                <a:lnTo>
                                  <a:pt x="116" y="26"/>
                                </a:lnTo>
                                <a:lnTo>
                                  <a:pt x="116" y="39"/>
                                </a:lnTo>
                                <a:lnTo>
                                  <a:pt x="119" y="56"/>
                                </a:lnTo>
                                <a:lnTo>
                                  <a:pt x="133" y="62"/>
                                </a:lnTo>
                                <a:lnTo>
                                  <a:pt x="140" y="63"/>
                                </a:lnTo>
                                <a:lnTo>
                                  <a:pt x="147" y="62"/>
                                </a:lnTo>
                                <a:lnTo>
                                  <a:pt x="151" y="58"/>
                                </a:lnTo>
                                <a:lnTo>
                                  <a:pt x="145" y="54"/>
                                </a:lnTo>
                                <a:lnTo>
                                  <a:pt x="136" y="47"/>
                                </a:lnTo>
                                <a:lnTo>
                                  <a:pt x="131" y="43"/>
                                </a:lnTo>
                                <a:lnTo>
                                  <a:pt x="142" y="38"/>
                                </a:lnTo>
                                <a:lnTo>
                                  <a:pt x="158" y="40"/>
                                </a:lnTo>
                                <a:lnTo>
                                  <a:pt x="167" y="28"/>
                                </a:lnTo>
                                <a:lnTo>
                                  <a:pt x="167" y="37"/>
                                </a:lnTo>
                                <a:lnTo>
                                  <a:pt x="167" y="54"/>
                                </a:lnTo>
                                <a:lnTo>
                                  <a:pt x="167" y="62"/>
                                </a:lnTo>
                                <a:lnTo>
                                  <a:pt x="147" y="68"/>
                                </a:lnTo>
                                <a:lnTo>
                                  <a:pt x="125" y="69"/>
                                </a:lnTo>
                                <a:lnTo>
                                  <a:pt x="108" y="88"/>
                                </a:lnTo>
                                <a:lnTo>
                                  <a:pt x="73" y="70"/>
                                </a:lnTo>
                                <a:lnTo>
                                  <a:pt x="43" y="39"/>
                                </a:lnTo>
                                <a:lnTo>
                                  <a:pt x="6" y="48"/>
                                </a:lnTo>
                                <a:lnTo>
                                  <a:pt x="2" y="33"/>
                                </a:lnTo>
                                <a:lnTo>
                                  <a:pt x="0" y="16"/>
                                </a:lnTo>
                                <a:lnTo>
                                  <a:pt x="6" y="0"/>
                                </a:lnTo>
                                <a:lnTo>
                                  <a:pt x="34" y="0"/>
                                </a:lnTo>
                                <a:lnTo>
                                  <a:pt x="103" y="0"/>
                                </a:lnTo>
                                <a:lnTo>
                                  <a:pt x="184" y="0"/>
                                </a:lnTo>
                                <a:lnTo>
                                  <a:pt x="252" y="0"/>
                                </a:lnTo>
                                <a:lnTo>
                                  <a:pt x="281" y="0"/>
                                </a:lnTo>
                                <a:lnTo>
                                  <a:pt x="284" y="5"/>
                                </a:lnTo>
                                <a:lnTo>
                                  <a:pt x="289" y="17"/>
                                </a:lnTo>
                                <a:lnTo>
                                  <a:pt x="293" y="24"/>
                                </a:lnTo>
                                <a:lnTo>
                                  <a:pt x="288" y="68"/>
                                </a:lnTo>
                                <a:lnTo>
                                  <a:pt x="289" y="114"/>
                                </a:lnTo>
                                <a:lnTo>
                                  <a:pt x="293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87"/>
                        <wps:cNvSpPr>
                          <a:spLocks/>
                        </wps:cNvSpPr>
                        <wps:spPr bwMode="auto">
                          <a:xfrm>
                            <a:off x="967" y="930"/>
                            <a:ext cx="35" cy="69"/>
                          </a:xfrm>
                          <a:custGeom>
                            <a:avLst/>
                            <a:gdLst>
                              <a:gd name="T0" fmla="*/ 72 w 141"/>
                              <a:gd name="T1" fmla="*/ 88 h 277"/>
                              <a:gd name="T2" fmla="*/ 43 w 141"/>
                              <a:gd name="T3" fmla="*/ 102 h 277"/>
                              <a:gd name="T4" fmla="*/ 14 w 141"/>
                              <a:gd name="T5" fmla="*/ 116 h 277"/>
                              <a:gd name="T6" fmla="*/ 10 w 141"/>
                              <a:gd name="T7" fmla="*/ 151 h 277"/>
                              <a:gd name="T8" fmla="*/ 10 w 141"/>
                              <a:gd name="T9" fmla="*/ 151 h 277"/>
                              <a:gd name="T10" fmla="*/ 21 w 141"/>
                              <a:gd name="T11" fmla="*/ 157 h 277"/>
                              <a:gd name="T12" fmla="*/ 32 w 141"/>
                              <a:gd name="T13" fmla="*/ 151 h 277"/>
                              <a:gd name="T14" fmla="*/ 46 w 141"/>
                              <a:gd name="T15" fmla="*/ 148 h 277"/>
                              <a:gd name="T16" fmla="*/ 46 w 141"/>
                              <a:gd name="T17" fmla="*/ 148 h 277"/>
                              <a:gd name="T18" fmla="*/ 65 w 141"/>
                              <a:gd name="T19" fmla="*/ 126 h 277"/>
                              <a:gd name="T20" fmla="*/ 93 w 141"/>
                              <a:gd name="T21" fmla="*/ 116 h 277"/>
                              <a:gd name="T22" fmla="*/ 121 w 141"/>
                              <a:gd name="T23" fmla="*/ 106 h 277"/>
                              <a:gd name="T24" fmla="*/ 121 w 141"/>
                              <a:gd name="T25" fmla="*/ 106 h 277"/>
                              <a:gd name="T26" fmla="*/ 129 w 141"/>
                              <a:gd name="T27" fmla="*/ 111 h 277"/>
                              <a:gd name="T28" fmla="*/ 136 w 141"/>
                              <a:gd name="T29" fmla="*/ 115 h 277"/>
                              <a:gd name="T30" fmla="*/ 141 w 141"/>
                              <a:gd name="T31" fmla="*/ 118 h 277"/>
                              <a:gd name="T32" fmla="*/ 141 w 141"/>
                              <a:gd name="T33" fmla="*/ 118 h 277"/>
                              <a:gd name="T34" fmla="*/ 123 w 141"/>
                              <a:gd name="T35" fmla="*/ 132 h 277"/>
                              <a:gd name="T36" fmla="*/ 101 w 141"/>
                              <a:gd name="T37" fmla="*/ 148 h 277"/>
                              <a:gd name="T38" fmla="*/ 87 w 141"/>
                              <a:gd name="T39" fmla="*/ 170 h 277"/>
                              <a:gd name="T40" fmla="*/ 87 w 141"/>
                              <a:gd name="T41" fmla="*/ 170 h 277"/>
                              <a:gd name="T42" fmla="*/ 90 w 141"/>
                              <a:gd name="T43" fmla="*/ 190 h 277"/>
                              <a:gd name="T44" fmla="*/ 96 w 141"/>
                              <a:gd name="T45" fmla="*/ 204 h 277"/>
                              <a:gd name="T46" fmla="*/ 85 w 141"/>
                              <a:gd name="T47" fmla="*/ 219 h 277"/>
                              <a:gd name="T48" fmla="*/ 85 w 141"/>
                              <a:gd name="T49" fmla="*/ 219 h 277"/>
                              <a:gd name="T50" fmla="*/ 69 w 141"/>
                              <a:gd name="T51" fmla="*/ 221 h 277"/>
                              <a:gd name="T52" fmla="*/ 52 w 141"/>
                              <a:gd name="T53" fmla="*/ 226 h 277"/>
                              <a:gd name="T54" fmla="*/ 42 w 141"/>
                              <a:gd name="T55" fmla="*/ 239 h 277"/>
                              <a:gd name="T56" fmla="*/ 42 w 141"/>
                              <a:gd name="T57" fmla="*/ 239 h 277"/>
                              <a:gd name="T58" fmla="*/ 42 w 141"/>
                              <a:gd name="T59" fmla="*/ 244 h 277"/>
                              <a:gd name="T60" fmla="*/ 44 w 141"/>
                              <a:gd name="T61" fmla="*/ 248 h 277"/>
                              <a:gd name="T62" fmla="*/ 48 w 141"/>
                              <a:gd name="T63" fmla="*/ 251 h 277"/>
                              <a:gd name="T64" fmla="*/ 48 w 141"/>
                              <a:gd name="T65" fmla="*/ 251 h 277"/>
                              <a:gd name="T66" fmla="*/ 58 w 141"/>
                              <a:gd name="T67" fmla="*/ 247 h 277"/>
                              <a:gd name="T68" fmla="*/ 66 w 141"/>
                              <a:gd name="T69" fmla="*/ 239 h 277"/>
                              <a:gd name="T70" fmla="*/ 77 w 141"/>
                              <a:gd name="T71" fmla="*/ 243 h 277"/>
                              <a:gd name="T72" fmla="*/ 77 w 141"/>
                              <a:gd name="T73" fmla="*/ 243 h 277"/>
                              <a:gd name="T74" fmla="*/ 81 w 141"/>
                              <a:gd name="T75" fmla="*/ 252 h 277"/>
                              <a:gd name="T76" fmla="*/ 86 w 141"/>
                              <a:gd name="T77" fmla="*/ 269 h 277"/>
                              <a:gd name="T78" fmla="*/ 90 w 141"/>
                              <a:gd name="T79" fmla="*/ 277 h 277"/>
                              <a:gd name="T80" fmla="*/ 90 w 141"/>
                              <a:gd name="T81" fmla="*/ 277 h 277"/>
                              <a:gd name="T82" fmla="*/ 53 w 141"/>
                              <a:gd name="T83" fmla="*/ 260 h 277"/>
                              <a:gd name="T84" fmla="*/ 24 w 141"/>
                              <a:gd name="T85" fmla="*/ 236 h 277"/>
                              <a:gd name="T86" fmla="*/ 0 w 141"/>
                              <a:gd name="T87" fmla="*/ 202 h 277"/>
                              <a:gd name="T88" fmla="*/ 0 w 141"/>
                              <a:gd name="T89" fmla="*/ 202 h 277"/>
                              <a:gd name="T90" fmla="*/ 0 w 141"/>
                              <a:gd name="T91" fmla="*/ 149 h 277"/>
                              <a:gd name="T92" fmla="*/ 0 w 141"/>
                              <a:gd name="T93" fmla="*/ 53 h 277"/>
                              <a:gd name="T94" fmla="*/ 0 w 141"/>
                              <a:gd name="T95" fmla="*/ 0 h 277"/>
                              <a:gd name="T96" fmla="*/ 0 w 141"/>
                              <a:gd name="T97" fmla="*/ 0 h 277"/>
                              <a:gd name="T98" fmla="*/ 31 w 141"/>
                              <a:gd name="T99" fmla="*/ 28 h 277"/>
                              <a:gd name="T100" fmla="*/ 63 w 141"/>
                              <a:gd name="T101" fmla="*/ 54 h 277"/>
                              <a:gd name="T102" fmla="*/ 72 w 141"/>
                              <a:gd name="T103" fmla="*/ 88 h 277"/>
                              <a:gd name="T104" fmla="*/ 72 w 141"/>
                              <a:gd name="T105" fmla="*/ 88 h 277"/>
                              <a:gd name="T106" fmla="*/ 72 w 141"/>
                              <a:gd name="T107" fmla="*/ 88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141" h="277">
                                <a:moveTo>
                                  <a:pt x="72" y="88"/>
                                </a:moveTo>
                                <a:lnTo>
                                  <a:pt x="43" y="102"/>
                                </a:lnTo>
                                <a:lnTo>
                                  <a:pt x="14" y="116"/>
                                </a:lnTo>
                                <a:lnTo>
                                  <a:pt x="10" y="151"/>
                                </a:lnTo>
                                <a:lnTo>
                                  <a:pt x="21" y="157"/>
                                </a:lnTo>
                                <a:lnTo>
                                  <a:pt x="32" y="151"/>
                                </a:lnTo>
                                <a:lnTo>
                                  <a:pt x="46" y="148"/>
                                </a:lnTo>
                                <a:lnTo>
                                  <a:pt x="65" y="126"/>
                                </a:lnTo>
                                <a:lnTo>
                                  <a:pt x="93" y="116"/>
                                </a:lnTo>
                                <a:lnTo>
                                  <a:pt x="121" y="106"/>
                                </a:lnTo>
                                <a:lnTo>
                                  <a:pt x="129" y="111"/>
                                </a:lnTo>
                                <a:lnTo>
                                  <a:pt x="136" y="115"/>
                                </a:lnTo>
                                <a:lnTo>
                                  <a:pt x="141" y="118"/>
                                </a:lnTo>
                                <a:lnTo>
                                  <a:pt x="123" y="132"/>
                                </a:lnTo>
                                <a:lnTo>
                                  <a:pt x="101" y="148"/>
                                </a:lnTo>
                                <a:lnTo>
                                  <a:pt x="87" y="170"/>
                                </a:lnTo>
                                <a:lnTo>
                                  <a:pt x="90" y="190"/>
                                </a:lnTo>
                                <a:lnTo>
                                  <a:pt x="96" y="204"/>
                                </a:lnTo>
                                <a:lnTo>
                                  <a:pt x="85" y="219"/>
                                </a:lnTo>
                                <a:lnTo>
                                  <a:pt x="69" y="221"/>
                                </a:lnTo>
                                <a:lnTo>
                                  <a:pt x="52" y="226"/>
                                </a:lnTo>
                                <a:lnTo>
                                  <a:pt x="42" y="239"/>
                                </a:lnTo>
                                <a:lnTo>
                                  <a:pt x="42" y="244"/>
                                </a:lnTo>
                                <a:lnTo>
                                  <a:pt x="44" y="248"/>
                                </a:lnTo>
                                <a:lnTo>
                                  <a:pt x="48" y="251"/>
                                </a:lnTo>
                                <a:lnTo>
                                  <a:pt x="58" y="247"/>
                                </a:lnTo>
                                <a:lnTo>
                                  <a:pt x="66" y="239"/>
                                </a:lnTo>
                                <a:lnTo>
                                  <a:pt x="77" y="243"/>
                                </a:lnTo>
                                <a:lnTo>
                                  <a:pt x="81" y="252"/>
                                </a:lnTo>
                                <a:lnTo>
                                  <a:pt x="86" y="269"/>
                                </a:lnTo>
                                <a:lnTo>
                                  <a:pt x="90" y="277"/>
                                </a:lnTo>
                                <a:lnTo>
                                  <a:pt x="53" y="260"/>
                                </a:lnTo>
                                <a:lnTo>
                                  <a:pt x="24" y="236"/>
                                </a:lnTo>
                                <a:lnTo>
                                  <a:pt x="0" y="202"/>
                                </a:lnTo>
                                <a:lnTo>
                                  <a:pt x="0" y="149"/>
                                </a:lnTo>
                                <a:lnTo>
                                  <a:pt x="0" y="53"/>
                                </a:lnTo>
                                <a:lnTo>
                                  <a:pt x="0" y="0"/>
                                </a:lnTo>
                                <a:lnTo>
                                  <a:pt x="31" y="28"/>
                                </a:lnTo>
                                <a:lnTo>
                                  <a:pt x="63" y="54"/>
                                </a:lnTo>
                                <a:lnTo>
                                  <a:pt x="72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Freeform 288"/>
                        <wps:cNvSpPr>
                          <a:spLocks/>
                        </wps:cNvSpPr>
                        <wps:spPr bwMode="auto">
                          <a:xfrm>
                            <a:off x="1017" y="958"/>
                            <a:ext cx="22" cy="38"/>
                          </a:xfrm>
                          <a:custGeom>
                            <a:avLst/>
                            <a:gdLst>
                              <a:gd name="T0" fmla="*/ 16 w 90"/>
                              <a:gd name="T1" fmla="*/ 149 h 149"/>
                              <a:gd name="T2" fmla="*/ 10 w 90"/>
                              <a:gd name="T3" fmla="*/ 149 h 149"/>
                              <a:gd name="T4" fmla="*/ 5 w 90"/>
                              <a:gd name="T5" fmla="*/ 149 h 149"/>
                              <a:gd name="T6" fmla="*/ 0 w 90"/>
                              <a:gd name="T7" fmla="*/ 147 h 149"/>
                              <a:gd name="T8" fmla="*/ 0 w 90"/>
                              <a:gd name="T9" fmla="*/ 147 h 149"/>
                              <a:gd name="T10" fmla="*/ 19 w 90"/>
                              <a:gd name="T11" fmla="*/ 117 h 149"/>
                              <a:gd name="T12" fmla="*/ 44 w 90"/>
                              <a:gd name="T13" fmla="*/ 93 h 149"/>
                              <a:gd name="T14" fmla="*/ 36 w 90"/>
                              <a:gd name="T15" fmla="*/ 64 h 149"/>
                              <a:gd name="T16" fmla="*/ 36 w 90"/>
                              <a:gd name="T17" fmla="*/ 64 h 149"/>
                              <a:gd name="T18" fmla="*/ 48 w 90"/>
                              <a:gd name="T19" fmla="*/ 42 h 149"/>
                              <a:gd name="T20" fmla="*/ 72 w 90"/>
                              <a:gd name="T21" fmla="*/ 26 h 149"/>
                              <a:gd name="T22" fmla="*/ 90 w 90"/>
                              <a:gd name="T23" fmla="*/ 0 h 149"/>
                              <a:gd name="T24" fmla="*/ 90 w 90"/>
                              <a:gd name="T25" fmla="*/ 0 h 149"/>
                              <a:gd name="T26" fmla="*/ 83 w 90"/>
                              <a:gd name="T27" fmla="*/ 57 h 149"/>
                              <a:gd name="T28" fmla="*/ 59 w 90"/>
                              <a:gd name="T29" fmla="*/ 110 h 149"/>
                              <a:gd name="T30" fmla="*/ 16 w 90"/>
                              <a:gd name="T31" fmla="*/ 149 h 149"/>
                              <a:gd name="T32" fmla="*/ 16 w 90"/>
                              <a:gd name="T33" fmla="*/ 149 h 149"/>
                              <a:gd name="T34" fmla="*/ 16 w 90"/>
                              <a:gd name="T35" fmla="*/ 149 h 1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90" h="149">
                                <a:moveTo>
                                  <a:pt x="16" y="149"/>
                                </a:moveTo>
                                <a:lnTo>
                                  <a:pt x="10" y="149"/>
                                </a:lnTo>
                                <a:lnTo>
                                  <a:pt x="5" y="149"/>
                                </a:lnTo>
                                <a:lnTo>
                                  <a:pt x="0" y="147"/>
                                </a:lnTo>
                                <a:lnTo>
                                  <a:pt x="19" y="117"/>
                                </a:lnTo>
                                <a:lnTo>
                                  <a:pt x="44" y="93"/>
                                </a:lnTo>
                                <a:lnTo>
                                  <a:pt x="36" y="64"/>
                                </a:lnTo>
                                <a:lnTo>
                                  <a:pt x="48" y="42"/>
                                </a:lnTo>
                                <a:lnTo>
                                  <a:pt x="72" y="26"/>
                                </a:lnTo>
                                <a:lnTo>
                                  <a:pt x="90" y="0"/>
                                </a:lnTo>
                                <a:lnTo>
                                  <a:pt x="83" y="57"/>
                                </a:lnTo>
                                <a:lnTo>
                                  <a:pt x="59" y="110"/>
                                </a:lnTo>
                                <a:lnTo>
                                  <a:pt x="16" y="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Freeform 289"/>
                        <wps:cNvSpPr>
                          <a:spLocks noEditPoints="1"/>
                        </wps:cNvSpPr>
                        <wps:spPr bwMode="auto">
                          <a:xfrm>
                            <a:off x="20" y="136"/>
                            <a:ext cx="341" cy="1114"/>
                          </a:xfrm>
                          <a:custGeom>
                            <a:avLst/>
                            <a:gdLst>
                              <a:gd name="T0" fmla="*/ 366 w 1366"/>
                              <a:gd name="T1" fmla="*/ 3021 h 4456"/>
                              <a:gd name="T2" fmla="*/ 1055 w 1366"/>
                              <a:gd name="T3" fmla="*/ 646 h 4456"/>
                              <a:gd name="T4" fmla="*/ 786 w 1366"/>
                              <a:gd name="T5" fmla="*/ 616 h 4456"/>
                              <a:gd name="T6" fmla="*/ 1032 w 1366"/>
                              <a:gd name="T7" fmla="*/ 582 h 4456"/>
                              <a:gd name="T8" fmla="*/ 888 w 1366"/>
                              <a:gd name="T9" fmla="*/ 429 h 4456"/>
                              <a:gd name="T10" fmla="*/ 752 w 1366"/>
                              <a:gd name="T11" fmla="*/ 812 h 4456"/>
                              <a:gd name="T12" fmla="*/ 708 w 1366"/>
                              <a:gd name="T13" fmla="*/ 649 h 4456"/>
                              <a:gd name="T14" fmla="*/ 869 w 1366"/>
                              <a:gd name="T15" fmla="*/ 891 h 4456"/>
                              <a:gd name="T16" fmla="*/ 141 w 1366"/>
                              <a:gd name="T17" fmla="*/ 2781 h 4456"/>
                              <a:gd name="T18" fmla="*/ 263 w 1366"/>
                              <a:gd name="T19" fmla="*/ 2717 h 4456"/>
                              <a:gd name="T20" fmla="*/ 1168 w 1366"/>
                              <a:gd name="T21" fmla="*/ 92 h 4456"/>
                              <a:gd name="T22" fmla="*/ 573 w 1366"/>
                              <a:gd name="T23" fmla="*/ 685 h 4456"/>
                              <a:gd name="T24" fmla="*/ 173 w 1366"/>
                              <a:gd name="T25" fmla="*/ 1427 h 4456"/>
                              <a:gd name="T26" fmla="*/ 3 w 1366"/>
                              <a:gd name="T27" fmla="*/ 2262 h 4456"/>
                              <a:gd name="T28" fmla="*/ 366 w 1366"/>
                              <a:gd name="T29" fmla="*/ 2492 h 4456"/>
                              <a:gd name="T30" fmla="*/ 20 w 1366"/>
                              <a:gd name="T31" fmla="*/ 2633 h 4456"/>
                              <a:gd name="T32" fmla="*/ 138 w 1366"/>
                              <a:gd name="T33" fmla="*/ 3273 h 4456"/>
                              <a:gd name="T34" fmla="*/ 452 w 1366"/>
                              <a:gd name="T35" fmla="*/ 3934 h 4456"/>
                              <a:gd name="T36" fmla="*/ 884 w 1366"/>
                              <a:gd name="T37" fmla="*/ 4255 h 4456"/>
                              <a:gd name="T38" fmla="*/ 608 w 1366"/>
                              <a:gd name="T39" fmla="*/ 3380 h 4456"/>
                              <a:gd name="T40" fmla="*/ 614 w 1366"/>
                              <a:gd name="T41" fmla="*/ 3599 h 4456"/>
                              <a:gd name="T42" fmla="*/ 592 w 1366"/>
                              <a:gd name="T43" fmla="*/ 3776 h 4456"/>
                              <a:gd name="T44" fmla="*/ 786 w 1366"/>
                              <a:gd name="T45" fmla="*/ 3775 h 4456"/>
                              <a:gd name="T46" fmla="*/ 840 w 1366"/>
                              <a:gd name="T47" fmla="*/ 4241 h 4456"/>
                              <a:gd name="T48" fmla="*/ 490 w 1366"/>
                              <a:gd name="T49" fmla="*/ 3931 h 4456"/>
                              <a:gd name="T50" fmla="*/ 514 w 1366"/>
                              <a:gd name="T51" fmla="*/ 3785 h 4456"/>
                              <a:gd name="T52" fmla="*/ 360 w 1366"/>
                              <a:gd name="T53" fmla="*/ 3560 h 4456"/>
                              <a:gd name="T54" fmla="*/ 435 w 1366"/>
                              <a:gd name="T55" fmla="*/ 3494 h 4456"/>
                              <a:gd name="T56" fmla="*/ 331 w 1366"/>
                              <a:gd name="T57" fmla="*/ 3346 h 4456"/>
                              <a:gd name="T58" fmla="*/ 421 w 1366"/>
                              <a:gd name="T59" fmla="*/ 3289 h 4456"/>
                              <a:gd name="T60" fmla="*/ 417 w 1366"/>
                              <a:gd name="T61" fmla="*/ 3115 h 4456"/>
                              <a:gd name="T62" fmla="*/ 485 w 1366"/>
                              <a:gd name="T63" fmla="*/ 3218 h 4456"/>
                              <a:gd name="T64" fmla="*/ 162 w 1366"/>
                              <a:gd name="T65" fmla="*/ 3205 h 4456"/>
                              <a:gd name="T66" fmla="*/ 426 w 1366"/>
                              <a:gd name="T67" fmla="*/ 2749 h 4456"/>
                              <a:gd name="T68" fmla="*/ 468 w 1366"/>
                              <a:gd name="T69" fmla="*/ 1842 h 4456"/>
                              <a:gd name="T70" fmla="*/ 200 w 1366"/>
                              <a:gd name="T71" fmla="*/ 1535 h 4456"/>
                              <a:gd name="T72" fmla="*/ 395 w 1366"/>
                              <a:gd name="T73" fmla="*/ 1560 h 4456"/>
                              <a:gd name="T74" fmla="*/ 504 w 1366"/>
                              <a:gd name="T75" fmla="*/ 1688 h 4456"/>
                              <a:gd name="T76" fmla="*/ 370 w 1366"/>
                              <a:gd name="T77" fmla="*/ 1418 h 4456"/>
                              <a:gd name="T78" fmla="*/ 381 w 1366"/>
                              <a:gd name="T79" fmla="*/ 1222 h 4456"/>
                              <a:gd name="T80" fmla="*/ 759 w 1366"/>
                              <a:gd name="T81" fmla="*/ 1127 h 4456"/>
                              <a:gd name="T82" fmla="*/ 1286 w 1366"/>
                              <a:gd name="T83" fmla="*/ 506 h 4456"/>
                              <a:gd name="T84" fmla="*/ 1194 w 1366"/>
                              <a:gd name="T85" fmla="*/ 505 h 4456"/>
                              <a:gd name="T86" fmla="*/ 1034 w 1366"/>
                              <a:gd name="T87" fmla="*/ 319 h 4456"/>
                              <a:gd name="T88" fmla="*/ 1145 w 1366"/>
                              <a:gd name="T89" fmla="*/ 216 h 4456"/>
                              <a:gd name="T90" fmla="*/ 1315 w 1366"/>
                              <a:gd name="T91" fmla="*/ 244 h 4456"/>
                              <a:gd name="T92" fmla="*/ 110 w 1366"/>
                              <a:gd name="T93" fmla="*/ 2542 h 4456"/>
                              <a:gd name="T94" fmla="*/ 524 w 1366"/>
                              <a:gd name="T95" fmla="*/ 1038 h 4456"/>
                              <a:gd name="T96" fmla="*/ 607 w 1366"/>
                              <a:gd name="T97" fmla="*/ 1279 h 4456"/>
                              <a:gd name="T98" fmla="*/ 481 w 1366"/>
                              <a:gd name="T99" fmla="*/ 1137 h 4456"/>
                              <a:gd name="T100" fmla="*/ 695 w 1366"/>
                              <a:gd name="T101" fmla="*/ 1111 h 4456"/>
                              <a:gd name="T102" fmla="*/ 532 w 1366"/>
                              <a:gd name="T103" fmla="*/ 831 h 4456"/>
                              <a:gd name="T104" fmla="*/ 177 w 1366"/>
                              <a:gd name="T105" fmla="*/ 2993 h 4456"/>
                              <a:gd name="T106" fmla="*/ 209 w 1366"/>
                              <a:gd name="T107" fmla="*/ 1709 h 4456"/>
                              <a:gd name="T108" fmla="*/ 410 w 1366"/>
                              <a:gd name="T109" fmla="*/ 1837 h 4456"/>
                              <a:gd name="T110" fmla="*/ 267 w 1366"/>
                              <a:gd name="T111" fmla="*/ 1632 h 4456"/>
                              <a:gd name="T112" fmla="*/ 99 w 1366"/>
                              <a:gd name="T113" fmla="*/ 1943 h 4456"/>
                              <a:gd name="T114" fmla="*/ 146 w 1366"/>
                              <a:gd name="T115" fmla="*/ 1935 h 4456"/>
                              <a:gd name="T116" fmla="*/ 71 w 1366"/>
                              <a:gd name="T117" fmla="*/ 2182 h 4456"/>
                              <a:gd name="T118" fmla="*/ 381 w 1366"/>
                              <a:gd name="T119" fmla="*/ 2136 h 4456"/>
                              <a:gd name="T120" fmla="*/ 218 w 1366"/>
                              <a:gd name="T121" fmla="*/ 2273 h 4456"/>
                              <a:gd name="T122" fmla="*/ 128 w 1366"/>
                              <a:gd name="T123" fmla="*/ 2337 h 44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1366" h="4456">
                                <a:moveTo>
                                  <a:pt x="206" y="2900"/>
                                </a:moveTo>
                                <a:lnTo>
                                  <a:pt x="234" y="2913"/>
                                </a:lnTo>
                                <a:lnTo>
                                  <a:pt x="265" y="2936"/>
                                </a:lnTo>
                                <a:lnTo>
                                  <a:pt x="297" y="2960"/>
                                </a:lnTo>
                                <a:lnTo>
                                  <a:pt x="329" y="2974"/>
                                </a:lnTo>
                                <a:lnTo>
                                  <a:pt x="356" y="2971"/>
                                </a:lnTo>
                                <a:lnTo>
                                  <a:pt x="381" y="2941"/>
                                </a:lnTo>
                                <a:lnTo>
                                  <a:pt x="380" y="2925"/>
                                </a:lnTo>
                                <a:lnTo>
                                  <a:pt x="378" y="2893"/>
                                </a:lnTo>
                                <a:lnTo>
                                  <a:pt x="377" y="2877"/>
                                </a:lnTo>
                                <a:lnTo>
                                  <a:pt x="392" y="2885"/>
                                </a:lnTo>
                                <a:lnTo>
                                  <a:pt x="417" y="2903"/>
                                </a:lnTo>
                                <a:lnTo>
                                  <a:pt x="430" y="2912"/>
                                </a:lnTo>
                                <a:lnTo>
                                  <a:pt x="430" y="2938"/>
                                </a:lnTo>
                                <a:lnTo>
                                  <a:pt x="428" y="2987"/>
                                </a:lnTo>
                                <a:lnTo>
                                  <a:pt x="428" y="3014"/>
                                </a:lnTo>
                                <a:lnTo>
                                  <a:pt x="366" y="3021"/>
                                </a:lnTo>
                                <a:lnTo>
                                  <a:pt x="307" y="3037"/>
                                </a:lnTo>
                                <a:lnTo>
                                  <a:pt x="250" y="3056"/>
                                </a:lnTo>
                                <a:lnTo>
                                  <a:pt x="194" y="3082"/>
                                </a:lnTo>
                                <a:lnTo>
                                  <a:pt x="174" y="3055"/>
                                </a:lnTo>
                                <a:lnTo>
                                  <a:pt x="151" y="3030"/>
                                </a:lnTo>
                                <a:lnTo>
                                  <a:pt x="120" y="3009"/>
                                </a:lnTo>
                                <a:lnTo>
                                  <a:pt x="132" y="2964"/>
                                </a:lnTo>
                                <a:lnTo>
                                  <a:pt x="172" y="2935"/>
                                </a:lnTo>
                                <a:lnTo>
                                  <a:pt x="206" y="2900"/>
                                </a:lnTo>
                                <a:close/>
                                <a:moveTo>
                                  <a:pt x="1153" y="514"/>
                                </a:moveTo>
                                <a:lnTo>
                                  <a:pt x="1136" y="547"/>
                                </a:lnTo>
                                <a:lnTo>
                                  <a:pt x="1131" y="585"/>
                                </a:lnTo>
                                <a:lnTo>
                                  <a:pt x="1122" y="622"/>
                                </a:lnTo>
                                <a:lnTo>
                                  <a:pt x="1095" y="623"/>
                                </a:lnTo>
                                <a:lnTo>
                                  <a:pt x="1075" y="633"/>
                                </a:lnTo>
                                <a:lnTo>
                                  <a:pt x="1055" y="646"/>
                                </a:lnTo>
                                <a:lnTo>
                                  <a:pt x="1038" y="662"/>
                                </a:lnTo>
                                <a:lnTo>
                                  <a:pt x="1031" y="683"/>
                                </a:lnTo>
                                <a:lnTo>
                                  <a:pt x="1027" y="706"/>
                                </a:lnTo>
                                <a:lnTo>
                                  <a:pt x="1024" y="702"/>
                                </a:lnTo>
                                <a:lnTo>
                                  <a:pt x="1018" y="692"/>
                                </a:lnTo>
                                <a:lnTo>
                                  <a:pt x="1015" y="687"/>
                                </a:lnTo>
                                <a:lnTo>
                                  <a:pt x="1012" y="705"/>
                                </a:lnTo>
                                <a:lnTo>
                                  <a:pt x="1009" y="727"/>
                                </a:lnTo>
                                <a:lnTo>
                                  <a:pt x="1003" y="748"/>
                                </a:lnTo>
                                <a:lnTo>
                                  <a:pt x="983" y="752"/>
                                </a:lnTo>
                                <a:lnTo>
                                  <a:pt x="948" y="760"/>
                                </a:lnTo>
                                <a:lnTo>
                                  <a:pt x="929" y="764"/>
                                </a:lnTo>
                                <a:lnTo>
                                  <a:pt x="914" y="724"/>
                                </a:lnTo>
                                <a:lnTo>
                                  <a:pt x="877" y="685"/>
                                </a:lnTo>
                                <a:lnTo>
                                  <a:pt x="831" y="649"/>
                                </a:lnTo>
                                <a:lnTo>
                                  <a:pt x="786" y="616"/>
                                </a:lnTo>
                                <a:lnTo>
                                  <a:pt x="778" y="619"/>
                                </a:lnTo>
                                <a:lnTo>
                                  <a:pt x="761" y="623"/>
                                </a:lnTo>
                                <a:lnTo>
                                  <a:pt x="752" y="625"/>
                                </a:lnTo>
                                <a:lnTo>
                                  <a:pt x="752" y="593"/>
                                </a:lnTo>
                                <a:lnTo>
                                  <a:pt x="751" y="566"/>
                                </a:lnTo>
                                <a:lnTo>
                                  <a:pt x="773" y="546"/>
                                </a:lnTo>
                                <a:lnTo>
                                  <a:pt x="800" y="542"/>
                                </a:lnTo>
                                <a:lnTo>
                                  <a:pt x="817" y="546"/>
                                </a:lnTo>
                                <a:lnTo>
                                  <a:pt x="825" y="578"/>
                                </a:lnTo>
                                <a:lnTo>
                                  <a:pt x="860" y="608"/>
                                </a:lnTo>
                                <a:lnTo>
                                  <a:pt x="925" y="662"/>
                                </a:lnTo>
                                <a:lnTo>
                                  <a:pt x="961" y="692"/>
                                </a:lnTo>
                                <a:lnTo>
                                  <a:pt x="1000" y="682"/>
                                </a:lnTo>
                                <a:lnTo>
                                  <a:pt x="1009" y="643"/>
                                </a:lnTo>
                                <a:lnTo>
                                  <a:pt x="1017" y="604"/>
                                </a:lnTo>
                                <a:lnTo>
                                  <a:pt x="1032" y="582"/>
                                </a:lnTo>
                                <a:lnTo>
                                  <a:pt x="1056" y="568"/>
                                </a:lnTo>
                                <a:lnTo>
                                  <a:pt x="1080" y="554"/>
                                </a:lnTo>
                                <a:lnTo>
                                  <a:pt x="1068" y="525"/>
                                </a:lnTo>
                                <a:lnTo>
                                  <a:pt x="1055" y="497"/>
                                </a:lnTo>
                                <a:lnTo>
                                  <a:pt x="1017" y="519"/>
                                </a:lnTo>
                                <a:lnTo>
                                  <a:pt x="1006" y="536"/>
                                </a:lnTo>
                                <a:lnTo>
                                  <a:pt x="1011" y="554"/>
                                </a:lnTo>
                                <a:lnTo>
                                  <a:pt x="1003" y="573"/>
                                </a:lnTo>
                                <a:lnTo>
                                  <a:pt x="976" y="574"/>
                                </a:lnTo>
                                <a:lnTo>
                                  <a:pt x="955" y="579"/>
                                </a:lnTo>
                                <a:lnTo>
                                  <a:pt x="930" y="559"/>
                                </a:lnTo>
                                <a:lnTo>
                                  <a:pt x="907" y="536"/>
                                </a:lnTo>
                                <a:lnTo>
                                  <a:pt x="881" y="515"/>
                                </a:lnTo>
                                <a:lnTo>
                                  <a:pt x="850" y="507"/>
                                </a:lnTo>
                                <a:lnTo>
                                  <a:pt x="872" y="469"/>
                                </a:lnTo>
                                <a:lnTo>
                                  <a:pt x="888" y="429"/>
                                </a:lnTo>
                                <a:lnTo>
                                  <a:pt x="902" y="385"/>
                                </a:lnTo>
                                <a:lnTo>
                                  <a:pt x="940" y="379"/>
                                </a:lnTo>
                                <a:lnTo>
                                  <a:pt x="973" y="361"/>
                                </a:lnTo>
                                <a:lnTo>
                                  <a:pt x="995" y="327"/>
                                </a:lnTo>
                                <a:lnTo>
                                  <a:pt x="1000" y="363"/>
                                </a:lnTo>
                                <a:lnTo>
                                  <a:pt x="999" y="401"/>
                                </a:lnTo>
                                <a:lnTo>
                                  <a:pt x="996" y="439"/>
                                </a:lnTo>
                                <a:lnTo>
                                  <a:pt x="1020" y="439"/>
                                </a:lnTo>
                                <a:lnTo>
                                  <a:pt x="1044" y="434"/>
                                </a:lnTo>
                                <a:lnTo>
                                  <a:pt x="1066" y="427"/>
                                </a:lnTo>
                                <a:lnTo>
                                  <a:pt x="1090" y="450"/>
                                </a:lnTo>
                                <a:lnTo>
                                  <a:pt x="1126" y="486"/>
                                </a:lnTo>
                                <a:lnTo>
                                  <a:pt x="1153" y="514"/>
                                </a:lnTo>
                                <a:close/>
                                <a:moveTo>
                                  <a:pt x="842" y="896"/>
                                </a:moveTo>
                                <a:lnTo>
                                  <a:pt x="802" y="851"/>
                                </a:lnTo>
                                <a:lnTo>
                                  <a:pt x="752" y="812"/>
                                </a:lnTo>
                                <a:lnTo>
                                  <a:pt x="706" y="782"/>
                                </a:lnTo>
                                <a:lnTo>
                                  <a:pt x="696" y="770"/>
                                </a:lnTo>
                                <a:lnTo>
                                  <a:pt x="669" y="748"/>
                                </a:lnTo>
                                <a:lnTo>
                                  <a:pt x="630" y="737"/>
                                </a:lnTo>
                                <a:lnTo>
                                  <a:pt x="626" y="718"/>
                                </a:lnTo>
                                <a:lnTo>
                                  <a:pt x="631" y="700"/>
                                </a:lnTo>
                                <a:lnTo>
                                  <a:pt x="637" y="681"/>
                                </a:lnTo>
                                <a:lnTo>
                                  <a:pt x="640" y="655"/>
                                </a:lnTo>
                                <a:lnTo>
                                  <a:pt x="638" y="627"/>
                                </a:lnTo>
                                <a:lnTo>
                                  <a:pt x="656" y="608"/>
                                </a:lnTo>
                                <a:lnTo>
                                  <a:pt x="679" y="607"/>
                                </a:lnTo>
                                <a:lnTo>
                                  <a:pt x="698" y="594"/>
                                </a:lnTo>
                                <a:lnTo>
                                  <a:pt x="720" y="585"/>
                                </a:lnTo>
                                <a:lnTo>
                                  <a:pt x="723" y="608"/>
                                </a:lnTo>
                                <a:lnTo>
                                  <a:pt x="717" y="628"/>
                                </a:lnTo>
                                <a:lnTo>
                                  <a:pt x="708" y="649"/>
                                </a:lnTo>
                                <a:lnTo>
                                  <a:pt x="700" y="658"/>
                                </a:lnTo>
                                <a:lnTo>
                                  <a:pt x="683" y="673"/>
                                </a:lnTo>
                                <a:lnTo>
                                  <a:pt x="674" y="682"/>
                                </a:lnTo>
                                <a:lnTo>
                                  <a:pt x="711" y="713"/>
                                </a:lnTo>
                                <a:lnTo>
                                  <a:pt x="751" y="745"/>
                                </a:lnTo>
                                <a:lnTo>
                                  <a:pt x="793" y="776"/>
                                </a:lnTo>
                                <a:lnTo>
                                  <a:pt x="836" y="807"/>
                                </a:lnTo>
                                <a:lnTo>
                                  <a:pt x="877" y="836"/>
                                </a:lnTo>
                                <a:lnTo>
                                  <a:pt x="885" y="828"/>
                                </a:lnTo>
                                <a:lnTo>
                                  <a:pt x="895" y="817"/>
                                </a:lnTo>
                                <a:lnTo>
                                  <a:pt x="904" y="808"/>
                                </a:lnTo>
                                <a:lnTo>
                                  <a:pt x="915" y="824"/>
                                </a:lnTo>
                                <a:lnTo>
                                  <a:pt x="916" y="839"/>
                                </a:lnTo>
                                <a:lnTo>
                                  <a:pt x="914" y="858"/>
                                </a:lnTo>
                                <a:lnTo>
                                  <a:pt x="895" y="878"/>
                                </a:lnTo>
                                <a:lnTo>
                                  <a:pt x="869" y="891"/>
                                </a:lnTo>
                                <a:lnTo>
                                  <a:pt x="842" y="896"/>
                                </a:lnTo>
                                <a:close/>
                                <a:moveTo>
                                  <a:pt x="421" y="2860"/>
                                </a:moveTo>
                                <a:lnTo>
                                  <a:pt x="364" y="2834"/>
                                </a:lnTo>
                                <a:lnTo>
                                  <a:pt x="303" y="2804"/>
                                </a:lnTo>
                                <a:lnTo>
                                  <a:pt x="244" y="2786"/>
                                </a:lnTo>
                                <a:lnTo>
                                  <a:pt x="213" y="2808"/>
                                </a:lnTo>
                                <a:lnTo>
                                  <a:pt x="184" y="2828"/>
                                </a:lnTo>
                                <a:lnTo>
                                  <a:pt x="157" y="2849"/>
                                </a:lnTo>
                                <a:lnTo>
                                  <a:pt x="144" y="2862"/>
                                </a:lnTo>
                                <a:lnTo>
                                  <a:pt x="146" y="2881"/>
                                </a:lnTo>
                                <a:lnTo>
                                  <a:pt x="148" y="2899"/>
                                </a:lnTo>
                                <a:lnTo>
                                  <a:pt x="126" y="2890"/>
                                </a:lnTo>
                                <a:lnTo>
                                  <a:pt x="111" y="2872"/>
                                </a:lnTo>
                                <a:lnTo>
                                  <a:pt x="90" y="2863"/>
                                </a:lnTo>
                                <a:lnTo>
                                  <a:pt x="100" y="2815"/>
                                </a:lnTo>
                                <a:lnTo>
                                  <a:pt x="141" y="2781"/>
                                </a:lnTo>
                                <a:lnTo>
                                  <a:pt x="182" y="2749"/>
                                </a:lnTo>
                                <a:lnTo>
                                  <a:pt x="174" y="2736"/>
                                </a:lnTo>
                                <a:lnTo>
                                  <a:pt x="157" y="2725"/>
                                </a:lnTo>
                                <a:lnTo>
                                  <a:pt x="140" y="2719"/>
                                </a:lnTo>
                                <a:lnTo>
                                  <a:pt x="124" y="2732"/>
                                </a:lnTo>
                                <a:lnTo>
                                  <a:pt x="112" y="2751"/>
                                </a:lnTo>
                                <a:lnTo>
                                  <a:pt x="101" y="2768"/>
                                </a:lnTo>
                                <a:lnTo>
                                  <a:pt x="88" y="2753"/>
                                </a:lnTo>
                                <a:lnTo>
                                  <a:pt x="75" y="2742"/>
                                </a:lnTo>
                                <a:lnTo>
                                  <a:pt x="66" y="2722"/>
                                </a:lnTo>
                                <a:lnTo>
                                  <a:pt x="77" y="2689"/>
                                </a:lnTo>
                                <a:lnTo>
                                  <a:pt x="100" y="2665"/>
                                </a:lnTo>
                                <a:lnTo>
                                  <a:pt x="126" y="2644"/>
                                </a:lnTo>
                                <a:lnTo>
                                  <a:pt x="168" y="2672"/>
                                </a:lnTo>
                                <a:lnTo>
                                  <a:pt x="215" y="2696"/>
                                </a:lnTo>
                                <a:lnTo>
                                  <a:pt x="263" y="2717"/>
                                </a:lnTo>
                                <a:lnTo>
                                  <a:pt x="311" y="2736"/>
                                </a:lnTo>
                                <a:lnTo>
                                  <a:pt x="360" y="2756"/>
                                </a:lnTo>
                                <a:lnTo>
                                  <a:pt x="408" y="2776"/>
                                </a:lnTo>
                                <a:lnTo>
                                  <a:pt x="415" y="2792"/>
                                </a:lnTo>
                                <a:lnTo>
                                  <a:pt x="421" y="2808"/>
                                </a:lnTo>
                                <a:lnTo>
                                  <a:pt x="425" y="2827"/>
                                </a:lnTo>
                                <a:lnTo>
                                  <a:pt x="424" y="2839"/>
                                </a:lnTo>
                                <a:lnTo>
                                  <a:pt x="422" y="2854"/>
                                </a:lnTo>
                                <a:lnTo>
                                  <a:pt x="421" y="2860"/>
                                </a:lnTo>
                                <a:close/>
                                <a:moveTo>
                                  <a:pt x="1300" y="137"/>
                                </a:moveTo>
                                <a:lnTo>
                                  <a:pt x="1286" y="93"/>
                                </a:lnTo>
                                <a:lnTo>
                                  <a:pt x="1287" y="42"/>
                                </a:lnTo>
                                <a:lnTo>
                                  <a:pt x="1300" y="0"/>
                                </a:lnTo>
                                <a:lnTo>
                                  <a:pt x="1267" y="22"/>
                                </a:lnTo>
                                <a:lnTo>
                                  <a:pt x="1233" y="45"/>
                                </a:lnTo>
                                <a:lnTo>
                                  <a:pt x="1200" y="68"/>
                                </a:lnTo>
                                <a:lnTo>
                                  <a:pt x="1168" y="92"/>
                                </a:lnTo>
                                <a:lnTo>
                                  <a:pt x="1135" y="116"/>
                                </a:lnTo>
                                <a:lnTo>
                                  <a:pt x="1103" y="140"/>
                                </a:lnTo>
                                <a:lnTo>
                                  <a:pt x="1072" y="166"/>
                                </a:lnTo>
                                <a:lnTo>
                                  <a:pt x="1040" y="191"/>
                                </a:lnTo>
                                <a:lnTo>
                                  <a:pt x="1010" y="217"/>
                                </a:lnTo>
                                <a:lnTo>
                                  <a:pt x="980" y="244"/>
                                </a:lnTo>
                                <a:lnTo>
                                  <a:pt x="950" y="270"/>
                                </a:lnTo>
                                <a:lnTo>
                                  <a:pt x="921" y="297"/>
                                </a:lnTo>
                                <a:lnTo>
                                  <a:pt x="891" y="325"/>
                                </a:lnTo>
                                <a:lnTo>
                                  <a:pt x="862" y="353"/>
                                </a:lnTo>
                                <a:lnTo>
                                  <a:pt x="834" y="382"/>
                                </a:lnTo>
                                <a:lnTo>
                                  <a:pt x="806" y="410"/>
                                </a:lnTo>
                                <a:lnTo>
                                  <a:pt x="779" y="439"/>
                                </a:lnTo>
                                <a:lnTo>
                                  <a:pt x="751" y="468"/>
                                </a:lnTo>
                                <a:lnTo>
                                  <a:pt x="724" y="499"/>
                                </a:lnTo>
                                <a:lnTo>
                                  <a:pt x="698" y="529"/>
                                </a:lnTo>
                                <a:lnTo>
                                  <a:pt x="672" y="559"/>
                                </a:lnTo>
                                <a:lnTo>
                                  <a:pt x="647" y="590"/>
                                </a:lnTo>
                                <a:lnTo>
                                  <a:pt x="621" y="622"/>
                                </a:lnTo>
                                <a:lnTo>
                                  <a:pt x="597" y="654"/>
                                </a:lnTo>
                                <a:lnTo>
                                  <a:pt x="573" y="685"/>
                                </a:lnTo>
                                <a:lnTo>
                                  <a:pt x="549" y="718"/>
                                </a:lnTo>
                                <a:lnTo>
                                  <a:pt x="526" y="751"/>
                                </a:lnTo>
                                <a:lnTo>
                                  <a:pt x="503" y="784"/>
                                </a:lnTo>
                                <a:lnTo>
                                  <a:pt x="481" y="817"/>
                                </a:lnTo>
                                <a:lnTo>
                                  <a:pt x="459" y="851"/>
                                </a:lnTo>
                                <a:lnTo>
                                  <a:pt x="437" y="885"/>
                                </a:lnTo>
                                <a:lnTo>
                                  <a:pt x="416" y="919"/>
                                </a:lnTo>
                                <a:lnTo>
                                  <a:pt x="395" y="953"/>
                                </a:lnTo>
                                <a:lnTo>
                                  <a:pt x="375" y="988"/>
                                </a:lnTo>
                                <a:lnTo>
                                  <a:pt x="355" y="1023"/>
                                </a:lnTo>
                                <a:lnTo>
                                  <a:pt x="337" y="1059"/>
                                </a:lnTo>
                                <a:lnTo>
                                  <a:pt x="318" y="1095"/>
                                </a:lnTo>
                                <a:lnTo>
                                  <a:pt x="300" y="1131"/>
                                </a:lnTo>
                                <a:lnTo>
                                  <a:pt x="282" y="1167"/>
                                </a:lnTo>
                                <a:lnTo>
                                  <a:pt x="265" y="1203"/>
                                </a:lnTo>
                                <a:lnTo>
                                  <a:pt x="249" y="1240"/>
                                </a:lnTo>
                                <a:lnTo>
                                  <a:pt x="232" y="1277"/>
                                </a:lnTo>
                                <a:lnTo>
                                  <a:pt x="217" y="1314"/>
                                </a:lnTo>
                                <a:lnTo>
                                  <a:pt x="201" y="1351"/>
                                </a:lnTo>
                                <a:lnTo>
                                  <a:pt x="187" y="1390"/>
                                </a:lnTo>
                                <a:lnTo>
                                  <a:pt x="173" y="1427"/>
                                </a:lnTo>
                                <a:lnTo>
                                  <a:pt x="160" y="1465"/>
                                </a:lnTo>
                                <a:lnTo>
                                  <a:pt x="146" y="1504"/>
                                </a:lnTo>
                                <a:lnTo>
                                  <a:pt x="133" y="1542"/>
                                </a:lnTo>
                                <a:lnTo>
                                  <a:pt x="122" y="1580"/>
                                </a:lnTo>
                                <a:lnTo>
                                  <a:pt x="110" y="1620"/>
                                </a:lnTo>
                                <a:lnTo>
                                  <a:pt x="99" y="1658"/>
                                </a:lnTo>
                                <a:lnTo>
                                  <a:pt x="89" y="1698"/>
                                </a:lnTo>
                                <a:lnTo>
                                  <a:pt x="79" y="1737"/>
                                </a:lnTo>
                                <a:lnTo>
                                  <a:pt x="71" y="1777"/>
                                </a:lnTo>
                                <a:lnTo>
                                  <a:pt x="62" y="1816"/>
                                </a:lnTo>
                                <a:lnTo>
                                  <a:pt x="53" y="1857"/>
                                </a:lnTo>
                                <a:lnTo>
                                  <a:pt x="45" y="1896"/>
                                </a:lnTo>
                                <a:lnTo>
                                  <a:pt x="39" y="1937"/>
                                </a:lnTo>
                                <a:lnTo>
                                  <a:pt x="32" y="1976"/>
                                </a:lnTo>
                                <a:lnTo>
                                  <a:pt x="27" y="2017"/>
                                </a:lnTo>
                                <a:lnTo>
                                  <a:pt x="21" y="2057"/>
                                </a:lnTo>
                                <a:lnTo>
                                  <a:pt x="17" y="2098"/>
                                </a:lnTo>
                                <a:lnTo>
                                  <a:pt x="12" y="2140"/>
                                </a:lnTo>
                                <a:lnTo>
                                  <a:pt x="9" y="2180"/>
                                </a:lnTo>
                                <a:lnTo>
                                  <a:pt x="6" y="2221"/>
                                </a:lnTo>
                                <a:lnTo>
                                  <a:pt x="3" y="2262"/>
                                </a:lnTo>
                                <a:lnTo>
                                  <a:pt x="2" y="2303"/>
                                </a:lnTo>
                                <a:lnTo>
                                  <a:pt x="1" y="2345"/>
                                </a:lnTo>
                                <a:lnTo>
                                  <a:pt x="0" y="2386"/>
                                </a:lnTo>
                                <a:lnTo>
                                  <a:pt x="0" y="2426"/>
                                </a:lnTo>
                                <a:lnTo>
                                  <a:pt x="1" y="2468"/>
                                </a:lnTo>
                                <a:lnTo>
                                  <a:pt x="2" y="2509"/>
                                </a:lnTo>
                                <a:lnTo>
                                  <a:pt x="5" y="2551"/>
                                </a:lnTo>
                                <a:lnTo>
                                  <a:pt x="7" y="2593"/>
                                </a:lnTo>
                                <a:lnTo>
                                  <a:pt x="43" y="2551"/>
                                </a:lnTo>
                                <a:lnTo>
                                  <a:pt x="57" y="2496"/>
                                </a:lnTo>
                                <a:lnTo>
                                  <a:pt x="76" y="2441"/>
                                </a:lnTo>
                                <a:lnTo>
                                  <a:pt x="124" y="2441"/>
                                </a:lnTo>
                                <a:lnTo>
                                  <a:pt x="175" y="2442"/>
                                </a:lnTo>
                                <a:lnTo>
                                  <a:pt x="226" y="2441"/>
                                </a:lnTo>
                                <a:lnTo>
                                  <a:pt x="273" y="2435"/>
                                </a:lnTo>
                                <a:lnTo>
                                  <a:pt x="317" y="2418"/>
                                </a:lnTo>
                                <a:lnTo>
                                  <a:pt x="333" y="2445"/>
                                </a:lnTo>
                                <a:lnTo>
                                  <a:pt x="366" y="2492"/>
                                </a:lnTo>
                                <a:lnTo>
                                  <a:pt x="383" y="2517"/>
                                </a:lnTo>
                                <a:lnTo>
                                  <a:pt x="365" y="2549"/>
                                </a:lnTo>
                                <a:lnTo>
                                  <a:pt x="351" y="2586"/>
                                </a:lnTo>
                                <a:lnTo>
                                  <a:pt x="330" y="2612"/>
                                </a:lnTo>
                                <a:lnTo>
                                  <a:pt x="293" y="2610"/>
                                </a:lnTo>
                                <a:lnTo>
                                  <a:pt x="233" y="2617"/>
                                </a:lnTo>
                                <a:lnTo>
                                  <a:pt x="173" y="2622"/>
                                </a:lnTo>
                                <a:lnTo>
                                  <a:pt x="120" y="2644"/>
                                </a:lnTo>
                                <a:lnTo>
                                  <a:pt x="109" y="2625"/>
                                </a:lnTo>
                                <a:lnTo>
                                  <a:pt x="100" y="2605"/>
                                </a:lnTo>
                                <a:lnTo>
                                  <a:pt x="88" y="2588"/>
                                </a:lnTo>
                                <a:lnTo>
                                  <a:pt x="75" y="2611"/>
                                </a:lnTo>
                                <a:lnTo>
                                  <a:pt x="64" y="2635"/>
                                </a:lnTo>
                                <a:lnTo>
                                  <a:pt x="42" y="2654"/>
                                </a:lnTo>
                                <a:lnTo>
                                  <a:pt x="30" y="2645"/>
                                </a:lnTo>
                                <a:lnTo>
                                  <a:pt x="20" y="2633"/>
                                </a:lnTo>
                                <a:lnTo>
                                  <a:pt x="12" y="2617"/>
                                </a:lnTo>
                                <a:lnTo>
                                  <a:pt x="11" y="2621"/>
                                </a:lnTo>
                                <a:lnTo>
                                  <a:pt x="9" y="2628"/>
                                </a:lnTo>
                                <a:lnTo>
                                  <a:pt x="7" y="2632"/>
                                </a:lnTo>
                                <a:lnTo>
                                  <a:pt x="11" y="2676"/>
                                </a:lnTo>
                                <a:lnTo>
                                  <a:pt x="16" y="2720"/>
                                </a:lnTo>
                                <a:lnTo>
                                  <a:pt x="20" y="2764"/>
                                </a:lnTo>
                                <a:lnTo>
                                  <a:pt x="27" y="2808"/>
                                </a:lnTo>
                                <a:lnTo>
                                  <a:pt x="33" y="2851"/>
                                </a:lnTo>
                                <a:lnTo>
                                  <a:pt x="40" y="2894"/>
                                </a:lnTo>
                                <a:lnTo>
                                  <a:pt x="49" y="2937"/>
                                </a:lnTo>
                                <a:lnTo>
                                  <a:pt x="57" y="2980"/>
                                </a:lnTo>
                                <a:lnTo>
                                  <a:pt x="67" y="3022"/>
                                </a:lnTo>
                                <a:lnTo>
                                  <a:pt x="77" y="3064"/>
                                </a:lnTo>
                                <a:lnTo>
                                  <a:pt x="88" y="3107"/>
                                </a:lnTo>
                                <a:lnTo>
                                  <a:pt x="99" y="3149"/>
                                </a:lnTo>
                                <a:lnTo>
                                  <a:pt x="111" y="3190"/>
                                </a:lnTo>
                                <a:lnTo>
                                  <a:pt x="124" y="3232"/>
                                </a:lnTo>
                                <a:lnTo>
                                  <a:pt x="138" y="3273"/>
                                </a:lnTo>
                                <a:lnTo>
                                  <a:pt x="152" y="3314"/>
                                </a:lnTo>
                                <a:lnTo>
                                  <a:pt x="167" y="3355"/>
                                </a:lnTo>
                                <a:lnTo>
                                  <a:pt x="182" y="3395"/>
                                </a:lnTo>
                                <a:lnTo>
                                  <a:pt x="198" y="3435"/>
                                </a:lnTo>
                                <a:lnTo>
                                  <a:pt x="215" y="3475"/>
                                </a:lnTo>
                                <a:lnTo>
                                  <a:pt x="231" y="3515"/>
                                </a:lnTo>
                                <a:lnTo>
                                  <a:pt x="249" y="3554"/>
                                </a:lnTo>
                                <a:lnTo>
                                  <a:pt x="266" y="3594"/>
                                </a:lnTo>
                                <a:lnTo>
                                  <a:pt x="285" y="3632"/>
                                </a:lnTo>
                                <a:lnTo>
                                  <a:pt x="304" y="3672"/>
                                </a:lnTo>
                                <a:lnTo>
                                  <a:pt x="323" y="3710"/>
                                </a:lnTo>
                                <a:lnTo>
                                  <a:pt x="343" y="3748"/>
                                </a:lnTo>
                                <a:lnTo>
                                  <a:pt x="364" y="3786"/>
                                </a:lnTo>
                                <a:lnTo>
                                  <a:pt x="367" y="3793"/>
                                </a:lnTo>
                                <a:lnTo>
                                  <a:pt x="374" y="3808"/>
                                </a:lnTo>
                                <a:lnTo>
                                  <a:pt x="378" y="3815"/>
                                </a:lnTo>
                                <a:lnTo>
                                  <a:pt x="403" y="3855"/>
                                </a:lnTo>
                                <a:lnTo>
                                  <a:pt x="427" y="3894"/>
                                </a:lnTo>
                                <a:lnTo>
                                  <a:pt x="452" y="3934"/>
                                </a:lnTo>
                                <a:lnTo>
                                  <a:pt x="477" y="3972"/>
                                </a:lnTo>
                                <a:lnTo>
                                  <a:pt x="504" y="4010"/>
                                </a:lnTo>
                                <a:lnTo>
                                  <a:pt x="530" y="4047"/>
                                </a:lnTo>
                                <a:lnTo>
                                  <a:pt x="557" y="4084"/>
                                </a:lnTo>
                                <a:lnTo>
                                  <a:pt x="584" y="4120"/>
                                </a:lnTo>
                                <a:lnTo>
                                  <a:pt x="612" y="4155"/>
                                </a:lnTo>
                                <a:lnTo>
                                  <a:pt x="639" y="4190"/>
                                </a:lnTo>
                                <a:lnTo>
                                  <a:pt x="668" y="4226"/>
                                </a:lnTo>
                                <a:lnTo>
                                  <a:pt x="697" y="4260"/>
                                </a:lnTo>
                                <a:lnTo>
                                  <a:pt x="727" y="4294"/>
                                </a:lnTo>
                                <a:lnTo>
                                  <a:pt x="757" y="4328"/>
                                </a:lnTo>
                                <a:lnTo>
                                  <a:pt x="789" y="4359"/>
                                </a:lnTo>
                                <a:lnTo>
                                  <a:pt x="819" y="4392"/>
                                </a:lnTo>
                                <a:lnTo>
                                  <a:pt x="851" y="4424"/>
                                </a:lnTo>
                                <a:lnTo>
                                  <a:pt x="884" y="4456"/>
                                </a:lnTo>
                                <a:lnTo>
                                  <a:pt x="884" y="4445"/>
                                </a:lnTo>
                                <a:lnTo>
                                  <a:pt x="884" y="4416"/>
                                </a:lnTo>
                                <a:lnTo>
                                  <a:pt x="884" y="4374"/>
                                </a:lnTo>
                                <a:lnTo>
                                  <a:pt x="884" y="4319"/>
                                </a:lnTo>
                                <a:lnTo>
                                  <a:pt x="884" y="4255"/>
                                </a:lnTo>
                                <a:lnTo>
                                  <a:pt x="884" y="4186"/>
                                </a:lnTo>
                                <a:lnTo>
                                  <a:pt x="884" y="4116"/>
                                </a:lnTo>
                                <a:lnTo>
                                  <a:pt x="884" y="4048"/>
                                </a:lnTo>
                                <a:lnTo>
                                  <a:pt x="884" y="3984"/>
                                </a:lnTo>
                                <a:lnTo>
                                  <a:pt x="884" y="3929"/>
                                </a:lnTo>
                                <a:lnTo>
                                  <a:pt x="884" y="3886"/>
                                </a:lnTo>
                                <a:lnTo>
                                  <a:pt x="884" y="3857"/>
                                </a:lnTo>
                                <a:lnTo>
                                  <a:pt x="884" y="3847"/>
                                </a:lnTo>
                                <a:lnTo>
                                  <a:pt x="857" y="3810"/>
                                </a:lnTo>
                                <a:lnTo>
                                  <a:pt x="829" y="3773"/>
                                </a:lnTo>
                                <a:lnTo>
                                  <a:pt x="803" y="3735"/>
                                </a:lnTo>
                                <a:lnTo>
                                  <a:pt x="779" y="3697"/>
                                </a:lnTo>
                                <a:lnTo>
                                  <a:pt x="755" y="3660"/>
                                </a:lnTo>
                                <a:lnTo>
                                  <a:pt x="731" y="3621"/>
                                </a:lnTo>
                                <a:lnTo>
                                  <a:pt x="709" y="3582"/>
                                </a:lnTo>
                                <a:lnTo>
                                  <a:pt x="689" y="3542"/>
                                </a:lnTo>
                                <a:lnTo>
                                  <a:pt x="668" y="3503"/>
                                </a:lnTo>
                                <a:lnTo>
                                  <a:pt x="648" y="3462"/>
                                </a:lnTo>
                                <a:lnTo>
                                  <a:pt x="628" y="3422"/>
                                </a:lnTo>
                                <a:lnTo>
                                  <a:pt x="608" y="3380"/>
                                </a:lnTo>
                                <a:lnTo>
                                  <a:pt x="590" y="3338"/>
                                </a:lnTo>
                                <a:lnTo>
                                  <a:pt x="588" y="3338"/>
                                </a:lnTo>
                                <a:lnTo>
                                  <a:pt x="586" y="3338"/>
                                </a:lnTo>
                                <a:lnTo>
                                  <a:pt x="585" y="3338"/>
                                </a:lnTo>
                                <a:lnTo>
                                  <a:pt x="573" y="3391"/>
                                </a:lnTo>
                                <a:lnTo>
                                  <a:pt x="546" y="3439"/>
                                </a:lnTo>
                                <a:lnTo>
                                  <a:pt x="538" y="3494"/>
                                </a:lnTo>
                                <a:lnTo>
                                  <a:pt x="570" y="3529"/>
                                </a:lnTo>
                                <a:lnTo>
                                  <a:pt x="573" y="3573"/>
                                </a:lnTo>
                                <a:lnTo>
                                  <a:pt x="569" y="3621"/>
                                </a:lnTo>
                                <a:lnTo>
                                  <a:pt x="575" y="3668"/>
                                </a:lnTo>
                                <a:lnTo>
                                  <a:pt x="575" y="3686"/>
                                </a:lnTo>
                                <a:lnTo>
                                  <a:pt x="581" y="3702"/>
                                </a:lnTo>
                                <a:lnTo>
                                  <a:pt x="587" y="3710"/>
                                </a:lnTo>
                                <a:lnTo>
                                  <a:pt x="597" y="3653"/>
                                </a:lnTo>
                                <a:lnTo>
                                  <a:pt x="614" y="3599"/>
                                </a:lnTo>
                                <a:lnTo>
                                  <a:pt x="637" y="3552"/>
                                </a:lnTo>
                                <a:lnTo>
                                  <a:pt x="669" y="3571"/>
                                </a:lnTo>
                                <a:lnTo>
                                  <a:pt x="682" y="3606"/>
                                </a:lnTo>
                                <a:lnTo>
                                  <a:pt x="715" y="3626"/>
                                </a:lnTo>
                                <a:lnTo>
                                  <a:pt x="717" y="3652"/>
                                </a:lnTo>
                                <a:lnTo>
                                  <a:pt x="725" y="3672"/>
                                </a:lnTo>
                                <a:lnTo>
                                  <a:pt x="745" y="3688"/>
                                </a:lnTo>
                                <a:lnTo>
                                  <a:pt x="750" y="3702"/>
                                </a:lnTo>
                                <a:lnTo>
                                  <a:pt x="756" y="3719"/>
                                </a:lnTo>
                                <a:lnTo>
                                  <a:pt x="747" y="3733"/>
                                </a:lnTo>
                                <a:lnTo>
                                  <a:pt x="709" y="3738"/>
                                </a:lnTo>
                                <a:lnTo>
                                  <a:pt x="671" y="3744"/>
                                </a:lnTo>
                                <a:lnTo>
                                  <a:pt x="634" y="3735"/>
                                </a:lnTo>
                                <a:lnTo>
                                  <a:pt x="614" y="3742"/>
                                </a:lnTo>
                                <a:lnTo>
                                  <a:pt x="599" y="3756"/>
                                </a:lnTo>
                                <a:lnTo>
                                  <a:pt x="592" y="3776"/>
                                </a:lnTo>
                                <a:lnTo>
                                  <a:pt x="597" y="3823"/>
                                </a:lnTo>
                                <a:lnTo>
                                  <a:pt x="626" y="3865"/>
                                </a:lnTo>
                                <a:lnTo>
                                  <a:pt x="667" y="3901"/>
                                </a:lnTo>
                                <a:lnTo>
                                  <a:pt x="709" y="3934"/>
                                </a:lnTo>
                                <a:lnTo>
                                  <a:pt x="744" y="3962"/>
                                </a:lnTo>
                                <a:lnTo>
                                  <a:pt x="736" y="3923"/>
                                </a:lnTo>
                                <a:lnTo>
                                  <a:pt x="717" y="3881"/>
                                </a:lnTo>
                                <a:lnTo>
                                  <a:pt x="707" y="3842"/>
                                </a:lnTo>
                                <a:lnTo>
                                  <a:pt x="702" y="3819"/>
                                </a:lnTo>
                                <a:lnTo>
                                  <a:pt x="693" y="3797"/>
                                </a:lnTo>
                                <a:lnTo>
                                  <a:pt x="693" y="3776"/>
                                </a:lnTo>
                                <a:lnTo>
                                  <a:pt x="722" y="3780"/>
                                </a:lnTo>
                                <a:lnTo>
                                  <a:pt x="747" y="3792"/>
                                </a:lnTo>
                                <a:lnTo>
                                  <a:pt x="764" y="3806"/>
                                </a:lnTo>
                                <a:lnTo>
                                  <a:pt x="772" y="3795"/>
                                </a:lnTo>
                                <a:lnTo>
                                  <a:pt x="786" y="3775"/>
                                </a:lnTo>
                                <a:lnTo>
                                  <a:pt x="794" y="3764"/>
                                </a:lnTo>
                                <a:lnTo>
                                  <a:pt x="803" y="3762"/>
                                </a:lnTo>
                                <a:lnTo>
                                  <a:pt x="813" y="3761"/>
                                </a:lnTo>
                                <a:lnTo>
                                  <a:pt x="820" y="3769"/>
                                </a:lnTo>
                                <a:lnTo>
                                  <a:pt x="820" y="3821"/>
                                </a:lnTo>
                                <a:lnTo>
                                  <a:pt x="827" y="3870"/>
                                </a:lnTo>
                                <a:lnTo>
                                  <a:pt x="833" y="3918"/>
                                </a:lnTo>
                                <a:lnTo>
                                  <a:pt x="828" y="3967"/>
                                </a:lnTo>
                                <a:lnTo>
                                  <a:pt x="835" y="3983"/>
                                </a:lnTo>
                                <a:lnTo>
                                  <a:pt x="831" y="3999"/>
                                </a:lnTo>
                                <a:lnTo>
                                  <a:pt x="824" y="4013"/>
                                </a:lnTo>
                                <a:lnTo>
                                  <a:pt x="820" y="4058"/>
                                </a:lnTo>
                                <a:lnTo>
                                  <a:pt x="844" y="4092"/>
                                </a:lnTo>
                                <a:lnTo>
                                  <a:pt x="868" y="4127"/>
                                </a:lnTo>
                                <a:lnTo>
                                  <a:pt x="863" y="4188"/>
                                </a:lnTo>
                                <a:lnTo>
                                  <a:pt x="840" y="4241"/>
                                </a:lnTo>
                                <a:lnTo>
                                  <a:pt x="798" y="4283"/>
                                </a:lnTo>
                                <a:lnTo>
                                  <a:pt x="780" y="4288"/>
                                </a:lnTo>
                                <a:lnTo>
                                  <a:pt x="760" y="4287"/>
                                </a:lnTo>
                                <a:lnTo>
                                  <a:pt x="747" y="4273"/>
                                </a:lnTo>
                                <a:lnTo>
                                  <a:pt x="752" y="4265"/>
                                </a:lnTo>
                                <a:lnTo>
                                  <a:pt x="763" y="4252"/>
                                </a:lnTo>
                                <a:lnTo>
                                  <a:pt x="769" y="4244"/>
                                </a:lnTo>
                                <a:lnTo>
                                  <a:pt x="772" y="4178"/>
                                </a:lnTo>
                                <a:lnTo>
                                  <a:pt x="758" y="4118"/>
                                </a:lnTo>
                                <a:lnTo>
                                  <a:pt x="730" y="4067"/>
                                </a:lnTo>
                                <a:lnTo>
                                  <a:pt x="676" y="4056"/>
                                </a:lnTo>
                                <a:lnTo>
                                  <a:pt x="626" y="4038"/>
                                </a:lnTo>
                                <a:lnTo>
                                  <a:pt x="577" y="4015"/>
                                </a:lnTo>
                                <a:lnTo>
                                  <a:pt x="533" y="3985"/>
                                </a:lnTo>
                                <a:lnTo>
                                  <a:pt x="496" y="3947"/>
                                </a:lnTo>
                                <a:lnTo>
                                  <a:pt x="490" y="3931"/>
                                </a:lnTo>
                                <a:lnTo>
                                  <a:pt x="481" y="3915"/>
                                </a:lnTo>
                                <a:lnTo>
                                  <a:pt x="486" y="3901"/>
                                </a:lnTo>
                                <a:lnTo>
                                  <a:pt x="537" y="3932"/>
                                </a:lnTo>
                                <a:lnTo>
                                  <a:pt x="592" y="3955"/>
                                </a:lnTo>
                                <a:lnTo>
                                  <a:pt x="649" y="3969"/>
                                </a:lnTo>
                                <a:lnTo>
                                  <a:pt x="606" y="3936"/>
                                </a:lnTo>
                                <a:lnTo>
                                  <a:pt x="560" y="3908"/>
                                </a:lnTo>
                                <a:lnTo>
                                  <a:pt x="517" y="3876"/>
                                </a:lnTo>
                                <a:lnTo>
                                  <a:pt x="490" y="3832"/>
                                </a:lnTo>
                                <a:lnTo>
                                  <a:pt x="505" y="3823"/>
                                </a:lnTo>
                                <a:lnTo>
                                  <a:pt x="516" y="3837"/>
                                </a:lnTo>
                                <a:lnTo>
                                  <a:pt x="528" y="3849"/>
                                </a:lnTo>
                                <a:lnTo>
                                  <a:pt x="530" y="3837"/>
                                </a:lnTo>
                                <a:lnTo>
                                  <a:pt x="526" y="3826"/>
                                </a:lnTo>
                                <a:lnTo>
                                  <a:pt x="526" y="3813"/>
                                </a:lnTo>
                                <a:lnTo>
                                  <a:pt x="514" y="3785"/>
                                </a:lnTo>
                                <a:lnTo>
                                  <a:pt x="514" y="3756"/>
                                </a:lnTo>
                                <a:lnTo>
                                  <a:pt x="516" y="3725"/>
                                </a:lnTo>
                                <a:lnTo>
                                  <a:pt x="507" y="3706"/>
                                </a:lnTo>
                                <a:lnTo>
                                  <a:pt x="491" y="3693"/>
                                </a:lnTo>
                                <a:lnTo>
                                  <a:pt x="470" y="3691"/>
                                </a:lnTo>
                                <a:lnTo>
                                  <a:pt x="416" y="3695"/>
                                </a:lnTo>
                                <a:lnTo>
                                  <a:pt x="365" y="3683"/>
                                </a:lnTo>
                                <a:lnTo>
                                  <a:pt x="317" y="3667"/>
                                </a:lnTo>
                                <a:lnTo>
                                  <a:pt x="327" y="3655"/>
                                </a:lnTo>
                                <a:lnTo>
                                  <a:pt x="342" y="3647"/>
                                </a:lnTo>
                                <a:lnTo>
                                  <a:pt x="356" y="3638"/>
                                </a:lnTo>
                                <a:lnTo>
                                  <a:pt x="343" y="3617"/>
                                </a:lnTo>
                                <a:lnTo>
                                  <a:pt x="325" y="3597"/>
                                </a:lnTo>
                                <a:lnTo>
                                  <a:pt x="319" y="3572"/>
                                </a:lnTo>
                                <a:lnTo>
                                  <a:pt x="338" y="3560"/>
                                </a:lnTo>
                                <a:lnTo>
                                  <a:pt x="360" y="3560"/>
                                </a:lnTo>
                                <a:lnTo>
                                  <a:pt x="383" y="3560"/>
                                </a:lnTo>
                                <a:lnTo>
                                  <a:pt x="383" y="3541"/>
                                </a:lnTo>
                                <a:lnTo>
                                  <a:pt x="381" y="3521"/>
                                </a:lnTo>
                                <a:lnTo>
                                  <a:pt x="386" y="3502"/>
                                </a:lnTo>
                                <a:lnTo>
                                  <a:pt x="418" y="3531"/>
                                </a:lnTo>
                                <a:lnTo>
                                  <a:pt x="454" y="3558"/>
                                </a:lnTo>
                                <a:lnTo>
                                  <a:pt x="484" y="3588"/>
                                </a:lnTo>
                                <a:lnTo>
                                  <a:pt x="493" y="3608"/>
                                </a:lnTo>
                                <a:lnTo>
                                  <a:pt x="502" y="3628"/>
                                </a:lnTo>
                                <a:lnTo>
                                  <a:pt x="511" y="3640"/>
                                </a:lnTo>
                                <a:lnTo>
                                  <a:pt x="511" y="3628"/>
                                </a:lnTo>
                                <a:lnTo>
                                  <a:pt x="511" y="3606"/>
                                </a:lnTo>
                                <a:lnTo>
                                  <a:pt x="511" y="3594"/>
                                </a:lnTo>
                                <a:lnTo>
                                  <a:pt x="499" y="3550"/>
                                </a:lnTo>
                                <a:lnTo>
                                  <a:pt x="465" y="3524"/>
                                </a:lnTo>
                                <a:lnTo>
                                  <a:pt x="435" y="3494"/>
                                </a:lnTo>
                                <a:lnTo>
                                  <a:pt x="393" y="3482"/>
                                </a:lnTo>
                                <a:lnTo>
                                  <a:pt x="350" y="3493"/>
                                </a:lnTo>
                                <a:lnTo>
                                  <a:pt x="308" y="3506"/>
                                </a:lnTo>
                                <a:lnTo>
                                  <a:pt x="267" y="3498"/>
                                </a:lnTo>
                                <a:lnTo>
                                  <a:pt x="289" y="3470"/>
                                </a:lnTo>
                                <a:lnTo>
                                  <a:pt x="281" y="3450"/>
                                </a:lnTo>
                                <a:lnTo>
                                  <a:pt x="256" y="3433"/>
                                </a:lnTo>
                                <a:lnTo>
                                  <a:pt x="231" y="3414"/>
                                </a:lnTo>
                                <a:lnTo>
                                  <a:pt x="221" y="3389"/>
                                </a:lnTo>
                                <a:lnTo>
                                  <a:pt x="243" y="3378"/>
                                </a:lnTo>
                                <a:lnTo>
                                  <a:pt x="270" y="3373"/>
                                </a:lnTo>
                                <a:lnTo>
                                  <a:pt x="295" y="3377"/>
                                </a:lnTo>
                                <a:lnTo>
                                  <a:pt x="301" y="3360"/>
                                </a:lnTo>
                                <a:lnTo>
                                  <a:pt x="305" y="3347"/>
                                </a:lnTo>
                                <a:lnTo>
                                  <a:pt x="322" y="3338"/>
                                </a:lnTo>
                                <a:lnTo>
                                  <a:pt x="331" y="3346"/>
                                </a:lnTo>
                                <a:lnTo>
                                  <a:pt x="343" y="3355"/>
                                </a:lnTo>
                                <a:lnTo>
                                  <a:pt x="347" y="3365"/>
                                </a:lnTo>
                                <a:lnTo>
                                  <a:pt x="366" y="3388"/>
                                </a:lnTo>
                                <a:lnTo>
                                  <a:pt x="388" y="3390"/>
                                </a:lnTo>
                                <a:lnTo>
                                  <a:pt x="421" y="3375"/>
                                </a:lnTo>
                                <a:lnTo>
                                  <a:pt x="435" y="3411"/>
                                </a:lnTo>
                                <a:lnTo>
                                  <a:pt x="455" y="3444"/>
                                </a:lnTo>
                                <a:lnTo>
                                  <a:pt x="484" y="3470"/>
                                </a:lnTo>
                                <a:lnTo>
                                  <a:pt x="479" y="3446"/>
                                </a:lnTo>
                                <a:lnTo>
                                  <a:pt x="470" y="3403"/>
                                </a:lnTo>
                                <a:lnTo>
                                  <a:pt x="464" y="3380"/>
                                </a:lnTo>
                                <a:lnTo>
                                  <a:pt x="446" y="3349"/>
                                </a:lnTo>
                                <a:lnTo>
                                  <a:pt x="418" y="3326"/>
                                </a:lnTo>
                                <a:lnTo>
                                  <a:pt x="398" y="3297"/>
                                </a:lnTo>
                                <a:lnTo>
                                  <a:pt x="408" y="3290"/>
                                </a:lnTo>
                                <a:lnTo>
                                  <a:pt x="421" y="3289"/>
                                </a:lnTo>
                                <a:lnTo>
                                  <a:pt x="435" y="3289"/>
                                </a:lnTo>
                                <a:lnTo>
                                  <a:pt x="470" y="3301"/>
                                </a:lnTo>
                                <a:lnTo>
                                  <a:pt x="496" y="3278"/>
                                </a:lnTo>
                                <a:lnTo>
                                  <a:pt x="526" y="3258"/>
                                </a:lnTo>
                                <a:lnTo>
                                  <a:pt x="538" y="3280"/>
                                </a:lnTo>
                                <a:lnTo>
                                  <a:pt x="547" y="3305"/>
                                </a:lnTo>
                                <a:lnTo>
                                  <a:pt x="555" y="3323"/>
                                </a:lnTo>
                                <a:lnTo>
                                  <a:pt x="564" y="3321"/>
                                </a:lnTo>
                                <a:lnTo>
                                  <a:pt x="573" y="3319"/>
                                </a:lnTo>
                                <a:lnTo>
                                  <a:pt x="577" y="3311"/>
                                </a:lnTo>
                                <a:lnTo>
                                  <a:pt x="565" y="3279"/>
                                </a:lnTo>
                                <a:lnTo>
                                  <a:pt x="540" y="3208"/>
                                </a:lnTo>
                                <a:lnTo>
                                  <a:pt x="515" y="3137"/>
                                </a:lnTo>
                                <a:lnTo>
                                  <a:pt x="504" y="3104"/>
                                </a:lnTo>
                                <a:lnTo>
                                  <a:pt x="470" y="3104"/>
                                </a:lnTo>
                                <a:lnTo>
                                  <a:pt x="417" y="3115"/>
                                </a:lnTo>
                                <a:lnTo>
                                  <a:pt x="355" y="3131"/>
                                </a:lnTo>
                                <a:lnTo>
                                  <a:pt x="290" y="3150"/>
                                </a:lnTo>
                                <a:lnTo>
                                  <a:pt x="231" y="3168"/>
                                </a:lnTo>
                                <a:lnTo>
                                  <a:pt x="256" y="3207"/>
                                </a:lnTo>
                                <a:lnTo>
                                  <a:pt x="288" y="3222"/>
                                </a:lnTo>
                                <a:lnTo>
                                  <a:pt x="327" y="3221"/>
                                </a:lnTo>
                                <a:lnTo>
                                  <a:pt x="366" y="3209"/>
                                </a:lnTo>
                                <a:lnTo>
                                  <a:pt x="404" y="3192"/>
                                </a:lnTo>
                                <a:lnTo>
                                  <a:pt x="436" y="3178"/>
                                </a:lnTo>
                                <a:lnTo>
                                  <a:pt x="441" y="3167"/>
                                </a:lnTo>
                                <a:lnTo>
                                  <a:pt x="450" y="3148"/>
                                </a:lnTo>
                                <a:lnTo>
                                  <a:pt x="454" y="3137"/>
                                </a:lnTo>
                                <a:lnTo>
                                  <a:pt x="473" y="3143"/>
                                </a:lnTo>
                                <a:lnTo>
                                  <a:pt x="486" y="3150"/>
                                </a:lnTo>
                                <a:lnTo>
                                  <a:pt x="502" y="3163"/>
                                </a:lnTo>
                                <a:lnTo>
                                  <a:pt x="496" y="3191"/>
                                </a:lnTo>
                                <a:lnTo>
                                  <a:pt x="485" y="3218"/>
                                </a:lnTo>
                                <a:lnTo>
                                  <a:pt x="464" y="3235"/>
                                </a:lnTo>
                                <a:lnTo>
                                  <a:pt x="417" y="3252"/>
                                </a:lnTo>
                                <a:lnTo>
                                  <a:pt x="370" y="3266"/>
                                </a:lnTo>
                                <a:lnTo>
                                  <a:pt x="325" y="3279"/>
                                </a:lnTo>
                                <a:lnTo>
                                  <a:pt x="279" y="3293"/>
                                </a:lnTo>
                                <a:lnTo>
                                  <a:pt x="234" y="3312"/>
                                </a:lnTo>
                                <a:lnTo>
                                  <a:pt x="192" y="3335"/>
                                </a:lnTo>
                                <a:lnTo>
                                  <a:pt x="179" y="3315"/>
                                </a:lnTo>
                                <a:lnTo>
                                  <a:pt x="171" y="3294"/>
                                </a:lnTo>
                                <a:lnTo>
                                  <a:pt x="162" y="3271"/>
                                </a:lnTo>
                                <a:lnTo>
                                  <a:pt x="187" y="3260"/>
                                </a:lnTo>
                                <a:lnTo>
                                  <a:pt x="215" y="3253"/>
                                </a:lnTo>
                                <a:lnTo>
                                  <a:pt x="238" y="3243"/>
                                </a:lnTo>
                                <a:lnTo>
                                  <a:pt x="215" y="3230"/>
                                </a:lnTo>
                                <a:lnTo>
                                  <a:pt x="185" y="3218"/>
                                </a:lnTo>
                                <a:lnTo>
                                  <a:pt x="162" y="3205"/>
                                </a:lnTo>
                                <a:lnTo>
                                  <a:pt x="165" y="3180"/>
                                </a:lnTo>
                                <a:lnTo>
                                  <a:pt x="170" y="3138"/>
                                </a:lnTo>
                                <a:lnTo>
                                  <a:pt x="172" y="3115"/>
                                </a:lnTo>
                                <a:lnTo>
                                  <a:pt x="226" y="3105"/>
                                </a:lnTo>
                                <a:lnTo>
                                  <a:pt x="278" y="3092"/>
                                </a:lnTo>
                                <a:lnTo>
                                  <a:pt x="332" y="3077"/>
                                </a:lnTo>
                                <a:lnTo>
                                  <a:pt x="386" y="3062"/>
                                </a:lnTo>
                                <a:lnTo>
                                  <a:pt x="440" y="3048"/>
                                </a:lnTo>
                                <a:lnTo>
                                  <a:pt x="453" y="3053"/>
                                </a:lnTo>
                                <a:lnTo>
                                  <a:pt x="480" y="3064"/>
                                </a:lnTo>
                                <a:lnTo>
                                  <a:pt x="494" y="3070"/>
                                </a:lnTo>
                                <a:lnTo>
                                  <a:pt x="481" y="3012"/>
                                </a:lnTo>
                                <a:lnTo>
                                  <a:pt x="466" y="2953"/>
                                </a:lnTo>
                                <a:lnTo>
                                  <a:pt x="452" y="2894"/>
                                </a:lnTo>
                                <a:lnTo>
                                  <a:pt x="441" y="2836"/>
                                </a:lnTo>
                                <a:lnTo>
                                  <a:pt x="432" y="2793"/>
                                </a:lnTo>
                                <a:lnTo>
                                  <a:pt x="426" y="2749"/>
                                </a:lnTo>
                                <a:lnTo>
                                  <a:pt x="420" y="2706"/>
                                </a:lnTo>
                                <a:lnTo>
                                  <a:pt x="415" y="2662"/>
                                </a:lnTo>
                                <a:lnTo>
                                  <a:pt x="410" y="2617"/>
                                </a:lnTo>
                                <a:lnTo>
                                  <a:pt x="408" y="2572"/>
                                </a:lnTo>
                                <a:lnTo>
                                  <a:pt x="405" y="2527"/>
                                </a:lnTo>
                                <a:lnTo>
                                  <a:pt x="404" y="2482"/>
                                </a:lnTo>
                                <a:lnTo>
                                  <a:pt x="403" y="2437"/>
                                </a:lnTo>
                                <a:lnTo>
                                  <a:pt x="403" y="2392"/>
                                </a:lnTo>
                                <a:lnTo>
                                  <a:pt x="403" y="2347"/>
                                </a:lnTo>
                                <a:lnTo>
                                  <a:pt x="404" y="2302"/>
                                </a:lnTo>
                                <a:lnTo>
                                  <a:pt x="406" y="2258"/>
                                </a:lnTo>
                                <a:lnTo>
                                  <a:pt x="407" y="2212"/>
                                </a:lnTo>
                                <a:lnTo>
                                  <a:pt x="410" y="2166"/>
                                </a:lnTo>
                                <a:lnTo>
                                  <a:pt x="416" y="2120"/>
                                </a:lnTo>
                                <a:lnTo>
                                  <a:pt x="422" y="2073"/>
                                </a:lnTo>
                                <a:lnTo>
                                  <a:pt x="430" y="2027"/>
                                </a:lnTo>
                                <a:lnTo>
                                  <a:pt x="439" y="1981"/>
                                </a:lnTo>
                                <a:lnTo>
                                  <a:pt x="448" y="1935"/>
                                </a:lnTo>
                                <a:lnTo>
                                  <a:pt x="458" y="1889"/>
                                </a:lnTo>
                                <a:lnTo>
                                  <a:pt x="468" y="1842"/>
                                </a:lnTo>
                                <a:lnTo>
                                  <a:pt x="477" y="1798"/>
                                </a:lnTo>
                                <a:lnTo>
                                  <a:pt x="487" y="1754"/>
                                </a:lnTo>
                                <a:lnTo>
                                  <a:pt x="496" y="1710"/>
                                </a:lnTo>
                                <a:lnTo>
                                  <a:pt x="481" y="1697"/>
                                </a:lnTo>
                                <a:lnTo>
                                  <a:pt x="470" y="1679"/>
                                </a:lnTo>
                                <a:lnTo>
                                  <a:pt x="452" y="1676"/>
                                </a:lnTo>
                                <a:lnTo>
                                  <a:pt x="398" y="1641"/>
                                </a:lnTo>
                                <a:lnTo>
                                  <a:pt x="337" y="1610"/>
                                </a:lnTo>
                                <a:lnTo>
                                  <a:pt x="278" y="1585"/>
                                </a:lnTo>
                                <a:lnTo>
                                  <a:pt x="263" y="1583"/>
                                </a:lnTo>
                                <a:lnTo>
                                  <a:pt x="251" y="1586"/>
                                </a:lnTo>
                                <a:lnTo>
                                  <a:pt x="238" y="1600"/>
                                </a:lnTo>
                                <a:lnTo>
                                  <a:pt x="211" y="1599"/>
                                </a:lnTo>
                                <a:lnTo>
                                  <a:pt x="200" y="1577"/>
                                </a:lnTo>
                                <a:lnTo>
                                  <a:pt x="189" y="1550"/>
                                </a:lnTo>
                                <a:lnTo>
                                  <a:pt x="200" y="1535"/>
                                </a:lnTo>
                                <a:lnTo>
                                  <a:pt x="211" y="1523"/>
                                </a:lnTo>
                                <a:lnTo>
                                  <a:pt x="223" y="1510"/>
                                </a:lnTo>
                                <a:lnTo>
                                  <a:pt x="218" y="1493"/>
                                </a:lnTo>
                                <a:lnTo>
                                  <a:pt x="213" y="1475"/>
                                </a:lnTo>
                                <a:lnTo>
                                  <a:pt x="222" y="1456"/>
                                </a:lnTo>
                                <a:lnTo>
                                  <a:pt x="246" y="1445"/>
                                </a:lnTo>
                                <a:lnTo>
                                  <a:pt x="273" y="1443"/>
                                </a:lnTo>
                                <a:lnTo>
                                  <a:pt x="303" y="1447"/>
                                </a:lnTo>
                                <a:lnTo>
                                  <a:pt x="330" y="1466"/>
                                </a:lnTo>
                                <a:lnTo>
                                  <a:pt x="352" y="1494"/>
                                </a:lnTo>
                                <a:lnTo>
                                  <a:pt x="386" y="1490"/>
                                </a:lnTo>
                                <a:lnTo>
                                  <a:pt x="403" y="1496"/>
                                </a:lnTo>
                                <a:lnTo>
                                  <a:pt x="413" y="1510"/>
                                </a:lnTo>
                                <a:lnTo>
                                  <a:pt x="415" y="1527"/>
                                </a:lnTo>
                                <a:lnTo>
                                  <a:pt x="408" y="1547"/>
                                </a:lnTo>
                                <a:lnTo>
                                  <a:pt x="395" y="1560"/>
                                </a:lnTo>
                                <a:lnTo>
                                  <a:pt x="380" y="1564"/>
                                </a:lnTo>
                                <a:lnTo>
                                  <a:pt x="399" y="1569"/>
                                </a:lnTo>
                                <a:lnTo>
                                  <a:pt x="419" y="1587"/>
                                </a:lnTo>
                                <a:lnTo>
                                  <a:pt x="437" y="1604"/>
                                </a:lnTo>
                                <a:lnTo>
                                  <a:pt x="453" y="1612"/>
                                </a:lnTo>
                                <a:lnTo>
                                  <a:pt x="465" y="1600"/>
                                </a:lnTo>
                                <a:lnTo>
                                  <a:pt x="474" y="1556"/>
                                </a:lnTo>
                                <a:lnTo>
                                  <a:pt x="487" y="1557"/>
                                </a:lnTo>
                                <a:lnTo>
                                  <a:pt x="493" y="1568"/>
                                </a:lnTo>
                                <a:lnTo>
                                  <a:pt x="499" y="1579"/>
                                </a:lnTo>
                                <a:lnTo>
                                  <a:pt x="507" y="1599"/>
                                </a:lnTo>
                                <a:lnTo>
                                  <a:pt x="509" y="1618"/>
                                </a:lnTo>
                                <a:lnTo>
                                  <a:pt x="494" y="1630"/>
                                </a:lnTo>
                                <a:lnTo>
                                  <a:pt x="484" y="1651"/>
                                </a:lnTo>
                                <a:lnTo>
                                  <a:pt x="493" y="1670"/>
                                </a:lnTo>
                                <a:lnTo>
                                  <a:pt x="504" y="1688"/>
                                </a:lnTo>
                                <a:lnTo>
                                  <a:pt x="525" y="1636"/>
                                </a:lnTo>
                                <a:lnTo>
                                  <a:pt x="543" y="1584"/>
                                </a:lnTo>
                                <a:lnTo>
                                  <a:pt x="561" y="1530"/>
                                </a:lnTo>
                                <a:lnTo>
                                  <a:pt x="577" y="1478"/>
                                </a:lnTo>
                                <a:lnTo>
                                  <a:pt x="571" y="1488"/>
                                </a:lnTo>
                                <a:lnTo>
                                  <a:pt x="562" y="1494"/>
                                </a:lnTo>
                                <a:lnTo>
                                  <a:pt x="551" y="1502"/>
                                </a:lnTo>
                                <a:lnTo>
                                  <a:pt x="546" y="1487"/>
                                </a:lnTo>
                                <a:lnTo>
                                  <a:pt x="535" y="1460"/>
                                </a:lnTo>
                                <a:lnTo>
                                  <a:pt x="529" y="1444"/>
                                </a:lnTo>
                                <a:lnTo>
                                  <a:pt x="519" y="1458"/>
                                </a:lnTo>
                                <a:lnTo>
                                  <a:pt x="503" y="1472"/>
                                </a:lnTo>
                                <a:lnTo>
                                  <a:pt x="484" y="1478"/>
                                </a:lnTo>
                                <a:lnTo>
                                  <a:pt x="446" y="1456"/>
                                </a:lnTo>
                                <a:lnTo>
                                  <a:pt x="411" y="1436"/>
                                </a:lnTo>
                                <a:lnTo>
                                  <a:pt x="370" y="1418"/>
                                </a:lnTo>
                                <a:lnTo>
                                  <a:pt x="347" y="1414"/>
                                </a:lnTo>
                                <a:lnTo>
                                  <a:pt x="323" y="1404"/>
                                </a:lnTo>
                                <a:lnTo>
                                  <a:pt x="303" y="1399"/>
                                </a:lnTo>
                                <a:lnTo>
                                  <a:pt x="305" y="1358"/>
                                </a:lnTo>
                                <a:lnTo>
                                  <a:pt x="295" y="1323"/>
                                </a:lnTo>
                                <a:lnTo>
                                  <a:pt x="277" y="1289"/>
                                </a:lnTo>
                                <a:lnTo>
                                  <a:pt x="299" y="1250"/>
                                </a:lnTo>
                                <a:lnTo>
                                  <a:pt x="330" y="1216"/>
                                </a:lnTo>
                                <a:lnTo>
                                  <a:pt x="361" y="1179"/>
                                </a:lnTo>
                                <a:lnTo>
                                  <a:pt x="370" y="1177"/>
                                </a:lnTo>
                                <a:lnTo>
                                  <a:pt x="377" y="1180"/>
                                </a:lnTo>
                                <a:lnTo>
                                  <a:pt x="386" y="1187"/>
                                </a:lnTo>
                                <a:lnTo>
                                  <a:pt x="386" y="1194"/>
                                </a:lnTo>
                                <a:lnTo>
                                  <a:pt x="386" y="1201"/>
                                </a:lnTo>
                                <a:lnTo>
                                  <a:pt x="381" y="1205"/>
                                </a:lnTo>
                                <a:lnTo>
                                  <a:pt x="381" y="1222"/>
                                </a:lnTo>
                                <a:lnTo>
                                  <a:pt x="387" y="1238"/>
                                </a:lnTo>
                                <a:lnTo>
                                  <a:pt x="400" y="1249"/>
                                </a:lnTo>
                                <a:lnTo>
                                  <a:pt x="450" y="1273"/>
                                </a:lnTo>
                                <a:lnTo>
                                  <a:pt x="496" y="1302"/>
                                </a:lnTo>
                                <a:lnTo>
                                  <a:pt x="544" y="1322"/>
                                </a:lnTo>
                                <a:lnTo>
                                  <a:pt x="595" y="1320"/>
                                </a:lnTo>
                                <a:lnTo>
                                  <a:pt x="598" y="1347"/>
                                </a:lnTo>
                                <a:lnTo>
                                  <a:pt x="604" y="1395"/>
                                </a:lnTo>
                                <a:lnTo>
                                  <a:pt x="606" y="1421"/>
                                </a:lnTo>
                                <a:lnTo>
                                  <a:pt x="625" y="1381"/>
                                </a:lnTo>
                                <a:lnTo>
                                  <a:pt x="646" y="1338"/>
                                </a:lnTo>
                                <a:lnTo>
                                  <a:pt x="667" y="1294"/>
                                </a:lnTo>
                                <a:lnTo>
                                  <a:pt x="690" y="1251"/>
                                </a:lnTo>
                                <a:lnTo>
                                  <a:pt x="712" y="1207"/>
                                </a:lnTo>
                                <a:lnTo>
                                  <a:pt x="736" y="1167"/>
                                </a:lnTo>
                                <a:lnTo>
                                  <a:pt x="759" y="1127"/>
                                </a:lnTo>
                                <a:lnTo>
                                  <a:pt x="759" y="1126"/>
                                </a:lnTo>
                                <a:lnTo>
                                  <a:pt x="760" y="1125"/>
                                </a:lnTo>
                                <a:lnTo>
                                  <a:pt x="783" y="1087"/>
                                </a:lnTo>
                                <a:lnTo>
                                  <a:pt x="807" y="1050"/>
                                </a:lnTo>
                                <a:lnTo>
                                  <a:pt x="833" y="1011"/>
                                </a:lnTo>
                                <a:lnTo>
                                  <a:pt x="859" y="974"/>
                                </a:lnTo>
                                <a:lnTo>
                                  <a:pt x="885" y="938"/>
                                </a:lnTo>
                                <a:lnTo>
                                  <a:pt x="914" y="900"/>
                                </a:lnTo>
                                <a:lnTo>
                                  <a:pt x="941" y="865"/>
                                </a:lnTo>
                                <a:lnTo>
                                  <a:pt x="970" y="829"/>
                                </a:lnTo>
                                <a:lnTo>
                                  <a:pt x="1000" y="794"/>
                                </a:lnTo>
                                <a:lnTo>
                                  <a:pt x="1031" y="760"/>
                                </a:lnTo>
                                <a:lnTo>
                                  <a:pt x="1060" y="726"/>
                                </a:lnTo>
                                <a:lnTo>
                                  <a:pt x="1092" y="692"/>
                                </a:lnTo>
                                <a:lnTo>
                                  <a:pt x="1123" y="659"/>
                                </a:lnTo>
                                <a:lnTo>
                                  <a:pt x="1155" y="627"/>
                                </a:lnTo>
                                <a:lnTo>
                                  <a:pt x="1188" y="596"/>
                                </a:lnTo>
                                <a:lnTo>
                                  <a:pt x="1220" y="565"/>
                                </a:lnTo>
                                <a:lnTo>
                                  <a:pt x="1253" y="535"/>
                                </a:lnTo>
                                <a:lnTo>
                                  <a:pt x="1286" y="506"/>
                                </a:lnTo>
                                <a:lnTo>
                                  <a:pt x="1288" y="503"/>
                                </a:lnTo>
                                <a:lnTo>
                                  <a:pt x="1290" y="501"/>
                                </a:lnTo>
                                <a:lnTo>
                                  <a:pt x="1292" y="500"/>
                                </a:lnTo>
                                <a:lnTo>
                                  <a:pt x="1290" y="500"/>
                                </a:lnTo>
                                <a:lnTo>
                                  <a:pt x="1286" y="502"/>
                                </a:lnTo>
                                <a:lnTo>
                                  <a:pt x="1283" y="503"/>
                                </a:lnTo>
                                <a:lnTo>
                                  <a:pt x="1263" y="507"/>
                                </a:lnTo>
                                <a:lnTo>
                                  <a:pt x="1246" y="523"/>
                                </a:lnTo>
                                <a:lnTo>
                                  <a:pt x="1224" y="526"/>
                                </a:lnTo>
                                <a:lnTo>
                                  <a:pt x="1223" y="520"/>
                                </a:lnTo>
                                <a:lnTo>
                                  <a:pt x="1221" y="507"/>
                                </a:lnTo>
                                <a:lnTo>
                                  <a:pt x="1219" y="500"/>
                                </a:lnTo>
                                <a:lnTo>
                                  <a:pt x="1213" y="501"/>
                                </a:lnTo>
                                <a:lnTo>
                                  <a:pt x="1201" y="503"/>
                                </a:lnTo>
                                <a:lnTo>
                                  <a:pt x="1194" y="505"/>
                                </a:lnTo>
                                <a:lnTo>
                                  <a:pt x="1187" y="483"/>
                                </a:lnTo>
                                <a:lnTo>
                                  <a:pt x="1195" y="461"/>
                                </a:lnTo>
                                <a:lnTo>
                                  <a:pt x="1204" y="439"/>
                                </a:lnTo>
                                <a:lnTo>
                                  <a:pt x="1236" y="390"/>
                                </a:lnTo>
                                <a:lnTo>
                                  <a:pt x="1277" y="352"/>
                                </a:lnTo>
                                <a:lnTo>
                                  <a:pt x="1305" y="299"/>
                                </a:lnTo>
                                <a:lnTo>
                                  <a:pt x="1290" y="301"/>
                                </a:lnTo>
                                <a:lnTo>
                                  <a:pt x="1261" y="302"/>
                                </a:lnTo>
                                <a:lnTo>
                                  <a:pt x="1246" y="303"/>
                                </a:lnTo>
                                <a:lnTo>
                                  <a:pt x="1219" y="309"/>
                                </a:lnTo>
                                <a:lnTo>
                                  <a:pt x="1189" y="317"/>
                                </a:lnTo>
                                <a:lnTo>
                                  <a:pt x="1162" y="329"/>
                                </a:lnTo>
                                <a:lnTo>
                                  <a:pt x="1122" y="348"/>
                                </a:lnTo>
                                <a:lnTo>
                                  <a:pt x="1075" y="347"/>
                                </a:lnTo>
                                <a:lnTo>
                                  <a:pt x="1032" y="331"/>
                                </a:lnTo>
                                <a:lnTo>
                                  <a:pt x="1034" y="319"/>
                                </a:lnTo>
                                <a:lnTo>
                                  <a:pt x="1043" y="309"/>
                                </a:lnTo>
                                <a:lnTo>
                                  <a:pt x="1049" y="299"/>
                                </a:lnTo>
                                <a:lnTo>
                                  <a:pt x="1044" y="294"/>
                                </a:lnTo>
                                <a:lnTo>
                                  <a:pt x="1037" y="287"/>
                                </a:lnTo>
                                <a:lnTo>
                                  <a:pt x="1029" y="283"/>
                                </a:lnTo>
                                <a:lnTo>
                                  <a:pt x="1022" y="269"/>
                                </a:lnTo>
                                <a:lnTo>
                                  <a:pt x="1012" y="253"/>
                                </a:lnTo>
                                <a:lnTo>
                                  <a:pt x="1020" y="239"/>
                                </a:lnTo>
                                <a:lnTo>
                                  <a:pt x="1038" y="235"/>
                                </a:lnTo>
                                <a:lnTo>
                                  <a:pt x="1056" y="231"/>
                                </a:lnTo>
                                <a:lnTo>
                                  <a:pt x="1077" y="234"/>
                                </a:lnTo>
                                <a:lnTo>
                                  <a:pt x="1073" y="213"/>
                                </a:lnTo>
                                <a:lnTo>
                                  <a:pt x="1066" y="194"/>
                                </a:lnTo>
                                <a:lnTo>
                                  <a:pt x="1073" y="178"/>
                                </a:lnTo>
                                <a:lnTo>
                                  <a:pt x="1112" y="190"/>
                                </a:lnTo>
                                <a:lnTo>
                                  <a:pt x="1145" y="216"/>
                                </a:lnTo>
                                <a:lnTo>
                                  <a:pt x="1168" y="248"/>
                                </a:lnTo>
                                <a:lnTo>
                                  <a:pt x="1198" y="248"/>
                                </a:lnTo>
                                <a:lnTo>
                                  <a:pt x="1222" y="253"/>
                                </a:lnTo>
                                <a:lnTo>
                                  <a:pt x="1250" y="256"/>
                                </a:lnTo>
                                <a:lnTo>
                                  <a:pt x="1246" y="245"/>
                                </a:lnTo>
                                <a:lnTo>
                                  <a:pt x="1238" y="224"/>
                                </a:lnTo>
                                <a:lnTo>
                                  <a:pt x="1234" y="212"/>
                                </a:lnTo>
                                <a:lnTo>
                                  <a:pt x="1239" y="192"/>
                                </a:lnTo>
                                <a:lnTo>
                                  <a:pt x="1246" y="171"/>
                                </a:lnTo>
                                <a:lnTo>
                                  <a:pt x="1266" y="161"/>
                                </a:lnTo>
                                <a:lnTo>
                                  <a:pt x="1271" y="170"/>
                                </a:lnTo>
                                <a:lnTo>
                                  <a:pt x="1271" y="182"/>
                                </a:lnTo>
                                <a:lnTo>
                                  <a:pt x="1270" y="193"/>
                                </a:lnTo>
                                <a:lnTo>
                                  <a:pt x="1280" y="214"/>
                                </a:lnTo>
                                <a:lnTo>
                                  <a:pt x="1296" y="231"/>
                                </a:lnTo>
                                <a:lnTo>
                                  <a:pt x="1315" y="244"/>
                                </a:lnTo>
                                <a:lnTo>
                                  <a:pt x="1332" y="244"/>
                                </a:lnTo>
                                <a:lnTo>
                                  <a:pt x="1351" y="245"/>
                                </a:lnTo>
                                <a:lnTo>
                                  <a:pt x="1366" y="237"/>
                                </a:lnTo>
                                <a:lnTo>
                                  <a:pt x="1332" y="212"/>
                                </a:lnTo>
                                <a:lnTo>
                                  <a:pt x="1309" y="178"/>
                                </a:lnTo>
                                <a:lnTo>
                                  <a:pt x="1300" y="137"/>
                                </a:lnTo>
                                <a:lnTo>
                                  <a:pt x="1305" y="125"/>
                                </a:lnTo>
                                <a:lnTo>
                                  <a:pt x="1311" y="143"/>
                                </a:lnTo>
                                <a:lnTo>
                                  <a:pt x="1300" y="137"/>
                                </a:lnTo>
                                <a:close/>
                                <a:moveTo>
                                  <a:pt x="296" y="2547"/>
                                </a:moveTo>
                                <a:lnTo>
                                  <a:pt x="253" y="2549"/>
                                </a:lnTo>
                                <a:lnTo>
                                  <a:pt x="174" y="2553"/>
                                </a:lnTo>
                                <a:lnTo>
                                  <a:pt x="131" y="2555"/>
                                </a:lnTo>
                                <a:lnTo>
                                  <a:pt x="126" y="2552"/>
                                </a:lnTo>
                                <a:lnTo>
                                  <a:pt x="116" y="2545"/>
                                </a:lnTo>
                                <a:lnTo>
                                  <a:pt x="110" y="2542"/>
                                </a:lnTo>
                                <a:lnTo>
                                  <a:pt x="112" y="2525"/>
                                </a:lnTo>
                                <a:lnTo>
                                  <a:pt x="120" y="2505"/>
                                </a:lnTo>
                                <a:lnTo>
                                  <a:pt x="134" y="2496"/>
                                </a:lnTo>
                                <a:lnTo>
                                  <a:pt x="176" y="2494"/>
                                </a:lnTo>
                                <a:lnTo>
                                  <a:pt x="254" y="2491"/>
                                </a:lnTo>
                                <a:lnTo>
                                  <a:pt x="296" y="2488"/>
                                </a:lnTo>
                                <a:lnTo>
                                  <a:pt x="314" y="2505"/>
                                </a:lnTo>
                                <a:lnTo>
                                  <a:pt x="307" y="2530"/>
                                </a:lnTo>
                                <a:lnTo>
                                  <a:pt x="296" y="2547"/>
                                </a:lnTo>
                                <a:close/>
                                <a:moveTo>
                                  <a:pt x="393" y="1175"/>
                                </a:moveTo>
                                <a:lnTo>
                                  <a:pt x="402" y="1126"/>
                                </a:lnTo>
                                <a:lnTo>
                                  <a:pt x="396" y="1077"/>
                                </a:lnTo>
                                <a:lnTo>
                                  <a:pt x="420" y="1040"/>
                                </a:lnTo>
                                <a:lnTo>
                                  <a:pt x="452" y="1040"/>
                                </a:lnTo>
                                <a:lnTo>
                                  <a:pt x="485" y="1036"/>
                                </a:lnTo>
                                <a:lnTo>
                                  <a:pt x="524" y="1038"/>
                                </a:lnTo>
                                <a:lnTo>
                                  <a:pt x="538" y="1059"/>
                                </a:lnTo>
                                <a:lnTo>
                                  <a:pt x="531" y="1098"/>
                                </a:lnTo>
                                <a:lnTo>
                                  <a:pt x="527" y="1142"/>
                                </a:lnTo>
                                <a:lnTo>
                                  <a:pt x="539" y="1171"/>
                                </a:lnTo>
                                <a:lnTo>
                                  <a:pt x="569" y="1193"/>
                                </a:lnTo>
                                <a:lnTo>
                                  <a:pt x="610" y="1209"/>
                                </a:lnTo>
                                <a:lnTo>
                                  <a:pt x="629" y="1191"/>
                                </a:lnTo>
                                <a:lnTo>
                                  <a:pt x="647" y="1168"/>
                                </a:lnTo>
                                <a:lnTo>
                                  <a:pt x="663" y="1157"/>
                                </a:lnTo>
                                <a:lnTo>
                                  <a:pt x="672" y="1177"/>
                                </a:lnTo>
                                <a:lnTo>
                                  <a:pt x="679" y="1197"/>
                                </a:lnTo>
                                <a:lnTo>
                                  <a:pt x="681" y="1217"/>
                                </a:lnTo>
                                <a:lnTo>
                                  <a:pt x="662" y="1234"/>
                                </a:lnTo>
                                <a:lnTo>
                                  <a:pt x="627" y="1263"/>
                                </a:lnTo>
                                <a:lnTo>
                                  <a:pt x="607" y="1279"/>
                                </a:lnTo>
                                <a:lnTo>
                                  <a:pt x="563" y="1243"/>
                                </a:lnTo>
                                <a:lnTo>
                                  <a:pt x="508" y="1211"/>
                                </a:lnTo>
                                <a:lnTo>
                                  <a:pt x="449" y="1187"/>
                                </a:lnTo>
                                <a:lnTo>
                                  <a:pt x="393" y="1175"/>
                                </a:lnTo>
                                <a:close/>
                                <a:moveTo>
                                  <a:pt x="481" y="1137"/>
                                </a:moveTo>
                                <a:lnTo>
                                  <a:pt x="491" y="1118"/>
                                </a:lnTo>
                                <a:lnTo>
                                  <a:pt x="494" y="1091"/>
                                </a:lnTo>
                                <a:lnTo>
                                  <a:pt x="494" y="1079"/>
                                </a:lnTo>
                                <a:lnTo>
                                  <a:pt x="482" y="1079"/>
                                </a:lnTo>
                                <a:lnTo>
                                  <a:pt x="458" y="1081"/>
                                </a:lnTo>
                                <a:lnTo>
                                  <a:pt x="446" y="1081"/>
                                </a:lnTo>
                                <a:lnTo>
                                  <a:pt x="440" y="1099"/>
                                </a:lnTo>
                                <a:lnTo>
                                  <a:pt x="440" y="1113"/>
                                </a:lnTo>
                                <a:lnTo>
                                  <a:pt x="441" y="1119"/>
                                </a:lnTo>
                                <a:lnTo>
                                  <a:pt x="452" y="1133"/>
                                </a:lnTo>
                                <a:lnTo>
                                  <a:pt x="468" y="1139"/>
                                </a:lnTo>
                                <a:lnTo>
                                  <a:pt x="481" y="1137"/>
                                </a:lnTo>
                                <a:close/>
                                <a:moveTo>
                                  <a:pt x="813" y="986"/>
                                </a:moveTo>
                                <a:lnTo>
                                  <a:pt x="783" y="996"/>
                                </a:lnTo>
                                <a:lnTo>
                                  <a:pt x="747" y="987"/>
                                </a:lnTo>
                                <a:lnTo>
                                  <a:pt x="707" y="966"/>
                                </a:lnTo>
                                <a:lnTo>
                                  <a:pt x="664" y="938"/>
                                </a:lnTo>
                                <a:lnTo>
                                  <a:pt x="624" y="909"/>
                                </a:lnTo>
                                <a:lnTo>
                                  <a:pt x="585" y="886"/>
                                </a:lnTo>
                                <a:lnTo>
                                  <a:pt x="570" y="899"/>
                                </a:lnTo>
                                <a:lnTo>
                                  <a:pt x="559" y="923"/>
                                </a:lnTo>
                                <a:lnTo>
                                  <a:pt x="563" y="942"/>
                                </a:lnTo>
                                <a:lnTo>
                                  <a:pt x="612" y="973"/>
                                </a:lnTo>
                                <a:lnTo>
                                  <a:pt x="658" y="1010"/>
                                </a:lnTo>
                                <a:lnTo>
                                  <a:pt x="703" y="1036"/>
                                </a:lnTo>
                                <a:lnTo>
                                  <a:pt x="746" y="1035"/>
                                </a:lnTo>
                                <a:lnTo>
                                  <a:pt x="751" y="1075"/>
                                </a:lnTo>
                                <a:lnTo>
                                  <a:pt x="730" y="1099"/>
                                </a:lnTo>
                                <a:lnTo>
                                  <a:pt x="695" y="1111"/>
                                </a:lnTo>
                                <a:lnTo>
                                  <a:pt x="687" y="1104"/>
                                </a:lnTo>
                                <a:lnTo>
                                  <a:pt x="679" y="1095"/>
                                </a:lnTo>
                                <a:lnTo>
                                  <a:pt x="673" y="1084"/>
                                </a:lnTo>
                                <a:lnTo>
                                  <a:pt x="637" y="1061"/>
                                </a:lnTo>
                                <a:lnTo>
                                  <a:pt x="570" y="1018"/>
                                </a:lnTo>
                                <a:lnTo>
                                  <a:pt x="533" y="994"/>
                                </a:lnTo>
                                <a:lnTo>
                                  <a:pt x="519" y="995"/>
                                </a:lnTo>
                                <a:lnTo>
                                  <a:pt x="493" y="998"/>
                                </a:lnTo>
                                <a:lnTo>
                                  <a:pt x="480" y="999"/>
                                </a:lnTo>
                                <a:lnTo>
                                  <a:pt x="472" y="970"/>
                                </a:lnTo>
                                <a:lnTo>
                                  <a:pt x="466" y="939"/>
                                </a:lnTo>
                                <a:lnTo>
                                  <a:pt x="484" y="916"/>
                                </a:lnTo>
                                <a:lnTo>
                                  <a:pt x="520" y="906"/>
                                </a:lnTo>
                                <a:lnTo>
                                  <a:pt x="526" y="870"/>
                                </a:lnTo>
                                <a:lnTo>
                                  <a:pt x="532" y="831"/>
                                </a:lnTo>
                                <a:lnTo>
                                  <a:pt x="557" y="824"/>
                                </a:lnTo>
                                <a:lnTo>
                                  <a:pt x="575" y="810"/>
                                </a:lnTo>
                                <a:lnTo>
                                  <a:pt x="599" y="801"/>
                                </a:lnTo>
                                <a:lnTo>
                                  <a:pt x="607" y="812"/>
                                </a:lnTo>
                                <a:lnTo>
                                  <a:pt x="623" y="831"/>
                                </a:lnTo>
                                <a:lnTo>
                                  <a:pt x="630" y="842"/>
                                </a:lnTo>
                                <a:lnTo>
                                  <a:pt x="674" y="878"/>
                                </a:lnTo>
                                <a:lnTo>
                                  <a:pt x="723" y="911"/>
                                </a:lnTo>
                                <a:lnTo>
                                  <a:pt x="770" y="937"/>
                                </a:lnTo>
                                <a:lnTo>
                                  <a:pt x="785" y="931"/>
                                </a:lnTo>
                                <a:lnTo>
                                  <a:pt x="797" y="920"/>
                                </a:lnTo>
                                <a:lnTo>
                                  <a:pt x="814" y="916"/>
                                </a:lnTo>
                                <a:lnTo>
                                  <a:pt x="818" y="941"/>
                                </a:lnTo>
                                <a:lnTo>
                                  <a:pt x="825" y="962"/>
                                </a:lnTo>
                                <a:lnTo>
                                  <a:pt x="813" y="986"/>
                                </a:lnTo>
                                <a:close/>
                                <a:moveTo>
                                  <a:pt x="177" y="2993"/>
                                </a:moveTo>
                                <a:lnTo>
                                  <a:pt x="184" y="3009"/>
                                </a:lnTo>
                                <a:lnTo>
                                  <a:pt x="204" y="3017"/>
                                </a:lnTo>
                                <a:lnTo>
                                  <a:pt x="229" y="3018"/>
                                </a:lnTo>
                                <a:lnTo>
                                  <a:pt x="252" y="3010"/>
                                </a:lnTo>
                                <a:lnTo>
                                  <a:pt x="265" y="2996"/>
                                </a:lnTo>
                                <a:lnTo>
                                  <a:pt x="259" y="2975"/>
                                </a:lnTo>
                                <a:lnTo>
                                  <a:pt x="226" y="2947"/>
                                </a:lnTo>
                                <a:lnTo>
                                  <a:pt x="215" y="2967"/>
                                </a:lnTo>
                                <a:lnTo>
                                  <a:pt x="199" y="2980"/>
                                </a:lnTo>
                                <a:lnTo>
                                  <a:pt x="177" y="2993"/>
                                </a:lnTo>
                                <a:close/>
                                <a:moveTo>
                                  <a:pt x="215" y="1756"/>
                                </a:moveTo>
                                <a:lnTo>
                                  <a:pt x="231" y="1757"/>
                                </a:lnTo>
                                <a:lnTo>
                                  <a:pt x="263" y="1759"/>
                                </a:lnTo>
                                <a:lnTo>
                                  <a:pt x="279" y="1760"/>
                                </a:lnTo>
                                <a:lnTo>
                                  <a:pt x="261" y="1708"/>
                                </a:lnTo>
                                <a:lnTo>
                                  <a:pt x="240" y="1687"/>
                                </a:lnTo>
                                <a:lnTo>
                                  <a:pt x="221" y="1690"/>
                                </a:lnTo>
                                <a:lnTo>
                                  <a:pt x="209" y="1709"/>
                                </a:lnTo>
                                <a:lnTo>
                                  <a:pt x="206" y="1733"/>
                                </a:lnTo>
                                <a:lnTo>
                                  <a:pt x="215" y="1756"/>
                                </a:lnTo>
                                <a:close/>
                                <a:moveTo>
                                  <a:pt x="267" y="1632"/>
                                </a:moveTo>
                                <a:lnTo>
                                  <a:pt x="288" y="1666"/>
                                </a:lnTo>
                                <a:lnTo>
                                  <a:pt x="308" y="1709"/>
                                </a:lnTo>
                                <a:lnTo>
                                  <a:pt x="331" y="1746"/>
                                </a:lnTo>
                                <a:lnTo>
                                  <a:pt x="360" y="1767"/>
                                </a:lnTo>
                                <a:lnTo>
                                  <a:pt x="399" y="1758"/>
                                </a:lnTo>
                                <a:lnTo>
                                  <a:pt x="413" y="1738"/>
                                </a:lnTo>
                                <a:lnTo>
                                  <a:pt x="420" y="1710"/>
                                </a:lnTo>
                                <a:lnTo>
                                  <a:pt x="438" y="1700"/>
                                </a:lnTo>
                                <a:lnTo>
                                  <a:pt x="443" y="1716"/>
                                </a:lnTo>
                                <a:lnTo>
                                  <a:pt x="453" y="1747"/>
                                </a:lnTo>
                                <a:lnTo>
                                  <a:pt x="459" y="1764"/>
                                </a:lnTo>
                                <a:lnTo>
                                  <a:pt x="447" y="1782"/>
                                </a:lnTo>
                                <a:lnTo>
                                  <a:pt x="424" y="1817"/>
                                </a:lnTo>
                                <a:lnTo>
                                  <a:pt x="410" y="1837"/>
                                </a:lnTo>
                                <a:lnTo>
                                  <a:pt x="376" y="1825"/>
                                </a:lnTo>
                                <a:lnTo>
                                  <a:pt x="341" y="1814"/>
                                </a:lnTo>
                                <a:lnTo>
                                  <a:pt x="305" y="1807"/>
                                </a:lnTo>
                                <a:lnTo>
                                  <a:pt x="301" y="1805"/>
                                </a:lnTo>
                                <a:lnTo>
                                  <a:pt x="295" y="1805"/>
                                </a:lnTo>
                                <a:lnTo>
                                  <a:pt x="293" y="1805"/>
                                </a:lnTo>
                                <a:lnTo>
                                  <a:pt x="254" y="1793"/>
                                </a:lnTo>
                                <a:lnTo>
                                  <a:pt x="216" y="1790"/>
                                </a:lnTo>
                                <a:lnTo>
                                  <a:pt x="174" y="1790"/>
                                </a:lnTo>
                                <a:lnTo>
                                  <a:pt x="172" y="1751"/>
                                </a:lnTo>
                                <a:lnTo>
                                  <a:pt x="164" y="1716"/>
                                </a:lnTo>
                                <a:lnTo>
                                  <a:pt x="150" y="1683"/>
                                </a:lnTo>
                                <a:lnTo>
                                  <a:pt x="183" y="1657"/>
                                </a:lnTo>
                                <a:lnTo>
                                  <a:pt x="226" y="1642"/>
                                </a:lnTo>
                                <a:lnTo>
                                  <a:pt x="267" y="1632"/>
                                </a:lnTo>
                                <a:close/>
                                <a:moveTo>
                                  <a:pt x="400" y="1995"/>
                                </a:moveTo>
                                <a:lnTo>
                                  <a:pt x="387" y="2012"/>
                                </a:lnTo>
                                <a:lnTo>
                                  <a:pt x="362" y="2045"/>
                                </a:lnTo>
                                <a:lnTo>
                                  <a:pt x="349" y="2063"/>
                                </a:lnTo>
                                <a:lnTo>
                                  <a:pt x="303" y="2045"/>
                                </a:lnTo>
                                <a:lnTo>
                                  <a:pt x="252" y="2033"/>
                                </a:lnTo>
                                <a:lnTo>
                                  <a:pt x="201" y="2026"/>
                                </a:lnTo>
                                <a:lnTo>
                                  <a:pt x="151" y="2018"/>
                                </a:lnTo>
                                <a:lnTo>
                                  <a:pt x="102" y="2009"/>
                                </a:lnTo>
                                <a:lnTo>
                                  <a:pt x="88" y="2010"/>
                                </a:lnTo>
                                <a:lnTo>
                                  <a:pt x="74" y="2009"/>
                                </a:lnTo>
                                <a:lnTo>
                                  <a:pt x="61" y="2007"/>
                                </a:lnTo>
                                <a:lnTo>
                                  <a:pt x="55" y="1980"/>
                                </a:lnTo>
                                <a:lnTo>
                                  <a:pt x="54" y="1957"/>
                                </a:lnTo>
                                <a:lnTo>
                                  <a:pt x="57" y="1932"/>
                                </a:lnTo>
                                <a:lnTo>
                                  <a:pt x="79" y="1941"/>
                                </a:lnTo>
                                <a:lnTo>
                                  <a:pt x="99" y="1943"/>
                                </a:lnTo>
                                <a:lnTo>
                                  <a:pt x="119" y="1946"/>
                                </a:lnTo>
                                <a:lnTo>
                                  <a:pt x="112" y="1923"/>
                                </a:lnTo>
                                <a:lnTo>
                                  <a:pt x="105" y="1893"/>
                                </a:lnTo>
                                <a:lnTo>
                                  <a:pt x="113" y="1865"/>
                                </a:lnTo>
                                <a:lnTo>
                                  <a:pt x="122" y="1857"/>
                                </a:lnTo>
                                <a:lnTo>
                                  <a:pt x="139" y="1839"/>
                                </a:lnTo>
                                <a:lnTo>
                                  <a:pt x="148" y="1829"/>
                                </a:lnTo>
                                <a:lnTo>
                                  <a:pt x="200" y="1850"/>
                                </a:lnTo>
                                <a:lnTo>
                                  <a:pt x="255" y="1862"/>
                                </a:lnTo>
                                <a:lnTo>
                                  <a:pt x="310" y="1871"/>
                                </a:lnTo>
                                <a:lnTo>
                                  <a:pt x="369" y="1881"/>
                                </a:lnTo>
                                <a:lnTo>
                                  <a:pt x="380" y="1921"/>
                                </a:lnTo>
                                <a:lnTo>
                                  <a:pt x="400" y="1958"/>
                                </a:lnTo>
                                <a:lnTo>
                                  <a:pt x="400" y="1995"/>
                                </a:lnTo>
                                <a:close/>
                                <a:moveTo>
                                  <a:pt x="160" y="1915"/>
                                </a:moveTo>
                                <a:lnTo>
                                  <a:pt x="146" y="1935"/>
                                </a:lnTo>
                                <a:lnTo>
                                  <a:pt x="164" y="1951"/>
                                </a:lnTo>
                                <a:lnTo>
                                  <a:pt x="203" y="1964"/>
                                </a:lnTo>
                                <a:lnTo>
                                  <a:pt x="252" y="1975"/>
                                </a:lnTo>
                                <a:lnTo>
                                  <a:pt x="299" y="1984"/>
                                </a:lnTo>
                                <a:lnTo>
                                  <a:pt x="336" y="1991"/>
                                </a:lnTo>
                                <a:lnTo>
                                  <a:pt x="339" y="1980"/>
                                </a:lnTo>
                                <a:lnTo>
                                  <a:pt x="338" y="1957"/>
                                </a:lnTo>
                                <a:lnTo>
                                  <a:pt x="337" y="1939"/>
                                </a:lnTo>
                                <a:lnTo>
                                  <a:pt x="272" y="1923"/>
                                </a:lnTo>
                                <a:lnTo>
                                  <a:pt x="203" y="1909"/>
                                </a:lnTo>
                                <a:lnTo>
                                  <a:pt x="160" y="1915"/>
                                </a:lnTo>
                                <a:close/>
                                <a:moveTo>
                                  <a:pt x="310" y="2207"/>
                                </a:moveTo>
                                <a:lnTo>
                                  <a:pt x="253" y="2196"/>
                                </a:lnTo>
                                <a:lnTo>
                                  <a:pt x="196" y="2188"/>
                                </a:lnTo>
                                <a:lnTo>
                                  <a:pt x="138" y="2182"/>
                                </a:lnTo>
                                <a:lnTo>
                                  <a:pt x="79" y="2177"/>
                                </a:lnTo>
                                <a:lnTo>
                                  <a:pt x="71" y="2182"/>
                                </a:lnTo>
                                <a:lnTo>
                                  <a:pt x="62" y="2188"/>
                                </a:lnTo>
                                <a:lnTo>
                                  <a:pt x="50" y="2190"/>
                                </a:lnTo>
                                <a:lnTo>
                                  <a:pt x="45" y="2158"/>
                                </a:lnTo>
                                <a:lnTo>
                                  <a:pt x="45" y="2132"/>
                                </a:lnTo>
                                <a:lnTo>
                                  <a:pt x="42" y="2101"/>
                                </a:lnTo>
                                <a:lnTo>
                                  <a:pt x="98" y="2111"/>
                                </a:lnTo>
                                <a:lnTo>
                                  <a:pt x="152" y="2121"/>
                                </a:lnTo>
                                <a:lnTo>
                                  <a:pt x="204" y="2130"/>
                                </a:lnTo>
                                <a:lnTo>
                                  <a:pt x="257" y="2135"/>
                                </a:lnTo>
                                <a:lnTo>
                                  <a:pt x="315" y="2137"/>
                                </a:lnTo>
                                <a:lnTo>
                                  <a:pt x="321" y="2125"/>
                                </a:lnTo>
                                <a:lnTo>
                                  <a:pt x="334" y="2105"/>
                                </a:lnTo>
                                <a:lnTo>
                                  <a:pt x="341" y="2094"/>
                                </a:lnTo>
                                <a:lnTo>
                                  <a:pt x="360" y="2102"/>
                                </a:lnTo>
                                <a:lnTo>
                                  <a:pt x="371" y="2117"/>
                                </a:lnTo>
                                <a:lnTo>
                                  <a:pt x="381" y="2136"/>
                                </a:lnTo>
                                <a:lnTo>
                                  <a:pt x="364" y="2170"/>
                                </a:lnTo>
                                <a:lnTo>
                                  <a:pt x="343" y="2203"/>
                                </a:lnTo>
                                <a:lnTo>
                                  <a:pt x="310" y="2207"/>
                                </a:lnTo>
                                <a:close/>
                                <a:moveTo>
                                  <a:pt x="334" y="2384"/>
                                </a:moveTo>
                                <a:lnTo>
                                  <a:pt x="279" y="2378"/>
                                </a:lnTo>
                                <a:lnTo>
                                  <a:pt x="219" y="2373"/>
                                </a:lnTo>
                                <a:lnTo>
                                  <a:pt x="157" y="2377"/>
                                </a:lnTo>
                                <a:lnTo>
                                  <a:pt x="102" y="2392"/>
                                </a:lnTo>
                                <a:lnTo>
                                  <a:pt x="88" y="2354"/>
                                </a:lnTo>
                                <a:lnTo>
                                  <a:pt x="63" y="2317"/>
                                </a:lnTo>
                                <a:lnTo>
                                  <a:pt x="46" y="2280"/>
                                </a:lnTo>
                                <a:lnTo>
                                  <a:pt x="75" y="2270"/>
                                </a:lnTo>
                                <a:lnTo>
                                  <a:pt x="101" y="2247"/>
                                </a:lnTo>
                                <a:lnTo>
                                  <a:pt x="126" y="2225"/>
                                </a:lnTo>
                                <a:lnTo>
                                  <a:pt x="151" y="2219"/>
                                </a:lnTo>
                                <a:lnTo>
                                  <a:pt x="179" y="2241"/>
                                </a:lnTo>
                                <a:lnTo>
                                  <a:pt x="218" y="2273"/>
                                </a:lnTo>
                                <a:lnTo>
                                  <a:pt x="254" y="2310"/>
                                </a:lnTo>
                                <a:lnTo>
                                  <a:pt x="298" y="2322"/>
                                </a:lnTo>
                                <a:lnTo>
                                  <a:pt x="308" y="2299"/>
                                </a:lnTo>
                                <a:lnTo>
                                  <a:pt x="312" y="2270"/>
                                </a:lnTo>
                                <a:lnTo>
                                  <a:pt x="322" y="2246"/>
                                </a:lnTo>
                                <a:lnTo>
                                  <a:pt x="337" y="2260"/>
                                </a:lnTo>
                                <a:lnTo>
                                  <a:pt x="362" y="2287"/>
                                </a:lnTo>
                                <a:lnTo>
                                  <a:pt x="376" y="2302"/>
                                </a:lnTo>
                                <a:lnTo>
                                  <a:pt x="362" y="2330"/>
                                </a:lnTo>
                                <a:lnTo>
                                  <a:pt x="348" y="2358"/>
                                </a:lnTo>
                                <a:lnTo>
                                  <a:pt x="334" y="2384"/>
                                </a:lnTo>
                                <a:close/>
                                <a:moveTo>
                                  <a:pt x="154" y="2266"/>
                                </a:moveTo>
                                <a:lnTo>
                                  <a:pt x="129" y="2272"/>
                                </a:lnTo>
                                <a:lnTo>
                                  <a:pt x="109" y="2293"/>
                                </a:lnTo>
                                <a:lnTo>
                                  <a:pt x="104" y="2317"/>
                                </a:lnTo>
                                <a:lnTo>
                                  <a:pt x="128" y="2337"/>
                                </a:lnTo>
                                <a:lnTo>
                                  <a:pt x="166" y="2335"/>
                                </a:lnTo>
                                <a:lnTo>
                                  <a:pt x="197" y="2322"/>
                                </a:lnTo>
                                <a:lnTo>
                                  <a:pt x="184" y="2307"/>
                                </a:lnTo>
                                <a:lnTo>
                                  <a:pt x="167" y="2284"/>
                                </a:lnTo>
                                <a:lnTo>
                                  <a:pt x="154" y="22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90"/>
                        <wps:cNvSpPr>
                          <a:spLocks/>
                        </wps:cNvSpPr>
                        <wps:spPr bwMode="auto">
                          <a:xfrm>
                            <a:off x="246" y="245"/>
                            <a:ext cx="15" cy="18"/>
                          </a:xfrm>
                          <a:custGeom>
                            <a:avLst/>
                            <a:gdLst>
                              <a:gd name="T0" fmla="*/ 15 w 57"/>
                              <a:gd name="T1" fmla="*/ 8 h 74"/>
                              <a:gd name="T2" fmla="*/ 10 w 57"/>
                              <a:gd name="T3" fmla="*/ 18 h 74"/>
                              <a:gd name="T4" fmla="*/ 4 w 57"/>
                              <a:gd name="T5" fmla="*/ 36 h 74"/>
                              <a:gd name="T6" fmla="*/ 0 w 57"/>
                              <a:gd name="T7" fmla="*/ 46 h 74"/>
                              <a:gd name="T8" fmla="*/ 0 w 57"/>
                              <a:gd name="T9" fmla="*/ 46 h 74"/>
                              <a:gd name="T10" fmla="*/ 38 w 57"/>
                              <a:gd name="T11" fmla="*/ 74 h 74"/>
                              <a:gd name="T12" fmla="*/ 45 w 57"/>
                              <a:gd name="T13" fmla="*/ 74 h 74"/>
                              <a:gd name="T14" fmla="*/ 54 w 57"/>
                              <a:gd name="T15" fmla="*/ 68 h 74"/>
                              <a:gd name="T16" fmla="*/ 54 w 57"/>
                              <a:gd name="T17" fmla="*/ 68 h 74"/>
                              <a:gd name="T18" fmla="*/ 57 w 57"/>
                              <a:gd name="T19" fmla="*/ 47 h 74"/>
                              <a:gd name="T20" fmla="*/ 54 w 57"/>
                              <a:gd name="T21" fmla="*/ 21 h 74"/>
                              <a:gd name="T22" fmla="*/ 50 w 57"/>
                              <a:gd name="T23" fmla="*/ 1 h 74"/>
                              <a:gd name="T24" fmla="*/ 50 w 57"/>
                              <a:gd name="T25" fmla="*/ 1 h 74"/>
                              <a:gd name="T26" fmla="*/ 38 w 57"/>
                              <a:gd name="T27" fmla="*/ 0 h 74"/>
                              <a:gd name="T28" fmla="*/ 27 w 57"/>
                              <a:gd name="T29" fmla="*/ 2 h 74"/>
                              <a:gd name="T30" fmla="*/ 15 w 57"/>
                              <a:gd name="T31" fmla="*/ 8 h 74"/>
                              <a:gd name="T32" fmla="*/ 15 w 57"/>
                              <a:gd name="T33" fmla="*/ 8 h 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57" h="74">
                                <a:moveTo>
                                  <a:pt x="15" y="8"/>
                                </a:moveTo>
                                <a:lnTo>
                                  <a:pt x="10" y="18"/>
                                </a:lnTo>
                                <a:lnTo>
                                  <a:pt x="4" y="36"/>
                                </a:lnTo>
                                <a:lnTo>
                                  <a:pt x="0" y="46"/>
                                </a:lnTo>
                                <a:lnTo>
                                  <a:pt x="38" y="74"/>
                                </a:lnTo>
                                <a:lnTo>
                                  <a:pt x="45" y="74"/>
                                </a:lnTo>
                                <a:lnTo>
                                  <a:pt x="54" y="68"/>
                                </a:lnTo>
                                <a:lnTo>
                                  <a:pt x="57" y="47"/>
                                </a:lnTo>
                                <a:lnTo>
                                  <a:pt x="54" y="21"/>
                                </a:lnTo>
                                <a:lnTo>
                                  <a:pt x="50" y="1"/>
                                </a:lnTo>
                                <a:lnTo>
                                  <a:pt x="38" y="0"/>
                                </a:lnTo>
                                <a:lnTo>
                                  <a:pt x="27" y="2"/>
                                </a:lnTo>
                                <a:lnTo>
                                  <a:pt x="15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91"/>
                        <wps:cNvSpPr>
                          <a:spLocks/>
                        </wps:cNvSpPr>
                        <wps:spPr bwMode="auto">
                          <a:xfrm>
                            <a:off x="1092" y="964"/>
                            <a:ext cx="8" cy="4"/>
                          </a:xfrm>
                          <a:custGeom>
                            <a:avLst/>
                            <a:gdLst>
                              <a:gd name="T0" fmla="*/ 8 w 30"/>
                              <a:gd name="T1" fmla="*/ 15 h 15"/>
                              <a:gd name="T2" fmla="*/ 5 w 30"/>
                              <a:gd name="T3" fmla="*/ 14 h 15"/>
                              <a:gd name="T4" fmla="*/ 2 w 30"/>
                              <a:gd name="T5" fmla="*/ 11 h 15"/>
                              <a:gd name="T6" fmla="*/ 0 w 30"/>
                              <a:gd name="T7" fmla="*/ 10 h 15"/>
                              <a:gd name="T8" fmla="*/ 0 w 30"/>
                              <a:gd name="T9" fmla="*/ 10 h 15"/>
                              <a:gd name="T10" fmla="*/ 6 w 30"/>
                              <a:gd name="T11" fmla="*/ 4 h 15"/>
                              <a:gd name="T12" fmla="*/ 19 w 30"/>
                              <a:gd name="T13" fmla="*/ 1 h 15"/>
                              <a:gd name="T14" fmla="*/ 30 w 30"/>
                              <a:gd name="T15" fmla="*/ 0 h 15"/>
                              <a:gd name="T16" fmla="*/ 30 w 30"/>
                              <a:gd name="T17" fmla="*/ 0 h 15"/>
                              <a:gd name="T18" fmla="*/ 23 w 30"/>
                              <a:gd name="T19" fmla="*/ 11 h 15"/>
                              <a:gd name="T20" fmla="*/ 13 w 30"/>
                              <a:gd name="T21" fmla="*/ 15 h 15"/>
                              <a:gd name="T22" fmla="*/ 8 w 30"/>
                              <a:gd name="T23" fmla="*/ 15 h 15"/>
                              <a:gd name="T24" fmla="*/ 8 w 30"/>
                              <a:gd name="T25" fmla="*/ 15 h 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0" h="15">
                                <a:moveTo>
                                  <a:pt x="8" y="15"/>
                                </a:moveTo>
                                <a:lnTo>
                                  <a:pt x="5" y="14"/>
                                </a:lnTo>
                                <a:lnTo>
                                  <a:pt x="2" y="11"/>
                                </a:lnTo>
                                <a:lnTo>
                                  <a:pt x="0" y="10"/>
                                </a:lnTo>
                                <a:lnTo>
                                  <a:pt x="6" y="4"/>
                                </a:lnTo>
                                <a:lnTo>
                                  <a:pt x="19" y="1"/>
                                </a:lnTo>
                                <a:lnTo>
                                  <a:pt x="30" y="0"/>
                                </a:lnTo>
                                <a:lnTo>
                                  <a:pt x="23" y="11"/>
                                </a:lnTo>
                                <a:lnTo>
                                  <a:pt x="13" y="15"/>
                                </a:lnTo>
                                <a:lnTo>
                                  <a:pt x="8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Freeform 292"/>
                        <wps:cNvSpPr>
                          <a:spLocks/>
                        </wps:cNvSpPr>
                        <wps:spPr bwMode="auto">
                          <a:xfrm>
                            <a:off x="1023" y="928"/>
                            <a:ext cx="6" cy="3"/>
                          </a:xfrm>
                          <a:custGeom>
                            <a:avLst/>
                            <a:gdLst>
                              <a:gd name="T0" fmla="*/ 24 w 24"/>
                              <a:gd name="T1" fmla="*/ 9 h 9"/>
                              <a:gd name="T2" fmla="*/ 17 w 24"/>
                              <a:gd name="T3" fmla="*/ 8 h 9"/>
                              <a:gd name="T4" fmla="*/ 6 w 24"/>
                              <a:gd name="T5" fmla="*/ 6 h 9"/>
                              <a:gd name="T6" fmla="*/ 0 w 24"/>
                              <a:gd name="T7" fmla="*/ 5 h 9"/>
                              <a:gd name="T8" fmla="*/ 0 w 24"/>
                              <a:gd name="T9" fmla="*/ 5 h 9"/>
                              <a:gd name="T10" fmla="*/ 10 w 24"/>
                              <a:gd name="T11" fmla="*/ 1 h 9"/>
                              <a:gd name="T12" fmla="*/ 21 w 24"/>
                              <a:gd name="T13" fmla="*/ 0 h 9"/>
                              <a:gd name="T14" fmla="*/ 24 w 24"/>
                              <a:gd name="T15" fmla="*/ 9 h 9"/>
                              <a:gd name="T16" fmla="*/ 24 w 24"/>
                              <a:gd name="T17" fmla="*/ 9 h 9"/>
                              <a:gd name="T18" fmla="*/ 24 w 24"/>
                              <a:gd name="T19" fmla="*/ 9 h 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4" h="9">
                                <a:moveTo>
                                  <a:pt x="24" y="9"/>
                                </a:moveTo>
                                <a:lnTo>
                                  <a:pt x="17" y="8"/>
                                </a:lnTo>
                                <a:lnTo>
                                  <a:pt x="6" y="6"/>
                                </a:lnTo>
                                <a:lnTo>
                                  <a:pt x="0" y="5"/>
                                </a:lnTo>
                                <a:lnTo>
                                  <a:pt x="10" y="1"/>
                                </a:lnTo>
                                <a:lnTo>
                                  <a:pt x="21" y="0"/>
                                </a:lnTo>
                                <a:lnTo>
                                  <a:pt x="24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93"/>
                        <wps:cNvSpPr>
                          <a:spLocks/>
                        </wps:cNvSpPr>
                        <wps:spPr bwMode="auto">
                          <a:xfrm>
                            <a:off x="1022" y="932"/>
                            <a:ext cx="2" cy="8"/>
                          </a:xfrm>
                          <a:custGeom>
                            <a:avLst/>
                            <a:gdLst>
                              <a:gd name="T0" fmla="*/ 10 w 10"/>
                              <a:gd name="T1" fmla="*/ 29 h 29"/>
                              <a:gd name="T2" fmla="*/ 0 w 10"/>
                              <a:gd name="T3" fmla="*/ 0 h 29"/>
                              <a:gd name="T4" fmla="*/ 10 w 10"/>
                              <a:gd name="T5" fmla="*/ 0 h 29"/>
                              <a:gd name="T6" fmla="*/ 10 w 10"/>
                              <a:gd name="T7" fmla="*/ 29 h 29"/>
                              <a:gd name="T8" fmla="*/ 10 w 10"/>
                              <a:gd name="T9" fmla="*/ 29 h 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" h="29">
                                <a:moveTo>
                                  <a:pt x="10" y="29"/>
                                </a:move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" name="Freeform 294"/>
                        <wps:cNvSpPr>
                          <a:spLocks/>
                        </wps:cNvSpPr>
                        <wps:spPr bwMode="auto">
                          <a:xfrm>
                            <a:off x="1018" y="940"/>
                            <a:ext cx="11" cy="20"/>
                          </a:xfrm>
                          <a:custGeom>
                            <a:avLst/>
                            <a:gdLst>
                              <a:gd name="T0" fmla="*/ 32 w 46"/>
                              <a:gd name="T1" fmla="*/ 80 h 81"/>
                              <a:gd name="T2" fmla="*/ 23 w 46"/>
                              <a:gd name="T3" fmla="*/ 71 h 81"/>
                              <a:gd name="T4" fmla="*/ 7 w 46"/>
                              <a:gd name="T5" fmla="*/ 53 h 81"/>
                              <a:gd name="T6" fmla="*/ 0 w 46"/>
                              <a:gd name="T7" fmla="*/ 44 h 81"/>
                              <a:gd name="T8" fmla="*/ 0 w 46"/>
                              <a:gd name="T9" fmla="*/ 44 h 81"/>
                              <a:gd name="T10" fmla="*/ 3 w 46"/>
                              <a:gd name="T11" fmla="*/ 32 h 81"/>
                              <a:gd name="T12" fmla="*/ 10 w 46"/>
                              <a:gd name="T13" fmla="*/ 12 h 81"/>
                              <a:gd name="T14" fmla="*/ 14 w 46"/>
                              <a:gd name="T15" fmla="*/ 0 h 81"/>
                              <a:gd name="T16" fmla="*/ 14 w 46"/>
                              <a:gd name="T17" fmla="*/ 0 h 81"/>
                              <a:gd name="T18" fmla="*/ 31 w 46"/>
                              <a:gd name="T19" fmla="*/ 28 h 81"/>
                              <a:gd name="T20" fmla="*/ 46 w 46"/>
                              <a:gd name="T21" fmla="*/ 54 h 81"/>
                              <a:gd name="T22" fmla="*/ 32 w 46"/>
                              <a:gd name="T23" fmla="*/ 81 h 81"/>
                              <a:gd name="T24" fmla="*/ 32 w 46"/>
                              <a:gd name="T25" fmla="*/ 81 h 81"/>
                              <a:gd name="T26" fmla="*/ 32 w 46"/>
                              <a:gd name="T27" fmla="*/ 80 h 81"/>
                              <a:gd name="T28" fmla="*/ 32 w 46"/>
                              <a:gd name="T29" fmla="*/ 80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46" h="81">
                                <a:moveTo>
                                  <a:pt x="32" y="80"/>
                                </a:moveTo>
                                <a:lnTo>
                                  <a:pt x="23" y="71"/>
                                </a:lnTo>
                                <a:lnTo>
                                  <a:pt x="7" y="53"/>
                                </a:lnTo>
                                <a:lnTo>
                                  <a:pt x="0" y="44"/>
                                </a:lnTo>
                                <a:lnTo>
                                  <a:pt x="3" y="32"/>
                                </a:lnTo>
                                <a:lnTo>
                                  <a:pt x="10" y="12"/>
                                </a:lnTo>
                                <a:lnTo>
                                  <a:pt x="14" y="0"/>
                                </a:lnTo>
                                <a:lnTo>
                                  <a:pt x="31" y="28"/>
                                </a:lnTo>
                                <a:lnTo>
                                  <a:pt x="46" y="54"/>
                                </a:lnTo>
                                <a:lnTo>
                                  <a:pt x="32" y="81"/>
                                </a:lnTo>
                                <a:lnTo>
                                  <a:pt x="32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" name="Freeform 295"/>
                        <wps:cNvSpPr>
                          <a:spLocks/>
                        </wps:cNvSpPr>
                        <wps:spPr bwMode="auto">
                          <a:xfrm>
                            <a:off x="1030" y="952"/>
                            <a:ext cx="4" cy="12"/>
                          </a:xfrm>
                          <a:custGeom>
                            <a:avLst/>
                            <a:gdLst>
                              <a:gd name="T0" fmla="*/ 12 w 15"/>
                              <a:gd name="T1" fmla="*/ 38 h 48"/>
                              <a:gd name="T2" fmla="*/ 9 w 15"/>
                              <a:gd name="T3" fmla="*/ 41 h 48"/>
                              <a:gd name="T4" fmla="*/ 2 w 15"/>
                              <a:gd name="T5" fmla="*/ 46 h 48"/>
                              <a:gd name="T6" fmla="*/ 0 w 15"/>
                              <a:gd name="T7" fmla="*/ 48 h 48"/>
                              <a:gd name="T8" fmla="*/ 0 w 15"/>
                              <a:gd name="T9" fmla="*/ 48 h 48"/>
                              <a:gd name="T10" fmla="*/ 7 w 15"/>
                              <a:gd name="T11" fmla="*/ 36 h 48"/>
                              <a:gd name="T12" fmla="*/ 11 w 15"/>
                              <a:gd name="T13" fmla="*/ 18 h 48"/>
                              <a:gd name="T14" fmla="*/ 10 w 15"/>
                              <a:gd name="T15" fmla="*/ 0 h 48"/>
                              <a:gd name="T16" fmla="*/ 10 w 15"/>
                              <a:gd name="T17" fmla="*/ 0 h 48"/>
                              <a:gd name="T18" fmla="*/ 15 w 15"/>
                              <a:gd name="T19" fmla="*/ 11 h 48"/>
                              <a:gd name="T20" fmla="*/ 15 w 15"/>
                              <a:gd name="T21" fmla="*/ 25 h 48"/>
                              <a:gd name="T22" fmla="*/ 12 w 15"/>
                              <a:gd name="T23" fmla="*/ 38 h 48"/>
                              <a:gd name="T24" fmla="*/ 12 w 15"/>
                              <a:gd name="T25" fmla="*/ 38 h 48"/>
                              <a:gd name="T26" fmla="*/ 12 w 15"/>
                              <a:gd name="T27" fmla="*/ 38 h 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48">
                                <a:moveTo>
                                  <a:pt x="12" y="38"/>
                                </a:moveTo>
                                <a:lnTo>
                                  <a:pt x="9" y="41"/>
                                </a:lnTo>
                                <a:lnTo>
                                  <a:pt x="2" y="46"/>
                                </a:lnTo>
                                <a:lnTo>
                                  <a:pt x="0" y="48"/>
                                </a:lnTo>
                                <a:lnTo>
                                  <a:pt x="7" y="36"/>
                                </a:lnTo>
                                <a:lnTo>
                                  <a:pt x="11" y="18"/>
                                </a:lnTo>
                                <a:lnTo>
                                  <a:pt x="10" y="0"/>
                                </a:lnTo>
                                <a:lnTo>
                                  <a:pt x="15" y="11"/>
                                </a:lnTo>
                                <a:lnTo>
                                  <a:pt x="15" y="25"/>
                                </a:lnTo>
                                <a:lnTo>
                                  <a:pt x="12" y="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96"/>
                        <wps:cNvSpPr>
                          <a:spLocks/>
                        </wps:cNvSpPr>
                        <wps:spPr bwMode="auto">
                          <a:xfrm>
                            <a:off x="983" y="952"/>
                            <a:ext cx="9" cy="6"/>
                          </a:xfrm>
                          <a:custGeom>
                            <a:avLst/>
                            <a:gdLst>
                              <a:gd name="T0" fmla="*/ 37 w 37"/>
                              <a:gd name="T1" fmla="*/ 0 h 22"/>
                              <a:gd name="T2" fmla="*/ 31 w 37"/>
                              <a:gd name="T3" fmla="*/ 12 h 22"/>
                              <a:gd name="T4" fmla="*/ 15 w 37"/>
                              <a:gd name="T5" fmla="*/ 16 h 22"/>
                              <a:gd name="T6" fmla="*/ 0 w 37"/>
                              <a:gd name="T7" fmla="*/ 22 h 22"/>
                              <a:gd name="T8" fmla="*/ 0 w 37"/>
                              <a:gd name="T9" fmla="*/ 22 h 22"/>
                              <a:gd name="T10" fmla="*/ 10 w 37"/>
                              <a:gd name="T11" fmla="*/ 11 h 22"/>
                              <a:gd name="T12" fmla="*/ 22 w 37"/>
                              <a:gd name="T13" fmla="*/ 2 h 22"/>
                              <a:gd name="T14" fmla="*/ 37 w 37"/>
                              <a:gd name="T15" fmla="*/ 0 h 22"/>
                              <a:gd name="T16" fmla="*/ 37 w 37"/>
                              <a:gd name="T17" fmla="*/ 0 h 22"/>
                              <a:gd name="T18" fmla="*/ 37 w 37"/>
                              <a:gd name="T19" fmla="*/ 0 h 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37" h="22">
                                <a:moveTo>
                                  <a:pt x="37" y="0"/>
                                </a:moveTo>
                                <a:lnTo>
                                  <a:pt x="31" y="12"/>
                                </a:lnTo>
                                <a:lnTo>
                                  <a:pt x="15" y="16"/>
                                </a:lnTo>
                                <a:lnTo>
                                  <a:pt x="0" y="22"/>
                                </a:lnTo>
                                <a:lnTo>
                                  <a:pt x="10" y="11"/>
                                </a:lnTo>
                                <a:lnTo>
                                  <a:pt x="22" y="2"/>
                                </a:lnTo>
                                <a:lnTo>
                                  <a:pt x="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Freeform 297"/>
                        <wps:cNvSpPr>
                          <a:spLocks/>
                        </wps:cNvSpPr>
                        <wps:spPr bwMode="auto">
                          <a:xfrm>
                            <a:off x="1006" y="954"/>
                            <a:ext cx="17" cy="37"/>
                          </a:xfrm>
                          <a:custGeom>
                            <a:avLst/>
                            <a:gdLst>
                              <a:gd name="T0" fmla="*/ 69 w 69"/>
                              <a:gd name="T1" fmla="*/ 43 h 145"/>
                              <a:gd name="T2" fmla="*/ 57 w 69"/>
                              <a:gd name="T3" fmla="*/ 63 h 145"/>
                              <a:gd name="T4" fmla="*/ 57 w 69"/>
                              <a:gd name="T5" fmla="*/ 84 h 145"/>
                              <a:gd name="T6" fmla="*/ 69 w 69"/>
                              <a:gd name="T7" fmla="*/ 104 h 145"/>
                              <a:gd name="T8" fmla="*/ 69 w 69"/>
                              <a:gd name="T9" fmla="*/ 104 h 145"/>
                              <a:gd name="T10" fmla="*/ 59 w 69"/>
                              <a:gd name="T11" fmla="*/ 115 h 145"/>
                              <a:gd name="T12" fmla="*/ 41 w 69"/>
                              <a:gd name="T13" fmla="*/ 134 h 145"/>
                              <a:gd name="T14" fmla="*/ 31 w 69"/>
                              <a:gd name="T15" fmla="*/ 145 h 145"/>
                              <a:gd name="T16" fmla="*/ 31 w 69"/>
                              <a:gd name="T17" fmla="*/ 145 h 145"/>
                              <a:gd name="T18" fmla="*/ 41 w 69"/>
                              <a:gd name="T19" fmla="*/ 129 h 145"/>
                              <a:gd name="T20" fmla="*/ 51 w 69"/>
                              <a:gd name="T21" fmla="*/ 105 h 145"/>
                              <a:gd name="T22" fmla="*/ 29 w 69"/>
                              <a:gd name="T23" fmla="*/ 87 h 145"/>
                              <a:gd name="T24" fmla="*/ 29 w 69"/>
                              <a:gd name="T25" fmla="*/ 87 h 145"/>
                              <a:gd name="T26" fmla="*/ 35 w 69"/>
                              <a:gd name="T27" fmla="*/ 70 h 145"/>
                              <a:gd name="T28" fmla="*/ 43 w 69"/>
                              <a:gd name="T29" fmla="*/ 53 h 145"/>
                              <a:gd name="T30" fmla="*/ 43 w 69"/>
                              <a:gd name="T31" fmla="*/ 34 h 145"/>
                              <a:gd name="T32" fmla="*/ 43 w 69"/>
                              <a:gd name="T33" fmla="*/ 34 h 145"/>
                              <a:gd name="T34" fmla="*/ 30 w 69"/>
                              <a:gd name="T35" fmla="*/ 25 h 145"/>
                              <a:gd name="T36" fmla="*/ 16 w 69"/>
                              <a:gd name="T37" fmla="*/ 16 h 145"/>
                              <a:gd name="T38" fmla="*/ 0 w 69"/>
                              <a:gd name="T39" fmla="*/ 14 h 145"/>
                              <a:gd name="T40" fmla="*/ 0 w 69"/>
                              <a:gd name="T41" fmla="*/ 14 h 145"/>
                              <a:gd name="T42" fmla="*/ 5 w 69"/>
                              <a:gd name="T43" fmla="*/ 8 h 145"/>
                              <a:gd name="T44" fmla="*/ 15 w 69"/>
                              <a:gd name="T45" fmla="*/ 5 h 145"/>
                              <a:gd name="T46" fmla="*/ 25 w 69"/>
                              <a:gd name="T47" fmla="*/ 0 h 145"/>
                              <a:gd name="T48" fmla="*/ 25 w 69"/>
                              <a:gd name="T49" fmla="*/ 0 h 145"/>
                              <a:gd name="T50" fmla="*/ 42 w 69"/>
                              <a:gd name="T51" fmla="*/ 11 h 145"/>
                              <a:gd name="T52" fmla="*/ 57 w 69"/>
                              <a:gd name="T53" fmla="*/ 25 h 145"/>
                              <a:gd name="T54" fmla="*/ 69 w 69"/>
                              <a:gd name="T55" fmla="*/ 43 h 145"/>
                              <a:gd name="T56" fmla="*/ 69 w 69"/>
                              <a:gd name="T57" fmla="*/ 43 h 145"/>
                              <a:gd name="T58" fmla="*/ 69 w 69"/>
                              <a:gd name="T59" fmla="*/ 43 h 1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69" h="145">
                                <a:moveTo>
                                  <a:pt x="69" y="43"/>
                                </a:moveTo>
                                <a:lnTo>
                                  <a:pt x="57" y="63"/>
                                </a:lnTo>
                                <a:lnTo>
                                  <a:pt x="57" y="84"/>
                                </a:lnTo>
                                <a:lnTo>
                                  <a:pt x="69" y="104"/>
                                </a:lnTo>
                                <a:lnTo>
                                  <a:pt x="59" y="115"/>
                                </a:lnTo>
                                <a:lnTo>
                                  <a:pt x="41" y="134"/>
                                </a:lnTo>
                                <a:lnTo>
                                  <a:pt x="31" y="145"/>
                                </a:lnTo>
                                <a:lnTo>
                                  <a:pt x="41" y="129"/>
                                </a:lnTo>
                                <a:lnTo>
                                  <a:pt x="51" y="105"/>
                                </a:lnTo>
                                <a:lnTo>
                                  <a:pt x="29" y="87"/>
                                </a:lnTo>
                                <a:lnTo>
                                  <a:pt x="35" y="70"/>
                                </a:lnTo>
                                <a:lnTo>
                                  <a:pt x="43" y="53"/>
                                </a:lnTo>
                                <a:lnTo>
                                  <a:pt x="43" y="34"/>
                                </a:lnTo>
                                <a:lnTo>
                                  <a:pt x="30" y="25"/>
                                </a:lnTo>
                                <a:lnTo>
                                  <a:pt x="16" y="16"/>
                                </a:lnTo>
                                <a:lnTo>
                                  <a:pt x="0" y="14"/>
                                </a:lnTo>
                                <a:lnTo>
                                  <a:pt x="5" y="8"/>
                                </a:lnTo>
                                <a:lnTo>
                                  <a:pt x="15" y="5"/>
                                </a:lnTo>
                                <a:lnTo>
                                  <a:pt x="25" y="0"/>
                                </a:lnTo>
                                <a:lnTo>
                                  <a:pt x="42" y="11"/>
                                </a:lnTo>
                                <a:lnTo>
                                  <a:pt x="57" y="25"/>
                                </a:lnTo>
                                <a:lnTo>
                                  <a:pt x="69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" name="Freeform 298"/>
                        <wps:cNvSpPr>
                          <a:spLocks/>
                        </wps:cNvSpPr>
                        <wps:spPr bwMode="auto">
                          <a:xfrm>
                            <a:off x="974" y="959"/>
                            <a:ext cx="4" cy="5"/>
                          </a:xfrm>
                          <a:custGeom>
                            <a:avLst/>
                            <a:gdLst>
                              <a:gd name="T0" fmla="*/ 17 w 17"/>
                              <a:gd name="T1" fmla="*/ 0 h 20"/>
                              <a:gd name="T2" fmla="*/ 13 w 17"/>
                              <a:gd name="T3" fmla="*/ 8 h 20"/>
                              <a:gd name="T4" fmla="*/ 7 w 17"/>
                              <a:gd name="T5" fmla="*/ 13 h 20"/>
                              <a:gd name="T6" fmla="*/ 1 w 17"/>
                              <a:gd name="T7" fmla="*/ 20 h 20"/>
                              <a:gd name="T8" fmla="*/ 1 w 17"/>
                              <a:gd name="T9" fmla="*/ 20 h 20"/>
                              <a:gd name="T10" fmla="*/ 0 w 17"/>
                              <a:gd name="T11" fmla="*/ 10 h 20"/>
                              <a:gd name="T12" fmla="*/ 6 w 17"/>
                              <a:gd name="T13" fmla="*/ 2 h 20"/>
                              <a:gd name="T14" fmla="*/ 17 w 17"/>
                              <a:gd name="T15" fmla="*/ 0 h 20"/>
                              <a:gd name="T16" fmla="*/ 17 w 17"/>
                              <a:gd name="T17" fmla="*/ 0 h 20"/>
                              <a:gd name="T18" fmla="*/ 17 w 17"/>
                              <a:gd name="T19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7" h="20">
                                <a:moveTo>
                                  <a:pt x="17" y="0"/>
                                </a:moveTo>
                                <a:lnTo>
                                  <a:pt x="13" y="8"/>
                                </a:lnTo>
                                <a:lnTo>
                                  <a:pt x="7" y="13"/>
                                </a:lnTo>
                                <a:lnTo>
                                  <a:pt x="1" y="20"/>
                                </a:lnTo>
                                <a:lnTo>
                                  <a:pt x="0" y="10"/>
                                </a:lnTo>
                                <a:lnTo>
                                  <a:pt x="6" y="2"/>
                                </a:lnTo>
                                <a:lnTo>
                                  <a:pt x="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99"/>
                        <wps:cNvSpPr>
                          <a:spLocks/>
                        </wps:cNvSpPr>
                        <wps:spPr bwMode="auto">
                          <a:xfrm>
                            <a:off x="991" y="963"/>
                            <a:ext cx="20" cy="25"/>
                          </a:xfrm>
                          <a:custGeom>
                            <a:avLst/>
                            <a:gdLst>
                              <a:gd name="T0" fmla="*/ 78 w 78"/>
                              <a:gd name="T1" fmla="*/ 0 h 97"/>
                              <a:gd name="T2" fmla="*/ 61 w 78"/>
                              <a:gd name="T3" fmla="*/ 5 h 97"/>
                              <a:gd name="T4" fmla="*/ 45 w 78"/>
                              <a:gd name="T5" fmla="*/ 15 h 97"/>
                              <a:gd name="T6" fmla="*/ 37 w 78"/>
                              <a:gd name="T7" fmla="*/ 32 h 97"/>
                              <a:gd name="T8" fmla="*/ 37 w 78"/>
                              <a:gd name="T9" fmla="*/ 32 h 97"/>
                              <a:gd name="T10" fmla="*/ 40 w 78"/>
                              <a:gd name="T11" fmla="*/ 60 h 97"/>
                              <a:gd name="T12" fmla="*/ 23 w 78"/>
                              <a:gd name="T13" fmla="*/ 79 h 97"/>
                              <a:gd name="T14" fmla="*/ 5 w 78"/>
                              <a:gd name="T15" fmla="*/ 97 h 97"/>
                              <a:gd name="T16" fmla="*/ 5 w 78"/>
                              <a:gd name="T17" fmla="*/ 97 h 97"/>
                              <a:gd name="T18" fmla="*/ 4 w 78"/>
                              <a:gd name="T19" fmla="*/ 97 h 97"/>
                              <a:gd name="T20" fmla="*/ 1 w 78"/>
                              <a:gd name="T21" fmla="*/ 97 h 97"/>
                              <a:gd name="T22" fmla="*/ 0 w 78"/>
                              <a:gd name="T23" fmla="*/ 97 h 97"/>
                              <a:gd name="T24" fmla="*/ 0 w 78"/>
                              <a:gd name="T25" fmla="*/ 97 h 97"/>
                              <a:gd name="T26" fmla="*/ 9 w 78"/>
                              <a:gd name="T27" fmla="*/ 87 h 97"/>
                              <a:gd name="T28" fmla="*/ 19 w 78"/>
                              <a:gd name="T29" fmla="*/ 75 h 97"/>
                              <a:gd name="T30" fmla="*/ 21 w 78"/>
                              <a:gd name="T31" fmla="*/ 60 h 97"/>
                              <a:gd name="T32" fmla="*/ 21 w 78"/>
                              <a:gd name="T33" fmla="*/ 60 h 97"/>
                              <a:gd name="T34" fmla="*/ 11 w 78"/>
                              <a:gd name="T35" fmla="*/ 48 h 97"/>
                              <a:gd name="T36" fmla="*/ 13 w 78"/>
                              <a:gd name="T37" fmla="*/ 29 h 97"/>
                              <a:gd name="T38" fmla="*/ 21 w 78"/>
                              <a:gd name="T39" fmla="*/ 14 h 97"/>
                              <a:gd name="T40" fmla="*/ 21 w 78"/>
                              <a:gd name="T41" fmla="*/ 14 h 97"/>
                              <a:gd name="T42" fmla="*/ 39 w 78"/>
                              <a:gd name="T43" fmla="*/ 6 h 97"/>
                              <a:gd name="T44" fmla="*/ 59 w 78"/>
                              <a:gd name="T45" fmla="*/ 3 h 97"/>
                              <a:gd name="T46" fmla="*/ 78 w 78"/>
                              <a:gd name="T47" fmla="*/ 0 h 97"/>
                              <a:gd name="T48" fmla="*/ 78 w 78"/>
                              <a:gd name="T49" fmla="*/ 0 h 97"/>
                              <a:gd name="T50" fmla="*/ 78 w 78"/>
                              <a:gd name="T51" fmla="*/ 0 h 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8" h="97">
                                <a:moveTo>
                                  <a:pt x="78" y="0"/>
                                </a:moveTo>
                                <a:lnTo>
                                  <a:pt x="61" y="5"/>
                                </a:lnTo>
                                <a:lnTo>
                                  <a:pt x="45" y="15"/>
                                </a:lnTo>
                                <a:lnTo>
                                  <a:pt x="37" y="32"/>
                                </a:lnTo>
                                <a:lnTo>
                                  <a:pt x="40" y="60"/>
                                </a:lnTo>
                                <a:lnTo>
                                  <a:pt x="23" y="79"/>
                                </a:lnTo>
                                <a:lnTo>
                                  <a:pt x="5" y="97"/>
                                </a:lnTo>
                                <a:lnTo>
                                  <a:pt x="4" y="97"/>
                                </a:lnTo>
                                <a:lnTo>
                                  <a:pt x="1" y="97"/>
                                </a:lnTo>
                                <a:lnTo>
                                  <a:pt x="0" y="97"/>
                                </a:lnTo>
                                <a:lnTo>
                                  <a:pt x="9" y="87"/>
                                </a:lnTo>
                                <a:lnTo>
                                  <a:pt x="19" y="75"/>
                                </a:lnTo>
                                <a:lnTo>
                                  <a:pt x="21" y="60"/>
                                </a:lnTo>
                                <a:lnTo>
                                  <a:pt x="11" y="48"/>
                                </a:lnTo>
                                <a:lnTo>
                                  <a:pt x="13" y="29"/>
                                </a:lnTo>
                                <a:lnTo>
                                  <a:pt x="21" y="14"/>
                                </a:lnTo>
                                <a:lnTo>
                                  <a:pt x="39" y="6"/>
                                </a:lnTo>
                                <a:lnTo>
                                  <a:pt x="59" y="3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Freeform 300"/>
                        <wps:cNvSpPr>
                          <a:spLocks/>
                        </wps:cNvSpPr>
                        <wps:spPr bwMode="auto">
                          <a:xfrm>
                            <a:off x="997" y="969"/>
                            <a:ext cx="16" cy="23"/>
                          </a:xfrm>
                          <a:custGeom>
                            <a:avLst/>
                            <a:gdLst>
                              <a:gd name="T0" fmla="*/ 57 w 66"/>
                              <a:gd name="T1" fmla="*/ 0 h 92"/>
                              <a:gd name="T2" fmla="*/ 51 w 66"/>
                              <a:gd name="T3" fmla="*/ 13 h 92"/>
                              <a:gd name="T4" fmla="*/ 51 w 66"/>
                              <a:gd name="T5" fmla="*/ 30 h 92"/>
                              <a:gd name="T6" fmla="*/ 57 w 66"/>
                              <a:gd name="T7" fmla="*/ 46 h 92"/>
                              <a:gd name="T8" fmla="*/ 57 w 66"/>
                              <a:gd name="T9" fmla="*/ 46 h 92"/>
                              <a:gd name="T10" fmla="*/ 66 w 66"/>
                              <a:gd name="T11" fmla="*/ 58 h 92"/>
                              <a:gd name="T12" fmla="*/ 58 w 66"/>
                              <a:gd name="T13" fmla="*/ 68 h 92"/>
                              <a:gd name="T14" fmla="*/ 53 w 66"/>
                              <a:gd name="T15" fmla="*/ 78 h 92"/>
                              <a:gd name="T16" fmla="*/ 53 w 66"/>
                              <a:gd name="T17" fmla="*/ 78 h 92"/>
                              <a:gd name="T18" fmla="*/ 32 w 66"/>
                              <a:gd name="T19" fmla="*/ 82 h 92"/>
                              <a:gd name="T20" fmla="*/ 17 w 66"/>
                              <a:gd name="T21" fmla="*/ 92 h 92"/>
                              <a:gd name="T22" fmla="*/ 0 w 66"/>
                              <a:gd name="T23" fmla="*/ 90 h 92"/>
                              <a:gd name="T24" fmla="*/ 0 w 66"/>
                              <a:gd name="T25" fmla="*/ 90 h 92"/>
                              <a:gd name="T26" fmla="*/ 21 w 66"/>
                              <a:gd name="T27" fmla="*/ 70 h 92"/>
                              <a:gd name="T28" fmla="*/ 43 w 66"/>
                              <a:gd name="T29" fmla="*/ 48 h 92"/>
                              <a:gd name="T30" fmla="*/ 40 w 66"/>
                              <a:gd name="T31" fmla="*/ 19 h 92"/>
                              <a:gd name="T32" fmla="*/ 40 w 66"/>
                              <a:gd name="T33" fmla="*/ 19 h 92"/>
                              <a:gd name="T34" fmla="*/ 44 w 66"/>
                              <a:gd name="T35" fmla="*/ 12 h 92"/>
                              <a:gd name="T36" fmla="*/ 49 w 66"/>
                              <a:gd name="T37" fmla="*/ 3 h 92"/>
                              <a:gd name="T38" fmla="*/ 57 w 66"/>
                              <a:gd name="T39" fmla="*/ 0 h 92"/>
                              <a:gd name="T40" fmla="*/ 57 w 66"/>
                              <a:gd name="T41" fmla="*/ 0 h 92"/>
                              <a:gd name="T42" fmla="*/ 57 w 66"/>
                              <a:gd name="T43" fmla="*/ 0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66" h="92">
                                <a:moveTo>
                                  <a:pt x="57" y="0"/>
                                </a:moveTo>
                                <a:lnTo>
                                  <a:pt x="51" y="13"/>
                                </a:lnTo>
                                <a:lnTo>
                                  <a:pt x="51" y="30"/>
                                </a:lnTo>
                                <a:lnTo>
                                  <a:pt x="57" y="46"/>
                                </a:lnTo>
                                <a:lnTo>
                                  <a:pt x="66" y="58"/>
                                </a:lnTo>
                                <a:lnTo>
                                  <a:pt x="58" y="68"/>
                                </a:lnTo>
                                <a:lnTo>
                                  <a:pt x="53" y="78"/>
                                </a:lnTo>
                                <a:lnTo>
                                  <a:pt x="32" y="82"/>
                                </a:lnTo>
                                <a:lnTo>
                                  <a:pt x="17" y="92"/>
                                </a:lnTo>
                                <a:lnTo>
                                  <a:pt x="0" y="90"/>
                                </a:lnTo>
                                <a:lnTo>
                                  <a:pt x="21" y="70"/>
                                </a:lnTo>
                                <a:lnTo>
                                  <a:pt x="43" y="48"/>
                                </a:lnTo>
                                <a:lnTo>
                                  <a:pt x="40" y="19"/>
                                </a:lnTo>
                                <a:lnTo>
                                  <a:pt x="44" y="12"/>
                                </a:lnTo>
                                <a:lnTo>
                                  <a:pt x="49" y="3"/>
                                </a:lnTo>
                                <a:lnTo>
                                  <a:pt x="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Freeform 301"/>
                        <wps:cNvSpPr>
                          <a:spLocks/>
                        </wps:cNvSpPr>
                        <wps:spPr bwMode="auto">
                          <a:xfrm>
                            <a:off x="700" y="970"/>
                            <a:ext cx="24" cy="19"/>
                          </a:xfrm>
                          <a:custGeom>
                            <a:avLst/>
                            <a:gdLst>
                              <a:gd name="T0" fmla="*/ 0 w 93"/>
                              <a:gd name="T1" fmla="*/ 74 h 75"/>
                              <a:gd name="T2" fmla="*/ 9 w 93"/>
                              <a:gd name="T3" fmla="*/ 43 h 75"/>
                              <a:gd name="T4" fmla="*/ 25 w 93"/>
                              <a:gd name="T5" fmla="*/ 16 h 75"/>
                              <a:gd name="T6" fmla="*/ 53 w 93"/>
                              <a:gd name="T7" fmla="*/ 0 h 75"/>
                              <a:gd name="T8" fmla="*/ 53 w 93"/>
                              <a:gd name="T9" fmla="*/ 0 h 75"/>
                              <a:gd name="T10" fmla="*/ 50 w 93"/>
                              <a:gd name="T11" fmla="*/ 27 h 75"/>
                              <a:gd name="T12" fmla="*/ 72 w 93"/>
                              <a:gd name="T13" fmla="*/ 46 h 75"/>
                              <a:gd name="T14" fmla="*/ 93 w 93"/>
                              <a:gd name="T15" fmla="*/ 64 h 75"/>
                              <a:gd name="T16" fmla="*/ 93 w 93"/>
                              <a:gd name="T17" fmla="*/ 64 h 75"/>
                              <a:gd name="T18" fmla="*/ 64 w 93"/>
                              <a:gd name="T19" fmla="*/ 72 h 75"/>
                              <a:gd name="T20" fmla="*/ 32 w 93"/>
                              <a:gd name="T21" fmla="*/ 75 h 75"/>
                              <a:gd name="T22" fmla="*/ 0 w 93"/>
                              <a:gd name="T23" fmla="*/ 74 h 75"/>
                              <a:gd name="T24" fmla="*/ 0 w 93"/>
                              <a:gd name="T25" fmla="*/ 7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3" h="75">
                                <a:moveTo>
                                  <a:pt x="0" y="74"/>
                                </a:moveTo>
                                <a:lnTo>
                                  <a:pt x="9" y="43"/>
                                </a:lnTo>
                                <a:lnTo>
                                  <a:pt x="25" y="16"/>
                                </a:lnTo>
                                <a:lnTo>
                                  <a:pt x="53" y="0"/>
                                </a:lnTo>
                                <a:lnTo>
                                  <a:pt x="50" y="27"/>
                                </a:lnTo>
                                <a:lnTo>
                                  <a:pt x="72" y="46"/>
                                </a:lnTo>
                                <a:lnTo>
                                  <a:pt x="93" y="64"/>
                                </a:lnTo>
                                <a:lnTo>
                                  <a:pt x="64" y="72"/>
                                </a:lnTo>
                                <a:lnTo>
                                  <a:pt x="32" y="75"/>
                                </a:lnTo>
                                <a:lnTo>
                                  <a:pt x="0" y="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302"/>
                        <wps:cNvSpPr>
                          <a:spLocks/>
                        </wps:cNvSpPr>
                        <wps:spPr bwMode="auto">
                          <a:xfrm>
                            <a:off x="774" y="972"/>
                            <a:ext cx="20" cy="13"/>
                          </a:xfrm>
                          <a:custGeom>
                            <a:avLst/>
                            <a:gdLst>
                              <a:gd name="T0" fmla="*/ 78 w 78"/>
                              <a:gd name="T1" fmla="*/ 0 h 51"/>
                              <a:gd name="T2" fmla="*/ 55 w 78"/>
                              <a:gd name="T3" fmla="*/ 15 h 51"/>
                              <a:gd name="T4" fmla="*/ 28 w 78"/>
                              <a:gd name="T5" fmla="*/ 37 h 51"/>
                              <a:gd name="T6" fmla="*/ 0 w 78"/>
                              <a:gd name="T7" fmla="*/ 51 h 51"/>
                              <a:gd name="T8" fmla="*/ 0 w 78"/>
                              <a:gd name="T9" fmla="*/ 51 h 51"/>
                              <a:gd name="T10" fmla="*/ 24 w 78"/>
                              <a:gd name="T11" fmla="*/ 32 h 51"/>
                              <a:gd name="T12" fmla="*/ 49 w 78"/>
                              <a:gd name="T13" fmla="*/ 10 h 51"/>
                              <a:gd name="T14" fmla="*/ 78 w 78"/>
                              <a:gd name="T15" fmla="*/ 0 h 51"/>
                              <a:gd name="T16" fmla="*/ 78 w 78"/>
                              <a:gd name="T17" fmla="*/ 0 h 51"/>
                              <a:gd name="T18" fmla="*/ 78 w 78"/>
                              <a:gd name="T19" fmla="*/ 0 h 51"/>
                              <a:gd name="T20" fmla="*/ 78 w 78"/>
                              <a:gd name="T21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78" h="51">
                                <a:moveTo>
                                  <a:pt x="78" y="0"/>
                                </a:moveTo>
                                <a:lnTo>
                                  <a:pt x="55" y="15"/>
                                </a:lnTo>
                                <a:lnTo>
                                  <a:pt x="28" y="37"/>
                                </a:lnTo>
                                <a:lnTo>
                                  <a:pt x="0" y="51"/>
                                </a:lnTo>
                                <a:lnTo>
                                  <a:pt x="24" y="32"/>
                                </a:lnTo>
                                <a:lnTo>
                                  <a:pt x="49" y="10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Freeform 303"/>
                        <wps:cNvSpPr>
                          <a:spLocks/>
                        </wps:cNvSpPr>
                        <wps:spPr bwMode="auto">
                          <a:xfrm>
                            <a:off x="769" y="973"/>
                            <a:ext cx="54" cy="39"/>
                          </a:xfrm>
                          <a:custGeom>
                            <a:avLst/>
                            <a:gdLst>
                              <a:gd name="T0" fmla="*/ 212 w 217"/>
                              <a:gd name="T1" fmla="*/ 90 h 154"/>
                              <a:gd name="T2" fmla="*/ 192 w 217"/>
                              <a:gd name="T3" fmla="*/ 101 h 154"/>
                              <a:gd name="T4" fmla="*/ 169 w 217"/>
                              <a:gd name="T5" fmla="*/ 104 h 154"/>
                              <a:gd name="T6" fmla="*/ 145 w 217"/>
                              <a:gd name="T7" fmla="*/ 104 h 154"/>
                              <a:gd name="T8" fmla="*/ 145 w 217"/>
                              <a:gd name="T9" fmla="*/ 104 h 154"/>
                              <a:gd name="T10" fmla="*/ 127 w 217"/>
                              <a:gd name="T11" fmla="*/ 122 h 154"/>
                              <a:gd name="T12" fmla="*/ 104 w 217"/>
                              <a:gd name="T13" fmla="*/ 136 h 154"/>
                              <a:gd name="T14" fmla="*/ 81 w 217"/>
                              <a:gd name="T15" fmla="*/ 148 h 154"/>
                              <a:gd name="T16" fmla="*/ 81 w 217"/>
                              <a:gd name="T17" fmla="*/ 148 h 154"/>
                              <a:gd name="T18" fmla="*/ 99 w 217"/>
                              <a:gd name="T19" fmla="*/ 125 h 154"/>
                              <a:gd name="T20" fmla="*/ 124 w 217"/>
                              <a:gd name="T21" fmla="*/ 109 h 154"/>
                              <a:gd name="T22" fmla="*/ 130 w 217"/>
                              <a:gd name="T23" fmla="*/ 85 h 154"/>
                              <a:gd name="T24" fmla="*/ 130 w 217"/>
                              <a:gd name="T25" fmla="*/ 85 h 154"/>
                              <a:gd name="T26" fmla="*/ 107 w 217"/>
                              <a:gd name="T27" fmla="*/ 103 h 154"/>
                              <a:gd name="T28" fmla="*/ 63 w 217"/>
                              <a:gd name="T29" fmla="*/ 136 h 154"/>
                              <a:gd name="T30" fmla="*/ 39 w 217"/>
                              <a:gd name="T31" fmla="*/ 154 h 154"/>
                              <a:gd name="T32" fmla="*/ 39 w 217"/>
                              <a:gd name="T33" fmla="*/ 154 h 154"/>
                              <a:gd name="T34" fmla="*/ 52 w 217"/>
                              <a:gd name="T35" fmla="*/ 133 h 154"/>
                              <a:gd name="T36" fmla="*/ 78 w 217"/>
                              <a:gd name="T37" fmla="*/ 113 h 154"/>
                              <a:gd name="T38" fmla="*/ 103 w 217"/>
                              <a:gd name="T39" fmla="*/ 92 h 154"/>
                              <a:gd name="T40" fmla="*/ 103 w 217"/>
                              <a:gd name="T41" fmla="*/ 92 h 154"/>
                              <a:gd name="T42" fmla="*/ 113 w 217"/>
                              <a:gd name="T43" fmla="*/ 84 h 154"/>
                              <a:gd name="T44" fmla="*/ 125 w 217"/>
                              <a:gd name="T45" fmla="*/ 75 h 154"/>
                              <a:gd name="T46" fmla="*/ 123 w 217"/>
                              <a:gd name="T47" fmla="*/ 61 h 154"/>
                              <a:gd name="T48" fmla="*/ 123 w 217"/>
                              <a:gd name="T49" fmla="*/ 61 h 154"/>
                              <a:gd name="T50" fmla="*/ 114 w 217"/>
                              <a:gd name="T51" fmla="*/ 66 h 154"/>
                              <a:gd name="T52" fmla="*/ 97 w 217"/>
                              <a:gd name="T53" fmla="*/ 75 h 154"/>
                              <a:gd name="T54" fmla="*/ 89 w 217"/>
                              <a:gd name="T55" fmla="*/ 80 h 154"/>
                              <a:gd name="T56" fmla="*/ 89 w 217"/>
                              <a:gd name="T57" fmla="*/ 80 h 154"/>
                              <a:gd name="T58" fmla="*/ 91 w 217"/>
                              <a:gd name="T59" fmla="*/ 63 h 154"/>
                              <a:gd name="T60" fmla="*/ 104 w 217"/>
                              <a:gd name="T61" fmla="*/ 48 h 154"/>
                              <a:gd name="T62" fmla="*/ 99 w 217"/>
                              <a:gd name="T63" fmla="*/ 33 h 154"/>
                              <a:gd name="T64" fmla="*/ 99 w 217"/>
                              <a:gd name="T65" fmla="*/ 33 h 154"/>
                              <a:gd name="T66" fmla="*/ 64 w 217"/>
                              <a:gd name="T67" fmla="*/ 61 h 154"/>
                              <a:gd name="T68" fmla="*/ 34 w 217"/>
                              <a:gd name="T69" fmla="*/ 89 h 154"/>
                              <a:gd name="T70" fmla="*/ 0 w 217"/>
                              <a:gd name="T71" fmla="*/ 114 h 154"/>
                              <a:gd name="T72" fmla="*/ 0 w 217"/>
                              <a:gd name="T73" fmla="*/ 114 h 154"/>
                              <a:gd name="T74" fmla="*/ 28 w 217"/>
                              <a:gd name="T75" fmla="*/ 75 h 154"/>
                              <a:gd name="T76" fmla="*/ 63 w 217"/>
                              <a:gd name="T77" fmla="*/ 43 h 154"/>
                              <a:gd name="T78" fmla="*/ 101 w 217"/>
                              <a:gd name="T79" fmla="*/ 17 h 154"/>
                              <a:gd name="T80" fmla="*/ 101 w 217"/>
                              <a:gd name="T81" fmla="*/ 17 h 154"/>
                              <a:gd name="T82" fmla="*/ 125 w 217"/>
                              <a:gd name="T83" fmla="*/ 43 h 154"/>
                              <a:gd name="T84" fmla="*/ 148 w 217"/>
                              <a:gd name="T85" fmla="*/ 73 h 154"/>
                              <a:gd name="T86" fmla="*/ 170 w 217"/>
                              <a:gd name="T87" fmla="*/ 102 h 154"/>
                              <a:gd name="T88" fmla="*/ 170 w 217"/>
                              <a:gd name="T89" fmla="*/ 102 h 154"/>
                              <a:gd name="T90" fmla="*/ 175 w 217"/>
                              <a:gd name="T91" fmla="*/ 98 h 154"/>
                              <a:gd name="T92" fmla="*/ 178 w 217"/>
                              <a:gd name="T93" fmla="*/ 92 h 154"/>
                              <a:gd name="T94" fmla="*/ 177 w 217"/>
                              <a:gd name="T95" fmla="*/ 85 h 154"/>
                              <a:gd name="T96" fmla="*/ 177 w 217"/>
                              <a:gd name="T97" fmla="*/ 85 h 154"/>
                              <a:gd name="T98" fmla="*/ 158 w 217"/>
                              <a:gd name="T99" fmla="*/ 53 h 154"/>
                              <a:gd name="T100" fmla="*/ 130 w 217"/>
                              <a:gd name="T101" fmla="*/ 22 h 154"/>
                              <a:gd name="T102" fmla="*/ 152 w 217"/>
                              <a:gd name="T103" fmla="*/ 0 h 154"/>
                              <a:gd name="T104" fmla="*/ 152 w 217"/>
                              <a:gd name="T105" fmla="*/ 0 h 154"/>
                              <a:gd name="T106" fmla="*/ 178 w 217"/>
                              <a:gd name="T107" fmla="*/ 5 h 154"/>
                              <a:gd name="T108" fmla="*/ 199 w 217"/>
                              <a:gd name="T109" fmla="*/ 20 h 154"/>
                              <a:gd name="T110" fmla="*/ 212 w 217"/>
                              <a:gd name="T111" fmla="*/ 41 h 154"/>
                              <a:gd name="T112" fmla="*/ 212 w 217"/>
                              <a:gd name="T113" fmla="*/ 41 h 154"/>
                              <a:gd name="T114" fmla="*/ 216 w 217"/>
                              <a:gd name="T115" fmla="*/ 57 h 154"/>
                              <a:gd name="T116" fmla="*/ 217 w 217"/>
                              <a:gd name="T117" fmla="*/ 74 h 154"/>
                              <a:gd name="T118" fmla="*/ 212 w 217"/>
                              <a:gd name="T119" fmla="*/ 90 h 154"/>
                              <a:gd name="T120" fmla="*/ 212 w 217"/>
                              <a:gd name="T121" fmla="*/ 90 h 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17" h="154">
                                <a:moveTo>
                                  <a:pt x="212" y="90"/>
                                </a:moveTo>
                                <a:lnTo>
                                  <a:pt x="192" y="101"/>
                                </a:lnTo>
                                <a:lnTo>
                                  <a:pt x="169" y="104"/>
                                </a:lnTo>
                                <a:lnTo>
                                  <a:pt x="145" y="104"/>
                                </a:lnTo>
                                <a:lnTo>
                                  <a:pt x="127" y="122"/>
                                </a:lnTo>
                                <a:lnTo>
                                  <a:pt x="104" y="136"/>
                                </a:lnTo>
                                <a:lnTo>
                                  <a:pt x="81" y="148"/>
                                </a:lnTo>
                                <a:lnTo>
                                  <a:pt x="99" y="125"/>
                                </a:lnTo>
                                <a:lnTo>
                                  <a:pt x="124" y="109"/>
                                </a:lnTo>
                                <a:lnTo>
                                  <a:pt x="130" y="85"/>
                                </a:lnTo>
                                <a:lnTo>
                                  <a:pt x="107" y="103"/>
                                </a:lnTo>
                                <a:lnTo>
                                  <a:pt x="63" y="136"/>
                                </a:lnTo>
                                <a:lnTo>
                                  <a:pt x="39" y="154"/>
                                </a:lnTo>
                                <a:lnTo>
                                  <a:pt x="52" y="133"/>
                                </a:lnTo>
                                <a:lnTo>
                                  <a:pt x="78" y="113"/>
                                </a:lnTo>
                                <a:lnTo>
                                  <a:pt x="103" y="92"/>
                                </a:lnTo>
                                <a:lnTo>
                                  <a:pt x="113" y="84"/>
                                </a:lnTo>
                                <a:lnTo>
                                  <a:pt x="125" y="75"/>
                                </a:lnTo>
                                <a:lnTo>
                                  <a:pt x="123" y="61"/>
                                </a:lnTo>
                                <a:lnTo>
                                  <a:pt x="114" y="66"/>
                                </a:lnTo>
                                <a:lnTo>
                                  <a:pt x="97" y="75"/>
                                </a:lnTo>
                                <a:lnTo>
                                  <a:pt x="89" y="80"/>
                                </a:lnTo>
                                <a:lnTo>
                                  <a:pt x="91" y="63"/>
                                </a:lnTo>
                                <a:lnTo>
                                  <a:pt x="104" y="48"/>
                                </a:lnTo>
                                <a:lnTo>
                                  <a:pt x="99" y="33"/>
                                </a:lnTo>
                                <a:lnTo>
                                  <a:pt x="64" y="61"/>
                                </a:lnTo>
                                <a:lnTo>
                                  <a:pt x="34" y="89"/>
                                </a:lnTo>
                                <a:lnTo>
                                  <a:pt x="0" y="114"/>
                                </a:lnTo>
                                <a:lnTo>
                                  <a:pt x="28" y="75"/>
                                </a:lnTo>
                                <a:lnTo>
                                  <a:pt x="63" y="43"/>
                                </a:lnTo>
                                <a:lnTo>
                                  <a:pt x="101" y="17"/>
                                </a:lnTo>
                                <a:lnTo>
                                  <a:pt x="125" y="43"/>
                                </a:lnTo>
                                <a:lnTo>
                                  <a:pt x="148" y="73"/>
                                </a:lnTo>
                                <a:lnTo>
                                  <a:pt x="170" y="102"/>
                                </a:lnTo>
                                <a:lnTo>
                                  <a:pt x="175" y="98"/>
                                </a:lnTo>
                                <a:lnTo>
                                  <a:pt x="178" y="92"/>
                                </a:lnTo>
                                <a:lnTo>
                                  <a:pt x="177" y="85"/>
                                </a:lnTo>
                                <a:lnTo>
                                  <a:pt x="158" y="53"/>
                                </a:lnTo>
                                <a:lnTo>
                                  <a:pt x="130" y="22"/>
                                </a:lnTo>
                                <a:lnTo>
                                  <a:pt x="152" y="0"/>
                                </a:lnTo>
                                <a:lnTo>
                                  <a:pt x="178" y="5"/>
                                </a:lnTo>
                                <a:lnTo>
                                  <a:pt x="199" y="20"/>
                                </a:lnTo>
                                <a:lnTo>
                                  <a:pt x="212" y="41"/>
                                </a:lnTo>
                                <a:lnTo>
                                  <a:pt x="216" y="57"/>
                                </a:lnTo>
                                <a:lnTo>
                                  <a:pt x="217" y="74"/>
                                </a:lnTo>
                                <a:lnTo>
                                  <a:pt x="212" y="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Freeform 304"/>
                        <wps:cNvSpPr>
                          <a:spLocks/>
                        </wps:cNvSpPr>
                        <wps:spPr bwMode="auto">
                          <a:xfrm>
                            <a:off x="1083" y="973"/>
                            <a:ext cx="16" cy="26"/>
                          </a:xfrm>
                          <a:custGeom>
                            <a:avLst/>
                            <a:gdLst>
                              <a:gd name="T0" fmla="*/ 61 w 61"/>
                              <a:gd name="T1" fmla="*/ 0 h 102"/>
                              <a:gd name="T2" fmla="*/ 40 w 61"/>
                              <a:gd name="T3" fmla="*/ 32 h 102"/>
                              <a:gd name="T4" fmla="*/ 28 w 61"/>
                              <a:gd name="T5" fmla="*/ 71 h 102"/>
                              <a:gd name="T6" fmla="*/ 0 w 61"/>
                              <a:gd name="T7" fmla="*/ 102 h 102"/>
                              <a:gd name="T8" fmla="*/ 0 w 61"/>
                              <a:gd name="T9" fmla="*/ 102 h 102"/>
                              <a:gd name="T10" fmla="*/ 0 w 61"/>
                              <a:gd name="T11" fmla="*/ 59 h 102"/>
                              <a:gd name="T12" fmla="*/ 29 w 61"/>
                              <a:gd name="T13" fmla="*/ 29 h 102"/>
                              <a:gd name="T14" fmla="*/ 61 w 61"/>
                              <a:gd name="T15" fmla="*/ 0 h 102"/>
                              <a:gd name="T16" fmla="*/ 61 w 61"/>
                              <a:gd name="T17" fmla="*/ 0 h 1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1" h="102">
                                <a:moveTo>
                                  <a:pt x="61" y="0"/>
                                </a:moveTo>
                                <a:lnTo>
                                  <a:pt x="40" y="32"/>
                                </a:lnTo>
                                <a:lnTo>
                                  <a:pt x="28" y="71"/>
                                </a:lnTo>
                                <a:lnTo>
                                  <a:pt x="0" y="102"/>
                                </a:lnTo>
                                <a:lnTo>
                                  <a:pt x="0" y="59"/>
                                </a:lnTo>
                                <a:lnTo>
                                  <a:pt x="29" y="29"/>
                                </a:lnTo>
                                <a:lnTo>
                                  <a:pt x="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305"/>
                        <wps:cNvSpPr>
                          <a:spLocks/>
                        </wps:cNvSpPr>
                        <wps:spPr bwMode="auto">
                          <a:xfrm>
                            <a:off x="610" y="970"/>
                            <a:ext cx="10" cy="19"/>
                          </a:xfrm>
                          <a:custGeom>
                            <a:avLst/>
                            <a:gdLst>
                              <a:gd name="T0" fmla="*/ 42 w 42"/>
                              <a:gd name="T1" fmla="*/ 77 h 77"/>
                              <a:gd name="T2" fmla="*/ 29 w 42"/>
                              <a:gd name="T3" fmla="*/ 77 h 77"/>
                              <a:gd name="T4" fmla="*/ 15 w 42"/>
                              <a:gd name="T5" fmla="*/ 75 h 77"/>
                              <a:gd name="T6" fmla="*/ 0 w 42"/>
                              <a:gd name="T7" fmla="*/ 73 h 77"/>
                              <a:gd name="T8" fmla="*/ 0 w 42"/>
                              <a:gd name="T9" fmla="*/ 73 h 77"/>
                              <a:gd name="T10" fmla="*/ 0 w 42"/>
                              <a:gd name="T11" fmla="*/ 55 h 77"/>
                              <a:gd name="T12" fmla="*/ 0 w 42"/>
                              <a:gd name="T13" fmla="*/ 19 h 77"/>
                              <a:gd name="T14" fmla="*/ 0 w 42"/>
                              <a:gd name="T15" fmla="*/ 0 h 77"/>
                              <a:gd name="T16" fmla="*/ 0 w 42"/>
                              <a:gd name="T17" fmla="*/ 0 h 77"/>
                              <a:gd name="T18" fmla="*/ 11 w 42"/>
                              <a:gd name="T19" fmla="*/ 20 h 77"/>
                              <a:gd name="T20" fmla="*/ 31 w 42"/>
                              <a:gd name="T21" fmla="*/ 57 h 77"/>
                              <a:gd name="T22" fmla="*/ 42 w 42"/>
                              <a:gd name="T23" fmla="*/ 77 h 77"/>
                              <a:gd name="T24" fmla="*/ 42 w 42"/>
                              <a:gd name="T25" fmla="*/ 77 h 77"/>
                              <a:gd name="T26" fmla="*/ 42 w 42"/>
                              <a:gd name="T27" fmla="*/ 77 h 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77">
                                <a:moveTo>
                                  <a:pt x="42" y="77"/>
                                </a:moveTo>
                                <a:lnTo>
                                  <a:pt x="29" y="77"/>
                                </a:lnTo>
                                <a:lnTo>
                                  <a:pt x="15" y="75"/>
                                </a:lnTo>
                                <a:lnTo>
                                  <a:pt x="0" y="73"/>
                                </a:lnTo>
                                <a:lnTo>
                                  <a:pt x="0" y="55"/>
                                </a:lnTo>
                                <a:lnTo>
                                  <a:pt x="0" y="19"/>
                                </a:lnTo>
                                <a:lnTo>
                                  <a:pt x="0" y="0"/>
                                </a:lnTo>
                                <a:lnTo>
                                  <a:pt x="11" y="20"/>
                                </a:lnTo>
                                <a:lnTo>
                                  <a:pt x="31" y="57"/>
                                </a:lnTo>
                                <a:lnTo>
                                  <a:pt x="42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Freeform 306"/>
                        <wps:cNvSpPr>
                          <a:spLocks/>
                        </wps:cNvSpPr>
                        <wps:spPr bwMode="auto">
                          <a:xfrm>
                            <a:off x="669" y="980"/>
                            <a:ext cx="16" cy="16"/>
                          </a:xfrm>
                          <a:custGeom>
                            <a:avLst/>
                            <a:gdLst>
                              <a:gd name="T0" fmla="*/ 64 w 64"/>
                              <a:gd name="T1" fmla="*/ 0 h 63"/>
                              <a:gd name="T2" fmla="*/ 48 w 64"/>
                              <a:gd name="T3" fmla="*/ 24 h 63"/>
                              <a:gd name="T4" fmla="*/ 23 w 64"/>
                              <a:gd name="T5" fmla="*/ 43 h 63"/>
                              <a:gd name="T6" fmla="*/ 0 w 64"/>
                              <a:gd name="T7" fmla="*/ 63 h 63"/>
                              <a:gd name="T8" fmla="*/ 0 w 64"/>
                              <a:gd name="T9" fmla="*/ 63 h 63"/>
                              <a:gd name="T10" fmla="*/ 15 w 64"/>
                              <a:gd name="T11" fmla="*/ 34 h 63"/>
                              <a:gd name="T12" fmla="*/ 32 w 64"/>
                              <a:gd name="T13" fmla="*/ 7 h 63"/>
                              <a:gd name="T14" fmla="*/ 64 w 64"/>
                              <a:gd name="T15" fmla="*/ 0 h 63"/>
                              <a:gd name="T16" fmla="*/ 64 w 64"/>
                              <a:gd name="T17" fmla="*/ 0 h 63"/>
                              <a:gd name="T18" fmla="*/ 64 w 64"/>
                              <a:gd name="T19" fmla="*/ 0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64" h="63">
                                <a:moveTo>
                                  <a:pt x="64" y="0"/>
                                </a:moveTo>
                                <a:lnTo>
                                  <a:pt x="48" y="24"/>
                                </a:lnTo>
                                <a:lnTo>
                                  <a:pt x="23" y="43"/>
                                </a:lnTo>
                                <a:lnTo>
                                  <a:pt x="0" y="63"/>
                                </a:lnTo>
                                <a:lnTo>
                                  <a:pt x="15" y="34"/>
                                </a:lnTo>
                                <a:lnTo>
                                  <a:pt x="32" y="7"/>
                                </a:lnTo>
                                <a:lnTo>
                                  <a:pt x="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307"/>
                        <wps:cNvSpPr>
                          <a:spLocks/>
                        </wps:cNvSpPr>
                        <wps:spPr bwMode="auto">
                          <a:xfrm>
                            <a:off x="444" y="960"/>
                            <a:ext cx="39" cy="11"/>
                          </a:xfrm>
                          <a:custGeom>
                            <a:avLst/>
                            <a:gdLst>
                              <a:gd name="T0" fmla="*/ 155 w 155"/>
                              <a:gd name="T1" fmla="*/ 27 h 47"/>
                              <a:gd name="T2" fmla="*/ 134 w 155"/>
                              <a:gd name="T3" fmla="*/ 32 h 47"/>
                              <a:gd name="T4" fmla="*/ 95 w 155"/>
                              <a:gd name="T5" fmla="*/ 41 h 47"/>
                              <a:gd name="T6" fmla="*/ 74 w 155"/>
                              <a:gd name="T7" fmla="*/ 47 h 47"/>
                              <a:gd name="T8" fmla="*/ 74 w 155"/>
                              <a:gd name="T9" fmla="*/ 47 h 47"/>
                              <a:gd name="T10" fmla="*/ 55 w 155"/>
                              <a:gd name="T11" fmla="*/ 34 h 47"/>
                              <a:gd name="T12" fmla="*/ 20 w 155"/>
                              <a:gd name="T13" fmla="*/ 14 h 47"/>
                              <a:gd name="T14" fmla="*/ 0 w 155"/>
                              <a:gd name="T15" fmla="*/ 3 h 47"/>
                              <a:gd name="T16" fmla="*/ 0 w 155"/>
                              <a:gd name="T17" fmla="*/ 3 h 47"/>
                              <a:gd name="T18" fmla="*/ 52 w 155"/>
                              <a:gd name="T19" fmla="*/ 0 h 47"/>
                              <a:gd name="T20" fmla="*/ 106 w 155"/>
                              <a:gd name="T21" fmla="*/ 3 h 47"/>
                              <a:gd name="T22" fmla="*/ 155 w 155"/>
                              <a:gd name="T23" fmla="*/ 27 h 47"/>
                              <a:gd name="T24" fmla="*/ 155 w 155"/>
                              <a:gd name="T25" fmla="*/ 27 h 47"/>
                              <a:gd name="T26" fmla="*/ 155 w 155"/>
                              <a:gd name="T27" fmla="*/ 27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5" h="47">
                                <a:moveTo>
                                  <a:pt x="155" y="27"/>
                                </a:moveTo>
                                <a:lnTo>
                                  <a:pt x="134" y="32"/>
                                </a:lnTo>
                                <a:lnTo>
                                  <a:pt x="95" y="41"/>
                                </a:lnTo>
                                <a:lnTo>
                                  <a:pt x="74" y="47"/>
                                </a:lnTo>
                                <a:lnTo>
                                  <a:pt x="55" y="34"/>
                                </a:lnTo>
                                <a:lnTo>
                                  <a:pt x="20" y="14"/>
                                </a:lnTo>
                                <a:lnTo>
                                  <a:pt x="0" y="3"/>
                                </a:lnTo>
                                <a:lnTo>
                                  <a:pt x="52" y="0"/>
                                </a:lnTo>
                                <a:lnTo>
                                  <a:pt x="106" y="3"/>
                                </a:lnTo>
                                <a:lnTo>
                                  <a:pt x="155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308"/>
                        <wps:cNvSpPr>
                          <a:spLocks/>
                        </wps:cNvSpPr>
                        <wps:spPr bwMode="auto">
                          <a:xfrm>
                            <a:off x="480" y="959"/>
                            <a:ext cx="26" cy="6"/>
                          </a:xfrm>
                          <a:custGeom>
                            <a:avLst/>
                            <a:gdLst>
                              <a:gd name="T0" fmla="*/ 105 w 105"/>
                              <a:gd name="T1" fmla="*/ 6 h 24"/>
                              <a:gd name="T2" fmla="*/ 71 w 105"/>
                              <a:gd name="T3" fmla="*/ 18 h 24"/>
                              <a:gd name="T4" fmla="*/ 33 w 105"/>
                              <a:gd name="T5" fmla="*/ 24 h 24"/>
                              <a:gd name="T6" fmla="*/ 0 w 105"/>
                              <a:gd name="T7" fmla="*/ 6 h 24"/>
                              <a:gd name="T8" fmla="*/ 0 w 105"/>
                              <a:gd name="T9" fmla="*/ 6 h 24"/>
                              <a:gd name="T10" fmla="*/ 33 w 105"/>
                              <a:gd name="T11" fmla="*/ 0 h 24"/>
                              <a:gd name="T12" fmla="*/ 70 w 105"/>
                              <a:gd name="T13" fmla="*/ 2 h 24"/>
                              <a:gd name="T14" fmla="*/ 105 w 105"/>
                              <a:gd name="T15" fmla="*/ 6 h 24"/>
                              <a:gd name="T16" fmla="*/ 105 w 105"/>
                              <a:gd name="T17" fmla="*/ 6 h 24"/>
                              <a:gd name="T18" fmla="*/ 105 w 105"/>
                              <a:gd name="T19" fmla="*/ 6 h 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05" h="24">
                                <a:moveTo>
                                  <a:pt x="105" y="6"/>
                                </a:moveTo>
                                <a:lnTo>
                                  <a:pt x="71" y="18"/>
                                </a:lnTo>
                                <a:lnTo>
                                  <a:pt x="33" y="24"/>
                                </a:lnTo>
                                <a:lnTo>
                                  <a:pt x="0" y="6"/>
                                </a:lnTo>
                                <a:lnTo>
                                  <a:pt x="33" y="0"/>
                                </a:lnTo>
                                <a:lnTo>
                                  <a:pt x="70" y="2"/>
                                </a:lnTo>
                                <a:lnTo>
                                  <a:pt x="10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Freeform 309"/>
                        <wps:cNvSpPr>
                          <a:spLocks/>
                        </wps:cNvSpPr>
                        <wps:spPr bwMode="auto">
                          <a:xfrm>
                            <a:off x="440" y="962"/>
                            <a:ext cx="18" cy="15"/>
                          </a:xfrm>
                          <a:custGeom>
                            <a:avLst/>
                            <a:gdLst>
                              <a:gd name="T0" fmla="*/ 3 w 71"/>
                              <a:gd name="T1" fmla="*/ 61 h 61"/>
                              <a:gd name="T2" fmla="*/ 2 w 71"/>
                              <a:gd name="T3" fmla="*/ 45 h 61"/>
                              <a:gd name="T4" fmla="*/ 0 w 71"/>
                              <a:gd name="T5" fmla="*/ 16 h 61"/>
                              <a:gd name="T6" fmla="*/ 0 w 71"/>
                              <a:gd name="T7" fmla="*/ 0 h 61"/>
                              <a:gd name="T8" fmla="*/ 0 w 71"/>
                              <a:gd name="T9" fmla="*/ 0 h 61"/>
                              <a:gd name="T10" fmla="*/ 24 w 71"/>
                              <a:gd name="T11" fmla="*/ 13 h 61"/>
                              <a:gd name="T12" fmla="*/ 48 w 71"/>
                              <a:gd name="T13" fmla="*/ 27 h 61"/>
                              <a:gd name="T14" fmla="*/ 71 w 71"/>
                              <a:gd name="T15" fmla="*/ 41 h 61"/>
                              <a:gd name="T16" fmla="*/ 71 w 71"/>
                              <a:gd name="T17" fmla="*/ 41 h 61"/>
                              <a:gd name="T18" fmla="*/ 48 w 71"/>
                              <a:gd name="T19" fmla="*/ 46 h 61"/>
                              <a:gd name="T20" fmla="*/ 25 w 71"/>
                              <a:gd name="T21" fmla="*/ 54 h 61"/>
                              <a:gd name="T22" fmla="*/ 3 w 71"/>
                              <a:gd name="T23" fmla="*/ 61 h 61"/>
                              <a:gd name="T24" fmla="*/ 3 w 71"/>
                              <a:gd name="T25" fmla="*/ 61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71" h="61">
                                <a:moveTo>
                                  <a:pt x="3" y="61"/>
                                </a:moveTo>
                                <a:lnTo>
                                  <a:pt x="2" y="45"/>
                                </a:lnTo>
                                <a:lnTo>
                                  <a:pt x="0" y="16"/>
                                </a:lnTo>
                                <a:lnTo>
                                  <a:pt x="0" y="0"/>
                                </a:lnTo>
                                <a:lnTo>
                                  <a:pt x="24" y="13"/>
                                </a:lnTo>
                                <a:lnTo>
                                  <a:pt x="48" y="27"/>
                                </a:lnTo>
                                <a:lnTo>
                                  <a:pt x="71" y="41"/>
                                </a:lnTo>
                                <a:lnTo>
                                  <a:pt x="48" y="46"/>
                                </a:lnTo>
                                <a:lnTo>
                                  <a:pt x="25" y="54"/>
                                </a:lnTo>
                                <a:lnTo>
                                  <a:pt x="3" y="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Freeform 310"/>
                        <wps:cNvSpPr>
                          <a:spLocks/>
                        </wps:cNvSpPr>
                        <wps:spPr bwMode="auto">
                          <a:xfrm>
                            <a:off x="493" y="964"/>
                            <a:ext cx="16" cy="13"/>
                          </a:xfrm>
                          <a:custGeom>
                            <a:avLst/>
                            <a:gdLst>
                              <a:gd name="T0" fmla="*/ 59 w 61"/>
                              <a:gd name="T1" fmla="*/ 0 h 51"/>
                              <a:gd name="T2" fmla="*/ 55 w 61"/>
                              <a:gd name="T3" fmla="*/ 17 h 51"/>
                              <a:gd name="T4" fmla="*/ 61 w 61"/>
                              <a:gd name="T5" fmla="*/ 37 h 51"/>
                              <a:gd name="T6" fmla="*/ 59 w 61"/>
                              <a:gd name="T7" fmla="*/ 51 h 51"/>
                              <a:gd name="T8" fmla="*/ 59 w 61"/>
                              <a:gd name="T9" fmla="*/ 51 h 51"/>
                              <a:gd name="T10" fmla="*/ 44 w 61"/>
                              <a:gd name="T11" fmla="*/ 42 h 51"/>
                              <a:gd name="T12" fmla="*/ 15 w 61"/>
                              <a:gd name="T13" fmla="*/ 24 h 51"/>
                              <a:gd name="T14" fmla="*/ 0 w 61"/>
                              <a:gd name="T15" fmla="*/ 15 h 51"/>
                              <a:gd name="T16" fmla="*/ 0 w 61"/>
                              <a:gd name="T17" fmla="*/ 15 h 51"/>
                              <a:gd name="T18" fmla="*/ 16 w 61"/>
                              <a:gd name="T19" fmla="*/ 10 h 51"/>
                              <a:gd name="T20" fmla="*/ 37 w 61"/>
                              <a:gd name="T21" fmla="*/ 4 h 51"/>
                              <a:gd name="T22" fmla="*/ 59 w 61"/>
                              <a:gd name="T23" fmla="*/ 0 h 51"/>
                              <a:gd name="T24" fmla="*/ 59 w 61"/>
                              <a:gd name="T25" fmla="*/ 0 h 51"/>
                              <a:gd name="T26" fmla="*/ 59 w 61"/>
                              <a:gd name="T27" fmla="*/ 0 h 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51">
                                <a:moveTo>
                                  <a:pt x="59" y="0"/>
                                </a:moveTo>
                                <a:lnTo>
                                  <a:pt x="55" y="17"/>
                                </a:lnTo>
                                <a:lnTo>
                                  <a:pt x="61" y="37"/>
                                </a:lnTo>
                                <a:lnTo>
                                  <a:pt x="59" y="51"/>
                                </a:lnTo>
                                <a:lnTo>
                                  <a:pt x="44" y="42"/>
                                </a:lnTo>
                                <a:lnTo>
                                  <a:pt x="15" y="24"/>
                                </a:lnTo>
                                <a:lnTo>
                                  <a:pt x="0" y="15"/>
                                </a:lnTo>
                                <a:lnTo>
                                  <a:pt x="16" y="10"/>
                                </a:lnTo>
                                <a:lnTo>
                                  <a:pt x="37" y="4"/>
                                </a:lnTo>
                                <a:lnTo>
                                  <a:pt x="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311"/>
                        <wps:cNvSpPr>
                          <a:spLocks/>
                        </wps:cNvSpPr>
                        <wps:spPr bwMode="auto">
                          <a:xfrm>
                            <a:off x="468" y="969"/>
                            <a:ext cx="36" cy="15"/>
                          </a:xfrm>
                          <a:custGeom>
                            <a:avLst/>
                            <a:gdLst>
                              <a:gd name="T0" fmla="*/ 143 w 145"/>
                              <a:gd name="T1" fmla="*/ 39 h 61"/>
                              <a:gd name="T2" fmla="*/ 120 w 145"/>
                              <a:gd name="T3" fmla="*/ 50 h 61"/>
                              <a:gd name="T4" fmla="*/ 94 w 145"/>
                              <a:gd name="T5" fmla="*/ 54 h 61"/>
                              <a:gd name="T6" fmla="*/ 71 w 145"/>
                              <a:gd name="T7" fmla="*/ 61 h 61"/>
                              <a:gd name="T8" fmla="*/ 71 w 145"/>
                              <a:gd name="T9" fmla="*/ 61 h 61"/>
                              <a:gd name="T10" fmla="*/ 54 w 145"/>
                              <a:gd name="T11" fmla="*/ 50 h 61"/>
                              <a:gd name="T12" fmla="*/ 18 w 145"/>
                              <a:gd name="T13" fmla="*/ 31 h 61"/>
                              <a:gd name="T14" fmla="*/ 0 w 145"/>
                              <a:gd name="T15" fmla="*/ 22 h 61"/>
                              <a:gd name="T16" fmla="*/ 0 w 145"/>
                              <a:gd name="T17" fmla="*/ 22 h 61"/>
                              <a:gd name="T18" fmla="*/ 18 w 145"/>
                              <a:gd name="T19" fmla="*/ 16 h 61"/>
                              <a:gd name="T20" fmla="*/ 54 w 145"/>
                              <a:gd name="T21" fmla="*/ 5 h 61"/>
                              <a:gd name="T22" fmla="*/ 71 w 145"/>
                              <a:gd name="T23" fmla="*/ 0 h 61"/>
                              <a:gd name="T24" fmla="*/ 71 w 145"/>
                              <a:gd name="T25" fmla="*/ 0 h 61"/>
                              <a:gd name="T26" fmla="*/ 96 w 145"/>
                              <a:gd name="T27" fmla="*/ 10 h 61"/>
                              <a:gd name="T28" fmla="*/ 122 w 145"/>
                              <a:gd name="T29" fmla="*/ 22 h 61"/>
                              <a:gd name="T30" fmla="*/ 145 w 145"/>
                              <a:gd name="T31" fmla="*/ 38 h 61"/>
                              <a:gd name="T32" fmla="*/ 145 w 145"/>
                              <a:gd name="T33" fmla="*/ 38 h 61"/>
                              <a:gd name="T34" fmla="*/ 143 w 145"/>
                              <a:gd name="T35" fmla="*/ 39 h 61"/>
                              <a:gd name="T36" fmla="*/ 143 w 145"/>
                              <a:gd name="T37" fmla="*/ 39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0" t="0" r="r" b="b"/>
                            <a:pathLst>
                              <a:path w="145" h="61">
                                <a:moveTo>
                                  <a:pt x="143" y="39"/>
                                </a:moveTo>
                                <a:lnTo>
                                  <a:pt x="120" y="50"/>
                                </a:lnTo>
                                <a:lnTo>
                                  <a:pt x="94" y="54"/>
                                </a:lnTo>
                                <a:lnTo>
                                  <a:pt x="71" y="61"/>
                                </a:lnTo>
                                <a:lnTo>
                                  <a:pt x="54" y="50"/>
                                </a:lnTo>
                                <a:lnTo>
                                  <a:pt x="18" y="31"/>
                                </a:lnTo>
                                <a:lnTo>
                                  <a:pt x="0" y="22"/>
                                </a:lnTo>
                                <a:lnTo>
                                  <a:pt x="18" y="16"/>
                                </a:lnTo>
                                <a:lnTo>
                                  <a:pt x="54" y="5"/>
                                </a:lnTo>
                                <a:lnTo>
                                  <a:pt x="71" y="0"/>
                                </a:lnTo>
                                <a:lnTo>
                                  <a:pt x="96" y="10"/>
                                </a:lnTo>
                                <a:lnTo>
                                  <a:pt x="122" y="22"/>
                                </a:lnTo>
                                <a:lnTo>
                                  <a:pt x="145" y="38"/>
                                </a:lnTo>
                                <a:lnTo>
                                  <a:pt x="143" y="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Freeform 312"/>
                        <wps:cNvSpPr>
                          <a:spLocks/>
                        </wps:cNvSpPr>
                        <wps:spPr bwMode="auto">
                          <a:xfrm>
                            <a:off x="444" y="975"/>
                            <a:ext cx="36" cy="16"/>
                          </a:xfrm>
                          <a:custGeom>
                            <a:avLst/>
                            <a:gdLst>
                              <a:gd name="T0" fmla="*/ 69 w 143"/>
                              <a:gd name="T1" fmla="*/ 63 h 63"/>
                              <a:gd name="T2" fmla="*/ 46 w 143"/>
                              <a:gd name="T3" fmla="*/ 49 h 63"/>
                              <a:gd name="T4" fmla="*/ 22 w 143"/>
                              <a:gd name="T5" fmla="*/ 36 h 63"/>
                              <a:gd name="T6" fmla="*/ 0 w 143"/>
                              <a:gd name="T7" fmla="*/ 22 h 63"/>
                              <a:gd name="T8" fmla="*/ 0 w 143"/>
                              <a:gd name="T9" fmla="*/ 22 h 63"/>
                              <a:gd name="T10" fmla="*/ 18 w 143"/>
                              <a:gd name="T11" fmla="*/ 16 h 63"/>
                              <a:gd name="T12" fmla="*/ 51 w 143"/>
                              <a:gd name="T13" fmla="*/ 5 h 63"/>
                              <a:gd name="T14" fmla="*/ 69 w 143"/>
                              <a:gd name="T15" fmla="*/ 0 h 63"/>
                              <a:gd name="T16" fmla="*/ 69 w 143"/>
                              <a:gd name="T17" fmla="*/ 0 h 63"/>
                              <a:gd name="T18" fmla="*/ 95 w 143"/>
                              <a:gd name="T19" fmla="*/ 12 h 63"/>
                              <a:gd name="T20" fmla="*/ 119 w 143"/>
                              <a:gd name="T21" fmla="*/ 24 h 63"/>
                              <a:gd name="T22" fmla="*/ 143 w 143"/>
                              <a:gd name="T23" fmla="*/ 41 h 63"/>
                              <a:gd name="T24" fmla="*/ 143 w 143"/>
                              <a:gd name="T25" fmla="*/ 41 h 63"/>
                              <a:gd name="T26" fmla="*/ 118 w 143"/>
                              <a:gd name="T27" fmla="*/ 48 h 63"/>
                              <a:gd name="T28" fmla="*/ 93 w 143"/>
                              <a:gd name="T29" fmla="*/ 56 h 63"/>
                              <a:gd name="T30" fmla="*/ 69 w 143"/>
                              <a:gd name="T31" fmla="*/ 63 h 63"/>
                              <a:gd name="T32" fmla="*/ 69 w 143"/>
                              <a:gd name="T33" fmla="*/ 63 h 6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3" h="63">
                                <a:moveTo>
                                  <a:pt x="69" y="63"/>
                                </a:moveTo>
                                <a:lnTo>
                                  <a:pt x="46" y="49"/>
                                </a:lnTo>
                                <a:lnTo>
                                  <a:pt x="22" y="36"/>
                                </a:lnTo>
                                <a:lnTo>
                                  <a:pt x="0" y="22"/>
                                </a:lnTo>
                                <a:lnTo>
                                  <a:pt x="18" y="16"/>
                                </a:lnTo>
                                <a:lnTo>
                                  <a:pt x="51" y="5"/>
                                </a:lnTo>
                                <a:lnTo>
                                  <a:pt x="69" y="0"/>
                                </a:lnTo>
                                <a:lnTo>
                                  <a:pt x="95" y="12"/>
                                </a:lnTo>
                                <a:lnTo>
                                  <a:pt x="119" y="24"/>
                                </a:lnTo>
                                <a:lnTo>
                                  <a:pt x="143" y="41"/>
                                </a:lnTo>
                                <a:lnTo>
                                  <a:pt x="118" y="48"/>
                                </a:lnTo>
                                <a:lnTo>
                                  <a:pt x="93" y="56"/>
                                </a:lnTo>
                                <a:lnTo>
                                  <a:pt x="6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Freeform 313"/>
                        <wps:cNvSpPr>
                          <a:spLocks/>
                        </wps:cNvSpPr>
                        <wps:spPr bwMode="auto">
                          <a:xfrm>
                            <a:off x="440" y="982"/>
                            <a:ext cx="15" cy="14"/>
                          </a:xfrm>
                          <a:custGeom>
                            <a:avLst/>
                            <a:gdLst>
                              <a:gd name="T0" fmla="*/ 61 w 61"/>
                              <a:gd name="T1" fmla="*/ 37 h 54"/>
                              <a:gd name="T2" fmla="*/ 43 w 61"/>
                              <a:gd name="T3" fmla="*/ 45 h 54"/>
                              <a:gd name="T4" fmla="*/ 22 w 61"/>
                              <a:gd name="T5" fmla="*/ 51 h 54"/>
                              <a:gd name="T6" fmla="*/ 0 w 61"/>
                              <a:gd name="T7" fmla="*/ 54 h 54"/>
                              <a:gd name="T8" fmla="*/ 0 w 61"/>
                              <a:gd name="T9" fmla="*/ 54 h 54"/>
                              <a:gd name="T10" fmla="*/ 0 w 61"/>
                              <a:gd name="T11" fmla="*/ 40 h 54"/>
                              <a:gd name="T12" fmla="*/ 2 w 61"/>
                              <a:gd name="T13" fmla="*/ 14 h 54"/>
                              <a:gd name="T14" fmla="*/ 3 w 61"/>
                              <a:gd name="T15" fmla="*/ 0 h 54"/>
                              <a:gd name="T16" fmla="*/ 3 w 61"/>
                              <a:gd name="T17" fmla="*/ 0 h 54"/>
                              <a:gd name="T18" fmla="*/ 18 w 61"/>
                              <a:gd name="T19" fmla="*/ 9 h 54"/>
                              <a:gd name="T20" fmla="*/ 47 w 61"/>
                              <a:gd name="T21" fmla="*/ 28 h 54"/>
                              <a:gd name="T22" fmla="*/ 61 w 61"/>
                              <a:gd name="T23" fmla="*/ 37 h 54"/>
                              <a:gd name="T24" fmla="*/ 61 w 61"/>
                              <a:gd name="T25" fmla="*/ 37 h 54"/>
                              <a:gd name="T26" fmla="*/ 61 w 61"/>
                              <a:gd name="T27" fmla="*/ 37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54">
                                <a:moveTo>
                                  <a:pt x="61" y="37"/>
                                </a:moveTo>
                                <a:lnTo>
                                  <a:pt x="43" y="45"/>
                                </a:lnTo>
                                <a:lnTo>
                                  <a:pt x="22" y="51"/>
                                </a:lnTo>
                                <a:lnTo>
                                  <a:pt x="0" y="54"/>
                                </a:lnTo>
                                <a:lnTo>
                                  <a:pt x="0" y="40"/>
                                </a:lnTo>
                                <a:lnTo>
                                  <a:pt x="2" y="14"/>
                                </a:lnTo>
                                <a:lnTo>
                                  <a:pt x="3" y="0"/>
                                </a:lnTo>
                                <a:lnTo>
                                  <a:pt x="18" y="9"/>
                                </a:lnTo>
                                <a:lnTo>
                                  <a:pt x="47" y="28"/>
                                </a:lnTo>
                                <a:lnTo>
                                  <a:pt x="61" y="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314"/>
                        <wps:cNvSpPr>
                          <a:spLocks/>
                        </wps:cNvSpPr>
                        <wps:spPr bwMode="auto">
                          <a:xfrm>
                            <a:off x="491" y="983"/>
                            <a:ext cx="18" cy="15"/>
                          </a:xfrm>
                          <a:custGeom>
                            <a:avLst/>
                            <a:gdLst>
                              <a:gd name="T0" fmla="*/ 71 w 74"/>
                              <a:gd name="T1" fmla="*/ 59 h 59"/>
                              <a:gd name="T2" fmla="*/ 46 w 74"/>
                              <a:gd name="T3" fmla="*/ 47 h 59"/>
                              <a:gd name="T4" fmla="*/ 23 w 74"/>
                              <a:gd name="T5" fmla="*/ 33 h 59"/>
                              <a:gd name="T6" fmla="*/ 0 w 74"/>
                              <a:gd name="T7" fmla="*/ 18 h 59"/>
                              <a:gd name="T8" fmla="*/ 0 w 74"/>
                              <a:gd name="T9" fmla="*/ 18 h 59"/>
                              <a:gd name="T10" fmla="*/ 21 w 74"/>
                              <a:gd name="T11" fmla="*/ 6 h 59"/>
                              <a:gd name="T12" fmla="*/ 47 w 74"/>
                              <a:gd name="T13" fmla="*/ 0 h 59"/>
                              <a:gd name="T14" fmla="*/ 74 w 74"/>
                              <a:gd name="T15" fmla="*/ 1 h 59"/>
                              <a:gd name="T16" fmla="*/ 74 w 74"/>
                              <a:gd name="T17" fmla="*/ 1 h 59"/>
                              <a:gd name="T18" fmla="*/ 72 w 74"/>
                              <a:gd name="T19" fmla="*/ 16 h 59"/>
                              <a:gd name="T20" fmla="*/ 71 w 74"/>
                              <a:gd name="T21" fmla="*/ 45 h 59"/>
                              <a:gd name="T22" fmla="*/ 71 w 74"/>
                              <a:gd name="T23" fmla="*/ 59 h 59"/>
                              <a:gd name="T24" fmla="*/ 71 w 74"/>
                              <a:gd name="T25" fmla="*/ 59 h 59"/>
                              <a:gd name="T26" fmla="*/ 71 w 74"/>
                              <a:gd name="T27" fmla="*/ 59 h 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4" h="59">
                                <a:moveTo>
                                  <a:pt x="71" y="59"/>
                                </a:moveTo>
                                <a:lnTo>
                                  <a:pt x="46" y="47"/>
                                </a:lnTo>
                                <a:lnTo>
                                  <a:pt x="23" y="33"/>
                                </a:lnTo>
                                <a:lnTo>
                                  <a:pt x="0" y="18"/>
                                </a:lnTo>
                                <a:lnTo>
                                  <a:pt x="21" y="6"/>
                                </a:lnTo>
                                <a:lnTo>
                                  <a:pt x="47" y="0"/>
                                </a:lnTo>
                                <a:lnTo>
                                  <a:pt x="74" y="1"/>
                                </a:lnTo>
                                <a:lnTo>
                                  <a:pt x="72" y="16"/>
                                </a:lnTo>
                                <a:lnTo>
                                  <a:pt x="71" y="45"/>
                                </a:lnTo>
                                <a:lnTo>
                                  <a:pt x="71" y="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Freeform 315"/>
                        <wps:cNvSpPr>
                          <a:spLocks/>
                        </wps:cNvSpPr>
                        <wps:spPr bwMode="auto">
                          <a:xfrm>
                            <a:off x="693" y="990"/>
                            <a:ext cx="76" cy="16"/>
                          </a:xfrm>
                          <a:custGeom>
                            <a:avLst/>
                            <a:gdLst>
                              <a:gd name="T0" fmla="*/ 289 w 306"/>
                              <a:gd name="T1" fmla="*/ 25 h 64"/>
                              <a:gd name="T2" fmla="*/ 244 w 306"/>
                              <a:gd name="T3" fmla="*/ 48 h 64"/>
                              <a:gd name="T4" fmla="*/ 196 w 306"/>
                              <a:gd name="T5" fmla="*/ 60 h 64"/>
                              <a:gd name="T6" fmla="*/ 145 w 306"/>
                              <a:gd name="T7" fmla="*/ 64 h 64"/>
                              <a:gd name="T8" fmla="*/ 94 w 306"/>
                              <a:gd name="T9" fmla="*/ 59 h 64"/>
                              <a:gd name="T10" fmla="*/ 45 w 306"/>
                              <a:gd name="T11" fmla="*/ 49 h 64"/>
                              <a:gd name="T12" fmla="*/ 0 w 306"/>
                              <a:gd name="T13" fmla="*/ 35 h 64"/>
                              <a:gd name="T14" fmla="*/ 0 w 306"/>
                              <a:gd name="T15" fmla="*/ 35 h 64"/>
                              <a:gd name="T16" fmla="*/ 4 w 306"/>
                              <a:gd name="T17" fmla="*/ 31 h 64"/>
                              <a:gd name="T18" fmla="*/ 12 w 306"/>
                              <a:gd name="T19" fmla="*/ 23 h 64"/>
                              <a:gd name="T20" fmla="*/ 17 w 306"/>
                              <a:gd name="T21" fmla="*/ 19 h 64"/>
                              <a:gd name="T22" fmla="*/ 17 w 306"/>
                              <a:gd name="T23" fmla="*/ 19 h 64"/>
                              <a:gd name="T24" fmla="*/ 64 w 306"/>
                              <a:gd name="T25" fmla="*/ 28 h 64"/>
                              <a:gd name="T26" fmla="*/ 113 w 306"/>
                              <a:gd name="T27" fmla="*/ 34 h 64"/>
                              <a:gd name="T28" fmla="*/ 165 w 306"/>
                              <a:gd name="T29" fmla="*/ 37 h 64"/>
                              <a:gd name="T30" fmla="*/ 216 w 306"/>
                              <a:gd name="T31" fmla="*/ 35 h 64"/>
                              <a:gd name="T32" fmla="*/ 263 w 306"/>
                              <a:gd name="T33" fmla="*/ 28 h 64"/>
                              <a:gd name="T34" fmla="*/ 263 w 306"/>
                              <a:gd name="T35" fmla="*/ 28 h 64"/>
                              <a:gd name="T36" fmla="*/ 278 w 306"/>
                              <a:gd name="T37" fmla="*/ 18 h 64"/>
                              <a:gd name="T38" fmla="*/ 290 w 306"/>
                              <a:gd name="T39" fmla="*/ 2 h 64"/>
                              <a:gd name="T40" fmla="*/ 306 w 306"/>
                              <a:gd name="T41" fmla="*/ 0 h 64"/>
                              <a:gd name="T42" fmla="*/ 306 w 306"/>
                              <a:gd name="T43" fmla="*/ 0 h 64"/>
                              <a:gd name="T44" fmla="*/ 301 w 306"/>
                              <a:gd name="T45" fmla="*/ 7 h 64"/>
                              <a:gd name="T46" fmla="*/ 293 w 306"/>
                              <a:gd name="T47" fmla="*/ 19 h 64"/>
                              <a:gd name="T48" fmla="*/ 289 w 306"/>
                              <a:gd name="T49" fmla="*/ 25 h 64"/>
                              <a:gd name="T50" fmla="*/ 289 w 306"/>
                              <a:gd name="T51" fmla="*/ 25 h 64"/>
                              <a:gd name="T52" fmla="*/ 289 w 306"/>
                              <a:gd name="T53" fmla="*/ 25 h 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306" h="64">
                                <a:moveTo>
                                  <a:pt x="289" y="25"/>
                                </a:moveTo>
                                <a:lnTo>
                                  <a:pt x="244" y="48"/>
                                </a:lnTo>
                                <a:lnTo>
                                  <a:pt x="196" y="60"/>
                                </a:lnTo>
                                <a:lnTo>
                                  <a:pt x="145" y="64"/>
                                </a:lnTo>
                                <a:lnTo>
                                  <a:pt x="94" y="59"/>
                                </a:lnTo>
                                <a:lnTo>
                                  <a:pt x="45" y="49"/>
                                </a:lnTo>
                                <a:lnTo>
                                  <a:pt x="0" y="35"/>
                                </a:lnTo>
                                <a:lnTo>
                                  <a:pt x="4" y="31"/>
                                </a:lnTo>
                                <a:lnTo>
                                  <a:pt x="12" y="23"/>
                                </a:lnTo>
                                <a:lnTo>
                                  <a:pt x="17" y="19"/>
                                </a:lnTo>
                                <a:lnTo>
                                  <a:pt x="64" y="28"/>
                                </a:lnTo>
                                <a:lnTo>
                                  <a:pt x="113" y="34"/>
                                </a:lnTo>
                                <a:lnTo>
                                  <a:pt x="165" y="37"/>
                                </a:lnTo>
                                <a:lnTo>
                                  <a:pt x="216" y="35"/>
                                </a:lnTo>
                                <a:lnTo>
                                  <a:pt x="263" y="28"/>
                                </a:lnTo>
                                <a:lnTo>
                                  <a:pt x="278" y="18"/>
                                </a:lnTo>
                                <a:lnTo>
                                  <a:pt x="290" y="2"/>
                                </a:lnTo>
                                <a:lnTo>
                                  <a:pt x="306" y="0"/>
                                </a:lnTo>
                                <a:lnTo>
                                  <a:pt x="301" y="7"/>
                                </a:lnTo>
                                <a:lnTo>
                                  <a:pt x="293" y="19"/>
                                </a:lnTo>
                                <a:lnTo>
                                  <a:pt x="289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Freeform 316"/>
                        <wps:cNvSpPr>
                          <a:spLocks/>
                        </wps:cNvSpPr>
                        <wps:spPr bwMode="auto">
                          <a:xfrm>
                            <a:off x="772" y="993"/>
                            <a:ext cx="18" cy="16"/>
                          </a:xfrm>
                          <a:custGeom>
                            <a:avLst/>
                            <a:gdLst>
                              <a:gd name="T0" fmla="*/ 0 w 70"/>
                              <a:gd name="T1" fmla="*/ 66 h 66"/>
                              <a:gd name="T2" fmla="*/ 10 w 70"/>
                              <a:gd name="T3" fmla="*/ 42 h 66"/>
                              <a:gd name="T4" fmla="*/ 33 w 70"/>
                              <a:gd name="T5" fmla="*/ 19 h 66"/>
                              <a:gd name="T6" fmla="*/ 58 w 70"/>
                              <a:gd name="T7" fmla="*/ 0 h 66"/>
                              <a:gd name="T8" fmla="*/ 58 w 70"/>
                              <a:gd name="T9" fmla="*/ 0 h 66"/>
                              <a:gd name="T10" fmla="*/ 61 w 70"/>
                              <a:gd name="T11" fmla="*/ 2 h 66"/>
                              <a:gd name="T12" fmla="*/ 67 w 70"/>
                              <a:gd name="T13" fmla="*/ 7 h 66"/>
                              <a:gd name="T14" fmla="*/ 70 w 70"/>
                              <a:gd name="T15" fmla="*/ 10 h 66"/>
                              <a:gd name="T16" fmla="*/ 70 w 70"/>
                              <a:gd name="T17" fmla="*/ 10 h 66"/>
                              <a:gd name="T18" fmla="*/ 53 w 70"/>
                              <a:gd name="T19" fmla="*/ 24 h 66"/>
                              <a:gd name="T20" fmla="*/ 17 w 70"/>
                              <a:gd name="T21" fmla="*/ 51 h 66"/>
                              <a:gd name="T22" fmla="*/ 0 w 70"/>
                              <a:gd name="T23" fmla="*/ 66 h 66"/>
                              <a:gd name="T24" fmla="*/ 0 w 70"/>
                              <a:gd name="T25" fmla="*/ 66 h 66"/>
                              <a:gd name="T26" fmla="*/ 0 w 70"/>
                              <a:gd name="T27" fmla="*/ 66 h 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0" h="66">
                                <a:moveTo>
                                  <a:pt x="0" y="66"/>
                                </a:moveTo>
                                <a:lnTo>
                                  <a:pt x="10" y="42"/>
                                </a:lnTo>
                                <a:lnTo>
                                  <a:pt x="33" y="19"/>
                                </a:lnTo>
                                <a:lnTo>
                                  <a:pt x="58" y="0"/>
                                </a:lnTo>
                                <a:lnTo>
                                  <a:pt x="61" y="2"/>
                                </a:lnTo>
                                <a:lnTo>
                                  <a:pt x="67" y="7"/>
                                </a:lnTo>
                                <a:lnTo>
                                  <a:pt x="70" y="10"/>
                                </a:lnTo>
                                <a:lnTo>
                                  <a:pt x="53" y="24"/>
                                </a:lnTo>
                                <a:lnTo>
                                  <a:pt x="17" y="51"/>
                                </a:lnTo>
                                <a:lnTo>
                                  <a:pt x="0" y="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317"/>
                        <wps:cNvSpPr>
                          <a:spLocks/>
                        </wps:cNvSpPr>
                        <wps:spPr bwMode="auto">
                          <a:xfrm>
                            <a:off x="1085" y="1000"/>
                            <a:ext cx="55" cy="51"/>
                          </a:xfrm>
                          <a:custGeom>
                            <a:avLst/>
                            <a:gdLst>
                              <a:gd name="T0" fmla="*/ 7 w 219"/>
                              <a:gd name="T1" fmla="*/ 200 h 200"/>
                              <a:gd name="T2" fmla="*/ 5 w 219"/>
                              <a:gd name="T3" fmla="*/ 198 h 200"/>
                              <a:gd name="T4" fmla="*/ 1 w 219"/>
                              <a:gd name="T5" fmla="*/ 196 h 200"/>
                              <a:gd name="T6" fmla="*/ 0 w 219"/>
                              <a:gd name="T7" fmla="*/ 195 h 200"/>
                              <a:gd name="T8" fmla="*/ 0 w 219"/>
                              <a:gd name="T9" fmla="*/ 195 h 200"/>
                              <a:gd name="T10" fmla="*/ 39 w 219"/>
                              <a:gd name="T11" fmla="*/ 153 h 200"/>
                              <a:gd name="T12" fmla="*/ 87 w 219"/>
                              <a:gd name="T13" fmla="*/ 119 h 200"/>
                              <a:gd name="T14" fmla="*/ 138 w 219"/>
                              <a:gd name="T15" fmla="*/ 88 h 200"/>
                              <a:gd name="T16" fmla="*/ 186 w 219"/>
                              <a:gd name="T17" fmla="*/ 54 h 200"/>
                              <a:gd name="T18" fmla="*/ 186 w 219"/>
                              <a:gd name="T19" fmla="*/ 54 h 200"/>
                              <a:gd name="T20" fmla="*/ 195 w 219"/>
                              <a:gd name="T21" fmla="*/ 40 h 200"/>
                              <a:gd name="T22" fmla="*/ 210 w 219"/>
                              <a:gd name="T23" fmla="*/ 14 h 200"/>
                              <a:gd name="T24" fmla="*/ 219 w 219"/>
                              <a:gd name="T25" fmla="*/ 0 h 200"/>
                              <a:gd name="T26" fmla="*/ 219 w 219"/>
                              <a:gd name="T27" fmla="*/ 0 h 200"/>
                              <a:gd name="T28" fmla="*/ 202 w 219"/>
                              <a:gd name="T29" fmla="*/ 51 h 200"/>
                              <a:gd name="T30" fmla="*/ 181 w 219"/>
                              <a:gd name="T31" fmla="*/ 101 h 200"/>
                              <a:gd name="T32" fmla="*/ 155 w 219"/>
                              <a:gd name="T33" fmla="*/ 147 h 200"/>
                              <a:gd name="T34" fmla="*/ 155 w 219"/>
                              <a:gd name="T35" fmla="*/ 147 h 200"/>
                              <a:gd name="T36" fmla="*/ 106 w 219"/>
                              <a:gd name="T37" fmla="*/ 164 h 200"/>
                              <a:gd name="T38" fmla="*/ 56 w 219"/>
                              <a:gd name="T39" fmla="*/ 182 h 200"/>
                              <a:gd name="T40" fmla="*/ 7 w 219"/>
                              <a:gd name="T41" fmla="*/ 200 h 200"/>
                              <a:gd name="T42" fmla="*/ 7 w 219"/>
                              <a:gd name="T43" fmla="*/ 200 h 2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9" h="200">
                                <a:moveTo>
                                  <a:pt x="7" y="200"/>
                                </a:moveTo>
                                <a:lnTo>
                                  <a:pt x="5" y="198"/>
                                </a:lnTo>
                                <a:lnTo>
                                  <a:pt x="1" y="196"/>
                                </a:lnTo>
                                <a:lnTo>
                                  <a:pt x="0" y="195"/>
                                </a:lnTo>
                                <a:lnTo>
                                  <a:pt x="39" y="153"/>
                                </a:lnTo>
                                <a:lnTo>
                                  <a:pt x="87" y="119"/>
                                </a:lnTo>
                                <a:lnTo>
                                  <a:pt x="138" y="88"/>
                                </a:lnTo>
                                <a:lnTo>
                                  <a:pt x="186" y="54"/>
                                </a:lnTo>
                                <a:lnTo>
                                  <a:pt x="195" y="40"/>
                                </a:lnTo>
                                <a:lnTo>
                                  <a:pt x="210" y="14"/>
                                </a:lnTo>
                                <a:lnTo>
                                  <a:pt x="219" y="0"/>
                                </a:lnTo>
                                <a:lnTo>
                                  <a:pt x="202" y="51"/>
                                </a:lnTo>
                                <a:lnTo>
                                  <a:pt x="181" y="101"/>
                                </a:lnTo>
                                <a:lnTo>
                                  <a:pt x="155" y="147"/>
                                </a:lnTo>
                                <a:lnTo>
                                  <a:pt x="106" y="164"/>
                                </a:lnTo>
                                <a:lnTo>
                                  <a:pt x="56" y="182"/>
                                </a:lnTo>
                                <a:lnTo>
                                  <a:pt x="7" y="2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Freeform 318"/>
                        <wps:cNvSpPr>
                          <a:spLocks/>
                        </wps:cNvSpPr>
                        <wps:spPr bwMode="auto">
                          <a:xfrm>
                            <a:off x="738" y="1012"/>
                            <a:ext cx="29" cy="8"/>
                          </a:xfrm>
                          <a:custGeom>
                            <a:avLst/>
                            <a:gdLst>
                              <a:gd name="T0" fmla="*/ 115 w 115"/>
                              <a:gd name="T1" fmla="*/ 9 h 30"/>
                              <a:gd name="T2" fmla="*/ 95 w 115"/>
                              <a:gd name="T3" fmla="*/ 21 h 30"/>
                              <a:gd name="T4" fmla="*/ 73 w 115"/>
                              <a:gd name="T5" fmla="*/ 26 h 30"/>
                              <a:gd name="T6" fmla="*/ 50 w 115"/>
                              <a:gd name="T7" fmla="*/ 30 h 30"/>
                              <a:gd name="T8" fmla="*/ 50 w 115"/>
                              <a:gd name="T9" fmla="*/ 30 h 30"/>
                              <a:gd name="T10" fmla="*/ 31 w 115"/>
                              <a:gd name="T11" fmla="*/ 25 h 30"/>
                              <a:gd name="T12" fmla="*/ 15 w 115"/>
                              <a:gd name="T13" fmla="*/ 17 h 30"/>
                              <a:gd name="T14" fmla="*/ 0 w 115"/>
                              <a:gd name="T15" fmla="*/ 10 h 30"/>
                              <a:gd name="T16" fmla="*/ 0 w 115"/>
                              <a:gd name="T17" fmla="*/ 10 h 30"/>
                              <a:gd name="T18" fmla="*/ 38 w 115"/>
                              <a:gd name="T19" fmla="*/ 9 h 30"/>
                              <a:gd name="T20" fmla="*/ 75 w 115"/>
                              <a:gd name="T21" fmla="*/ 0 h 30"/>
                              <a:gd name="T22" fmla="*/ 115 w 115"/>
                              <a:gd name="T23" fmla="*/ 9 h 30"/>
                              <a:gd name="T24" fmla="*/ 115 w 115"/>
                              <a:gd name="T25" fmla="*/ 9 h 30"/>
                              <a:gd name="T26" fmla="*/ 115 w 115"/>
                              <a:gd name="T27" fmla="*/ 9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5" h="30">
                                <a:moveTo>
                                  <a:pt x="115" y="9"/>
                                </a:moveTo>
                                <a:lnTo>
                                  <a:pt x="95" y="21"/>
                                </a:lnTo>
                                <a:lnTo>
                                  <a:pt x="73" y="26"/>
                                </a:lnTo>
                                <a:lnTo>
                                  <a:pt x="50" y="30"/>
                                </a:lnTo>
                                <a:lnTo>
                                  <a:pt x="31" y="25"/>
                                </a:lnTo>
                                <a:lnTo>
                                  <a:pt x="15" y="17"/>
                                </a:lnTo>
                                <a:lnTo>
                                  <a:pt x="0" y="10"/>
                                </a:lnTo>
                                <a:lnTo>
                                  <a:pt x="38" y="9"/>
                                </a:lnTo>
                                <a:lnTo>
                                  <a:pt x="75" y="0"/>
                                </a:lnTo>
                                <a:lnTo>
                                  <a:pt x="115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Freeform 319"/>
                        <wps:cNvSpPr>
                          <a:spLocks/>
                        </wps:cNvSpPr>
                        <wps:spPr bwMode="auto">
                          <a:xfrm>
                            <a:off x="468" y="988"/>
                            <a:ext cx="35" cy="16"/>
                          </a:xfrm>
                          <a:custGeom>
                            <a:avLst/>
                            <a:gdLst>
                              <a:gd name="T0" fmla="*/ 141 w 141"/>
                              <a:gd name="T1" fmla="*/ 43 h 61"/>
                              <a:gd name="T2" fmla="*/ 121 w 141"/>
                              <a:gd name="T3" fmla="*/ 48 h 61"/>
                              <a:gd name="T4" fmla="*/ 84 w 141"/>
                              <a:gd name="T5" fmla="*/ 55 h 61"/>
                              <a:gd name="T6" fmla="*/ 64 w 141"/>
                              <a:gd name="T7" fmla="*/ 61 h 61"/>
                              <a:gd name="T8" fmla="*/ 64 w 141"/>
                              <a:gd name="T9" fmla="*/ 61 h 61"/>
                              <a:gd name="T10" fmla="*/ 48 w 141"/>
                              <a:gd name="T11" fmla="*/ 51 h 61"/>
                              <a:gd name="T12" fmla="*/ 17 w 141"/>
                              <a:gd name="T13" fmla="*/ 34 h 61"/>
                              <a:gd name="T14" fmla="*/ 0 w 141"/>
                              <a:gd name="T15" fmla="*/ 24 h 61"/>
                              <a:gd name="T16" fmla="*/ 0 w 141"/>
                              <a:gd name="T17" fmla="*/ 24 h 61"/>
                              <a:gd name="T18" fmla="*/ 13 w 141"/>
                              <a:gd name="T19" fmla="*/ 12 h 61"/>
                              <a:gd name="T20" fmla="*/ 35 w 141"/>
                              <a:gd name="T21" fmla="*/ 7 h 61"/>
                              <a:gd name="T22" fmla="*/ 54 w 141"/>
                              <a:gd name="T23" fmla="*/ 0 h 61"/>
                              <a:gd name="T24" fmla="*/ 54 w 141"/>
                              <a:gd name="T25" fmla="*/ 0 h 61"/>
                              <a:gd name="T26" fmla="*/ 86 w 141"/>
                              <a:gd name="T27" fmla="*/ 7 h 61"/>
                              <a:gd name="T28" fmla="*/ 114 w 141"/>
                              <a:gd name="T29" fmla="*/ 23 h 61"/>
                              <a:gd name="T30" fmla="*/ 141 w 141"/>
                              <a:gd name="T31" fmla="*/ 43 h 61"/>
                              <a:gd name="T32" fmla="*/ 141 w 141"/>
                              <a:gd name="T33" fmla="*/ 43 h 61"/>
                              <a:gd name="T34" fmla="*/ 141 w 141"/>
                              <a:gd name="T35" fmla="*/ 43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41" h="61">
                                <a:moveTo>
                                  <a:pt x="141" y="43"/>
                                </a:moveTo>
                                <a:lnTo>
                                  <a:pt x="121" y="48"/>
                                </a:lnTo>
                                <a:lnTo>
                                  <a:pt x="84" y="55"/>
                                </a:lnTo>
                                <a:lnTo>
                                  <a:pt x="64" y="61"/>
                                </a:lnTo>
                                <a:lnTo>
                                  <a:pt x="48" y="51"/>
                                </a:lnTo>
                                <a:lnTo>
                                  <a:pt x="17" y="34"/>
                                </a:lnTo>
                                <a:lnTo>
                                  <a:pt x="0" y="24"/>
                                </a:lnTo>
                                <a:lnTo>
                                  <a:pt x="13" y="12"/>
                                </a:lnTo>
                                <a:lnTo>
                                  <a:pt x="35" y="7"/>
                                </a:lnTo>
                                <a:lnTo>
                                  <a:pt x="54" y="0"/>
                                </a:lnTo>
                                <a:lnTo>
                                  <a:pt x="86" y="7"/>
                                </a:lnTo>
                                <a:lnTo>
                                  <a:pt x="114" y="23"/>
                                </a:lnTo>
                                <a:lnTo>
                                  <a:pt x="141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320"/>
                        <wps:cNvSpPr>
                          <a:spLocks/>
                        </wps:cNvSpPr>
                        <wps:spPr bwMode="auto">
                          <a:xfrm>
                            <a:off x="443" y="994"/>
                            <a:ext cx="35" cy="15"/>
                          </a:xfrm>
                          <a:custGeom>
                            <a:avLst/>
                            <a:gdLst>
                              <a:gd name="T0" fmla="*/ 138 w 138"/>
                              <a:gd name="T1" fmla="*/ 44 h 58"/>
                              <a:gd name="T2" fmla="*/ 90 w 138"/>
                              <a:gd name="T3" fmla="*/ 58 h 58"/>
                              <a:gd name="T4" fmla="*/ 44 w 138"/>
                              <a:gd name="T5" fmla="*/ 49 h 58"/>
                              <a:gd name="T6" fmla="*/ 0 w 138"/>
                              <a:gd name="T7" fmla="*/ 22 h 58"/>
                              <a:gd name="T8" fmla="*/ 0 w 138"/>
                              <a:gd name="T9" fmla="*/ 22 h 58"/>
                              <a:gd name="T10" fmla="*/ 18 w 138"/>
                              <a:gd name="T11" fmla="*/ 12 h 58"/>
                              <a:gd name="T12" fmla="*/ 41 w 138"/>
                              <a:gd name="T13" fmla="*/ 6 h 58"/>
                              <a:gd name="T14" fmla="*/ 63 w 138"/>
                              <a:gd name="T15" fmla="*/ 0 h 58"/>
                              <a:gd name="T16" fmla="*/ 63 w 138"/>
                              <a:gd name="T17" fmla="*/ 0 h 58"/>
                              <a:gd name="T18" fmla="*/ 80 w 138"/>
                              <a:gd name="T19" fmla="*/ 6 h 58"/>
                              <a:gd name="T20" fmla="*/ 108 w 138"/>
                              <a:gd name="T21" fmla="*/ 20 h 58"/>
                              <a:gd name="T22" fmla="*/ 138 w 138"/>
                              <a:gd name="T23" fmla="*/ 44 h 58"/>
                              <a:gd name="T24" fmla="*/ 138 w 138"/>
                              <a:gd name="T25" fmla="*/ 44 h 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38" h="58">
                                <a:moveTo>
                                  <a:pt x="138" y="44"/>
                                </a:moveTo>
                                <a:lnTo>
                                  <a:pt x="90" y="58"/>
                                </a:lnTo>
                                <a:lnTo>
                                  <a:pt x="44" y="49"/>
                                </a:lnTo>
                                <a:lnTo>
                                  <a:pt x="0" y="22"/>
                                </a:lnTo>
                                <a:lnTo>
                                  <a:pt x="18" y="12"/>
                                </a:lnTo>
                                <a:lnTo>
                                  <a:pt x="41" y="6"/>
                                </a:lnTo>
                                <a:lnTo>
                                  <a:pt x="63" y="0"/>
                                </a:lnTo>
                                <a:lnTo>
                                  <a:pt x="80" y="6"/>
                                </a:lnTo>
                                <a:lnTo>
                                  <a:pt x="108" y="20"/>
                                </a:lnTo>
                                <a:lnTo>
                                  <a:pt x="138" y="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Freeform 321"/>
                        <wps:cNvSpPr>
                          <a:spLocks/>
                        </wps:cNvSpPr>
                        <wps:spPr bwMode="auto">
                          <a:xfrm>
                            <a:off x="490" y="1002"/>
                            <a:ext cx="20" cy="14"/>
                          </a:xfrm>
                          <a:custGeom>
                            <a:avLst/>
                            <a:gdLst>
                              <a:gd name="T0" fmla="*/ 75 w 82"/>
                              <a:gd name="T1" fmla="*/ 47 h 56"/>
                              <a:gd name="T2" fmla="*/ 73 w 82"/>
                              <a:gd name="T3" fmla="*/ 50 h 56"/>
                              <a:gd name="T4" fmla="*/ 70 w 82"/>
                              <a:gd name="T5" fmla="*/ 54 h 56"/>
                              <a:gd name="T6" fmla="*/ 68 w 82"/>
                              <a:gd name="T7" fmla="*/ 56 h 56"/>
                              <a:gd name="T8" fmla="*/ 68 w 82"/>
                              <a:gd name="T9" fmla="*/ 56 h 56"/>
                              <a:gd name="T10" fmla="*/ 50 w 82"/>
                              <a:gd name="T11" fmla="*/ 48 h 56"/>
                              <a:gd name="T12" fmla="*/ 17 w 82"/>
                              <a:gd name="T13" fmla="*/ 29 h 56"/>
                              <a:gd name="T14" fmla="*/ 0 w 82"/>
                              <a:gd name="T15" fmla="*/ 20 h 56"/>
                              <a:gd name="T16" fmla="*/ 0 w 82"/>
                              <a:gd name="T17" fmla="*/ 20 h 56"/>
                              <a:gd name="T18" fmla="*/ 22 w 82"/>
                              <a:gd name="T19" fmla="*/ 9 h 56"/>
                              <a:gd name="T20" fmla="*/ 57 w 82"/>
                              <a:gd name="T21" fmla="*/ 0 h 56"/>
                              <a:gd name="T22" fmla="*/ 82 w 82"/>
                              <a:gd name="T23" fmla="*/ 8 h 56"/>
                              <a:gd name="T24" fmla="*/ 75 w 82"/>
                              <a:gd name="T25" fmla="*/ 47 h 56"/>
                              <a:gd name="T26" fmla="*/ 75 w 82"/>
                              <a:gd name="T27" fmla="*/ 47 h 56"/>
                              <a:gd name="T28" fmla="*/ 75 w 82"/>
                              <a:gd name="T29" fmla="*/ 47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2" h="56">
                                <a:moveTo>
                                  <a:pt x="75" y="47"/>
                                </a:moveTo>
                                <a:lnTo>
                                  <a:pt x="73" y="50"/>
                                </a:lnTo>
                                <a:lnTo>
                                  <a:pt x="70" y="54"/>
                                </a:lnTo>
                                <a:lnTo>
                                  <a:pt x="68" y="56"/>
                                </a:lnTo>
                                <a:lnTo>
                                  <a:pt x="50" y="48"/>
                                </a:lnTo>
                                <a:lnTo>
                                  <a:pt x="17" y="29"/>
                                </a:lnTo>
                                <a:lnTo>
                                  <a:pt x="0" y="20"/>
                                </a:lnTo>
                                <a:lnTo>
                                  <a:pt x="22" y="9"/>
                                </a:lnTo>
                                <a:lnTo>
                                  <a:pt x="57" y="0"/>
                                </a:lnTo>
                                <a:lnTo>
                                  <a:pt x="82" y="8"/>
                                </a:lnTo>
                                <a:lnTo>
                                  <a:pt x="75" y="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322"/>
                        <wps:cNvSpPr>
                          <a:spLocks/>
                        </wps:cNvSpPr>
                        <wps:spPr bwMode="auto">
                          <a:xfrm>
                            <a:off x="440" y="1003"/>
                            <a:ext cx="14" cy="12"/>
                          </a:xfrm>
                          <a:custGeom>
                            <a:avLst/>
                            <a:gdLst>
                              <a:gd name="T0" fmla="*/ 57 w 57"/>
                              <a:gd name="T1" fmla="*/ 29 h 47"/>
                              <a:gd name="T2" fmla="*/ 46 w 57"/>
                              <a:gd name="T3" fmla="*/ 40 h 47"/>
                              <a:gd name="T4" fmla="*/ 28 w 57"/>
                              <a:gd name="T5" fmla="*/ 44 h 47"/>
                              <a:gd name="T6" fmla="*/ 9 w 57"/>
                              <a:gd name="T7" fmla="*/ 47 h 47"/>
                              <a:gd name="T8" fmla="*/ 9 w 57"/>
                              <a:gd name="T9" fmla="*/ 47 h 47"/>
                              <a:gd name="T10" fmla="*/ 0 w 57"/>
                              <a:gd name="T11" fmla="*/ 34 h 47"/>
                              <a:gd name="T12" fmla="*/ 4 w 57"/>
                              <a:gd name="T13" fmla="*/ 17 h 47"/>
                              <a:gd name="T14" fmla="*/ 3 w 57"/>
                              <a:gd name="T15" fmla="*/ 0 h 47"/>
                              <a:gd name="T16" fmla="*/ 3 w 57"/>
                              <a:gd name="T17" fmla="*/ 0 h 47"/>
                              <a:gd name="T18" fmla="*/ 17 w 57"/>
                              <a:gd name="T19" fmla="*/ 7 h 47"/>
                              <a:gd name="T20" fmla="*/ 42 w 57"/>
                              <a:gd name="T21" fmla="*/ 22 h 47"/>
                              <a:gd name="T22" fmla="*/ 57 w 57"/>
                              <a:gd name="T23" fmla="*/ 29 h 47"/>
                              <a:gd name="T24" fmla="*/ 57 w 57"/>
                              <a:gd name="T25" fmla="*/ 29 h 47"/>
                              <a:gd name="T26" fmla="*/ 57 w 57"/>
                              <a:gd name="T27" fmla="*/ 29 h 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7" h="47">
                                <a:moveTo>
                                  <a:pt x="57" y="29"/>
                                </a:moveTo>
                                <a:lnTo>
                                  <a:pt x="46" y="40"/>
                                </a:lnTo>
                                <a:lnTo>
                                  <a:pt x="28" y="44"/>
                                </a:lnTo>
                                <a:lnTo>
                                  <a:pt x="9" y="47"/>
                                </a:lnTo>
                                <a:lnTo>
                                  <a:pt x="0" y="34"/>
                                </a:lnTo>
                                <a:lnTo>
                                  <a:pt x="4" y="17"/>
                                </a:lnTo>
                                <a:lnTo>
                                  <a:pt x="3" y="0"/>
                                </a:lnTo>
                                <a:lnTo>
                                  <a:pt x="17" y="7"/>
                                </a:lnTo>
                                <a:lnTo>
                                  <a:pt x="42" y="22"/>
                                </a:lnTo>
                                <a:lnTo>
                                  <a:pt x="57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323"/>
                        <wps:cNvSpPr>
                          <a:spLocks/>
                        </wps:cNvSpPr>
                        <wps:spPr bwMode="auto">
                          <a:xfrm>
                            <a:off x="466" y="1007"/>
                            <a:ext cx="35" cy="15"/>
                          </a:xfrm>
                          <a:custGeom>
                            <a:avLst/>
                            <a:gdLst>
                              <a:gd name="T0" fmla="*/ 139 w 139"/>
                              <a:gd name="T1" fmla="*/ 42 h 61"/>
                              <a:gd name="T2" fmla="*/ 116 w 139"/>
                              <a:gd name="T3" fmla="*/ 51 h 61"/>
                              <a:gd name="T4" fmla="*/ 90 w 139"/>
                              <a:gd name="T5" fmla="*/ 56 h 61"/>
                              <a:gd name="T6" fmla="*/ 61 w 139"/>
                              <a:gd name="T7" fmla="*/ 61 h 61"/>
                              <a:gd name="T8" fmla="*/ 61 w 139"/>
                              <a:gd name="T9" fmla="*/ 61 h 61"/>
                              <a:gd name="T10" fmla="*/ 46 w 139"/>
                              <a:gd name="T11" fmla="*/ 52 h 61"/>
                              <a:gd name="T12" fmla="*/ 16 w 139"/>
                              <a:gd name="T13" fmla="*/ 34 h 61"/>
                              <a:gd name="T14" fmla="*/ 0 w 139"/>
                              <a:gd name="T15" fmla="*/ 24 h 61"/>
                              <a:gd name="T16" fmla="*/ 0 w 139"/>
                              <a:gd name="T17" fmla="*/ 24 h 61"/>
                              <a:gd name="T18" fmla="*/ 18 w 139"/>
                              <a:gd name="T19" fmla="*/ 18 h 61"/>
                              <a:gd name="T20" fmla="*/ 51 w 139"/>
                              <a:gd name="T21" fmla="*/ 7 h 61"/>
                              <a:gd name="T22" fmla="*/ 69 w 139"/>
                              <a:gd name="T23" fmla="*/ 0 h 61"/>
                              <a:gd name="T24" fmla="*/ 69 w 139"/>
                              <a:gd name="T25" fmla="*/ 0 h 61"/>
                              <a:gd name="T26" fmla="*/ 92 w 139"/>
                              <a:gd name="T27" fmla="*/ 12 h 61"/>
                              <a:gd name="T28" fmla="*/ 123 w 139"/>
                              <a:gd name="T29" fmla="*/ 29 h 61"/>
                              <a:gd name="T30" fmla="*/ 139 w 139"/>
                              <a:gd name="T31" fmla="*/ 42 h 61"/>
                              <a:gd name="T32" fmla="*/ 139 w 139"/>
                              <a:gd name="T33" fmla="*/ 42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39" h="61">
                                <a:moveTo>
                                  <a:pt x="139" y="42"/>
                                </a:moveTo>
                                <a:lnTo>
                                  <a:pt x="116" y="51"/>
                                </a:lnTo>
                                <a:lnTo>
                                  <a:pt x="90" y="56"/>
                                </a:lnTo>
                                <a:lnTo>
                                  <a:pt x="61" y="61"/>
                                </a:lnTo>
                                <a:lnTo>
                                  <a:pt x="46" y="52"/>
                                </a:lnTo>
                                <a:lnTo>
                                  <a:pt x="16" y="34"/>
                                </a:lnTo>
                                <a:lnTo>
                                  <a:pt x="0" y="24"/>
                                </a:lnTo>
                                <a:lnTo>
                                  <a:pt x="18" y="18"/>
                                </a:lnTo>
                                <a:lnTo>
                                  <a:pt x="51" y="7"/>
                                </a:lnTo>
                                <a:lnTo>
                                  <a:pt x="69" y="0"/>
                                </a:lnTo>
                                <a:lnTo>
                                  <a:pt x="92" y="12"/>
                                </a:lnTo>
                                <a:lnTo>
                                  <a:pt x="123" y="29"/>
                                </a:lnTo>
                                <a:lnTo>
                                  <a:pt x="139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2" name="Freeform 324"/>
                        <wps:cNvSpPr>
                          <a:spLocks/>
                        </wps:cNvSpPr>
                        <wps:spPr bwMode="auto">
                          <a:xfrm>
                            <a:off x="444" y="1015"/>
                            <a:ext cx="32" cy="14"/>
                          </a:xfrm>
                          <a:custGeom>
                            <a:avLst/>
                            <a:gdLst>
                              <a:gd name="T0" fmla="*/ 127 w 127"/>
                              <a:gd name="T1" fmla="*/ 40 h 56"/>
                              <a:gd name="T2" fmla="*/ 111 w 127"/>
                              <a:gd name="T3" fmla="*/ 45 h 56"/>
                              <a:gd name="T4" fmla="*/ 78 w 127"/>
                              <a:gd name="T5" fmla="*/ 51 h 56"/>
                              <a:gd name="T6" fmla="*/ 61 w 127"/>
                              <a:gd name="T7" fmla="*/ 56 h 56"/>
                              <a:gd name="T8" fmla="*/ 61 w 127"/>
                              <a:gd name="T9" fmla="*/ 56 h 56"/>
                              <a:gd name="T10" fmla="*/ 37 w 127"/>
                              <a:gd name="T11" fmla="*/ 44 h 56"/>
                              <a:gd name="T12" fmla="*/ 15 w 127"/>
                              <a:gd name="T13" fmla="*/ 29 h 56"/>
                              <a:gd name="T14" fmla="*/ 0 w 127"/>
                              <a:gd name="T15" fmla="*/ 12 h 56"/>
                              <a:gd name="T16" fmla="*/ 0 w 127"/>
                              <a:gd name="T17" fmla="*/ 12 h 56"/>
                              <a:gd name="T18" fmla="*/ 48 w 127"/>
                              <a:gd name="T19" fmla="*/ 0 h 56"/>
                              <a:gd name="T20" fmla="*/ 93 w 127"/>
                              <a:gd name="T21" fmla="*/ 13 h 56"/>
                              <a:gd name="T22" fmla="*/ 127 w 127"/>
                              <a:gd name="T23" fmla="*/ 40 h 56"/>
                              <a:gd name="T24" fmla="*/ 127 w 127"/>
                              <a:gd name="T25" fmla="*/ 40 h 56"/>
                              <a:gd name="T26" fmla="*/ 127 w 127"/>
                              <a:gd name="T27" fmla="*/ 40 h 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27" h="56">
                                <a:moveTo>
                                  <a:pt x="127" y="40"/>
                                </a:moveTo>
                                <a:lnTo>
                                  <a:pt x="111" y="45"/>
                                </a:lnTo>
                                <a:lnTo>
                                  <a:pt x="78" y="51"/>
                                </a:lnTo>
                                <a:lnTo>
                                  <a:pt x="61" y="56"/>
                                </a:lnTo>
                                <a:lnTo>
                                  <a:pt x="37" y="44"/>
                                </a:lnTo>
                                <a:lnTo>
                                  <a:pt x="15" y="29"/>
                                </a:lnTo>
                                <a:lnTo>
                                  <a:pt x="0" y="12"/>
                                </a:lnTo>
                                <a:lnTo>
                                  <a:pt x="48" y="0"/>
                                </a:lnTo>
                                <a:lnTo>
                                  <a:pt x="93" y="13"/>
                                </a:lnTo>
                                <a:lnTo>
                                  <a:pt x="127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3" name="Freeform 325"/>
                        <wps:cNvSpPr>
                          <a:spLocks/>
                        </wps:cNvSpPr>
                        <wps:spPr bwMode="auto">
                          <a:xfrm>
                            <a:off x="487" y="1021"/>
                            <a:ext cx="20" cy="12"/>
                          </a:xfrm>
                          <a:custGeom>
                            <a:avLst/>
                            <a:gdLst>
                              <a:gd name="T0" fmla="*/ 78 w 79"/>
                              <a:gd name="T1" fmla="*/ 0 h 46"/>
                              <a:gd name="T2" fmla="*/ 79 w 79"/>
                              <a:gd name="T3" fmla="*/ 17 h 46"/>
                              <a:gd name="T4" fmla="*/ 70 w 79"/>
                              <a:gd name="T5" fmla="*/ 32 h 46"/>
                              <a:gd name="T6" fmla="*/ 61 w 79"/>
                              <a:gd name="T7" fmla="*/ 46 h 46"/>
                              <a:gd name="T8" fmla="*/ 61 w 79"/>
                              <a:gd name="T9" fmla="*/ 46 h 46"/>
                              <a:gd name="T10" fmla="*/ 39 w 79"/>
                              <a:gd name="T11" fmla="*/ 43 h 46"/>
                              <a:gd name="T12" fmla="*/ 19 w 79"/>
                              <a:gd name="T13" fmla="*/ 31 h 46"/>
                              <a:gd name="T14" fmla="*/ 0 w 79"/>
                              <a:gd name="T15" fmla="*/ 20 h 46"/>
                              <a:gd name="T16" fmla="*/ 0 w 79"/>
                              <a:gd name="T17" fmla="*/ 20 h 46"/>
                              <a:gd name="T18" fmla="*/ 23 w 79"/>
                              <a:gd name="T19" fmla="*/ 9 h 46"/>
                              <a:gd name="T20" fmla="*/ 51 w 79"/>
                              <a:gd name="T21" fmla="*/ 5 h 46"/>
                              <a:gd name="T22" fmla="*/ 78 w 79"/>
                              <a:gd name="T23" fmla="*/ 0 h 46"/>
                              <a:gd name="T24" fmla="*/ 78 w 79"/>
                              <a:gd name="T25" fmla="*/ 0 h 46"/>
                              <a:gd name="T26" fmla="*/ 78 w 79"/>
                              <a:gd name="T27" fmla="*/ 0 h 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79" h="46">
                                <a:moveTo>
                                  <a:pt x="78" y="0"/>
                                </a:moveTo>
                                <a:lnTo>
                                  <a:pt x="79" y="17"/>
                                </a:lnTo>
                                <a:lnTo>
                                  <a:pt x="70" y="32"/>
                                </a:lnTo>
                                <a:lnTo>
                                  <a:pt x="61" y="46"/>
                                </a:lnTo>
                                <a:lnTo>
                                  <a:pt x="39" y="43"/>
                                </a:lnTo>
                                <a:lnTo>
                                  <a:pt x="19" y="31"/>
                                </a:lnTo>
                                <a:lnTo>
                                  <a:pt x="0" y="20"/>
                                </a:lnTo>
                                <a:lnTo>
                                  <a:pt x="23" y="9"/>
                                </a:lnTo>
                                <a:lnTo>
                                  <a:pt x="51" y="5"/>
                                </a:lnTo>
                                <a:lnTo>
                                  <a:pt x="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326"/>
                        <wps:cNvSpPr>
                          <a:spLocks/>
                        </wps:cNvSpPr>
                        <wps:spPr bwMode="auto">
                          <a:xfrm>
                            <a:off x="975" y="995"/>
                            <a:ext cx="48" cy="18"/>
                          </a:xfrm>
                          <a:custGeom>
                            <a:avLst/>
                            <a:gdLst>
                              <a:gd name="T0" fmla="*/ 191 w 191"/>
                              <a:gd name="T1" fmla="*/ 41 h 72"/>
                              <a:gd name="T2" fmla="*/ 189 w 191"/>
                              <a:gd name="T3" fmla="*/ 53 h 72"/>
                              <a:gd name="T4" fmla="*/ 182 w 191"/>
                              <a:gd name="T5" fmla="*/ 62 h 72"/>
                              <a:gd name="T6" fmla="*/ 177 w 191"/>
                              <a:gd name="T7" fmla="*/ 72 h 72"/>
                              <a:gd name="T8" fmla="*/ 177 w 191"/>
                              <a:gd name="T9" fmla="*/ 72 h 72"/>
                              <a:gd name="T10" fmla="*/ 131 w 191"/>
                              <a:gd name="T11" fmla="*/ 65 h 72"/>
                              <a:gd name="T12" fmla="*/ 82 w 191"/>
                              <a:gd name="T13" fmla="*/ 61 h 72"/>
                              <a:gd name="T14" fmla="*/ 37 w 191"/>
                              <a:gd name="T15" fmla="*/ 50 h 72"/>
                              <a:gd name="T16" fmla="*/ 0 w 191"/>
                              <a:gd name="T17" fmla="*/ 16 h 72"/>
                              <a:gd name="T18" fmla="*/ 0 w 191"/>
                              <a:gd name="T19" fmla="*/ 16 h 72"/>
                              <a:gd name="T20" fmla="*/ 34 w 191"/>
                              <a:gd name="T21" fmla="*/ 31 h 72"/>
                              <a:gd name="T22" fmla="*/ 73 w 191"/>
                              <a:gd name="T23" fmla="*/ 38 h 72"/>
                              <a:gd name="T24" fmla="*/ 111 w 191"/>
                              <a:gd name="T25" fmla="*/ 36 h 72"/>
                              <a:gd name="T26" fmla="*/ 111 w 191"/>
                              <a:gd name="T27" fmla="*/ 36 h 72"/>
                              <a:gd name="T28" fmla="*/ 114 w 191"/>
                              <a:gd name="T29" fmla="*/ 34 h 72"/>
                              <a:gd name="T30" fmla="*/ 117 w 191"/>
                              <a:gd name="T31" fmla="*/ 31 h 72"/>
                              <a:gd name="T32" fmla="*/ 119 w 191"/>
                              <a:gd name="T33" fmla="*/ 28 h 72"/>
                              <a:gd name="T34" fmla="*/ 119 w 191"/>
                              <a:gd name="T35" fmla="*/ 28 h 72"/>
                              <a:gd name="T36" fmla="*/ 106 w 191"/>
                              <a:gd name="T37" fmla="*/ 21 h 72"/>
                              <a:gd name="T38" fmla="*/ 83 w 191"/>
                              <a:gd name="T39" fmla="*/ 7 h 72"/>
                              <a:gd name="T40" fmla="*/ 70 w 191"/>
                              <a:gd name="T41" fmla="*/ 0 h 72"/>
                              <a:gd name="T42" fmla="*/ 70 w 191"/>
                              <a:gd name="T43" fmla="*/ 0 h 72"/>
                              <a:gd name="T44" fmla="*/ 115 w 191"/>
                              <a:gd name="T45" fmla="*/ 4 h 72"/>
                              <a:gd name="T46" fmla="*/ 155 w 191"/>
                              <a:gd name="T47" fmla="*/ 13 h 72"/>
                              <a:gd name="T48" fmla="*/ 191 w 191"/>
                              <a:gd name="T49" fmla="*/ 41 h 72"/>
                              <a:gd name="T50" fmla="*/ 191 w 191"/>
                              <a:gd name="T51" fmla="*/ 41 h 72"/>
                              <a:gd name="T52" fmla="*/ 191 w 191"/>
                              <a:gd name="T53" fmla="*/ 41 h 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91" h="72">
                                <a:moveTo>
                                  <a:pt x="191" y="41"/>
                                </a:moveTo>
                                <a:lnTo>
                                  <a:pt x="189" y="53"/>
                                </a:lnTo>
                                <a:lnTo>
                                  <a:pt x="182" y="62"/>
                                </a:lnTo>
                                <a:lnTo>
                                  <a:pt x="177" y="72"/>
                                </a:lnTo>
                                <a:lnTo>
                                  <a:pt x="131" y="65"/>
                                </a:lnTo>
                                <a:lnTo>
                                  <a:pt x="82" y="61"/>
                                </a:lnTo>
                                <a:lnTo>
                                  <a:pt x="37" y="50"/>
                                </a:lnTo>
                                <a:lnTo>
                                  <a:pt x="0" y="16"/>
                                </a:lnTo>
                                <a:lnTo>
                                  <a:pt x="34" y="31"/>
                                </a:lnTo>
                                <a:lnTo>
                                  <a:pt x="73" y="38"/>
                                </a:lnTo>
                                <a:lnTo>
                                  <a:pt x="111" y="36"/>
                                </a:lnTo>
                                <a:lnTo>
                                  <a:pt x="114" y="34"/>
                                </a:lnTo>
                                <a:lnTo>
                                  <a:pt x="117" y="31"/>
                                </a:lnTo>
                                <a:lnTo>
                                  <a:pt x="119" y="28"/>
                                </a:lnTo>
                                <a:lnTo>
                                  <a:pt x="106" y="21"/>
                                </a:lnTo>
                                <a:lnTo>
                                  <a:pt x="83" y="7"/>
                                </a:lnTo>
                                <a:lnTo>
                                  <a:pt x="70" y="0"/>
                                </a:lnTo>
                                <a:lnTo>
                                  <a:pt x="115" y="4"/>
                                </a:lnTo>
                                <a:lnTo>
                                  <a:pt x="155" y="13"/>
                                </a:lnTo>
                                <a:lnTo>
                                  <a:pt x="191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Freeform 327"/>
                        <wps:cNvSpPr>
                          <a:spLocks/>
                        </wps:cNvSpPr>
                        <wps:spPr bwMode="auto">
                          <a:xfrm>
                            <a:off x="1078" y="996"/>
                            <a:ext cx="18" cy="18"/>
                          </a:xfrm>
                          <a:custGeom>
                            <a:avLst/>
                            <a:gdLst>
                              <a:gd name="T0" fmla="*/ 71 w 71"/>
                              <a:gd name="T1" fmla="*/ 14 h 73"/>
                              <a:gd name="T2" fmla="*/ 54 w 71"/>
                              <a:gd name="T3" fmla="*/ 29 h 73"/>
                              <a:gd name="T4" fmla="*/ 22 w 71"/>
                              <a:gd name="T5" fmla="*/ 54 h 73"/>
                              <a:gd name="T6" fmla="*/ 4 w 71"/>
                              <a:gd name="T7" fmla="*/ 68 h 73"/>
                              <a:gd name="T8" fmla="*/ 4 w 71"/>
                              <a:gd name="T9" fmla="*/ 68 h 73"/>
                              <a:gd name="T10" fmla="*/ 5 w 71"/>
                              <a:gd name="T11" fmla="*/ 69 h 73"/>
                              <a:gd name="T12" fmla="*/ 8 w 71"/>
                              <a:gd name="T13" fmla="*/ 70 h 73"/>
                              <a:gd name="T14" fmla="*/ 10 w 71"/>
                              <a:gd name="T15" fmla="*/ 70 h 73"/>
                              <a:gd name="T16" fmla="*/ 10 w 71"/>
                              <a:gd name="T17" fmla="*/ 70 h 73"/>
                              <a:gd name="T18" fmla="*/ 10 w 71"/>
                              <a:gd name="T19" fmla="*/ 71 h 73"/>
                              <a:gd name="T20" fmla="*/ 10 w 71"/>
                              <a:gd name="T21" fmla="*/ 73 h 73"/>
                              <a:gd name="T22" fmla="*/ 10 w 71"/>
                              <a:gd name="T23" fmla="*/ 73 h 73"/>
                              <a:gd name="T24" fmla="*/ 10 w 71"/>
                              <a:gd name="T25" fmla="*/ 73 h 73"/>
                              <a:gd name="T26" fmla="*/ 8 w 71"/>
                              <a:gd name="T27" fmla="*/ 73 h 73"/>
                              <a:gd name="T28" fmla="*/ 2 w 71"/>
                              <a:gd name="T29" fmla="*/ 73 h 73"/>
                              <a:gd name="T30" fmla="*/ 0 w 71"/>
                              <a:gd name="T31" fmla="*/ 73 h 73"/>
                              <a:gd name="T32" fmla="*/ 0 w 71"/>
                              <a:gd name="T33" fmla="*/ 73 h 73"/>
                              <a:gd name="T34" fmla="*/ 10 w 71"/>
                              <a:gd name="T35" fmla="*/ 46 h 73"/>
                              <a:gd name="T36" fmla="*/ 34 w 71"/>
                              <a:gd name="T37" fmla="*/ 23 h 73"/>
                              <a:gd name="T38" fmla="*/ 54 w 71"/>
                              <a:gd name="T39" fmla="*/ 0 h 73"/>
                              <a:gd name="T40" fmla="*/ 54 w 71"/>
                              <a:gd name="T41" fmla="*/ 0 h 73"/>
                              <a:gd name="T42" fmla="*/ 61 w 71"/>
                              <a:gd name="T43" fmla="*/ 2 h 73"/>
                              <a:gd name="T44" fmla="*/ 68 w 71"/>
                              <a:gd name="T45" fmla="*/ 7 h 73"/>
                              <a:gd name="T46" fmla="*/ 71 w 71"/>
                              <a:gd name="T47" fmla="*/ 14 h 73"/>
                              <a:gd name="T48" fmla="*/ 71 w 71"/>
                              <a:gd name="T49" fmla="*/ 14 h 73"/>
                              <a:gd name="T50" fmla="*/ 71 w 71"/>
                              <a:gd name="T51" fmla="*/ 14 h 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</a:cxnLst>
                            <a:rect l="0" t="0" r="r" b="b"/>
                            <a:pathLst>
                              <a:path w="71" h="73">
                                <a:moveTo>
                                  <a:pt x="71" y="14"/>
                                </a:moveTo>
                                <a:lnTo>
                                  <a:pt x="54" y="29"/>
                                </a:lnTo>
                                <a:lnTo>
                                  <a:pt x="22" y="54"/>
                                </a:lnTo>
                                <a:lnTo>
                                  <a:pt x="4" y="68"/>
                                </a:lnTo>
                                <a:lnTo>
                                  <a:pt x="5" y="69"/>
                                </a:lnTo>
                                <a:lnTo>
                                  <a:pt x="8" y="70"/>
                                </a:lnTo>
                                <a:lnTo>
                                  <a:pt x="10" y="70"/>
                                </a:lnTo>
                                <a:lnTo>
                                  <a:pt x="10" y="71"/>
                                </a:lnTo>
                                <a:lnTo>
                                  <a:pt x="10" y="73"/>
                                </a:lnTo>
                                <a:lnTo>
                                  <a:pt x="8" y="73"/>
                                </a:lnTo>
                                <a:lnTo>
                                  <a:pt x="2" y="73"/>
                                </a:lnTo>
                                <a:lnTo>
                                  <a:pt x="0" y="73"/>
                                </a:lnTo>
                                <a:lnTo>
                                  <a:pt x="10" y="46"/>
                                </a:lnTo>
                                <a:lnTo>
                                  <a:pt x="34" y="23"/>
                                </a:lnTo>
                                <a:lnTo>
                                  <a:pt x="54" y="0"/>
                                </a:lnTo>
                                <a:lnTo>
                                  <a:pt x="61" y="2"/>
                                </a:lnTo>
                                <a:lnTo>
                                  <a:pt x="68" y="7"/>
                                </a:lnTo>
                                <a:lnTo>
                                  <a:pt x="7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6" name="Freeform 328"/>
                        <wps:cNvSpPr>
                          <a:spLocks/>
                        </wps:cNvSpPr>
                        <wps:spPr bwMode="auto">
                          <a:xfrm>
                            <a:off x="1081" y="1002"/>
                            <a:ext cx="21" cy="18"/>
                          </a:xfrm>
                          <a:custGeom>
                            <a:avLst/>
                            <a:gdLst>
                              <a:gd name="T0" fmla="*/ 81 w 81"/>
                              <a:gd name="T1" fmla="*/ 0 h 71"/>
                              <a:gd name="T2" fmla="*/ 57 w 81"/>
                              <a:gd name="T3" fmla="*/ 28 h 71"/>
                              <a:gd name="T4" fmla="*/ 30 w 81"/>
                              <a:gd name="T5" fmla="*/ 53 h 71"/>
                              <a:gd name="T6" fmla="*/ 0 w 81"/>
                              <a:gd name="T7" fmla="*/ 71 h 71"/>
                              <a:gd name="T8" fmla="*/ 0 w 81"/>
                              <a:gd name="T9" fmla="*/ 71 h 71"/>
                              <a:gd name="T10" fmla="*/ 24 w 81"/>
                              <a:gd name="T11" fmla="*/ 41 h 71"/>
                              <a:gd name="T12" fmla="*/ 54 w 81"/>
                              <a:gd name="T13" fmla="*/ 16 h 71"/>
                              <a:gd name="T14" fmla="*/ 81 w 81"/>
                              <a:gd name="T15" fmla="*/ 0 h 71"/>
                              <a:gd name="T16" fmla="*/ 81 w 81"/>
                              <a:gd name="T17" fmla="*/ 0 h 71"/>
                              <a:gd name="T18" fmla="*/ 81 w 81"/>
                              <a:gd name="T19" fmla="*/ 0 h 7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81" h="71">
                                <a:moveTo>
                                  <a:pt x="81" y="0"/>
                                </a:moveTo>
                                <a:lnTo>
                                  <a:pt x="57" y="28"/>
                                </a:lnTo>
                                <a:lnTo>
                                  <a:pt x="30" y="53"/>
                                </a:lnTo>
                                <a:lnTo>
                                  <a:pt x="0" y="71"/>
                                </a:lnTo>
                                <a:lnTo>
                                  <a:pt x="24" y="41"/>
                                </a:lnTo>
                                <a:lnTo>
                                  <a:pt x="54" y="16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329"/>
                        <wps:cNvSpPr>
                          <a:spLocks/>
                        </wps:cNvSpPr>
                        <wps:spPr bwMode="auto">
                          <a:xfrm>
                            <a:off x="1023" y="1004"/>
                            <a:ext cx="46" cy="31"/>
                          </a:xfrm>
                          <a:custGeom>
                            <a:avLst/>
                            <a:gdLst>
                              <a:gd name="T0" fmla="*/ 181 w 181"/>
                              <a:gd name="T1" fmla="*/ 46 h 124"/>
                              <a:gd name="T2" fmla="*/ 178 w 181"/>
                              <a:gd name="T3" fmla="*/ 57 h 124"/>
                              <a:gd name="T4" fmla="*/ 170 w 181"/>
                              <a:gd name="T5" fmla="*/ 77 h 124"/>
                              <a:gd name="T6" fmla="*/ 167 w 181"/>
                              <a:gd name="T7" fmla="*/ 87 h 124"/>
                              <a:gd name="T8" fmla="*/ 167 w 181"/>
                              <a:gd name="T9" fmla="*/ 87 h 124"/>
                              <a:gd name="T10" fmla="*/ 127 w 181"/>
                              <a:gd name="T11" fmla="*/ 76 h 124"/>
                              <a:gd name="T12" fmla="*/ 54 w 181"/>
                              <a:gd name="T13" fmla="*/ 53 h 124"/>
                              <a:gd name="T14" fmla="*/ 14 w 181"/>
                              <a:gd name="T15" fmla="*/ 41 h 124"/>
                              <a:gd name="T16" fmla="*/ 14 w 181"/>
                              <a:gd name="T17" fmla="*/ 41 h 124"/>
                              <a:gd name="T18" fmla="*/ 13 w 181"/>
                              <a:gd name="T19" fmla="*/ 42 h 124"/>
                              <a:gd name="T20" fmla="*/ 11 w 181"/>
                              <a:gd name="T21" fmla="*/ 45 h 124"/>
                              <a:gd name="T22" fmla="*/ 10 w 181"/>
                              <a:gd name="T23" fmla="*/ 46 h 124"/>
                              <a:gd name="T24" fmla="*/ 10 w 181"/>
                              <a:gd name="T25" fmla="*/ 46 h 124"/>
                              <a:gd name="T26" fmla="*/ 58 w 181"/>
                              <a:gd name="T27" fmla="*/ 71 h 124"/>
                              <a:gd name="T28" fmla="*/ 112 w 181"/>
                              <a:gd name="T29" fmla="*/ 85 h 124"/>
                              <a:gd name="T30" fmla="*/ 161 w 181"/>
                              <a:gd name="T31" fmla="*/ 109 h 124"/>
                              <a:gd name="T32" fmla="*/ 161 w 181"/>
                              <a:gd name="T33" fmla="*/ 109 h 124"/>
                              <a:gd name="T34" fmla="*/ 160 w 181"/>
                              <a:gd name="T35" fmla="*/ 113 h 124"/>
                              <a:gd name="T36" fmla="*/ 158 w 181"/>
                              <a:gd name="T37" fmla="*/ 119 h 124"/>
                              <a:gd name="T38" fmla="*/ 157 w 181"/>
                              <a:gd name="T39" fmla="*/ 124 h 124"/>
                              <a:gd name="T40" fmla="*/ 157 w 181"/>
                              <a:gd name="T41" fmla="*/ 124 h 124"/>
                              <a:gd name="T42" fmla="*/ 105 w 181"/>
                              <a:gd name="T43" fmla="*/ 107 h 124"/>
                              <a:gd name="T44" fmla="*/ 53 w 181"/>
                              <a:gd name="T45" fmla="*/ 84 h 124"/>
                              <a:gd name="T46" fmla="*/ 0 w 181"/>
                              <a:gd name="T47" fmla="*/ 60 h 124"/>
                              <a:gd name="T48" fmla="*/ 0 w 181"/>
                              <a:gd name="T49" fmla="*/ 60 h 124"/>
                              <a:gd name="T50" fmla="*/ 5 w 181"/>
                              <a:gd name="T51" fmla="*/ 38 h 124"/>
                              <a:gd name="T52" fmla="*/ 15 w 181"/>
                              <a:gd name="T53" fmla="*/ 19 h 124"/>
                              <a:gd name="T54" fmla="*/ 27 w 181"/>
                              <a:gd name="T55" fmla="*/ 0 h 124"/>
                              <a:gd name="T56" fmla="*/ 27 w 181"/>
                              <a:gd name="T57" fmla="*/ 0 h 124"/>
                              <a:gd name="T58" fmla="*/ 79 w 181"/>
                              <a:gd name="T59" fmla="*/ 14 h 124"/>
                              <a:gd name="T60" fmla="*/ 131 w 181"/>
                              <a:gd name="T61" fmla="*/ 26 h 124"/>
                              <a:gd name="T62" fmla="*/ 181 w 181"/>
                              <a:gd name="T63" fmla="*/ 46 h 124"/>
                              <a:gd name="T64" fmla="*/ 181 w 181"/>
                              <a:gd name="T65" fmla="*/ 46 h 124"/>
                              <a:gd name="T66" fmla="*/ 181 w 181"/>
                              <a:gd name="T67" fmla="*/ 46 h 1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81" h="124">
                                <a:moveTo>
                                  <a:pt x="181" y="46"/>
                                </a:moveTo>
                                <a:lnTo>
                                  <a:pt x="178" y="57"/>
                                </a:lnTo>
                                <a:lnTo>
                                  <a:pt x="170" y="77"/>
                                </a:lnTo>
                                <a:lnTo>
                                  <a:pt x="167" y="87"/>
                                </a:lnTo>
                                <a:lnTo>
                                  <a:pt x="127" y="76"/>
                                </a:lnTo>
                                <a:lnTo>
                                  <a:pt x="54" y="53"/>
                                </a:lnTo>
                                <a:lnTo>
                                  <a:pt x="14" y="41"/>
                                </a:lnTo>
                                <a:lnTo>
                                  <a:pt x="13" y="42"/>
                                </a:lnTo>
                                <a:lnTo>
                                  <a:pt x="11" y="45"/>
                                </a:lnTo>
                                <a:lnTo>
                                  <a:pt x="10" y="46"/>
                                </a:lnTo>
                                <a:lnTo>
                                  <a:pt x="58" y="71"/>
                                </a:lnTo>
                                <a:lnTo>
                                  <a:pt x="112" y="85"/>
                                </a:lnTo>
                                <a:lnTo>
                                  <a:pt x="161" y="109"/>
                                </a:lnTo>
                                <a:lnTo>
                                  <a:pt x="160" y="113"/>
                                </a:lnTo>
                                <a:lnTo>
                                  <a:pt x="158" y="119"/>
                                </a:lnTo>
                                <a:lnTo>
                                  <a:pt x="157" y="124"/>
                                </a:lnTo>
                                <a:lnTo>
                                  <a:pt x="105" y="107"/>
                                </a:lnTo>
                                <a:lnTo>
                                  <a:pt x="53" y="84"/>
                                </a:lnTo>
                                <a:lnTo>
                                  <a:pt x="0" y="60"/>
                                </a:lnTo>
                                <a:lnTo>
                                  <a:pt x="5" y="38"/>
                                </a:lnTo>
                                <a:lnTo>
                                  <a:pt x="15" y="19"/>
                                </a:lnTo>
                                <a:lnTo>
                                  <a:pt x="27" y="0"/>
                                </a:lnTo>
                                <a:lnTo>
                                  <a:pt x="79" y="14"/>
                                </a:lnTo>
                                <a:lnTo>
                                  <a:pt x="131" y="26"/>
                                </a:lnTo>
                                <a:lnTo>
                                  <a:pt x="181" y="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Freeform 330"/>
                        <wps:cNvSpPr>
                          <a:spLocks/>
                        </wps:cNvSpPr>
                        <wps:spPr bwMode="auto">
                          <a:xfrm>
                            <a:off x="1085" y="1006"/>
                            <a:ext cx="33" cy="29"/>
                          </a:xfrm>
                          <a:custGeom>
                            <a:avLst/>
                            <a:gdLst>
                              <a:gd name="T0" fmla="*/ 19 w 132"/>
                              <a:gd name="T1" fmla="*/ 114 h 114"/>
                              <a:gd name="T2" fmla="*/ 0 w 132"/>
                              <a:gd name="T3" fmla="*/ 78 h 114"/>
                              <a:gd name="T4" fmla="*/ 21 w 132"/>
                              <a:gd name="T5" fmla="*/ 49 h 114"/>
                              <a:gd name="T6" fmla="*/ 57 w 132"/>
                              <a:gd name="T7" fmla="*/ 25 h 114"/>
                              <a:gd name="T8" fmla="*/ 86 w 132"/>
                              <a:gd name="T9" fmla="*/ 0 h 114"/>
                              <a:gd name="T10" fmla="*/ 86 w 132"/>
                              <a:gd name="T11" fmla="*/ 0 h 114"/>
                              <a:gd name="T12" fmla="*/ 98 w 132"/>
                              <a:gd name="T13" fmla="*/ 9 h 114"/>
                              <a:gd name="T14" fmla="*/ 120 w 132"/>
                              <a:gd name="T15" fmla="*/ 25 h 114"/>
                              <a:gd name="T16" fmla="*/ 132 w 132"/>
                              <a:gd name="T17" fmla="*/ 34 h 114"/>
                              <a:gd name="T18" fmla="*/ 132 w 132"/>
                              <a:gd name="T19" fmla="*/ 34 h 114"/>
                              <a:gd name="T20" fmla="*/ 102 w 132"/>
                              <a:gd name="T21" fmla="*/ 55 h 114"/>
                              <a:gd name="T22" fmla="*/ 48 w 132"/>
                              <a:gd name="T23" fmla="*/ 93 h 114"/>
                              <a:gd name="T24" fmla="*/ 19 w 132"/>
                              <a:gd name="T25" fmla="*/ 114 h 114"/>
                              <a:gd name="T26" fmla="*/ 19 w 132"/>
                              <a:gd name="T27" fmla="*/ 114 h 114"/>
                              <a:gd name="T28" fmla="*/ 19 w 132"/>
                              <a:gd name="T29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32" h="114">
                                <a:moveTo>
                                  <a:pt x="19" y="114"/>
                                </a:moveTo>
                                <a:lnTo>
                                  <a:pt x="0" y="78"/>
                                </a:lnTo>
                                <a:lnTo>
                                  <a:pt x="21" y="49"/>
                                </a:lnTo>
                                <a:lnTo>
                                  <a:pt x="57" y="25"/>
                                </a:lnTo>
                                <a:lnTo>
                                  <a:pt x="86" y="0"/>
                                </a:lnTo>
                                <a:lnTo>
                                  <a:pt x="98" y="9"/>
                                </a:lnTo>
                                <a:lnTo>
                                  <a:pt x="120" y="25"/>
                                </a:lnTo>
                                <a:lnTo>
                                  <a:pt x="132" y="34"/>
                                </a:lnTo>
                                <a:lnTo>
                                  <a:pt x="102" y="55"/>
                                </a:lnTo>
                                <a:lnTo>
                                  <a:pt x="48" y="93"/>
                                </a:lnTo>
                                <a:lnTo>
                                  <a:pt x="19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Freeform 331"/>
                        <wps:cNvSpPr>
                          <a:spLocks/>
                        </wps:cNvSpPr>
                        <wps:spPr bwMode="auto">
                          <a:xfrm>
                            <a:off x="1075" y="1017"/>
                            <a:ext cx="9" cy="23"/>
                          </a:xfrm>
                          <a:custGeom>
                            <a:avLst/>
                            <a:gdLst>
                              <a:gd name="T0" fmla="*/ 8 w 38"/>
                              <a:gd name="T1" fmla="*/ 3 h 91"/>
                              <a:gd name="T2" fmla="*/ 20 w 38"/>
                              <a:gd name="T3" fmla="*/ 31 h 91"/>
                              <a:gd name="T4" fmla="*/ 34 w 38"/>
                              <a:gd name="T5" fmla="*/ 59 h 91"/>
                              <a:gd name="T6" fmla="*/ 38 w 38"/>
                              <a:gd name="T7" fmla="*/ 91 h 91"/>
                              <a:gd name="T8" fmla="*/ 38 w 38"/>
                              <a:gd name="T9" fmla="*/ 91 h 91"/>
                              <a:gd name="T10" fmla="*/ 25 w 38"/>
                              <a:gd name="T11" fmla="*/ 77 h 91"/>
                              <a:gd name="T12" fmla="*/ 17 w 38"/>
                              <a:gd name="T13" fmla="*/ 54 h 91"/>
                              <a:gd name="T14" fmla="*/ 8 w 38"/>
                              <a:gd name="T15" fmla="*/ 31 h 91"/>
                              <a:gd name="T16" fmla="*/ 8 w 38"/>
                              <a:gd name="T17" fmla="*/ 31 h 91"/>
                              <a:gd name="T18" fmla="*/ 6 w 38"/>
                              <a:gd name="T19" fmla="*/ 24 h 91"/>
                              <a:gd name="T20" fmla="*/ 2 w 38"/>
                              <a:gd name="T21" fmla="*/ 8 h 91"/>
                              <a:gd name="T22" fmla="*/ 0 w 38"/>
                              <a:gd name="T23" fmla="*/ 0 h 91"/>
                              <a:gd name="T24" fmla="*/ 0 w 38"/>
                              <a:gd name="T25" fmla="*/ 0 h 91"/>
                              <a:gd name="T26" fmla="*/ 2 w 38"/>
                              <a:gd name="T27" fmla="*/ 1 h 91"/>
                              <a:gd name="T28" fmla="*/ 6 w 38"/>
                              <a:gd name="T29" fmla="*/ 2 h 91"/>
                              <a:gd name="T30" fmla="*/ 8 w 38"/>
                              <a:gd name="T31" fmla="*/ 3 h 91"/>
                              <a:gd name="T32" fmla="*/ 8 w 38"/>
                              <a:gd name="T33" fmla="*/ 3 h 91"/>
                              <a:gd name="T34" fmla="*/ 8 w 38"/>
                              <a:gd name="T35" fmla="*/ 3 h 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38" h="91">
                                <a:moveTo>
                                  <a:pt x="8" y="3"/>
                                </a:moveTo>
                                <a:lnTo>
                                  <a:pt x="20" y="31"/>
                                </a:lnTo>
                                <a:lnTo>
                                  <a:pt x="34" y="59"/>
                                </a:lnTo>
                                <a:lnTo>
                                  <a:pt x="38" y="91"/>
                                </a:lnTo>
                                <a:lnTo>
                                  <a:pt x="25" y="77"/>
                                </a:lnTo>
                                <a:lnTo>
                                  <a:pt x="17" y="54"/>
                                </a:lnTo>
                                <a:lnTo>
                                  <a:pt x="8" y="31"/>
                                </a:lnTo>
                                <a:lnTo>
                                  <a:pt x="6" y="24"/>
                                </a:lnTo>
                                <a:lnTo>
                                  <a:pt x="2" y="8"/>
                                </a:lnTo>
                                <a:lnTo>
                                  <a:pt x="0" y="0"/>
                                </a:lnTo>
                                <a:lnTo>
                                  <a:pt x="2" y="1"/>
                                </a:lnTo>
                                <a:lnTo>
                                  <a:pt x="6" y="2"/>
                                </a:lnTo>
                                <a:lnTo>
                                  <a:pt x="8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332"/>
                        <wps:cNvSpPr>
                          <a:spLocks/>
                        </wps:cNvSpPr>
                        <wps:spPr bwMode="auto">
                          <a:xfrm>
                            <a:off x="1073" y="1025"/>
                            <a:ext cx="6" cy="22"/>
                          </a:xfrm>
                          <a:custGeom>
                            <a:avLst/>
                            <a:gdLst>
                              <a:gd name="T0" fmla="*/ 20 w 23"/>
                              <a:gd name="T1" fmla="*/ 85 h 85"/>
                              <a:gd name="T2" fmla="*/ 14 w 23"/>
                              <a:gd name="T3" fmla="*/ 85 h 85"/>
                              <a:gd name="T4" fmla="*/ 4 w 23"/>
                              <a:gd name="T5" fmla="*/ 84 h 85"/>
                              <a:gd name="T6" fmla="*/ 0 w 23"/>
                              <a:gd name="T7" fmla="*/ 83 h 85"/>
                              <a:gd name="T8" fmla="*/ 0 w 23"/>
                              <a:gd name="T9" fmla="*/ 83 h 85"/>
                              <a:gd name="T10" fmla="*/ 0 w 23"/>
                              <a:gd name="T11" fmla="*/ 61 h 85"/>
                              <a:gd name="T12" fmla="*/ 1 w 23"/>
                              <a:gd name="T13" fmla="*/ 22 h 85"/>
                              <a:gd name="T14" fmla="*/ 2 w 23"/>
                              <a:gd name="T15" fmla="*/ 0 h 85"/>
                              <a:gd name="T16" fmla="*/ 2 w 23"/>
                              <a:gd name="T17" fmla="*/ 0 h 85"/>
                              <a:gd name="T18" fmla="*/ 13 w 23"/>
                              <a:gd name="T19" fmla="*/ 29 h 85"/>
                              <a:gd name="T20" fmla="*/ 23 w 23"/>
                              <a:gd name="T21" fmla="*/ 57 h 85"/>
                              <a:gd name="T22" fmla="*/ 20 w 23"/>
                              <a:gd name="T23" fmla="*/ 85 h 85"/>
                              <a:gd name="T24" fmla="*/ 20 w 23"/>
                              <a:gd name="T25" fmla="*/ 85 h 85"/>
                              <a:gd name="T26" fmla="*/ 20 w 23"/>
                              <a:gd name="T27" fmla="*/ 85 h 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3" h="85">
                                <a:moveTo>
                                  <a:pt x="20" y="85"/>
                                </a:moveTo>
                                <a:lnTo>
                                  <a:pt x="14" y="85"/>
                                </a:lnTo>
                                <a:lnTo>
                                  <a:pt x="4" y="84"/>
                                </a:lnTo>
                                <a:lnTo>
                                  <a:pt x="0" y="83"/>
                                </a:lnTo>
                                <a:lnTo>
                                  <a:pt x="0" y="61"/>
                                </a:lnTo>
                                <a:lnTo>
                                  <a:pt x="1" y="22"/>
                                </a:lnTo>
                                <a:lnTo>
                                  <a:pt x="2" y="0"/>
                                </a:lnTo>
                                <a:lnTo>
                                  <a:pt x="13" y="29"/>
                                </a:lnTo>
                                <a:lnTo>
                                  <a:pt x="23" y="57"/>
                                </a:lnTo>
                                <a:lnTo>
                                  <a:pt x="20" y="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333"/>
                        <wps:cNvSpPr>
                          <a:spLocks/>
                        </wps:cNvSpPr>
                        <wps:spPr bwMode="auto">
                          <a:xfrm>
                            <a:off x="1066" y="1028"/>
                            <a:ext cx="3" cy="15"/>
                          </a:xfrm>
                          <a:custGeom>
                            <a:avLst/>
                            <a:gdLst>
                              <a:gd name="T0" fmla="*/ 10 w 12"/>
                              <a:gd name="T1" fmla="*/ 60 h 60"/>
                              <a:gd name="T2" fmla="*/ 0 w 12"/>
                              <a:gd name="T3" fmla="*/ 43 h 60"/>
                              <a:gd name="T4" fmla="*/ 6 w 12"/>
                              <a:gd name="T5" fmla="*/ 22 h 60"/>
                              <a:gd name="T6" fmla="*/ 12 w 12"/>
                              <a:gd name="T7" fmla="*/ 0 h 60"/>
                              <a:gd name="T8" fmla="*/ 12 w 12"/>
                              <a:gd name="T9" fmla="*/ 0 h 60"/>
                              <a:gd name="T10" fmla="*/ 12 w 12"/>
                              <a:gd name="T11" fmla="*/ 16 h 60"/>
                              <a:gd name="T12" fmla="*/ 11 w 12"/>
                              <a:gd name="T13" fmla="*/ 44 h 60"/>
                              <a:gd name="T14" fmla="*/ 10 w 12"/>
                              <a:gd name="T15" fmla="*/ 60 h 60"/>
                              <a:gd name="T16" fmla="*/ 10 w 12"/>
                              <a:gd name="T17" fmla="*/ 60 h 60"/>
                              <a:gd name="T18" fmla="*/ 10 w 12"/>
                              <a:gd name="T19" fmla="*/ 60 h 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2" h="60">
                                <a:moveTo>
                                  <a:pt x="10" y="60"/>
                                </a:moveTo>
                                <a:lnTo>
                                  <a:pt x="0" y="43"/>
                                </a:lnTo>
                                <a:lnTo>
                                  <a:pt x="6" y="22"/>
                                </a:lnTo>
                                <a:lnTo>
                                  <a:pt x="12" y="0"/>
                                </a:lnTo>
                                <a:lnTo>
                                  <a:pt x="12" y="16"/>
                                </a:lnTo>
                                <a:lnTo>
                                  <a:pt x="11" y="44"/>
                                </a:lnTo>
                                <a:lnTo>
                                  <a:pt x="10" y="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Freeform 334"/>
                        <wps:cNvSpPr>
                          <a:spLocks/>
                        </wps:cNvSpPr>
                        <wps:spPr bwMode="auto">
                          <a:xfrm>
                            <a:off x="443" y="1022"/>
                            <a:ext cx="11" cy="10"/>
                          </a:xfrm>
                          <a:custGeom>
                            <a:avLst/>
                            <a:gdLst>
                              <a:gd name="T0" fmla="*/ 41 w 41"/>
                              <a:gd name="T1" fmla="*/ 34 h 38"/>
                              <a:gd name="T2" fmla="*/ 22 w 41"/>
                              <a:gd name="T3" fmla="*/ 38 h 38"/>
                              <a:gd name="T4" fmla="*/ 8 w 41"/>
                              <a:gd name="T5" fmla="*/ 30 h 38"/>
                              <a:gd name="T6" fmla="*/ 0 w 41"/>
                              <a:gd name="T7" fmla="*/ 15 h 38"/>
                              <a:gd name="T8" fmla="*/ 0 w 41"/>
                              <a:gd name="T9" fmla="*/ 15 h 38"/>
                              <a:gd name="T10" fmla="*/ 0 w 41"/>
                              <a:gd name="T11" fmla="*/ 10 h 38"/>
                              <a:gd name="T12" fmla="*/ 0 w 41"/>
                              <a:gd name="T13" fmla="*/ 4 h 38"/>
                              <a:gd name="T14" fmla="*/ 0 w 41"/>
                              <a:gd name="T15" fmla="*/ 0 h 38"/>
                              <a:gd name="T16" fmla="*/ 0 w 41"/>
                              <a:gd name="T17" fmla="*/ 0 h 38"/>
                              <a:gd name="T18" fmla="*/ 15 w 41"/>
                              <a:gd name="T19" fmla="*/ 10 h 38"/>
                              <a:gd name="T20" fmla="*/ 30 w 41"/>
                              <a:gd name="T21" fmla="*/ 20 h 38"/>
                              <a:gd name="T22" fmla="*/ 41 w 41"/>
                              <a:gd name="T23" fmla="*/ 34 h 38"/>
                              <a:gd name="T24" fmla="*/ 41 w 41"/>
                              <a:gd name="T25" fmla="*/ 34 h 38"/>
                              <a:gd name="T26" fmla="*/ 41 w 41"/>
                              <a:gd name="T27" fmla="*/ 34 h 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1" h="38">
                                <a:moveTo>
                                  <a:pt x="41" y="34"/>
                                </a:moveTo>
                                <a:lnTo>
                                  <a:pt x="22" y="38"/>
                                </a:lnTo>
                                <a:lnTo>
                                  <a:pt x="8" y="30"/>
                                </a:lnTo>
                                <a:lnTo>
                                  <a:pt x="0" y="15"/>
                                </a:lnTo>
                                <a:lnTo>
                                  <a:pt x="0" y="10"/>
                                </a:lnTo>
                                <a:lnTo>
                                  <a:pt x="0" y="4"/>
                                </a:lnTo>
                                <a:lnTo>
                                  <a:pt x="0" y="0"/>
                                </a:lnTo>
                                <a:lnTo>
                                  <a:pt x="15" y="10"/>
                                </a:lnTo>
                                <a:lnTo>
                                  <a:pt x="30" y="20"/>
                                </a:lnTo>
                                <a:lnTo>
                                  <a:pt x="41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335"/>
                        <wps:cNvSpPr>
                          <a:spLocks/>
                        </wps:cNvSpPr>
                        <wps:spPr bwMode="auto">
                          <a:xfrm>
                            <a:off x="466" y="1027"/>
                            <a:ext cx="29" cy="14"/>
                          </a:xfrm>
                          <a:custGeom>
                            <a:avLst/>
                            <a:gdLst>
                              <a:gd name="T0" fmla="*/ 119 w 119"/>
                              <a:gd name="T1" fmla="*/ 32 h 54"/>
                              <a:gd name="T2" fmla="*/ 98 w 119"/>
                              <a:gd name="T3" fmla="*/ 41 h 54"/>
                              <a:gd name="T4" fmla="*/ 77 w 119"/>
                              <a:gd name="T5" fmla="*/ 49 h 54"/>
                              <a:gd name="T6" fmla="*/ 55 w 119"/>
                              <a:gd name="T7" fmla="*/ 54 h 54"/>
                              <a:gd name="T8" fmla="*/ 55 w 119"/>
                              <a:gd name="T9" fmla="*/ 54 h 54"/>
                              <a:gd name="T10" fmla="*/ 45 w 119"/>
                              <a:gd name="T11" fmla="*/ 32 h 54"/>
                              <a:gd name="T12" fmla="*/ 22 w 119"/>
                              <a:gd name="T13" fmla="*/ 25 h 54"/>
                              <a:gd name="T14" fmla="*/ 0 w 119"/>
                              <a:gd name="T15" fmla="*/ 20 h 54"/>
                              <a:gd name="T16" fmla="*/ 0 w 119"/>
                              <a:gd name="T17" fmla="*/ 20 h 54"/>
                              <a:gd name="T18" fmla="*/ 12 w 119"/>
                              <a:gd name="T19" fmla="*/ 10 h 54"/>
                              <a:gd name="T20" fmla="*/ 32 w 119"/>
                              <a:gd name="T21" fmla="*/ 5 h 54"/>
                              <a:gd name="T22" fmla="*/ 51 w 119"/>
                              <a:gd name="T23" fmla="*/ 0 h 54"/>
                              <a:gd name="T24" fmla="*/ 51 w 119"/>
                              <a:gd name="T25" fmla="*/ 0 h 54"/>
                              <a:gd name="T26" fmla="*/ 77 w 119"/>
                              <a:gd name="T27" fmla="*/ 6 h 54"/>
                              <a:gd name="T28" fmla="*/ 98 w 119"/>
                              <a:gd name="T29" fmla="*/ 20 h 54"/>
                              <a:gd name="T30" fmla="*/ 119 w 119"/>
                              <a:gd name="T31" fmla="*/ 32 h 54"/>
                              <a:gd name="T32" fmla="*/ 119 w 119"/>
                              <a:gd name="T33" fmla="*/ 32 h 54"/>
                              <a:gd name="T34" fmla="*/ 119 w 119"/>
                              <a:gd name="T35" fmla="*/ 32 h 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19" h="54">
                                <a:moveTo>
                                  <a:pt x="119" y="32"/>
                                </a:moveTo>
                                <a:lnTo>
                                  <a:pt x="98" y="41"/>
                                </a:lnTo>
                                <a:lnTo>
                                  <a:pt x="77" y="49"/>
                                </a:lnTo>
                                <a:lnTo>
                                  <a:pt x="55" y="54"/>
                                </a:lnTo>
                                <a:lnTo>
                                  <a:pt x="45" y="32"/>
                                </a:lnTo>
                                <a:lnTo>
                                  <a:pt x="22" y="25"/>
                                </a:lnTo>
                                <a:lnTo>
                                  <a:pt x="0" y="20"/>
                                </a:lnTo>
                                <a:lnTo>
                                  <a:pt x="12" y="10"/>
                                </a:lnTo>
                                <a:lnTo>
                                  <a:pt x="32" y="5"/>
                                </a:lnTo>
                                <a:lnTo>
                                  <a:pt x="51" y="0"/>
                                </a:lnTo>
                                <a:lnTo>
                                  <a:pt x="77" y="6"/>
                                </a:lnTo>
                                <a:lnTo>
                                  <a:pt x="98" y="20"/>
                                </a:lnTo>
                                <a:lnTo>
                                  <a:pt x="11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Freeform 336"/>
                        <wps:cNvSpPr>
                          <a:spLocks/>
                        </wps:cNvSpPr>
                        <wps:spPr bwMode="auto">
                          <a:xfrm>
                            <a:off x="449" y="1033"/>
                            <a:ext cx="16" cy="7"/>
                          </a:xfrm>
                          <a:custGeom>
                            <a:avLst/>
                            <a:gdLst>
                              <a:gd name="T0" fmla="*/ 61 w 61"/>
                              <a:gd name="T1" fmla="*/ 14 h 30"/>
                              <a:gd name="T2" fmla="*/ 39 w 61"/>
                              <a:gd name="T3" fmla="*/ 24 h 30"/>
                              <a:gd name="T4" fmla="*/ 17 w 61"/>
                              <a:gd name="T5" fmla="*/ 30 h 30"/>
                              <a:gd name="T6" fmla="*/ 0 w 61"/>
                              <a:gd name="T7" fmla="*/ 14 h 30"/>
                              <a:gd name="T8" fmla="*/ 0 w 61"/>
                              <a:gd name="T9" fmla="*/ 14 h 30"/>
                              <a:gd name="T10" fmla="*/ 2 w 61"/>
                              <a:gd name="T11" fmla="*/ 3 h 30"/>
                              <a:gd name="T12" fmla="*/ 14 w 61"/>
                              <a:gd name="T13" fmla="*/ 3 h 30"/>
                              <a:gd name="T14" fmla="*/ 29 w 61"/>
                              <a:gd name="T15" fmla="*/ 0 h 30"/>
                              <a:gd name="T16" fmla="*/ 29 w 61"/>
                              <a:gd name="T17" fmla="*/ 0 h 30"/>
                              <a:gd name="T18" fmla="*/ 40 w 61"/>
                              <a:gd name="T19" fmla="*/ 1 h 30"/>
                              <a:gd name="T20" fmla="*/ 51 w 61"/>
                              <a:gd name="T21" fmla="*/ 6 h 30"/>
                              <a:gd name="T22" fmla="*/ 61 w 61"/>
                              <a:gd name="T23" fmla="*/ 14 h 30"/>
                              <a:gd name="T24" fmla="*/ 61 w 61"/>
                              <a:gd name="T25" fmla="*/ 14 h 30"/>
                              <a:gd name="T26" fmla="*/ 61 w 61"/>
                              <a:gd name="T27" fmla="*/ 14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61" h="30">
                                <a:moveTo>
                                  <a:pt x="61" y="14"/>
                                </a:moveTo>
                                <a:lnTo>
                                  <a:pt x="39" y="24"/>
                                </a:lnTo>
                                <a:lnTo>
                                  <a:pt x="17" y="30"/>
                                </a:lnTo>
                                <a:lnTo>
                                  <a:pt x="0" y="14"/>
                                </a:lnTo>
                                <a:lnTo>
                                  <a:pt x="2" y="3"/>
                                </a:lnTo>
                                <a:lnTo>
                                  <a:pt x="14" y="3"/>
                                </a:lnTo>
                                <a:lnTo>
                                  <a:pt x="29" y="0"/>
                                </a:lnTo>
                                <a:lnTo>
                                  <a:pt x="40" y="1"/>
                                </a:lnTo>
                                <a:lnTo>
                                  <a:pt x="51" y="6"/>
                                </a:lnTo>
                                <a:lnTo>
                                  <a:pt x="61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337"/>
                        <wps:cNvSpPr>
                          <a:spLocks/>
                        </wps:cNvSpPr>
                        <wps:spPr bwMode="auto">
                          <a:xfrm>
                            <a:off x="442" y="1035"/>
                            <a:ext cx="7" cy="11"/>
                          </a:xfrm>
                          <a:custGeom>
                            <a:avLst/>
                            <a:gdLst>
                              <a:gd name="T0" fmla="*/ 30 w 30"/>
                              <a:gd name="T1" fmla="*/ 34 h 43"/>
                              <a:gd name="T2" fmla="*/ 21 w 30"/>
                              <a:gd name="T3" fmla="*/ 43 h 43"/>
                              <a:gd name="T4" fmla="*/ 11 w 30"/>
                              <a:gd name="T5" fmla="*/ 37 h 43"/>
                              <a:gd name="T6" fmla="*/ 2 w 30"/>
                              <a:gd name="T7" fmla="*/ 32 h 43"/>
                              <a:gd name="T8" fmla="*/ 2 w 30"/>
                              <a:gd name="T9" fmla="*/ 32 h 43"/>
                              <a:gd name="T10" fmla="*/ 2 w 30"/>
                              <a:gd name="T11" fmla="*/ 23 h 43"/>
                              <a:gd name="T12" fmla="*/ 1 w 30"/>
                              <a:gd name="T13" fmla="*/ 8 h 43"/>
                              <a:gd name="T14" fmla="*/ 0 w 30"/>
                              <a:gd name="T15" fmla="*/ 0 h 43"/>
                              <a:gd name="T16" fmla="*/ 0 w 30"/>
                              <a:gd name="T17" fmla="*/ 0 h 43"/>
                              <a:gd name="T18" fmla="*/ 13 w 30"/>
                              <a:gd name="T19" fmla="*/ 8 h 43"/>
                              <a:gd name="T20" fmla="*/ 22 w 30"/>
                              <a:gd name="T21" fmla="*/ 20 h 43"/>
                              <a:gd name="T22" fmla="*/ 30 w 30"/>
                              <a:gd name="T23" fmla="*/ 34 h 43"/>
                              <a:gd name="T24" fmla="*/ 30 w 30"/>
                              <a:gd name="T25" fmla="*/ 34 h 43"/>
                              <a:gd name="T26" fmla="*/ 30 w 30"/>
                              <a:gd name="T27" fmla="*/ 34 h 4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0" h="43">
                                <a:moveTo>
                                  <a:pt x="30" y="34"/>
                                </a:moveTo>
                                <a:lnTo>
                                  <a:pt x="21" y="43"/>
                                </a:lnTo>
                                <a:lnTo>
                                  <a:pt x="11" y="37"/>
                                </a:lnTo>
                                <a:lnTo>
                                  <a:pt x="2" y="32"/>
                                </a:lnTo>
                                <a:lnTo>
                                  <a:pt x="2" y="23"/>
                                </a:lnTo>
                                <a:lnTo>
                                  <a:pt x="1" y="8"/>
                                </a:lnTo>
                                <a:lnTo>
                                  <a:pt x="0" y="0"/>
                                </a:lnTo>
                                <a:lnTo>
                                  <a:pt x="13" y="8"/>
                                </a:lnTo>
                                <a:lnTo>
                                  <a:pt x="22" y="20"/>
                                </a:lnTo>
                                <a:lnTo>
                                  <a:pt x="30" y="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338"/>
                        <wps:cNvSpPr>
                          <a:spLocks/>
                        </wps:cNvSpPr>
                        <wps:spPr bwMode="auto">
                          <a:xfrm>
                            <a:off x="1088" y="1043"/>
                            <a:ext cx="36" cy="12"/>
                          </a:xfrm>
                          <a:custGeom>
                            <a:avLst/>
                            <a:gdLst>
                              <a:gd name="T0" fmla="*/ 3 w 144"/>
                              <a:gd name="T1" fmla="*/ 50 h 50"/>
                              <a:gd name="T2" fmla="*/ 0 w 144"/>
                              <a:gd name="T3" fmla="*/ 49 h 50"/>
                              <a:gd name="T4" fmla="*/ 0 w 144"/>
                              <a:gd name="T5" fmla="*/ 46 h 50"/>
                              <a:gd name="T6" fmla="*/ 0 w 144"/>
                              <a:gd name="T7" fmla="*/ 42 h 50"/>
                              <a:gd name="T8" fmla="*/ 0 w 144"/>
                              <a:gd name="T9" fmla="*/ 42 h 50"/>
                              <a:gd name="T10" fmla="*/ 36 w 144"/>
                              <a:gd name="T11" fmla="*/ 31 h 50"/>
                              <a:gd name="T12" fmla="*/ 102 w 144"/>
                              <a:gd name="T13" fmla="*/ 11 h 50"/>
                              <a:gd name="T14" fmla="*/ 138 w 144"/>
                              <a:gd name="T15" fmla="*/ 0 h 50"/>
                              <a:gd name="T16" fmla="*/ 138 w 144"/>
                              <a:gd name="T17" fmla="*/ 0 h 50"/>
                              <a:gd name="T18" fmla="*/ 140 w 144"/>
                              <a:gd name="T19" fmla="*/ 1 h 50"/>
                              <a:gd name="T20" fmla="*/ 143 w 144"/>
                              <a:gd name="T21" fmla="*/ 3 h 50"/>
                              <a:gd name="T22" fmla="*/ 144 w 144"/>
                              <a:gd name="T23" fmla="*/ 4 h 50"/>
                              <a:gd name="T24" fmla="*/ 144 w 144"/>
                              <a:gd name="T25" fmla="*/ 4 h 50"/>
                              <a:gd name="T26" fmla="*/ 98 w 144"/>
                              <a:gd name="T27" fmla="*/ 25 h 50"/>
                              <a:gd name="T28" fmla="*/ 50 w 144"/>
                              <a:gd name="T29" fmla="*/ 38 h 50"/>
                              <a:gd name="T30" fmla="*/ 3 w 144"/>
                              <a:gd name="T31" fmla="*/ 50 h 50"/>
                              <a:gd name="T32" fmla="*/ 3 w 144"/>
                              <a:gd name="T33" fmla="*/ 50 h 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144" h="50">
                                <a:moveTo>
                                  <a:pt x="3" y="50"/>
                                </a:moveTo>
                                <a:lnTo>
                                  <a:pt x="0" y="49"/>
                                </a:lnTo>
                                <a:lnTo>
                                  <a:pt x="0" y="46"/>
                                </a:lnTo>
                                <a:lnTo>
                                  <a:pt x="0" y="42"/>
                                </a:lnTo>
                                <a:lnTo>
                                  <a:pt x="36" y="31"/>
                                </a:lnTo>
                                <a:lnTo>
                                  <a:pt x="102" y="11"/>
                                </a:lnTo>
                                <a:lnTo>
                                  <a:pt x="138" y="0"/>
                                </a:lnTo>
                                <a:lnTo>
                                  <a:pt x="140" y="1"/>
                                </a:lnTo>
                                <a:lnTo>
                                  <a:pt x="143" y="3"/>
                                </a:lnTo>
                                <a:lnTo>
                                  <a:pt x="144" y="4"/>
                                </a:lnTo>
                                <a:lnTo>
                                  <a:pt x="98" y="25"/>
                                </a:lnTo>
                                <a:lnTo>
                                  <a:pt x="50" y="38"/>
                                </a:lnTo>
                                <a:lnTo>
                                  <a:pt x="3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Freeform 339"/>
                        <wps:cNvSpPr>
                          <a:spLocks/>
                        </wps:cNvSpPr>
                        <wps:spPr bwMode="auto">
                          <a:xfrm>
                            <a:off x="449" y="1038"/>
                            <a:ext cx="45" cy="23"/>
                          </a:xfrm>
                          <a:custGeom>
                            <a:avLst/>
                            <a:gdLst>
                              <a:gd name="T0" fmla="*/ 92 w 180"/>
                              <a:gd name="T1" fmla="*/ 3 h 90"/>
                              <a:gd name="T2" fmla="*/ 80 w 180"/>
                              <a:gd name="T3" fmla="*/ 17 h 90"/>
                              <a:gd name="T4" fmla="*/ 65 w 180"/>
                              <a:gd name="T5" fmla="*/ 23 h 90"/>
                              <a:gd name="T6" fmla="*/ 52 w 180"/>
                              <a:gd name="T7" fmla="*/ 34 h 90"/>
                              <a:gd name="T8" fmla="*/ 52 w 180"/>
                              <a:gd name="T9" fmla="*/ 34 h 90"/>
                              <a:gd name="T10" fmla="*/ 94 w 180"/>
                              <a:gd name="T11" fmla="*/ 52 h 90"/>
                              <a:gd name="T12" fmla="*/ 137 w 180"/>
                              <a:gd name="T13" fmla="*/ 33 h 90"/>
                              <a:gd name="T14" fmla="*/ 180 w 180"/>
                              <a:gd name="T15" fmla="*/ 14 h 90"/>
                              <a:gd name="T16" fmla="*/ 180 w 180"/>
                              <a:gd name="T17" fmla="*/ 14 h 90"/>
                              <a:gd name="T18" fmla="*/ 153 w 180"/>
                              <a:gd name="T19" fmla="*/ 32 h 90"/>
                              <a:gd name="T20" fmla="*/ 125 w 180"/>
                              <a:gd name="T21" fmla="*/ 51 h 90"/>
                              <a:gd name="T22" fmla="*/ 106 w 180"/>
                              <a:gd name="T23" fmla="*/ 76 h 90"/>
                              <a:gd name="T24" fmla="*/ 106 w 180"/>
                              <a:gd name="T25" fmla="*/ 76 h 90"/>
                              <a:gd name="T26" fmla="*/ 78 w 180"/>
                              <a:gd name="T27" fmla="*/ 87 h 90"/>
                              <a:gd name="T28" fmla="*/ 40 w 180"/>
                              <a:gd name="T29" fmla="*/ 87 h 90"/>
                              <a:gd name="T30" fmla="*/ 8 w 180"/>
                              <a:gd name="T31" fmla="*/ 90 h 90"/>
                              <a:gd name="T32" fmla="*/ 8 w 180"/>
                              <a:gd name="T33" fmla="*/ 90 h 90"/>
                              <a:gd name="T34" fmla="*/ 0 w 180"/>
                              <a:gd name="T35" fmla="*/ 63 h 90"/>
                              <a:gd name="T36" fmla="*/ 8 w 180"/>
                              <a:gd name="T37" fmla="*/ 37 h 90"/>
                              <a:gd name="T38" fmla="*/ 33 w 180"/>
                              <a:gd name="T39" fmla="*/ 20 h 90"/>
                              <a:gd name="T40" fmla="*/ 33 w 180"/>
                              <a:gd name="T41" fmla="*/ 20 h 90"/>
                              <a:gd name="T42" fmla="*/ 51 w 180"/>
                              <a:gd name="T43" fmla="*/ 15 h 90"/>
                              <a:gd name="T44" fmla="*/ 70 w 180"/>
                              <a:gd name="T45" fmla="*/ 9 h 90"/>
                              <a:gd name="T46" fmla="*/ 90 w 180"/>
                              <a:gd name="T47" fmla="*/ 0 h 90"/>
                              <a:gd name="T48" fmla="*/ 90 w 180"/>
                              <a:gd name="T49" fmla="*/ 0 h 90"/>
                              <a:gd name="T50" fmla="*/ 90 w 180"/>
                              <a:gd name="T51" fmla="*/ 1 h 90"/>
                              <a:gd name="T52" fmla="*/ 91 w 180"/>
                              <a:gd name="T53" fmla="*/ 2 h 90"/>
                              <a:gd name="T54" fmla="*/ 92 w 180"/>
                              <a:gd name="T55" fmla="*/ 3 h 90"/>
                              <a:gd name="T56" fmla="*/ 92 w 180"/>
                              <a:gd name="T57" fmla="*/ 3 h 90"/>
                              <a:gd name="T58" fmla="*/ 92 w 180"/>
                              <a:gd name="T59" fmla="*/ 3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0" h="90">
                                <a:moveTo>
                                  <a:pt x="92" y="3"/>
                                </a:moveTo>
                                <a:lnTo>
                                  <a:pt x="80" y="17"/>
                                </a:lnTo>
                                <a:lnTo>
                                  <a:pt x="65" y="23"/>
                                </a:lnTo>
                                <a:lnTo>
                                  <a:pt x="52" y="34"/>
                                </a:lnTo>
                                <a:lnTo>
                                  <a:pt x="94" y="52"/>
                                </a:lnTo>
                                <a:lnTo>
                                  <a:pt x="137" y="33"/>
                                </a:lnTo>
                                <a:lnTo>
                                  <a:pt x="180" y="14"/>
                                </a:lnTo>
                                <a:lnTo>
                                  <a:pt x="153" y="32"/>
                                </a:lnTo>
                                <a:lnTo>
                                  <a:pt x="125" y="51"/>
                                </a:lnTo>
                                <a:lnTo>
                                  <a:pt x="106" y="76"/>
                                </a:lnTo>
                                <a:lnTo>
                                  <a:pt x="78" y="87"/>
                                </a:lnTo>
                                <a:lnTo>
                                  <a:pt x="40" y="87"/>
                                </a:lnTo>
                                <a:lnTo>
                                  <a:pt x="8" y="90"/>
                                </a:lnTo>
                                <a:lnTo>
                                  <a:pt x="0" y="63"/>
                                </a:lnTo>
                                <a:lnTo>
                                  <a:pt x="8" y="37"/>
                                </a:lnTo>
                                <a:lnTo>
                                  <a:pt x="33" y="20"/>
                                </a:lnTo>
                                <a:lnTo>
                                  <a:pt x="51" y="15"/>
                                </a:lnTo>
                                <a:lnTo>
                                  <a:pt x="70" y="9"/>
                                </a:lnTo>
                                <a:lnTo>
                                  <a:pt x="90" y="0"/>
                                </a:lnTo>
                                <a:lnTo>
                                  <a:pt x="90" y="1"/>
                                </a:lnTo>
                                <a:lnTo>
                                  <a:pt x="91" y="2"/>
                                </a:lnTo>
                                <a:lnTo>
                                  <a:pt x="9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40"/>
                        <wps:cNvSpPr>
                          <a:spLocks/>
                        </wps:cNvSpPr>
                        <wps:spPr bwMode="auto">
                          <a:xfrm>
                            <a:off x="475" y="1044"/>
                            <a:ext cx="4" cy="3"/>
                          </a:xfrm>
                          <a:custGeom>
                            <a:avLst/>
                            <a:gdLst>
                              <a:gd name="T0" fmla="*/ 15 w 15"/>
                              <a:gd name="T1" fmla="*/ 0 h 12"/>
                              <a:gd name="T2" fmla="*/ 15 w 15"/>
                              <a:gd name="T3" fmla="*/ 8 h 12"/>
                              <a:gd name="T4" fmla="*/ 10 w 15"/>
                              <a:gd name="T5" fmla="*/ 10 h 12"/>
                              <a:gd name="T6" fmla="*/ 3 w 15"/>
                              <a:gd name="T7" fmla="*/ 12 h 12"/>
                              <a:gd name="T8" fmla="*/ 3 w 15"/>
                              <a:gd name="T9" fmla="*/ 12 h 12"/>
                              <a:gd name="T10" fmla="*/ 0 w 15"/>
                              <a:gd name="T11" fmla="*/ 8 h 12"/>
                              <a:gd name="T12" fmla="*/ 7 w 15"/>
                              <a:gd name="T13" fmla="*/ 0 h 12"/>
                              <a:gd name="T14" fmla="*/ 15 w 15"/>
                              <a:gd name="T15" fmla="*/ 0 h 12"/>
                              <a:gd name="T16" fmla="*/ 15 w 15"/>
                              <a:gd name="T17" fmla="*/ 0 h 12"/>
                              <a:gd name="T18" fmla="*/ 15 w 15"/>
                              <a:gd name="T19" fmla="*/ 0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15" h="12">
                                <a:moveTo>
                                  <a:pt x="15" y="0"/>
                                </a:moveTo>
                                <a:lnTo>
                                  <a:pt x="15" y="8"/>
                                </a:lnTo>
                                <a:lnTo>
                                  <a:pt x="10" y="10"/>
                                </a:lnTo>
                                <a:lnTo>
                                  <a:pt x="3" y="12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341"/>
                        <wps:cNvSpPr>
                          <a:spLocks/>
                        </wps:cNvSpPr>
                        <wps:spPr bwMode="auto">
                          <a:xfrm>
                            <a:off x="483" y="1047"/>
                            <a:ext cx="10" cy="7"/>
                          </a:xfrm>
                          <a:custGeom>
                            <a:avLst/>
                            <a:gdLst>
                              <a:gd name="T0" fmla="*/ 0 w 42"/>
                              <a:gd name="T1" fmla="*/ 30 h 30"/>
                              <a:gd name="T2" fmla="*/ 4 w 42"/>
                              <a:gd name="T3" fmla="*/ 20 h 30"/>
                              <a:gd name="T4" fmla="*/ 20 w 42"/>
                              <a:gd name="T5" fmla="*/ 10 h 30"/>
                              <a:gd name="T6" fmla="*/ 37 w 42"/>
                              <a:gd name="T7" fmla="*/ 0 h 30"/>
                              <a:gd name="T8" fmla="*/ 37 w 42"/>
                              <a:gd name="T9" fmla="*/ 0 h 30"/>
                              <a:gd name="T10" fmla="*/ 39 w 42"/>
                              <a:gd name="T11" fmla="*/ 1 h 30"/>
                              <a:gd name="T12" fmla="*/ 41 w 42"/>
                              <a:gd name="T13" fmla="*/ 2 h 30"/>
                              <a:gd name="T14" fmla="*/ 42 w 42"/>
                              <a:gd name="T15" fmla="*/ 3 h 30"/>
                              <a:gd name="T16" fmla="*/ 42 w 42"/>
                              <a:gd name="T17" fmla="*/ 3 h 30"/>
                              <a:gd name="T18" fmla="*/ 31 w 42"/>
                              <a:gd name="T19" fmla="*/ 10 h 30"/>
                              <a:gd name="T20" fmla="*/ 11 w 42"/>
                              <a:gd name="T21" fmla="*/ 22 h 30"/>
                              <a:gd name="T22" fmla="*/ 0 w 42"/>
                              <a:gd name="T23" fmla="*/ 30 h 30"/>
                              <a:gd name="T24" fmla="*/ 0 w 42"/>
                              <a:gd name="T25" fmla="*/ 30 h 30"/>
                              <a:gd name="T26" fmla="*/ 0 w 42"/>
                              <a:gd name="T27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2" h="30">
                                <a:moveTo>
                                  <a:pt x="0" y="30"/>
                                </a:moveTo>
                                <a:lnTo>
                                  <a:pt x="4" y="20"/>
                                </a:lnTo>
                                <a:lnTo>
                                  <a:pt x="20" y="10"/>
                                </a:lnTo>
                                <a:lnTo>
                                  <a:pt x="37" y="0"/>
                                </a:lnTo>
                                <a:lnTo>
                                  <a:pt x="39" y="1"/>
                                </a:lnTo>
                                <a:lnTo>
                                  <a:pt x="41" y="2"/>
                                </a:lnTo>
                                <a:lnTo>
                                  <a:pt x="42" y="3"/>
                                </a:lnTo>
                                <a:lnTo>
                                  <a:pt x="31" y="10"/>
                                </a:lnTo>
                                <a:lnTo>
                                  <a:pt x="11" y="22"/>
                                </a:lnTo>
                                <a:lnTo>
                                  <a:pt x="0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42"/>
                        <wps:cNvSpPr>
                          <a:spLocks/>
                        </wps:cNvSpPr>
                        <wps:spPr bwMode="auto">
                          <a:xfrm>
                            <a:off x="403" y="312"/>
                            <a:ext cx="15" cy="101"/>
                          </a:xfrm>
                          <a:custGeom>
                            <a:avLst/>
                            <a:gdLst>
                              <a:gd name="T0" fmla="*/ 31 w 58"/>
                              <a:gd name="T1" fmla="*/ 0 h 405"/>
                              <a:gd name="T2" fmla="*/ 58 w 58"/>
                              <a:gd name="T3" fmla="*/ 133 h 405"/>
                              <a:gd name="T4" fmla="*/ 57 w 58"/>
                              <a:gd name="T5" fmla="*/ 202 h 405"/>
                              <a:gd name="T6" fmla="*/ 57 w 58"/>
                              <a:gd name="T7" fmla="*/ 281 h 405"/>
                              <a:gd name="T8" fmla="*/ 25 w 58"/>
                              <a:gd name="T9" fmla="*/ 405 h 405"/>
                              <a:gd name="T10" fmla="*/ 0 w 58"/>
                              <a:gd name="T11" fmla="*/ 277 h 405"/>
                              <a:gd name="T12" fmla="*/ 0 w 58"/>
                              <a:gd name="T13" fmla="*/ 135 h 405"/>
                              <a:gd name="T14" fmla="*/ 31 w 58"/>
                              <a:gd name="T15" fmla="*/ 0 h 405"/>
                              <a:gd name="T16" fmla="*/ 31 w 58"/>
                              <a:gd name="T1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8" h="405">
                                <a:moveTo>
                                  <a:pt x="31" y="0"/>
                                </a:moveTo>
                                <a:lnTo>
                                  <a:pt x="58" y="133"/>
                                </a:lnTo>
                                <a:lnTo>
                                  <a:pt x="57" y="202"/>
                                </a:lnTo>
                                <a:lnTo>
                                  <a:pt x="57" y="281"/>
                                </a:lnTo>
                                <a:lnTo>
                                  <a:pt x="25" y="405"/>
                                </a:lnTo>
                                <a:lnTo>
                                  <a:pt x="0" y="277"/>
                                </a:lnTo>
                                <a:lnTo>
                                  <a:pt x="0" y="13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43"/>
                        <wps:cNvSpPr>
                          <a:spLocks/>
                        </wps:cNvSpPr>
                        <wps:spPr bwMode="auto">
                          <a:xfrm>
                            <a:off x="330" y="508"/>
                            <a:ext cx="118" cy="7"/>
                          </a:xfrm>
                          <a:custGeom>
                            <a:avLst/>
                            <a:gdLst>
                              <a:gd name="T0" fmla="*/ 0 w 471"/>
                              <a:gd name="T1" fmla="*/ 15 h 30"/>
                              <a:gd name="T2" fmla="*/ 18 w 471"/>
                              <a:gd name="T3" fmla="*/ 0 h 30"/>
                              <a:gd name="T4" fmla="*/ 455 w 471"/>
                              <a:gd name="T5" fmla="*/ 1 h 30"/>
                              <a:gd name="T6" fmla="*/ 471 w 471"/>
                              <a:gd name="T7" fmla="*/ 15 h 30"/>
                              <a:gd name="T8" fmla="*/ 455 w 471"/>
                              <a:gd name="T9" fmla="*/ 30 h 30"/>
                              <a:gd name="T10" fmla="*/ 18 w 471"/>
                              <a:gd name="T11" fmla="*/ 29 h 30"/>
                              <a:gd name="T12" fmla="*/ 0 w 471"/>
                              <a:gd name="T13" fmla="*/ 15 h 30"/>
                              <a:gd name="T14" fmla="*/ 0 w 471"/>
                              <a:gd name="T15" fmla="*/ 15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1" h="30">
                                <a:moveTo>
                                  <a:pt x="0" y="15"/>
                                </a:moveTo>
                                <a:lnTo>
                                  <a:pt x="18" y="0"/>
                                </a:lnTo>
                                <a:lnTo>
                                  <a:pt x="455" y="1"/>
                                </a:lnTo>
                                <a:lnTo>
                                  <a:pt x="471" y="15"/>
                                </a:lnTo>
                                <a:lnTo>
                                  <a:pt x="455" y="30"/>
                                </a:lnTo>
                                <a:lnTo>
                                  <a:pt x="18" y="29"/>
                                </a:lnTo>
                                <a:lnTo>
                                  <a:pt x="0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44"/>
                        <wps:cNvSpPr>
                          <a:spLocks/>
                        </wps:cNvSpPr>
                        <wps:spPr bwMode="auto">
                          <a:xfrm>
                            <a:off x="331" y="540"/>
                            <a:ext cx="118" cy="7"/>
                          </a:xfrm>
                          <a:custGeom>
                            <a:avLst/>
                            <a:gdLst>
                              <a:gd name="T0" fmla="*/ 0 w 472"/>
                              <a:gd name="T1" fmla="*/ 16 h 30"/>
                              <a:gd name="T2" fmla="*/ 19 w 472"/>
                              <a:gd name="T3" fmla="*/ 0 h 30"/>
                              <a:gd name="T4" fmla="*/ 455 w 472"/>
                              <a:gd name="T5" fmla="*/ 1 h 30"/>
                              <a:gd name="T6" fmla="*/ 472 w 472"/>
                              <a:gd name="T7" fmla="*/ 16 h 30"/>
                              <a:gd name="T8" fmla="*/ 455 w 472"/>
                              <a:gd name="T9" fmla="*/ 30 h 30"/>
                              <a:gd name="T10" fmla="*/ 19 w 472"/>
                              <a:gd name="T11" fmla="*/ 29 h 30"/>
                              <a:gd name="T12" fmla="*/ 0 w 472"/>
                              <a:gd name="T13" fmla="*/ 16 h 30"/>
                              <a:gd name="T14" fmla="*/ 0 w 472"/>
                              <a:gd name="T15" fmla="*/ 16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472" h="30">
                                <a:moveTo>
                                  <a:pt x="0" y="16"/>
                                </a:moveTo>
                                <a:lnTo>
                                  <a:pt x="19" y="0"/>
                                </a:lnTo>
                                <a:lnTo>
                                  <a:pt x="455" y="1"/>
                                </a:lnTo>
                                <a:lnTo>
                                  <a:pt x="472" y="16"/>
                                </a:lnTo>
                                <a:lnTo>
                                  <a:pt x="455" y="30"/>
                                </a:lnTo>
                                <a:lnTo>
                                  <a:pt x="19" y="29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Freeform 345"/>
                        <wps:cNvSpPr>
                          <a:spLocks/>
                        </wps:cNvSpPr>
                        <wps:spPr bwMode="auto">
                          <a:xfrm>
                            <a:off x="893" y="304"/>
                            <a:ext cx="68" cy="163"/>
                          </a:xfrm>
                          <a:custGeom>
                            <a:avLst/>
                            <a:gdLst>
                              <a:gd name="T0" fmla="*/ 0 w 269"/>
                              <a:gd name="T1" fmla="*/ 162 h 653"/>
                              <a:gd name="T2" fmla="*/ 50 w 269"/>
                              <a:gd name="T3" fmla="*/ 171 h 653"/>
                              <a:gd name="T4" fmla="*/ 98 w 269"/>
                              <a:gd name="T5" fmla="*/ 190 h 653"/>
                              <a:gd name="T6" fmla="*/ 140 w 269"/>
                              <a:gd name="T7" fmla="*/ 216 h 653"/>
                              <a:gd name="T8" fmla="*/ 178 w 269"/>
                              <a:gd name="T9" fmla="*/ 249 h 653"/>
                              <a:gd name="T10" fmla="*/ 209 w 269"/>
                              <a:gd name="T11" fmla="*/ 286 h 653"/>
                              <a:gd name="T12" fmla="*/ 209 w 269"/>
                              <a:gd name="T13" fmla="*/ 286 h 653"/>
                              <a:gd name="T14" fmla="*/ 222 w 269"/>
                              <a:gd name="T15" fmla="*/ 319 h 653"/>
                              <a:gd name="T16" fmla="*/ 231 w 269"/>
                              <a:gd name="T17" fmla="*/ 363 h 653"/>
                              <a:gd name="T18" fmla="*/ 236 w 269"/>
                              <a:gd name="T19" fmla="*/ 415 h 653"/>
                              <a:gd name="T20" fmla="*/ 239 w 269"/>
                              <a:gd name="T21" fmla="*/ 468 h 653"/>
                              <a:gd name="T22" fmla="*/ 240 w 269"/>
                              <a:gd name="T23" fmla="*/ 523 h 653"/>
                              <a:gd name="T24" fmla="*/ 239 w 269"/>
                              <a:gd name="T25" fmla="*/ 574 h 653"/>
                              <a:gd name="T26" fmla="*/ 238 w 269"/>
                              <a:gd name="T27" fmla="*/ 615 h 653"/>
                              <a:gd name="T28" fmla="*/ 238 w 269"/>
                              <a:gd name="T29" fmla="*/ 615 h 653"/>
                              <a:gd name="T30" fmla="*/ 247 w 269"/>
                              <a:gd name="T31" fmla="*/ 613 h 653"/>
                              <a:gd name="T32" fmla="*/ 261 w 269"/>
                              <a:gd name="T33" fmla="*/ 637 h 653"/>
                              <a:gd name="T34" fmla="*/ 269 w 269"/>
                              <a:gd name="T35" fmla="*/ 653 h 653"/>
                              <a:gd name="T36" fmla="*/ 269 w 269"/>
                              <a:gd name="T37" fmla="*/ 653 h 653"/>
                              <a:gd name="T38" fmla="*/ 267 w 269"/>
                              <a:gd name="T39" fmla="*/ 599 h 653"/>
                              <a:gd name="T40" fmla="*/ 265 w 269"/>
                              <a:gd name="T41" fmla="*/ 538 h 653"/>
                              <a:gd name="T42" fmla="*/ 265 w 269"/>
                              <a:gd name="T43" fmla="*/ 477 h 653"/>
                              <a:gd name="T44" fmla="*/ 264 w 269"/>
                              <a:gd name="T45" fmla="*/ 417 h 653"/>
                              <a:gd name="T46" fmla="*/ 264 w 269"/>
                              <a:gd name="T47" fmla="*/ 361 h 653"/>
                              <a:gd name="T48" fmla="*/ 264 w 269"/>
                              <a:gd name="T49" fmla="*/ 313 h 653"/>
                              <a:gd name="T50" fmla="*/ 264 w 269"/>
                              <a:gd name="T51" fmla="*/ 276 h 653"/>
                              <a:gd name="T52" fmla="*/ 262 w 269"/>
                              <a:gd name="T53" fmla="*/ 256 h 653"/>
                              <a:gd name="T54" fmla="*/ 262 w 269"/>
                              <a:gd name="T55" fmla="*/ 256 h 653"/>
                              <a:gd name="T56" fmla="*/ 225 w 269"/>
                              <a:gd name="T57" fmla="*/ 222 h 653"/>
                              <a:gd name="T58" fmla="*/ 189 w 269"/>
                              <a:gd name="T59" fmla="*/ 184 h 653"/>
                              <a:gd name="T60" fmla="*/ 151 w 269"/>
                              <a:gd name="T61" fmla="*/ 146 h 653"/>
                              <a:gd name="T62" fmla="*/ 113 w 269"/>
                              <a:gd name="T63" fmla="*/ 106 h 653"/>
                              <a:gd name="T64" fmla="*/ 76 w 269"/>
                              <a:gd name="T65" fmla="*/ 68 h 653"/>
                              <a:gd name="T66" fmla="*/ 37 w 269"/>
                              <a:gd name="T67" fmla="*/ 32 h 653"/>
                              <a:gd name="T68" fmla="*/ 0 w 269"/>
                              <a:gd name="T69" fmla="*/ 0 h 653"/>
                              <a:gd name="T70" fmla="*/ 0 w 269"/>
                              <a:gd name="T71" fmla="*/ 0 h 653"/>
                              <a:gd name="T72" fmla="*/ 0 w 269"/>
                              <a:gd name="T73" fmla="*/ 42 h 653"/>
                              <a:gd name="T74" fmla="*/ 0 w 269"/>
                              <a:gd name="T75" fmla="*/ 120 h 653"/>
                              <a:gd name="T76" fmla="*/ 0 w 269"/>
                              <a:gd name="T77" fmla="*/ 162 h 653"/>
                              <a:gd name="T78" fmla="*/ 0 w 269"/>
                              <a:gd name="T79" fmla="*/ 162 h 653"/>
                              <a:gd name="T80" fmla="*/ 0 w 269"/>
                              <a:gd name="T81" fmla="*/ 162 h 65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</a:cxnLst>
                            <a:rect l="0" t="0" r="r" b="b"/>
                            <a:pathLst>
                              <a:path w="269" h="653">
                                <a:moveTo>
                                  <a:pt x="0" y="162"/>
                                </a:moveTo>
                                <a:lnTo>
                                  <a:pt x="50" y="171"/>
                                </a:lnTo>
                                <a:lnTo>
                                  <a:pt x="98" y="190"/>
                                </a:lnTo>
                                <a:lnTo>
                                  <a:pt x="140" y="216"/>
                                </a:lnTo>
                                <a:lnTo>
                                  <a:pt x="178" y="249"/>
                                </a:lnTo>
                                <a:lnTo>
                                  <a:pt x="209" y="286"/>
                                </a:lnTo>
                                <a:lnTo>
                                  <a:pt x="222" y="319"/>
                                </a:lnTo>
                                <a:lnTo>
                                  <a:pt x="231" y="363"/>
                                </a:lnTo>
                                <a:lnTo>
                                  <a:pt x="236" y="415"/>
                                </a:lnTo>
                                <a:lnTo>
                                  <a:pt x="239" y="468"/>
                                </a:lnTo>
                                <a:lnTo>
                                  <a:pt x="240" y="523"/>
                                </a:lnTo>
                                <a:lnTo>
                                  <a:pt x="239" y="574"/>
                                </a:lnTo>
                                <a:lnTo>
                                  <a:pt x="238" y="615"/>
                                </a:lnTo>
                                <a:lnTo>
                                  <a:pt x="247" y="613"/>
                                </a:lnTo>
                                <a:lnTo>
                                  <a:pt x="261" y="637"/>
                                </a:lnTo>
                                <a:lnTo>
                                  <a:pt x="269" y="653"/>
                                </a:lnTo>
                                <a:lnTo>
                                  <a:pt x="267" y="599"/>
                                </a:lnTo>
                                <a:lnTo>
                                  <a:pt x="265" y="538"/>
                                </a:lnTo>
                                <a:lnTo>
                                  <a:pt x="265" y="477"/>
                                </a:lnTo>
                                <a:lnTo>
                                  <a:pt x="264" y="417"/>
                                </a:lnTo>
                                <a:lnTo>
                                  <a:pt x="264" y="361"/>
                                </a:lnTo>
                                <a:lnTo>
                                  <a:pt x="264" y="313"/>
                                </a:lnTo>
                                <a:lnTo>
                                  <a:pt x="264" y="276"/>
                                </a:lnTo>
                                <a:lnTo>
                                  <a:pt x="262" y="256"/>
                                </a:lnTo>
                                <a:lnTo>
                                  <a:pt x="225" y="222"/>
                                </a:lnTo>
                                <a:lnTo>
                                  <a:pt x="189" y="184"/>
                                </a:lnTo>
                                <a:lnTo>
                                  <a:pt x="151" y="146"/>
                                </a:lnTo>
                                <a:lnTo>
                                  <a:pt x="113" y="106"/>
                                </a:lnTo>
                                <a:lnTo>
                                  <a:pt x="76" y="68"/>
                                </a:lnTo>
                                <a:lnTo>
                                  <a:pt x="37" y="32"/>
                                </a:lnTo>
                                <a:lnTo>
                                  <a:pt x="0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120"/>
                                </a:lnTo>
                                <a:lnTo>
                                  <a:pt x="0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Freeform 346"/>
                        <wps:cNvSpPr>
                          <a:spLocks/>
                        </wps:cNvSpPr>
                        <wps:spPr bwMode="auto">
                          <a:xfrm>
                            <a:off x="684" y="386"/>
                            <a:ext cx="46" cy="223"/>
                          </a:xfrm>
                          <a:custGeom>
                            <a:avLst/>
                            <a:gdLst>
                              <a:gd name="T0" fmla="*/ 13 w 183"/>
                              <a:gd name="T1" fmla="*/ 893 h 893"/>
                              <a:gd name="T2" fmla="*/ 0 w 183"/>
                              <a:gd name="T3" fmla="*/ 893 h 893"/>
                              <a:gd name="T4" fmla="*/ 0 w 183"/>
                              <a:gd name="T5" fmla="*/ 886 h 893"/>
                              <a:gd name="T6" fmla="*/ 0 w 183"/>
                              <a:gd name="T7" fmla="*/ 839 h 893"/>
                              <a:gd name="T8" fmla="*/ 0 w 183"/>
                              <a:gd name="T9" fmla="*/ 754 h 893"/>
                              <a:gd name="T10" fmla="*/ 0 w 183"/>
                              <a:gd name="T11" fmla="*/ 642 h 893"/>
                              <a:gd name="T12" fmla="*/ 0 w 183"/>
                              <a:gd name="T13" fmla="*/ 513 h 893"/>
                              <a:gd name="T14" fmla="*/ 0 w 183"/>
                              <a:gd name="T15" fmla="*/ 380 h 893"/>
                              <a:gd name="T16" fmla="*/ 0 w 183"/>
                              <a:gd name="T17" fmla="*/ 251 h 893"/>
                              <a:gd name="T18" fmla="*/ 0 w 183"/>
                              <a:gd name="T19" fmla="*/ 139 h 893"/>
                              <a:gd name="T20" fmla="*/ 0 w 183"/>
                              <a:gd name="T21" fmla="*/ 55 h 893"/>
                              <a:gd name="T22" fmla="*/ 0 w 183"/>
                              <a:gd name="T23" fmla="*/ 7 h 893"/>
                              <a:gd name="T24" fmla="*/ 0 w 183"/>
                              <a:gd name="T25" fmla="*/ 0 h 893"/>
                              <a:gd name="T26" fmla="*/ 131 w 183"/>
                              <a:gd name="T27" fmla="*/ 0 h 893"/>
                              <a:gd name="T28" fmla="*/ 176 w 183"/>
                              <a:gd name="T29" fmla="*/ 0 h 893"/>
                              <a:gd name="T30" fmla="*/ 177 w 183"/>
                              <a:gd name="T31" fmla="*/ 7 h 893"/>
                              <a:gd name="T32" fmla="*/ 180 w 183"/>
                              <a:gd name="T33" fmla="*/ 14 h 893"/>
                              <a:gd name="T34" fmla="*/ 182 w 183"/>
                              <a:gd name="T35" fmla="*/ 28 h 893"/>
                              <a:gd name="T36" fmla="*/ 172 w 183"/>
                              <a:gd name="T37" fmla="*/ 35 h 893"/>
                              <a:gd name="T38" fmla="*/ 147 w 183"/>
                              <a:gd name="T39" fmla="*/ 45 h 893"/>
                              <a:gd name="T40" fmla="*/ 142 w 183"/>
                              <a:gd name="T41" fmla="*/ 48 h 893"/>
                              <a:gd name="T42" fmla="*/ 135 w 183"/>
                              <a:gd name="T43" fmla="*/ 60 h 893"/>
                              <a:gd name="T44" fmla="*/ 134 w 183"/>
                              <a:gd name="T45" fmla="*/ 73 h 893"/>
                              <a:gd name="T46" fmla="*/ 137 w 183"/>
                              <a:gd name="T47" fmla="*/ 93 h 893"/>
                              <a:gd name="T48" fmla="*/ 138 w 183"/>
                              <a:gd name="T49" fmla="*/ 102 h 893"/>
                              <a:gd name="T50" fmla="*/ 130 w 183"/>
                              <a:gd name="T51" fmla="*/ 119 h 893"/>
                              <a:gd name="T52" fmla="*/ 127 w 183"/>
                              <a:gd name="T53" fmla="*/ 127 h 893"/>
                              <a:gd name="T54" fmla="*/ 127 w 183"/>
                              <a:gd name="T55" fmla="*/ 238 h 893"/>
                              <a:gd name="T56" fmla="*/ 127 w 183"/>
                              <a:gd name="T57" fmla="*/ 339 h 893"/>
                              <a:gd name="T58" fmla="*/ 123 w 183"/>
                              <a:gd name="T59" fmla="*/ 344 h 893"/>
                              <a:gd name="T60" fmla="*/ 110 w 183"/>
                              <a:gd name="T61" fmla="*/ 360 h 893"/>
                              <a:gd name="T62" fmla="*/ 110 w 183"/>
                              <a:gd name="T63" fmla="*/ 321 h 893"/>
                              <a:gd name="T64" fmla="*/ 110 w 183"/>
                              <a:gd name="T65" fmla="*/ 153 h 893"/>
                              <a:gd name="T66" fmla="*/ 110 w 183"/>
                              <a:gd name="T67" fmla="*/ 114 h 893"/>
                              <a:gd name="T68" fmla="*/ 89 w 183"/>
                              <a:gd name="T69" fmla="*/ 90 h 893"/>
                              <a:gd name="T70" fmla="*/ 62 w 183"/>
                              <a:gd name="T71" fmla="*/ 82 h 893"/>
                              <a:gd name="T72" fmla="*/ 22 w 183"/>
                              <a:gd name="T73" fmla="*/ 105 h 893"/>
                              <a:gd name="T74" fmla="*/ 17 w 183"/>
                              <a:gd name="T75" fmla="*/ 114 h 893"/>
                              <a:gd name="T76" fmla="*/ 17 w 183"/>
                              <a:gd name="T77" fmla="*/ 173 h 893"/>
                              <a:gd name="T78" fmla="*/ 17 w 183"/>
                              <a:gd name="T79" fmla="*/ 304 h 893"/>
                              <a:gd name="T80" fmla="*/ 17 w 183"/>
                              <a:gd name="T81" fmla="*/ 436 h 893"/>
                              <a:gd name="T82" fmla="*/ 17 w 183"/>
                              <a:gd name="T83" fmla="*/ 495 h 893"/>
                              <a:gd name="T84" fmla="*/ 17 w 183"/>
                              <a:gd name="T85" fmla="*/ 892 h 8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83" h="893">
                                <a:moveTo>
                                  <a:pt x="17" y="892"/>
                                </a:moveTo>
                                <a:lnTo>
                                  <a:pt x="13" y="893"/>
                                </a:lnTo>
                                <a:lnTo>
                                  <a:pt x="5" y="893"/>
                                </a:lnTo>
                                <a:lnTo>
                                  <a:pt x="0" y="893"/>
                                </a:lnTo>
                                <a:lnTo>
                                  <a:pt x="0" y="886"/>
                                </a:lnTo>
                                <a:lnTo>
                                  <a:pt x="0" y="868"/>
                                </a:lnTo>
                                <a:lnTo>
                                  <a:pt x="0" y="839"/>
                                </a:lnTo>
                                <a:lnTo>
                                  <a:pt x="0" y="800"/>
                                </a:lnTo>
                                <a:lnTo>
                                  <a:pt x="0" y="754"/>
                                </a:lnTo>
                                <a:lnTo>
                                  <a:pt x="0" y="700"/>
                                </a:lnTo>
                                <a:lnTo>
                                  <a:pt x="0" y="642"/>
                                </a:lnTo>
                                <a:lnTo>
                                  <a:pt x="0" y="579"/>
                                </a:lnTo>
                                <a:lnTo>
                                  <a:pt x="0" y="513"/>
                                </a:lnTo>
                                <a:lnTo>
                                  <a:pt x="0" y="446"/>
                                </a:lnTo>
                                <a:lnTo>
                                  <a:pt x="0" y="380"/>
                                </a:lnTo>
                                <a:lnTo>
                                  <a:pt x="0" y="315"/>
                                </a:lnTo>
                                <a:lnTo>
                                  <a:pt x="0" y="251"/>
                                </a:lnTo>
                                <a:lnTo>
                                  <a:pt x="0" y="193"/>
                                </a:lnTo>
                                <a:lnTo>
                                  <a:pt x="0" y="139"/>
                                </a:lnTo>
                                <a:lnTo>
                                  <a:pt x="0" y="93"/>
                                </a:lnTo>
                                <a:lnTo>
                                  <a:pt x="0" y="55"/>
                                </a:lnTo>
                                <a:lnTo>
                                  <a:pt x="0" y="25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6" y="0"/>
                                </a:lnTo>
                                <a:lnTo>
                                  <a:pt x="131" y="0"/>
                                </a:lnTo>
                                <a:lnTo>
                                  <a:pt x="176" y="0"/>
                                </a:lnTo>
                                <a:lnTo>
                                  <a:pt x="176" y="1"/>
                                </a:lnTo>
                                <a:lnTo>
                                  <a:pt x="177" y="7"/>
                                </a:lnTo>
                                <a:lnTo>
                                  <a:pt x="180" y="14"/>
                                </a:lnTo>
                                <a:lnTo>
                                  <a:pt x="183" y="21"/>
                                </a:lnTo>
                                <a:lnTo>
                                  <a:pt x="182" y="28"/>
                                </a:lnTo>
                                <a:lnTo>
                                  <a:pt x="172" y="35"/>
                                </a:lnTo>
                                <a:lnTo>
                                  <a:pt x="158" y="42"/>
                                </a:lnTo>
                                <a:lnTo>
                                  <a:pt x="147" y="45"/>
                                </a:lnTo>
                                <a:lnTo>
                                  <a:pt x="142" y="48"/>
                                </a:lnTo>
                                <a:lnTo>
                                  <a:pt x="138" y="54"/>
                                </a:lnTo>
                                <a:lnTo>
                                  <a:pt x="135" y="60"/>
                                </a:lnTo>
                                <a:lnTo>
                                  <a:pt x="134" y="73"/>
                                </a:lnTo>
                                <a:lnTo>
                                  <a:pt x="135" y="85"/>
                                </a:lnTo>
                                <a:lnTo>
                                  <a:pt x="137" y="93"/>
                                </a:lnTo>
                                <a:lnTo>
                                  <a:pt x="138" y="102"/>
                                </a:lnTo>
                                <a:lnTo>
                                  <a:pt x="135" y="112"/>
                                </a:lnTo>
                                <a:lnTo>
                                  <a:pt x="130" y="119"/>
                                </a:lnTo>
                                <a:lnTo>
                                  <a:pt x="127" y="127"/>
                                </a:lnTo>
                                <a:lnTo>
                                  <a:pt x="127" y="166"/>
                                </a:lnTo>
                                <a:lnTo>
                                  <a:pt x="127" y="238"/>
                                </a:lnTo>
                                <a:lnTo>
                                  <a:pt x="127" y="308"/>
                                </a:lnTo>
                                <a:lnTo>
                                  <a:pt x="127" y="339"/>
                                </a:lnTo>
                                <a:lnTo>
                                  <a:pt x="123" y="344"/>
                                </a:lnTo>
                                <a:lnTo>
                                  <a:pt x="114" y="354"/>
                                </a:lnTo>
                                <a:lnTo>
                                  <a:pt x="110" y="360"/>
                                </a:lnTo>
                                <a:lnTo>
                                  <a:pt x="110" y="321"/>
                                </a:lnTo>
                                <a:lnTo>
                                  <a:pt x="110" y="237"/>
                                </a:lnTo>
                                <a:lnTo>
                                  <a:pt x="110" y="153"/>
                                </a:lnTo>
                                <a:lnTo>
                                  <a:pt x="110" y="114"/>
                                </a:lnTo>
                                <a:lnTo>
                                  <a:pt x="104" y="105"/>
                                </a:lnTo>
                                <a:lnTo>
                                  <a:pt x="89" y="90"/>
                                </a:lnTo>
                                <a:lnTo>
                                  <a:pt x="62" y="82"/>
                                </a:lnTo>
                                <a:lnTo>
                                  <a:pt x="37" y="90"/>
                                </a:lnTo>
                                <a:lnTo>
                                  <a:pt x="22" y="105"/>
                                </a:lnTo>
                                <a:lnTo>
                                  <a:pt x="17" y="114"/>
                                </a:lnTo>
                                <a:lnTo>
                                  <a:pt x="17" y="131"/>
                                </a:lnTo>
                                <a:lnTo>
                                  <a:pt x="17" y="173"/>
                                </a:lnTo>
                                <a:lnTo>
                                  <a:pt x="17" y="235"/>
                                </a:lnTo>
                                <a:lnTo>
                                  <a:pt x="17" y="304"/>
                                </a:lnTo>
                                <a:lnTo>
                                  <a:pt x="17" y="374"/>
                                </a:lnTo>
                                <a:lnTo>
                                  <a:pt x="17" y="436"/>
                                </a:lnTo>
                                <a:lnTo>
                                  <a:pt x="17" y="478"/>
                                </a:lnTo>
                                <a:lnTo>
                                  <a:pt x="17" y="495"/>
                                </a:lnTo>
                                <a:lnTo>
                                  <a:pt x="17" y="8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347"/>
                        <wps:cNvSpPr>
                          <a:spLocks/>
                        </wps:cNvSpPr>
                        <wps:spPr bwMode="auto">
                          <a:xfrm>
                            <a:off x="753" y="386"/>
                            <a:ext cx="48" cy="226"/>
                          </a:xfrm>
                          <a:custGeom>
                            <a:avLst/>
                            <a:gdLst>
                              <a:gd name="T0" fmla="*/ 79 w 193"/>
                              <a:gd name="T1" fmla="*/ 319 h 906"/>
                              <a:gd name="T2" fmla="*/ 79 w 193"/>
                              <a:gd name="T3" fmla="*/ 154 h 906"/>
                              <a:gd name="T4" fmla="*/ 79 w 193"/>
                              <a:gd name="T5" fmla="*/ 116 h 906"/>
                              <a:gd name="T6" fmla="*/ 93 w 193"/>
                              <a:gd name="T7" fmla="*/ 91 h 906"/>
                              <a:gd name="T8" fmla="*/ 121 w 193"/>
                              <a:gd name="T9" fmla="*/ 82 h 906"/>
                              <a:gd name="T10" fmla="*/ 168 w 193"/>
                              <a:gd name="T11" fmla="*/ 99 h 906"/>
                              <a:gd name="T12" fmla="*/ 172 w 193"/>
                              <a:gd name="T13" fmla="*/ 112 h 906"/>
                              <a:gd name="T14" fmla="*/ 172 w 193"/>
                              <a:gd name="T15" fmla="*/ 143 h 906"/>
                              <a:gd name="T16" fmla="*/ 172 w 193"/>
                              <a:gd name="T17" fmla="*/ 217 h 906"/>
                              <a:gd name="T18" fmla="*/ 172 w 193"/>
                              <a:gd name="T19" fmla="*/ 324 h 906"/>
                              <a:gd name="T20" fmla="*/ 172 w 193"/>
                              <a:gd name="T21" fmla="*/ 447 h 906"/>
                              <a:gd name="T22" fmla="*/ 172 w 193"/>
                              <a:gd name="T23" fmla="*/ 578 h 906"/>
                              <a:gd name="T24" fmla="*/ 172 w 193"/>
                              <a:gd name="T25" fmla="*/ 702 h 906"/>
                              <a:gd name="T26" fmla="*/ 172 w 193"/>
                              <a:gd name="T27" fmla="*/ 806 h 906"/>
                              <a:gd name="T28" fmla="*/ 172 w 193"/>
                              <a:gd name="T29" fmla="*/ 877 h 906"/>
                              <a:gd name="T30" fmla="*/ 172 w 193"/>
                              <a:gd name="T31" fmla="*/ 904 h 906"/>
                              <a:gd name="T32" fmla="*/ 178 w 193"/>
                              <a:gd name="T33" fmla="*/ 905 h 906"/>
                              <a:gd name="T34" fmla="*/ 193 w 193"/>
                              <a:gd name="T35" fmla="*/ 906 h 906"/>
                              <a:gd name="T36" fmla="*/ 193 w 193"/>
                              <a:gd name="T37" fmla="*/ 899 h 906"/>
                              <a:gd name="T38" fmla="*/ 193 w 193"/>
                              <a:gd name="T39" fmla="*/ 851 h 906"/>
                              <a:gd name="T40" fmla="*/ 193 w 193"/>
                              <a:gd name="T41" fmla="*/ 764 h 906"/>
                              <a:gd name="T42" fmla="*/ 193 w 193"/>
                              <a:gd name="T43" fmla="*/ 651 h 906"/>
                              <a:gd name="T44" fmla="*/ 193 w 193"/>
                              <a:gd name="T45" fmla="*/ 521 h 906"/>
                              <a:gd name="T46" fmla="*/ 193 w 193"/>
                              <a:gd name="T47" fmla="*/ 386 h 906"/>
                              <a:gd name="T48" fmla="*/ 193 w 193"/>
                              <a:gd name="T49" fmla="*/ 257 h 906"/>
                              <a:gd name="T50" fmla="*/ 193 w 193"/>
                              <a:gd name="T51" fmla="*/ 144 h 906"/>
                              <a:gd name="T52" fmla="*/ 193 w 193"/>
                              <a:gd name="T53" fmla="*/ 57 h 906"/>
                              <a:gd name="T54" fmla="*/ 193 w 193"/>
                              <a:gd name="T55" fmla="*/ 9 h 906"/>
                              <a:gd name="T56" fmla="*/ 193 w 193"/>
                              <a:gd name="T57" fmla="*/ 2 h 906"/>
                              <a:gd name="T58" fmla="*/ 56 w 193"/>
                              <a:gd name="T59" fmla="*/ 1 h 906"/>
                              <a:gd name="T60" fmla="*/ 9 w 193"/>
                              <a:gd name="T61" fmla="*/ 0 h 906"/>
                              <a:gd name="T62" fmla="*/ 12 w 193"/>
                              <a:gd name="T63" fmla="*/ 7 h 906"/>
                              <a:gd name="T64" fmla="*/ 14 w 193"/>
                              <a:gd name="T65" fmla="*/ 11 h 906"/>
                              <a:gd name="T66" fmla="*/ 3 w 193"/>
                              <a:gd name="T67" fmla="*/ 16 h 906"/>
                              <a:gd name="T68" fmla="*/ 0 w 193"/>
                              <a:gd name="T69" fmla="*/ 23 h 906"/>
                              <a:gd name="T70" fmla="*/ 21 w 193"/>
                              <a:gd name="T71" fmla="*/ 38 h 906"/>
                              <a:gd name="T72" fmla="*/ 31 w 193"/>
                              <a:gd name="T73" fmla="*/ 46 h 906"/>
                              <a:gd name="T74" fmla="*/ 40 w 193"/>
                              <a:gd name="T75" fmla="*/ 64 h 906"/>
                              <a:gd name="T76" fmla="*/ 43 w 193"/>
                              <a:gd name="T77" fmla="*/ 74 h 906"/>
                              <a:gd name="T78" fmla="*/ 50 w 193"/>
                              <a:gd name="T79" fmla="*/ 108 h 906"/>
                              <a:gd name="T80" fmla="*/ 58 w 193"/>
                              <a:gd name="T81" fmla="*/ 116 h 906"/>
                              <a:gd name="T82" fmla="*/ 58 w 193"/>
                              <a:gd name="T83" fmla="*/ 229 h 906"/>
                              <a:gd name="T84" fmla="*/ 58 w 193"/>
                              <a:gd name="T85" fmla="*/ 343 h 906"/>
                              <a:gd name="T86" fmla="*/ 64 w 193"/>
                              <a:gd name="T87" fmla="*/ 347 h 906"/>
                              <a:gd name="T88" fmla="*/ 79 w 193"/>
                              <a:gd name="T89" fmla="*/ 356 h 9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93" h="906">
                                <a:moveTo>
                                  <a:pt x="79" y="356"/>
                                </a:moveTo>
                                <a:lnTo>
                                  <a:pt x="79" y="319"/>
                                </a:lnTo>
                                <a:lnTo>
                                  <a:pt x="79" y="236"/>
                                </a:lnTo>
                                <a:lnTo>
                                  <a:pt x="79" y="154"/>
                                </a:lnTo>
                                <a:lnTo>
                                  <a:pt x="79" y="116"/>
                                </a:lnTo>
                                <a:lnTo>
                                  <a:pt x="81" y="108"/>
                                </a:lnTo>
                                <a:lnTo>
                                  <a:pt x="93" y="91"/>
                                </a:lnTo>
                                <a:lnTo>
                                  <a:pt x="121" y="82"/>
                                </a:lnTo>
                                <a:lnTo>
                                  <a:pt x="153" y="88"/>
                                </a:lnTo>
                                <a:lnTo>
                                  <a:pt x="168" y="99"/>
                                </a:lnTo>
                                <a:lnTo>
                                  <a:pt x="172" y="112"/>
                                </a:lnTo>
                                <a:lnTo>
                                  <a:pt x="172" y="121"/>
                                </a:lnTo>
                                <a:lnTo>
                                  <a:pt x="172" y="143"/>
                                </a:lnTo>
                                <a:lnTo>
                                  <a:pt x="172" y="175"/>
                                </a:lnTo>
                                <a:lnTo>
                                  <a:pt x="172" y="217"/>
                                </a:lnTo>
                                <a:lnTo>
                                  <a:pt x="172" y="268"/>
                                </a:lnTo>
                                <a:lnTo>
                                  <a:pt x="172" y="324"/>
                                </a:lnTo>
                                <a:lnTo>
                                  <a:pt x="172" y="384"/>
                                </a:lnTo>
                                <a:lnTo>
                                  <a:pt x="172" y="447"/>
                                </a:lnTo>
                                <a:lnTo>
                                  <a:pt x="172" y="513"/>
                                </a:lnTo>
                                <a:lnTo>
                                  <a:pt x="172" y="578"/>
                                </a:lnTo>
                                <a:lnTo>
                                  <a:pt x="172" y="642"/>
                                </a:lnTo>
                                <a:lnTo>
                                  <a:pt x="172" y="702"/>
                                </a:lnTo>
                                <a:lnTo>
                                  <a:pt x="172" y="757"/>
                                </a:lnTo>
                                <a:lnTo>
                                  <a:pt x="172" y="806"/>
                                </a:lnTo>
                                <a:lnTo>
                                  <a:pt x="172" y="847"/>
                                </a:lnTo>
                                <a:lnTo>
                                  <a:pt x="172" y="877"/>
                                </a:lnTo>
                                <a:lnTo>
                                  <a:pt x="172" y="897"/>
                                </a:lnTo>
                                <a:lnTo>
                                  <a:pt x="172" y="904"/>
                                </a:lnTo>
                                <a:lnTo>
                                  <a:pt x="178" y="905"/>
                                </a:lnTo>
                                <a:lnTo>
                                  <a:pt x="188" y="905"/>
                                </a:lnTo>
                                <a:lnTo>
                                  <a:pt x="193" y="906"/>
                                </a:lnTo>
                                <a:lnTo>
                                  <a:pt x="193" y="899"/>
                                </a:lnTo>
                                <a:lnTo>
                                  <a:pt x="193" y="881"/>
                                </a:lnTo>
                                <a:lnTo>
                                  <a:pt x="193" y="851"/>
                                </a:lnTo>
                                <a:lnTo>
                                  <a:pt x="193" y="812"/>
                                </a:lnTo>
                                <a:lnTo>
                                  <a:pt x="193" y="764"/>
                                </a:lnTo>
                                <a:lnTo>
                                  <a:pt x="193" y="711"/>
                                </a:lnTo>
                                <a:lnTo>
                                  <a:pt x="193" y="651"/>
                                </a:lnTo>
                                <a:lnTo>
                                  <a:pt x="193" y="588"/>
                                </a:lnTo>
                                <a:lnTo>
                                  <a:pt x="193" y="521"/>
                                </a:lnTo>
                                <a:lnTo>
                                  <a:pt x="193" y="454"/>
                                </a:lnTo>
                                <a:lnTo>
                                  <a:pt x="193" y="386"/>
                                </a:lnTo>
                                <a:lnTo>
                                  <a:pt x="193" y="320"/>
                                </a:lnTo>
                                <a:lnTo>
                                  <a:pt x="193" y="257"/>
                                </a:lnTo>
                                <a:lnTo>
                                  <a:pt x="193" y="197"/>
                                </a:lnTo>
                                <a:lnTo>
                                  <a:pt x="193" y="144"/>
                                </a:lnTo>
                                <a:lnTo>
                                  <a:pt x="193" y="97"/>
                                </a:lnTo>
                                <a:lnTo>
                                  <a:pt x="193" y="57"/>
                                </a:lnTo>
                                <a:lnTo>
                                  <a:pt x="193" y="27"/>
                                </a:lnTo>
                                <a:lnTo>
                                  <a:pt x="193" y="9"/>
                                </a:lnTo>
                                <a:lnTo>
                                  <a:pt x="193" y="2"/>
                                </a:lnTo>
                                <a:lnTo>
                                  <a:pt x="146" y="1"/>
                                </a:lnTo>
                                <a:lnTo>
                                  <a:pt x="56" y="1"/>
                                </a:lnTo>
                                <a:lnTo>
                                  <a:pt x="9" y="0"/>
                                </a:lnTo>
                                <a:lnTo>
                                  <a:pt x="10" y="2"/>
                                </a:lnTo>
                                <a:lnTo>
                                  <a:pt x="12" y="7"/>
                                </a:lnTo>
                                <a:lnTo>
                                  <a:pt x="14" y="11"/>
                                </a:lnTo>
                                <a:lnTo>
                                  <a:pt x="10" y="14"/>
                                </a:lnTo>
                                <a:lnTo>
                                  <a:pt x="3" y="16"/>
                                </a:lnTo>
                                <a:lnTo>
                                  <a:pt x="0" y="23"/>
                                </a:lnTo>
                                <a:lnTo>
                                  <a:pt x="7" y="31"/>
                                </a:lnTo>
                                <a:lnTo>
                                  <a:pt x="21" y="38"/>
                                </a:lnTo>
                                <a:lnTo>
                                  <a:pt x="31" y="46"/>
                                </a:lnTo>
                                <a:lnTo>
                                  <a:pt x="36" y="55"/>
                                </a:lnTo>
                                <a:lnTo>
                                  <a:pt x="40" y="64"/>
                                </a:lnTo>
                                <a:lnTo>
                                  <a:pt x="43" y="74"/>
                                </a:lnTo>
                                <a:lnTo>
                                  <a:pt x="45" y="89"/>
                                </a:lnTo>
                                <a:lnTo>
                                  <a:pt x="50" y="108"/>
                                </a:lnTo>
                                <a:lnTo>
                                  <a:pt x="58" y="116"/>
                                </a:lnTo>
                                <a:lnTo>
                                  <a:pt x="58" y="151"/>
                                </a:lnTo>
                                <a:lnTo>
                                  <a:pt x="58" y="229"/>
                                </a:lnTo>
                                <a:lnTo>
                                  <a:pt x="58" y="308"/>
                                </a:lnTo>
                                <a:lnTo>
                                  <a:pt x="58" y="343"/>
                                </a:lnTo>
                                <a:lnTo>
                                  <a:pt x="64" y="347"/>
                                </a:lnTo>
                                <a:lnTo>
                                  <a:pt x="72" y="352"/>
                                </a:lnTo>
                                <a:lnTo>
                                  <a:pt x="79" y="3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48"/>
                        <wps:cNvSpPr>
                          <a:spLocks/>
                        </wps:cNvSpPr>
                        <wps:spPr bwMode="auto">
                          <a:xfrm>
                            <a:off x="361" y="311"/>
                            <a:ext cx="15" cy="102"/>
                          </a:xfrm>
                          <a:custGeom>
                            <a:avLst/>
                            <a:gdLst>
                              <a:gd name="T0" fmla="*/ 31 w 57"/>
                              <a:gd name="T1" fmla="*/ 0 h 405"/>
                              <a:gd name="T2" fmla="*/ 57 w 57"/>
                              <a:gd name="T3" fmla="*/ 133 h 405"/>
                              <a:gd name="T4" fmla="*/ 57 w 57"/>
                              <a:gd name="T5" fmla="*/ 202 h 405"/>
                              <a:gd name="T6" fmla="*/ 57 w 57"/>
                              <a:gd name="T7" fmla="*/ 281 h 405"/>
                              <a:gd name="T8" fmla="*/ 25 w 57"/>
                              <a:gd name="T9" fmla="*/ 405 h 405"/>
                              <a:gd name="T10" fmla="*/ 0 w 57"/>
                              <a:gd name="T11" fmla="*/ 276 h 405"/>
                              <a:gd name="T12" fmla="*/ 0 w 57"/>
                              <a:gd name="T13" fmla="*/ 135 h 405"/>
                              <a:gd name="T14" fmla="*/ 31 w 57"/>
                              <a:gd name="T15" fmla="*/ 0 h 405"/>
                              <a:gd name="T16" fmla="*/ 31 w 57"/>
                              <a:gd name="T17" fmla="*/ 0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7" h="405">
                                <a:moveTo>
                                  <a:pt x="31" y="0"/>
                                </a:moveTo>
                                <a:lnTo>
                                  <a:pt x="57" y="133"/>
                                </a:lnTo>
                                <a:lnTo>
                                  <a:pt x="57" y="202"/>
                                </a:lnTo>
                                <a:lnTo>
                                  <a:pt x="57" y="281"/>
                                </a:lnTo>
                                <a:lnTo>
                                  <a:pt x="25" y="405"/>
                                </a:lnTo>
                                <a:lnTo>
                                  <a:pt x="0" y="276"/>
                                </a:lnTo>
                                <a:lnTo>
                                  <a:pt x="0" y="135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Freeform 349"/>
                        <wps:cNvSpPr>
                          <a:spLocks/>
                        </wps:cNvSpPr>
                        <wps:spPr bwMode="auto">
                          <a:xfrm>
                            <a:off x="1102" y="311"/>
                            <a:ext cx="15" cy="100"/>
                          </a:xfrm>
                          <a:custGeom>
                            <a:avLst/>
                            <a:gdLst>
                              <a:gd name="T0" fmla="*/ 32 w 62"/>
                              <a:gd name="T1" fmla="*/ 0 h 398"/>
                              <a:gd name="T2" fmla="*/ 62 w 62"/>
                              <a:gd name="T3" fmla="*/ 130 h 398"/>
                              <a:gd name="T4" fmla="*/ 61 w 62"/>
                              <a:gd name="T5" fmla="*/ 198 h 398"/>
                              <a:gd name="T6" fmla="*/ 61 w 62"/>
                              <a:gd name="T7" fmla="*/ 276 h 398"/>
                              <a:gd name="T8" fmla="*/ 27 w 62"/>
                              <a:gd name="T9" fmla="*/ 398 h 398"/>
                              <a:gd name="T10" fmla="*/ 0 w 62"/>
                              <a:gd name="T11" fmla="*/ 273 h 398"/>
                              <a:gd name="T12" fmla="*/ 0 w 62"/>
                              <a:gd name="T13" fmla="*/ 133 h 398"/>
                              <a:gd name="T14" fmla="*/ 32 w 62"/>
                              <a:gd name="T15" fmla="*/ 0 h 398"/>
                              <a:gd name="T16" fmla="*/ 32 w 62"/>
                              <a:gd name="T17" fmla="*/ 0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62" h="398">
                                <a:moveTo>
                                  <a:pt x="32" y="0"/>
                                </a:moveTo>
                                <a:lnTo>
                                  <a:pt x="62" y="130"/>
                                </a:lnTo>
                                <a:lnTo>
                                  <a:pt x="61" y="198"/>
                                </a:lnTo>
                                <a:lnTo>
                                  <a:pt x="61" y="276"/>
                                </a:lnTo>
                                <a:lnTo>
                                  <a:pt x="27" y="398"/>
                                </a:lnTo>
                                <a:lnTo>
                                  <a:pt x="0" y="273"/>
                                </a:lnTo>
                                <a:lnTo>
                                  <a:pt x="0" y="133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50"/>
                        <wps:cNvSpPr>
                          <a:spLocks/>
                        </wps:cNvSpPr>
                        <wps:spPr bwMode="auto">
                          <a:xfrm>
                            <a:off x="1062" y="313"/>
                            <a:ext cx="14" cy="99"/>
                          </a:xfrm>
                          <a:custGeom>
                            <a:avLst/>
                            <a:gdLst>
                              <a:gd name="T0" fmla="*/ 29 w 56"/>
                              <a:gd name="T1" fmla="*/ 0 h 398"/>
                              <a:gd name="T2" fmla="*/ 56 w 56"/>
                              <a:gd name="T3" fmla="*/ 131 h 398"/>
                              <a:gd name="T4" fmla="*/ 56 w 56"/>
                              <a:gd name="T5" fmla="*/ 199 h 398"/>
                              <a:gd name="T6" fmla="*/ 56 w 56"/>
                              <a:gd name="T7" fmla="*/ 276 h 398"/>
                              <a:gd name="T8" fmla="*/ 25 w 56"/>
                              <a:gd name="T9" fmla="*/ 398 h 398"/>
                              <a:gd name="T10" fmla="*/ 0 w 56"/>
                              <a:gd name="T11" fmla="*/ 272 h 398"/>
                              <a:gd name="T12" fmla="*/ 0 w 56"/>
                              <a:gd name="T13" fmla="*/ 133 h 398"/>
                              <a:gd name="T14" fmla="*/ 29 w 56"/>
                              <a:gd name="T15" fmla="*/ 0 h 398"/>
                              <a:gd name="T16" fmla="*/ 29 w 56"/>
                              <a:gd name="T17" fmla="*/ 0 h 39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" h="398">
                                <a:moveTo>
                                  <a:pt x="29" y="0"/>
                                </a:moveTo>
                                <a:lnTo>
                                  <a:pt x="56" y="131"/>
                                </a:lnTo>
                                <a:lnTo>
                                  <a:pt x="56" y="199"/>
                                </a:lnTo>
                                <a:lnTo>
                                  <a:pt x="56" y="276"/>
                                </a:lnTo>
                                <a:lnTo>
                                  <a:pt x="25" y="398"/>
                                </a:lnTo>
                                <a:lnTo>
                                  <a:pt x="0" y="272"/>
                                </a:lnTo>
                                <a:lnTo>
                                  <a:pt x="0" y="133"/>
                                </a:lnTo>
                                <a:lnTo>
                                  <a:pt x="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Freeform 351"/>
                        <wps:cNvSpPr>
                          <a:spLocks/>
                        </wps:cNvSpPr>
                        <wps:spPr bwMode="auto">
                          <a:xfrm>
                            <a:off x="541" y="992"/>
                            <a:ext cx="81" cy="9"/>
                          </a:xfrm>
                          <a:custGeom>
                            <a:avLst/>
                            <a:gdLst>
                              <a:gd name="T0" fmla="*/ 320 w 325"/>
                              <a:gd name="T1" fmla="*/ 0 h 35"/>
                              <a:gd name="T2" fmla="*/ 325 w 325"/>
                              <a:gd name="T3" fmla="*/ 35 h 35"/>
                              <a:gd name="T4" fmla="*/ 0 w 325"/>
                              <a:gd name="T5" fmla="*/ 35 h 35"/>
                              <a:gd name="T6" fmla="*/ 0 w 325"/>
                              <a:gd name="T7" fmla="*/ 0 h 35"/>
                              <a:gd name="T8" fmla="*/ 320 w 325"/>
                              <a:gd name="T9" fmla="*/ 0 h 35"/>
                              <a:gd name="T10" fmla="*/ 320 w 325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325" h="35">
                                <a:moveTo>
                                  <a:pt x="320" y="0"/>
                                </a:moveTo>
                                <a:lnTo>
                                  <a:pt x="325" y="35"/>
                                </a:lnTo>
                                <a:lnTo>
                                  <a:pt x="0" y="35"/>
                                </a:lnTo>
                                <a:lnTo>
                                  <a:pt x="0" y="0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52"/>
                        <wps:cNvSpPr>
                          <a:spLocks/>
                        </wps:cNvSpPr>
                        <wps:spPr bwMode="auto">
                          <a:xfrm>
                            <a:off x="843" y="992"/>
                            <a:ext cx="103" cy="9"/>
                          </a:xfrm>
                          <a:custGeom>
                            <a:avLst/>
                            <a:gdLst>
                              <a:gd name="T0" fmla="*/ 18 w 413"/>
                              <a:gd name="T1" fmla="*/ 0 h 35"/>
                              <a:gd name="T2" fmla="*/ 0 w 413"/>
                              <a:gd name="T3" fmla="*/ 35 h 35"/>
                              <a:gd name="T4" fmla="*/ 413 w 413"/>
                              <a:gd name="T5" fmla="*/ 35 h 35"/>
                              <a:gd name="T6" fmla="*/ 413 w 413"/>
                              <a:gd name="T7" fmla="*/ 0 h 35"/>
                              <a:gd name="T8" fmla="*/ 18 w 413"/>
                              <a:gd name="T9" fmla="*/ 0 h 35"/>
                              <a:gd name="T10" fmla="*/ 18 w 413"/>
                              <a:gd name="T11" fmla="*/ 0 h 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413" h="35">
                                <a:moveTo>
                                  <a:pt x="18" y="0"/>
                                </a:moveTo>
                                <a:lnTo>
                                  <a:pt x="0" y="35"/>
                                </a:lnTo>
                                <a:lnTo>
                                  <a:pt x="413" y="35"/>
                                </a:lnTo>
                                <a:lnTo>
                                  <a:pt x="413" y="0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53"/>
                        <wps:cNvSpPr>
                          <a:spLocks/>
                        </wps:cNvSpPr>
                        <wps:spPr bwMode="auto">
                          <a:xfrm>
                            <a:off x="715" y="823"/>
                            <a:ext cx="15" cy="28"/>
                          </a:xfrm>
                          <a:custGeom>
                            <a:avLst/>
                            <a:gdLst>
                              <a:gd name="T0" fmla="*/ 14 w 59"/>
                              <a:gd name="T1" fmla="*/ 114 h 114"/>
                              <a:gd name="T2" fmla="*/ 17 w 59"/>
                              <a:gd name="T3" fmla="*/ 92 h 114"/>
                              <a:gd name="T4" fmla="*/ 28 w 59"/>
                              <a:gd name="T5" fmla="*/ 70 h 114"/>
                              <a:gd name="T6" fmla="*/ 41 w 59"/>
                              <a:gd name="T7" fmla="*/ 49 h 114"/>
                              <a:gd name="T8" fmla="*/ 41 w 59"/>
                              <a:gd name="T9" fmla="*/ 49 h 114"/>
                              <a:gd name="T10" fmla="*/ 26 w 59"/>
                              <a:gd name="T11" fmla="*/ 32 h 114"/>
                              <a:gd name="T12" fmla="*/ 9 w 59"/>
                              <a:gd name="T13" fmla="*/ 19 h 114"/>
                              <a:gd name="T14" fmla="*/ 0 w 59"/>
                              <a:gd name="T15" fmla="*/ 0 h 114"/>
                              <a:gd name="T16" fmla="*/ 0 w 59"/>
                              <a:gd name="T17" fmla="*/ 0 h 114"/>
                              <a:gd name="T18" fmla="*/ 15 w 59"/>
                              <a:gd name="T19" fmla="*/ 9 h 114"/>
                              <a:gd name="T20" fmla="*/ 44 w 59"/>
                              <a:gd name="T21" fmla="*/ 26 h 114"/>
                              <a:gd name="T22" fmla="*/ 59 w 59"/>
                              <a:gd name="T23" fmla="*/ 36 h 114"/>
                              <a:gd name="T24" fmla="*/ 59 w 59"/>
                              <a:gd name="T25" fmla="*/ 36 h 114"/>
                              <a:gd name="T26" fmla="*/ 47 w 59"/>
                              <a:gd name="T27" fmla="*/ 56 h 114"/>
                              <a:gd name="T28" fmla="*/ 25 w 59"/>
                              <a:gd name="T29" fmla="*/ 93 h 114"/>
                              <a:gd name="T30" fmla="*/ 14 w 59"/>
                              <a:gd name="T31" fmla="*/ 114 h 114"/>
                              <a:gd name="T32" fmla="*/ 14 w 59"/>
                              <a:gd name="T33" fmla="*/ 114 h 114"/>
                              <a:gd name="T34" fmla="*/ 14 w 59"/>
                              <a:gd name="T35" fmla="*/ 114 h 1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59" h="114">
                                <a:moveTo>
                                  <a:pt x="14" y="114"/>
                                </a:moveTo>
                                <a:lnTo>
                                  <a:pt x="17" y="92"/>
                                </a:lnTo>
                                <a:lnTo>
                                  <a:pt x="28" y="70"/>
                                </a:lnTo>
                                <a:lnTo>
                                  <a:pt x="41" y="49"/>
                                </a:lnTo>
                                <a:lnTo>
                                  <a:pt x="26" y="32"/>
                                </a:lnTo>
                                <a:lnTo>
                                  <a:pt x="9" y="19"/>
                                </a:lnTo>
                                <a:lnTo>
                                  <a:pt x="0" y="0"/>
                                </a:lnTo>
                                <a:lnTo>
                                  <a:pt x="15" y="9"/>
                                </a:lnTo>
                                <a:lnTo>
                                  <a:pt x="44" y="26"/>
                                </a:lnTo>
                                <a:lnTo>
                                  <a:pt x="59" y="36"/>
                                </a:lnTo>
                                <a:lnTo>
                                  <a:pt x="47" y="56"/>
                                </a:lnTo>
                                <a:lnTo>
                                  <a:pt x="25" y="93"/>
                                </a:lnTo>
                                <a:lnTo>
                                  <a:pt x="14" y="1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Freeform 354"/>
                        <wps:cNvSpPr>
                          <a:spLocks/>
                        </wps:cNvSpPr>
                        <wps:spPr bwMode="auto">
                          <a:xfrm>
                            <a:off x="728" y="823"/>
                            <a:ext cx="29" cy="11"/>
                          </a:xfrm>
                          <a:custGeom>
                            <a:avLst/>
                            <a:gdLst>
                              <a:gd name="T0" fmla="*/ 115 w 115"/>
                              <a:gd name="T1" fmla="*/ 12 h 42"/>
                              <a:gd name="T2" fmla="*/ 87 w 115"/>
                              <a:gd name="T3" fmla="*/ 18 h 42"/>
                              <a:gd name="T4" fmla="*/ 57 w 115"/>
                              <a:gd name="T5" fmla="*/ 27 h 42"/>
                              <a:gd name="T6" fmla="*/ 32 w 115"/>
                              <a:gd name="T7" fmla="*/ 42 h 42"/>
                              <a:gd name="T8" fmla="*/ 32 w 115"/>
                              <a:gd name="T9" fmla="*/ 42 h 42"/>
                              <a:gd name="T10" fmla="*/ 32 w 115"/>
                              <a:gd name="T11" fmla="*/ 20 h 42"/>
                              <a:gd name="T12" fmla="*/ 14 w 115"/>
                              <a:gd name="T13" fmla="*/ 11 h 42"/>
                              <a:gd name="T14" fmla="*/ 0 w 115"/>
                              <a:gd name="T15" fmla="*/ 0 h 42"/>
                              <a:gd name="T16" fmla="*/ 0 w 115"/>
                              <a:gd name="T17" fmla="*/ 0 h 42"/>
                              <a:gd name="T18" fmla="*/ 35 w 115"/>
                              <a:gd name="T19" fmla="*/ 15 h 42"/>
                              <a:gd name="T20" fmla="*/ 76 w 115"/>
                              <a:gd name="T21" fmla="*/ 15 h 42"/>
                              <a:gd name="T22" fmla="*/ 115 w 115"/>
                              <a:gd name="T23" fmla="*/ 12 h 42"/>
                              <a:gd name="T24" fmla="*/ 115 w 115"/>
                              <a:gd name="T25" fmla="*/ 12 h 42"/>
                              <a:gd name="T26" fmla="*/ 115 w 115"/>
                              <a:gd name="T27" fmla="*/ 12 h 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15" h="42">
                                <a:moveTo>
                                  <a:pt x="115" y="12"/>
                                </a:moveTo>
                                <a:lnTo>
                                  <a:pt x="87" y="18"/>
                                </a:lnTo>
                                <a:lnTo>
                                  <a:pt x="57" y="27"/>
                                </a:lnTo>
                                <a:lnTo>
                                  <a:pt x="32" y="42"/>
                                </a:lnTo>
                                <a:lnTo>
                                  <a:pt x="32" y="20"/>
                                </a:lnTo>
                                <a:lnTo>
                                  <a:pt x="14" y="11"/>
                                </a:lnTo>
                                <a:lnTo>
                                  <a:pt x="0" y="0"/>
                                </a:lnTo>
                                <a:lnTo>
                                  <a:pt x="35" y="15"/>
                                </a:lnTo>
                                <a:lnTo>
                                  <a:pt x="76" y="15"/>
                                </a:lnTo>
                                <a:lnTo>
                                  <a:pt x="115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Freeform 355"/>
                        <wps:cNvSpPr>
                          <a:spLocks/>
                        </wps:cNvSpPr>
                        <wps:spPr bwMode="auto">
                          <a:xfrm>
                            <a:off x="740" y="835"/>
                            <a:ext cx="6" cy="8"/>
                          </a:xfrm>
                          <a:custGeom>
                            <a:avLst/>
                            <a:gdLst>
                              <a:gd name="T0" fmla="*/ 24 w 24"/>
                              <a:gd name="T1" fmla="*/ 15 h 31"/>
                              <a:gd name="T2" fmla="*/ 23 w 24"/>
                              <a:gd name="T3" fmla="*/ 21 h 31"/>
                              <a:gd name="T4" fmla="*/ 23 w 24"/>
                              <a:gd name="T5" fmla="*/ 28 h 31"/>
                              <a:gd name="T6" fmla="*/ 18 w 24"/>
                              <a:gd name="T7" fmla="*/ 31 h 31"/>
                              <a:gd name="T8" fmla="*/ 18 w 24"/>
                              <a:gd name="T9" fmla="*/ 31 h 31"/>
                              <a:gd name="T10" fmla="*/ 6 w 24"/>
                              <a:gd name="T11" fmla="*/ 26 h 31"/>
                              <a:gd name="T12" fmla="*/ 0 w 24"/>
                              <a:gd name="T13" fmla="*/ 16 h 31"/>
                              <a:gd name="T14" fmla="*/ 3 w 24"/>
                              <a:gd name="T15" fmla="*/ 3 h 31"/>
                              <a:gd name="T16" fmla="*/ 3 w 24"/>
                              <a:gd name="T17" fmla="*/ 3 h 31"/>
                              <a:gd name="T18" fmla="*/ 13 w 24"/>
                              <a:gd name="T19" fmla="*/ 0 h 31"/>
                              <a:gd name="T20" fmla="*/ 23 w 24"/>
                              <a:gd name="T21" fmla="*/ 5 h 31"/>
                              <a:gd name="T22" fmla="*/ 24 w 24"/>
                              <a:gd name="T23" fmla="*/ 15 h 31"/>
                              <a:gd name="T24" fmla="*/ 24 w 24"/>
                              <a:gd name="T25" fmla="*/ 15 h 31"/>
                              <a:gd name="T26" fmla="*/ 24 w 24"/>
                              <a:gd name="T27" fmla="*/ 15 h 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4" h="31">
                                <a:moveTo>
                                  <a:pt x="24" y="15"/>
                                </a:moveTo>
                                <a:lnTo>
                                  <a:pt x="23" y="21"/>
                                </a:lnTo>
                                <a:lnTo>
                                  <a:pt x="23" y="28"/>
                                </a:lnTo>
                                <a:lnTo>
                                  <a:pt x="18" y="31"/>
                                </a:lnTo>
                                <a:lnTo>
                                  <a:pt x="6" y="26"/>
                                </a:lnTo>
                                <a:lnTo>
                                  <a:pt x="0" y="16"/>
                                </a:lnTo>
                                <a:lnTo>
                                  <a:pt x="3" y="3"/>
                                </a:lnTo>
                                <a:lnTo>
                                  <a:pt x="13" y="0"/>
                                </a:lnTo>
                                <a:lnTo>
                                  <a:pt x="23" y="5"/>
                                </a:lnTo>
                                <a:lnTo>
                                  <a:pt x="24" y="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56"/>
                        <wps:cNvSpPr>
                          <a:spLocks/>
                        </wps:cNvSpPr>
                        <wps:spPr bwMode="auto">
                          <a:xfrm>
                            <a:off x="724" y="844"/>
                            <a:ext cx="12" cy="59"/>
                          </a:xfrm>
                          <a:custGeom>
                            <a:avLst/>
                            <a:gdLst>
                              <a:gd name="T0" fmla="*/ 49 w 49"/>
                              <a:gd name="T1" fmla="*/ 233 h 233"/>
                              <a:gd name="T2" fmla="*/ 46 w 49"/>
                              <a:gd name="T3" fmla="*/ 233 h 233"/>
                              <a:gd name="T4" fmla="*/ 40 w 49"/>
                              <a:gd name="T5" fmla="*/ 233 h 233"/>
                              <a:gd name="T6" fmla="*/ 37 w 49"/>
                              <a:gd name="T7" fmla="*/ 233 h 233"/>
                              <a:gd name="T8" fmla="*/ 37 w 49"/>
                              <a:gd name="T9" fmla="*/ 233 h 233"/>
                              <a:gd name="T10" fmla="*/ 22 w 49"/>
                              <a:gd name="T11" fmla="*/ 185 h 233"/>
                              <a:gd name="T12" fmla="*/ 7 w 49"/>
                              <a:gd name="T13" fmla="*/ 138 h 233"/>
                              <a:gd name="T14" fmla="*/ 0 w 49"/>
                              <a:gd name="T15" fmla="*/ 91 h 233"/>
                              <a:gd name="T16" fmla="*/ 7 w 49"/>
                              <a:gd name="T17" fmla="*/ 45 h 233"/>
                              <a:gd name="T18" fmla="*/ 37 w 49"/>
                              <a:gd name="T19" fmla="*/ 0 h 233"/>
                              <a:gd name="T20" fmla="*/ 37 w 49"/>
                              <a:gd name="T21" fmla="*/ 0 h 233"/>
                              <a:gd name="T22" fmla="*/ 41 w 49"/>
                              <a:gd name="T23" fmla="*/ 59 h 233"/>
                              <a:gd name="T24" fmla="*/ 46 w 49"/>
                              <a:gd name="T25" fmla="*/ 117 h 233"/>
                              <a:gd name="T26" fmla="*/ 49 w 49"/>
                              <a:gd name="T27" fmla="*/ 174 h 233"/>
                              <a:gd name="T28" fmla="*/ 49 w 49"/>
                              <a:gd name="T29" fmla="*/ 233 h 233"/>
                              <a:gd name="T30" fmla="*/ 49 w 49"/>
                              <a:gd name="T31" fmla="*/ 233 h 233"/>
                              <a:gd name="T32" fmla="*/ 49 w 49"/>
                              <a:gd name="T33" fmla="*/ 233 h 2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49" h="233">
                                <a:moveTo>
                                  <a:pt x="49" y="233"/>
                                </a:moveTo>
                                <a:lnTo>
                                  <a:pt x="46" y="233"/>
                                </a:lnTo>
                                <a:lnTo>
                                  <a:pt x="40" y="233"/>
                                </a:lnTo>
                                <a:lnTo>
                                  <a:pt x="37" y="233"/>
                                </a:lnTo>
                                <a:lnTo>
                                  <a:pt x="22" y="185"/>
                                </a:lnTo>
                                <a:lnTo>
                                  <a:pt x="7" y="138"/>
                                </a:lnTo>
                                <a:lnTo>
                                  <a:pt x="0" y="91"/>
                                </a:lnTo>
                                <a:lnTo>
                                  <a:pt x="7" y="45"/>
                                </a:lnTo>
                                <a:lnTo>
                                  <a:pt x="37" y="0"/>
                                </a:lnTo>
                                <a:lnTo>
                                  <a:pt x="41" y="59"/>
                                </a:lnTo>
                                <a:lnTo>
                                  <a:pt x="46" y="117"/>
                                </a:lnTo>
                                <a:lnTo>
                                  <a:pt x="49" y="174"/>
                                </a:lnTo>
                                <a:lnTo>
                                  <a:pt x="49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Freeform 357"/>
                        <wps:cNvSpPr>
                          <a:spLocks/>
                        </wps:cNvSpPr>
                        <wps:spPr bwMode="auto">
                          <a:xfrm>
                            <a:off x="742" y="850"/>
                            <a:ext cx="19" cy="93"/>
                          </a:xfrm>
                          <a:custGeom>
                            <a:avLst/>
                            <a:gdLst>
                              <a:gd name="T0" fmla="*/ 0 w 77"/>
                              <a:gd name="T1" fmla="*/ 21 h 372"/>
                              <a:gd name="T2" fmla="*/ 0 w 77"/>
                              <a:gd name="T3" fmla="*/ 15 h 372"/>
                              <a:gd name="T4" fmla="*/ 2 w 77"/>
                              <a:gd name="T5" fmla="*/ 5 h 372"/>
                              <a:gd name="T6" fmla="*/ 11 w 77"/>
                              <a:gd name="T7" fmla="*/ 0 h 372"/>
                              <a:gd name="T8" fmla="*/ 11 w 77"/>
                              <a:gd name="T9" fmla="*/ 0 h 372"/>
                              <a:gd name="T10" fmla="*/ 21 w 77"/>
                              <a:gd name="T11" fmla="*/ 4 h 372"/>
                              <a:gd name="T12" fmla="*/ 27 w 77"/>
                              <a:gd name="T13" fmla="*/ 17 h 372"/>
                              <a:gd name="T14" fmla="*/ 33 w 77"/>
                              <a:gd name="T15" fmla="*/ 40 h 372"/>
                              <a:gd name="T16" fmla="*/ 33 w 77"/>
                              <a:gd name="T17" fmla="*/ 40 h 372"/>
                              <a:gd name="T18" fmla="*/ 47 w 77"/>
                              <a:gd name="T19" fmla="*/ 94 h 372"/>
                              <a:gd name="T20" fmla="*/ 65 w 77"/>
                              <a:gd name="T21" fmla="*/ 166 h 372"/>
                              <a:gd name="T22" fmla="*/ 74 w 77"/>
                              <a:gd name="T23" fmla="*/ 203 h 372"/>
                              <a:gd name="T24" fmla="*/ 74 w 77"/>
                              <a:gd name="T25" fmla="*/ 203 h 372"/>
                              <a:gd name="T26" fmla="*/ 74 w 77"/>
                              <a:gd name="T27" fmla="*/ 234 h 372"/>
                              <a:gd name="T28" fmla="*/ 74 w 77"/>
                              <a:gd name="T29" fmla="*/ 295 h 372"/>
                              <a:gd name="T30" fmla="*/ 74 w 77"/>
                              <a:gd name="T31" fmla="*/ 327 h 372"/>
                              <a:gd name="T32" fmla="*/ 74 w 77"/>
                              <a:gd name="T33" fmla="*/ 327 h 372"/>
                              <a:gd name="T34" fmla="*/ 76 w 77"/>
                              <a:gd name="T35" fmla="*/ 338 h 372"/>
                              <a:gd name="T36" fmla="*/ 77 w 77"/>
                              <a:gd name="T37" fmla="*/ 360 h 372"/>
                              <a:gd name="T38" fmla="*/ 66 w 77"/>
                              <a:gd name="T39" fmla="*/ 372 h 372"/>
                              <a:gd name="T40" fmla="*/ 66 w 77"/>
                              <a:gd name="T41" fmla="*/ 372 h 372"/>
                              <a:gd name="T42" fmla="*/ 53 w 77"/>
                              <a:gd name="T43" fmla="*/ 365 h 372"/>
                              <a:gd name="T44" fmla="*/ 46 w 77"/>
                              <a:gd name="T45" fmla="*/ 351 h 372"/>
                              <a:gd name="T46" fmla="*/ 41 w 77"/>
                              <a:gd name="T47" fmla="*/ 332 h 372"/>
                              <a:gd name="T48" fmla="*/ 41 w 77"/>
                              <a:gd name="T49" fmla="*/ 332 h 372"/>
                              <a:gd name="T50" fmla="*/ 31 w 77"/>
                              <a:gd name="T51" fmla="*/ 300 h 372"/>
                              <a:gd name="T52" fmla="*/ 20 w 77"/>
                              <a:gd name="T53" fmla="*/ 253 h 372"/>
                              <a:gd name="T54" fmla="*/ 14 w 77"/>
                              <a:gd name="T55" fmla="*/ 207 h 372"/>
                              <a:gd name="T56" fmla="*/ 14 w 77"/>
                              <a:gd name="T57" fmla="*/ 207 h 372"/>
                              <a:gd name="T58" fmla="*/ 11 w 77"/>
                              <a:gd name="T59" fmla="*/ 141 h 372"/>
                              <a:gd name="T60" fmla="*/ 4 w 77"/>
                              <a:gd name="T61" fmla="*/ 60 h 372"/>
                              <a:gd name="T62" fmla="*/ 0 w 77"/>
                              <a:gd name="T63" fmla="*/ 21 h 372"/>
                              <a:gd name="T64" fmla="*/ 0 w 77"/>
                              <a:gd name="T65" fmla="*/ 21 h 372"/>
                              <a:gd name="T66" fmla="*/ 0 w 77"/>
                              <a:gd name="T67" fmla="*/ 21 h 37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77" h="372">
                                <a:moveTo>
                                  <a:pt x="0" y="21"/>
                                </a:moveTo>
                                <a:lnTo>
                                  <a:pt x="0" y="15"/>
                                </a:lnTo>
                                <a:lnTo>
                                  <a:pt x="2" y="5"/>
                                </a:lnTo>
                                <a:lnTo>
                                  <a:pt x="11" y="0"/>
                                </a:lnTo>
                                <a:lnTo>
                                  <a:pt x="21" y="4"/>
                                </a:lnTo>
                                <a:lnTo>
                                  <a:pt x="27" y="17"/>
                                </a:lnTo>
                                <a:lnTo>
                                  <a:pt x="33" y="40"/>
                                </a:lnTo>
                                <a:lnTo>
                                  <a:pt x="47" y="94"/>
                                </a:lnTo>
                                <a:lnTo>
                                  <a:pt x="65" y="166"/>
                                </a:lnTo>
                                <a:lnTo>
                                  <a:pt x="74" y="203"/>
                                </a:lnTo>
                                <a:lnTo>
                                  <a:pt x="74" y="234"/>
                                </a:lnTo>
                                <a:lnTo>
                                  <a:pt x="74" y="295"/>
                                </a:lnTo>
                                <a:lnTo>
                                  <a:pt x="74" y="327"/>
                                </a:lnTo>
                                <a:lnTo>
                                  <a:pt x="76" y="338"/>
                                </a:lnTo>
                                <a:lnTo>
                                  <a:pt x="77" y="360"/>
                                </a:lnTo>
                                <a:lnTo>
                                  <a:pt x="66" y="372"/>
                                </a:lnTo>
                                <a:lnTo>
                                  <a:pt x="53" y="365"/>
                                </a:lnTo>
                                <a:lnTo>
                                  <a:pt x="46" y="351"/>
                                </a:lnTo>
                                <a:lnTo>
                                  <a:pt x="41" y="332"/>
                                </a:lnTo>
                                <a:lnTo>
                                  <a:pt x="31" y="300"/>
                                </a:lnTo>
                                <a:lnTo>
                                  <a:pt x="20" y="253"/>
                                </a:lnTo>
                                <a:lnTo>
                                  <a:pt x="14" y="207"/>
                                </a:lnTo>
                                <a:lnTo>
                                  <a:pt x="11" y="141"/>
                                </a:lnTo>
                                <a:lnTo>
                                  <a:pt x="4" y="6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Freeform 358"/>
                        <wps:cNvSpPr>
                          <a:spLocks/>
                        </wps:cNvSpPr>
                        <wps:spPr bwMode="auto">
                          <a:xfrm>
                            <a:off x="197" y="888"/>
                            <a:ext cx="45" cy="74"/>
                          </a:xfrm>
                          <a:custGeom>
                            <a:avLst/>
                            <a:gdLst>
                              <a:gd name="T0" fmla="*/ 180 w 180"/>
                              <a:gd name="T1" fmla="*/ 0 h 297"/>
                              <a:gd name="T2" fmla="*/ 133 w 180"/>
                              <a:gd name="T3" fmla="*/ 0 h 297"/>
                              <a:gd name="T4" fmla="*/ 46 w 180"/>
                              <a:gd name="T5" fmla="*/ 0 h 297"/>
                              <a:gd name="T6" fmla="*/ 0 w 180"/>
                              <a:gd name="T7" fmla="*/ 0 h 297"/>
                              <a:gd name="T8" fmla="*/ 0 w 180"/>
                              <a:gd name="T9" fmla="*/ 0 h 297"/>
                              <a:gd name="T10" fmla="*/ 9 w 180"/>
                              <a:gd name="T11" fmla="*/ 26 h 297"/>
                              <a:gd name="T12" fmla="*/ 24 w 180"/>
                              <a:gd name="T13" fmla="*/ 78 h 297"/>
                              <a:gd name="T14" fmla="*/ 24 w 180"/>
                              <a:gd name="T15" fmla="*/ 120 h 297"/>
                              <a:gd name="T16" fmla="*/ 24 w 180"/>
                              <a:gd name="T17" fmla="*/ 120 h 297"/>
                              <a:gd name="T18" fmla="*/ 35 w 180"/>
                              <a:gd name="T19" fmla="*/ 120 h 297"/>
                              <a:gd name="T20" fmla="*/ 63 w 180"/>
                              <a:gd name="T21" fmla="*/ 125 h 297"/>
                              <a:gd name="T22" fmla="*/ 102 w 180"/>
                              <a:gd name="T23" fmla="*/ 139 h 297"/>
                              <a:gd name="T24" fmla="*/ 139 w 180"/>
                              <a:gd name="T25" fmla="*/ 165 h 297"/>
                              <a:gd name="T26" fmla="*/ 168 w 180"/>
                              <a:gd name="T27" fmla="*/ 206 h 297"/>
                              <a:gd name="T28" fmla="*/ 180 w 180"/>
                              <a:gd name="T29" fmla="*/ 267 h 297"/>
                              <a:gd name="T30" fmla="*/ 180 w 180"/>
                              <a:gd name="T31" fmla="*/ 267 h 297"/>
                              <a:gd name="T32" fmla="*/ 180 w 180"/>
                              <a:gd name="T33" fmla="*/ 292 h 297"/>
                              <a:gd name="T34" fmla="*/ 180 w 180"/>
                              <a:gd name="T35" fmla="*/ 297 h 297"/>
                              <a:gd name="T36" fmla="*/ 180 w 180"/>
                              <a:gd name="T37" fmla="*/ 286 h 297"/>
                              <a:gd name="T38" fmla="*/ 180 w 180"/>
                              <a:gd name="T39" fmla="*/ 262 h 297"/>
                              <a:gd name="T40" fmla="*/ 180 w 180"/>
                              <a:gd name="T41" fmla="*/ 228 h 297"/>
                              <a:gd name="T42" fmla="*/ 180 w 180"/>
                              <a:gd name="T43" fmla="*/ 188 h 297"/>
                              <a:gd name="T44" fmla="*/ 180 w 180"/>
                              <a:gd name="T45" fmla="*/ 145 h 297"/>
                              <a:gd name="T46" fmla="*/ 180 w 180"/>
                              <a:gd name="T47" fmla="*/ 102 h 297"/>
                              <a:gd name="T48" fmla="*/ 180 w 180"/>
                              <a:gd name="T49" fmla="*/ 63 h 297"/>
                              <a:gd name="T50" fmla="*/ 180 w 180"/>
                              <a:gd name="T51" fmla="*/ 31 h 297"/>
                              <a:gd name="T52" fmla="*/ 180 w 180"/>
                              <a:gd name="T53" fmla="*/ 9 h 297"/>
                              <a:gd name="T54" fmla="*/ 180 w 180"/>
                              <a:gd name="T55" fmla="*/ 0 h 297"/>
                              <a:gd name="T56" fmla="*/ 180 w 180"/>
                              <a:gd name="T57" fmla="*/ 0 h 297"/>
                              <a:gd name="T58" fmla="*/ 180 w 180"/>
                              <a:gd name="T59" fmla="*/ 0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80" h="297">
                                <a:moveTo>
                                  <a:pt x="180" y="0"/>
                                </a:moveTo>
                                <a:lnTo>
                                  <a:pt x="133" y="0"/>
                                </a:lnTo>
                                <a:lnTo>
                                  <a:pt x="46" y="0"/>
                                </a:lnTo>
                                <a:lnTo>
                                  <a:pt x="0" y="0"/>
                                </a:lnTo>
                                <a:lnTo>
                                  <a:pt x="9" y="26"/>
                                </a:lnTo>
                                <a:lnTo>
                                  <a:pt x="24" y="78"/>
                                </a:lnTo>
                                <a:lnTo>
                                  <a:pt x="24" y="120"/>
                                </a:lnTo>
                                <a:lnTo>
                                  <a:pt x="35" y="120"/>
                                </a:lnTo>
                                <a:lnTo>
                                  <a:pt x="63" y="125"/>
                                </a:lnTo>
                                <a:lnTo>
                                  <a:pt x="102" y="139"/>
                                </a:lnTo>
                                <a:lnTo>
                                  <a:pt x="139" y="165"/>
                                </a:lnTo>
                                <a:lnTo>
                                  <a:pt x="168" y="206"/>
                                </a:lnTo>
                                <a:lnTo>
                                  <a:pt x="180" y="267"/>
                                </a:lnTo>
                                <a:lnTo>
                                  <a:pt x="180" y="292"/>
                                </a:lnTo>
                                <a:lnTo>
                                  <a:pt x="180" y="297"/>
                                </a:lnTo>
                                <a:lnTo>
                                  <a:pt x="180" y="286"/>
                                </a:lnTo>
                                <a:lnTo>
                                  <a:pt x="180" y="262"/>
                                </a:lnTo>
                                <a:lnTo>
                                  <a:pt x="180" y="228"/>
                                </a:lnTo>
                                <a:lnTo>
                                  <a:pt x="180" y="188"/>
                                </a:lnTo>
                                <a:lnTo>
                                  <a:pt x="180" y="145"/>
                                </a:lnTo>
                                <a:lnTo>
                                  <a:pt x="180" y="102"/>
                                </a:lnTo>
                                <a:lnTo>
                                  <a:pt x="180" y="63"/>
                                </a:lnTo>
                                <a:lnTo>
                                  <a:pt x="180" y="31"/>
                                </a:lnTo>
                                <a:lnTo>
                                  <a:pt x="180" y="9"/>
                                </a:lnTo>
                                <a:lnTo>
                                  <a:pt x="1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59"/>
                        <wps:cNvSpPr>
                          <a:spLocks/>
                        </wps:cNvSpPr>
                        <wps:spPr bwMode="auto">
                          <a:xfrm>
                            <a:off x="1232" y="886"/>
                            <a:ext cx="49" cy="79"/>
                          </a:xfrm>
                          <a:custGeom>
                            <a:avLst/>
                            <a:gdLst>
                              <a:gd name="T0" fmla="*/ 192 w 192"/>
                              <a:gd name="T1" fmla="*/ 0 h 317"/>
                              <a:gd name="T2" fmla="*/ 181 w 192"/>
                              <a:gd name="T3" fmla="*/ 28 h 317"/>
                              <a:gd name="T4" fmla="*/ 166 w 192"/>
                              <a:gd name="T5" fmla="*/ 83 h 317"/>
                              <a:gd name="T6" fmla="*/ 166 w 192"/>
                              <a:gd name="T7" fmla="*/ 127 h 317"/>
                              <a:gd name="T8" fmla="*/ 166 w 192"/>
                              <a:gd name="T9" fmla="*/ 127 h 317"/>
                              <a:gd name="T10" fmla="*/ 154 w 192"/>
                              <a:gd name="T11" fmla="*/ 128 h 317"/>
                              <a:gd name="T12" fmla="*/ 123 w 192"/>
                              <a:gd name="T13" fmla="*/ 133 h 317"/>
                              <a:gd name="T14" fmla="*/ 82 w 192"/>
                              <a:gd name="T15" fmla="*/ 147 h 317"/>
                              <a:gd name="T16" fmla="*/ 42 w 192"/>
                              <a:gd name="T17" fmla="*/ 175 h 317"/>
                              <a:gd name="T18" fmla="*/ 12 w 192"/>
                              <a:gd name="T19" fmla="*/ 220 h 317"/>
                              <a:gd name="T20" fmla="*/ 0 w 192"/>
                              <a:gd name="T21" fmla="*/ 285 h 317"/>
                              <a:gd name="T22" fmla="*/ 0 w 192"/>
                              <a:gd name="T23" fmla="*/ 285 h 317"/>
                              <a:gd name="T24" fmla="*/ 0 w 192"/>
                              <a:gd name="T25" fmla="*/ 310 h 317"/>
                              <a:gd name="T26" fmla="*/ 0 w 192"/>
                              <a:gd name="T27" fmla="*/ 317 h 317"/>
                              <a:gd name="T28" fmla="*/ 0 w 192"/>
                              <a:gd name="T29" fmla="*/ 310 h 317"/>
                              <a:gd name="T30" fmla="*/ 0 w 192"/>
                              <a:gd name="T31" fmla="*/ 289 h 317"/>
                              <a:gd name="T32" fmla="*/ 0 w 192"/>
                              <a:gd name="T33" fmla="*/ 258 h 317"/>
                              <a:gd name="T34" fmla="*/ 0 w 192"/>
                              <a:gd name="T35" fmla="*/ 221 h 317"/>
                              <a:gd name="T36" fmla="*/ 0 w 192"/>
                              <a:gd name="T37" fmla="*/ 179 h 317"/>
                              <a:gd name="T38" fmla="*/ 0 w 192"/>
                              <a:gd name="T39" fmla="*/ 136 h 317"/>
                              <a:gd name="T40" fmla="*/ 0 w 192"/>
                              <a:gd name="T41" fmla="*/ 95 h 317"/>
                              <a:gd name="T42" fmla="*/ 0 w 192"/>
                              <a:gd name="T43" fmla="*/ 57 h 317"/>
                              <a:gd name="T44" fmla="*/ 0 w 192"/>
                              <a:gd name="T45" fmla="*/ 28 h 317"/>
                              <a:gd name="T46" fmla="*/ 0 w 192"/>
                              <a:gd name="T47" fmla="*/ 7 h 317"/>
                              <a:gd name="T48" fmla="*/ 0 w 192"/>
                              <a:gd name="T49" fmla="*/ 0 h 317"/>
                              <a:gd name="T50" fmla="*/ 0 w 192"/>
                              <a:gd name="T51" fmla="*/ 0 h 317"/>
                              <a:gd name="T52" fmla="*/ 49 w 192"/>
                              <a:gd name="T53" fmla="*/ 0 h 317"/>
                              <a:gd name="T54" fmla="*/ 141 w 192"/>
                              <a:gd name="T55" fmla="*/ 0 h 317"/>
                              <a:gd name="T56" fmla="*/ 192 w 192"/>
                              <a:gd name="T57" fmla="*/ 0 h 317"/>
                              <a:gd name="T58" fmla="*/ 192 w 192"/>
                              <a:gd name="T59" fmla="*/ 0 h 3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92" h="317">
                                <a:moveTo>
                                  <a:pt x="192" y="0"/>
                                </a:moveTo>
                                <a:lnTo>
                                  <a:pt x="181" y="28"/>
                                </a:lnTo>
                                <a:lnTo>
                                  <a:pt x="166" y="83"/>
                                </a:lnTo>
                                <a:lnTo>
                                  <a:pt x="166" y="127"/>
                                </a:lnTo>
                                <a:lnTo>
                                  <a:pt x="154" y="128"/>
                                </a:lnTo>
                                <a:lnTo>
                                  <a:pt x="123" y="133"/>
                                </a:lnTo>
                                <a:lnTo>
                                  <a:pt x="82" y="147"/>
                                </a:lnTo>
                                <a:lnTo>
                                  <a:pt x="42" y="175"/>
                                </a:lnTo>
                                <a:lnTo>
                                  <a:pt x="12" y="220"/>
                                </a:lnTo>
                                <a:lnTo>
                                  <a:pt x="0" y="285"/>
                                </a:lnTo>
                                <a:lnTo>
                                  <a:pt x="0" y="310"/>
                                </a:lnTo>
                                <a:lnTo>
                                  <a:pt x="0" y="317"/>
                                </a:lnTo>
                                <a:lnTo>
                                  <a:pt x="0" y="310"/>
                                </a:lnTo>
                                <a:lnTo>
                                  <a:pt x="0" y="289"/>
                                </a:lnTo>
                                <a:lnTo>
                                  <a:pt x="0" y="258"/>
                                </a:lnTo>
                                <a:lnTo>
                                  <a:pt x="0" y="221"/>
                                </a:lnTo>
                                <a:lnTo>
                                  <a:pt x="0" y="179"/>
                                </a:lnTo>
                                <a:lnTo>
                                  <a:pt x="0" y="136"/>
                                </a:lnTo>
                                <a:lnTo>
                                  <a:pt x="0" y="95"/>
                                </a:lnTo>
                                <a:lnTo>
                                  <a:pt x="0" y="57"/>
                                </a:lnTo>
                                <a:lnTo>
                                  <a:pt x="0" y="28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lnTo>
                                  <a:pt x="49" y="0"/>
                                </a:lnTo>
                                <a:lnTo>
                                  <a:pt x="141" y="0"/>
                                </a:lnTo>
                                <a:lnTo>
                                  <a:pt x="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8" name="Freeform 360"/>
                        <wps:cNvSpPr>
                          <a:spLocks/>
                        </wps:cNvSpPr>
                        <wps:spPr bwMode="auto">
                          <a:xfrm>
                            <a:off x="684" y="132"/>
                            <a:ext cx="10" cy="40"/>
                          </a:xfrm>
                          <a:custGeom>
                            <a:avLst/>
                            <a:gdLst>
                              <a:gd name="T0" fmla="*/ 0 w 42"/>
                              <a:gd name="T1" fmla="*/ 160 h 160"/>
                              <a:gd name="T2" fmla="*/ 11 w 42"/>
                              <a:gd name="T3" fmla="*/ 160 h 160"/>
                              <a:gd name="T4" fmla="*/ 31 w 42"/>
                              <a:gd name="T5" fmla="*/ 160 h 160"/>
                              <a:gd name="T6" fmla="*/ 42 w 42"/>
                              <a:gd name="T7" fmla="*/ 160 h 160"/>
                              <a:gd name="T8" fmla="*/ 42 w 42"/>
                              <a:gd name="T9" fmla="*/ 160 h 160"/>
                              <a:gd name="T10" fmla="*/ 42 w 42"/>
                              <a:gd name="T11" fmla="*/ 120 h 160"/>
                              <a:gd name="T12" fmla="*/ 42 w 42"/>
                              <a:gd name="T13" fmla="*/ 47 h 160"/>
                              <a:gd name="T14" fmla="*/ 42 w 42"/>
                              <a:gd name="T15" fmla="*/ 6 h 160"/>
                              <a:gd name="T16" fmla="*/ 42 w 42"/>
                              <a:gd name="T17" fmla="*/ 6 h 160"/>
                              <a:gd name="T18" fmla="*/ 41 w 42"/>
                              <a:gd name="T19" fmla="*/ 5 h 160"/>
                              <a:gd name="T20" fmla="*/ 35 w 42"/>
                              <a:gd name="T21" fmla="*/ 1 h 160"/>
                              <a:gd name="T22" fmla="*/ 21 w 42"/>
                              <a:gd name="T23" fmla="*/ 0 h 160"/>
                              <a:gd name="T24" fmla="*/ 21 w 42"/>
                              <a:gd name="T25" fmla="*/ 0 h 160"/>
                              <a:gd name="T26" fmla="*/ 6 w 42"/>
                              <a:gd name="T27" fmla="*/ 1 h 160"/>
                              <a:gd name="T28" fmla="*/ 1 w 42"/>
                              <a:gd name="T29" fmla="*/ 5 h 160"/>
                              <a:gd name="T30" fmla="*/ 0 w 42"/>
                              <a:gd name="T31" fmla="*/ 6 h 160"/>
                              <a:gd name="T32" fmla="*/ 0 w 42"/>
                              <a:gd name="T33" fmla="*/ 6 h 160"/>
                              <a:gd name="T34" fmla="*/ 0 w 42"/>
                              <a:gd name="T35" fmla="*/ 47 h 160"/>
                              <a:gd name="T36" fmla="*/ 0 w 42"/>
                              <a:gd name="T37" fmla="*/ 120 h 160"/>
                              <a:gd name="T38" fmla="*/ 0 w 42"/>
                              <a:gd name="T39" fmla="*/ 160 h 160"/>
                              <a:gd name="T40" fmla="*/ 0 w 42"/>
                              <a:gd name="T41" fmla="*/ 160 h 160"/>
                              <a:gd name="T42" fmla="*/ 0 w 42"/>
                              <a:gd name="T43" fmla="*/ 160 h 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42" h="160">
                                <a:moveTo>
                                  <a:pt x="0" y="160"/>
                                </a:moveTo>
                                <a:lnTo>
                                  <a:pt x="11" y="160"/>
                                </a:lnTo>
                                <a:lnTo>
                                  <a:pt x="31" y="160"/>
                                </a:lnTo>
                                <a:lnTo>
                                  <a:pt x="42" y="160"/>
                                </a:lnTo>
                                <a:lnTo>
                                  <a:pt x="42" y="120"/>
                                </a:lnTo>
                                <a:lnTo>
                                  <a:pt x="42" y="47"/>
                                </a:lnTo>
                                <a:lnTo>
                                  <a:pt x="42" y="6"/>
                                </a:lnTo>
                                <a:lnTo>
                                  <a:pt x="41" y="5"/>
                                </a:lnTo>
                                <a:lnTo>
                                  <a:pt x="35" y="1"/>
                                </a:lnTo>
                                <a:lnTo>
                                  <a:pt x="21" y="0"/>
                                </a:lnTo>
                                <a:lnTo>
                                  <a:pt x="6" y="1"/>
                                </a:lnTo>
                                <a:lnTo>
                                  <a:pt x="1" y="5"/>
                                </a:lnTo>
                                <a:lnTo>
                                  <a:pt x="0" y="6"/>
                                </a:lnTo>
                                <a:lnTo>
                                  <a:pt x="0" y="47"/>
                                </a:lnTo>
                                <a:lnTo>
                                  <a:pt x="0" y="120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9" name="Freeform 361"/>
                        <wps:cNvSpPr>
                          <a:spLocks/>
                        </wps:cNvSpPr>
                        <wps:spPr bwMode="auto">
                          <a:xfrm>
                            <a:off x="352" y="468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0 h 80"/>
                              <a:gd name="T2" fmla="*/ 4 w 14"/>
                              <a:gd name="T3" fmla="*/ 80 h 80"/>
                              <a:gd name="T4" fmla="*/ 11 w 14"/>
                              <a:gd name="T5" fmla="*/ 80 h 80"/>
                              <a:gd name="T6" fmla="*/ 14 w 14"/>
                              <a:gd name="T7" fmla="*/ 80 h 80"/>
                              <a:gd name="T8" fmla="*/ 14 w 14"/>
                              <a:gd name="T9" fmla="*/ 80 h 80"/>
                              <a:gd name="T10" fmla="*/ 14 w 14"/>
                              <a:gd name="T11" fmla="*/ 60 h 80"/>
                              <a:gd name="T12" fmla="*/ 14 w 14"/>
                              <a:gd name="T13" fmla="*/ 23 h 80"/>
                              <a:gd name="T14" fmla="*/ 14 w 14"/>
                              <a:gd name="T15" fmla="*/ 3 h 80"/>
                              <a:gd name="T16" fmla="*/ 14 w 14"/>
                              <a:gd name="T17" fmla="*/ 3 h 80"/>
                              <a:gd name="T18" fmla="*/ 14 w 14"/>
                              <a:gd name="T19" fmla="*/ 2 h 80"/>
                              <a:gd name="T20" fmla="*/ 12 w 14"/>
                              <a:gd name="T21" fmla="*/ 0 h 80"/>
                              <a:gd name="T22" fmla="*/ 7 w 14"/>
                              <a:gd name="T23" fmla="*/ 0 h 80"/>
                              <a:gd name="T24" fmla="*/ 7 w 14"/>
                              <a:gd name="T25" fmla="*/ 0 h 80"/>
                              <a:gd name="T26" fmla="*/ 2 w 14"/>
                              <a:gd name="T27" fmla="*/ 0 h 80"/>
                              <a:gd name="T28" fmla="*/ 0 w 14"/>
                              <a:gd name="T29" fmla="*/ 2 h 80"/>
                              <a:gd name="T30" fmla="*/ 0 w 14"/>
                              <a:gd name="T31" fmla="*/ 3 h 80"/>
                              <a:gd name="T32" fmla="*/ 0 w 14"/>
                              <a:gd name="T33" fmla="*/ 3 h 80"/>
                              <a:gd name="T34" fmla="*/ 0 w 14"/>
                              <a:gd name="T35" fmla="*/ 23 h 80"/>
                              <a:gd name="T36" fmla="*/ 0 w 14"/>
                              <a:gd name="T37" fmla="*/ 60 h 80"/>
                              <a:gd name="T38" fmla="*/ 0 w 14"/>
                              <a:gd name="T39" fmla="*/ 80 h 80"/>
                              <a:gd name="T40" fmla="*/ 0 w 14"/>
                              <a:gd name="T41" fmla="*/ 80 h 80"/>
                              <a:gd name="T42" fmla="*/ 0 w 14"/>
                              <a:gd name="T4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0">
                                <a:moveTo>
                                  <a:pt x="0" y="80"/>
                                </a:moveTo>
                                <a:lnTo>
                                  <a:pt x="4" y="80"/>
                                </a:lnTo>
                                <a:lnTo>
                                  <a:pt x="11" y="80"/>
                                </a:lnTo>
                                <a:lnTo>
                                  <a:pt x="14" y="80"/>
                                </a:lnTo>
                                <a:lnTo>
                                  <a:pt x="14" y="60"/>
                                </a:lnTo>
                                <a:lnTo>
                                  <a:pt x="14" y="23"/>
                                </a:lnTo>
                                <a:lnTo>
                                  <a:pt x="14" y="3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62"/>
                        <wps:cNvSpPr>
                          <a:spLocks/>
                        </wps:cNvSpPr>
                        <wps:spPr bwMode="auto">
                          <a:xfrm>
                            <a:off x="424" y="467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0 h 80"/>
                              <a:gd name="T2" fmla="*/ 3 w 14"/>
                              <a:gd name="T3" fmla="*/ 80 h 80"/>
                              <a:gd name="T4" fmla="*/ 10 w 14"/>
                              <a:gd name="T5" fmla="*/ 80 h 80"/>
                              <a:gd name="T6" fmla="*/ 14 w 14"/>
                              <a:gd name="T7" fmla="*/ 80 h 80"/>
                              <a:gd name="T8" fmla="*/ 14 w 14"/>
                              <a:gd name="T9" fmla="*/ 80 h 80"/>
                              <a:gd name="T10" fmla="*/ 14 w 14"/>
                              <a:gd name="T11" fmla="*/ 60 h 80"/>
                              <a:gd name="T12" fmla="*/ 14 w 14"/>
                              <a:gd name="T13" fmla="*/ 23 h 80"/>
                              <a:gd name="T14" fmla="*/ 14 w 14"/>
                              <a:gd name="T15" fmla="*/ 3 h 80"/>
                              <a:gd name="T16" fmla="*/ 14 w 14"/>
                              <a:gd name="T17" fmla="*/ 3 h 80"/>
                              <a:gd name="T18" fmla="*/ 13 w 14"/>
                              <a:gd name="T19" fmla="*/ 2 h 80"/>
                              <a:gd name="T20" fmla="*/ 12 w 14"/>
                              <a:gd name="T21" fmla="*/ 0 h 80"/>
                              <a:gd name="T22" fmla="*/ 6 w 14"/>
                              <a:gd name="T23" fmla="*/ 0 h 80"/>
                              <a:gd name="T24" fmla="*/ 6 w 14"/>
                              <a:gd name="T25" fmla="*/ 0 h 80"/>
                              <a:gd name="T26" fmla="*/ 2 w 14"/>
                              <a:gd name="T27" fmla="*/ 0 h 80"/>
                              <a:gd name="T28" fmla="*/ 0 w 14"/>
                              <a:gd name="T29" fmla="*/ 2 h 80"/>
                              <a:gd name="T30" fmla="*/ 0 w 14"/>
                              <a:gd name="T31" fmla="*/ 3 h 80"/>
                              <a:gd name="T32" fmla="*/ 0 w 14"/>
                              <a:gd name="T33" fmla="*/ 3 h 80"/>
                              <a:gd name="T34" fmla="*/ 0 w 14"/>
                              <a:gd name="T35" fmla="*/ 23 h 80"/>
                              <a:gd name="T36" fmla="*/ 0 w 14"/>
                              <a:gd name="T37" fmla="*/ 60 h 80"/>
                              <a:gd name="T38" fmla="*/ 0 w 14"/>
                              <a:gd name="T39" fmla="*/ 80 h 80"/>
                              <a:gd name="T40" fmla="*/ 0 w 14"/>
                              <a:gd name="T41" fmla="*/ 80 h 80"/>
                              <a:gd name="T42" fmla="*/ 0 w 14"/>
                              <a:gd name="T4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0">
                                <a:moveTo>
                                  <a:pt x="0" y="80"/>
                                </a:moveTo>
                                <a:lnTo>
                                  <a:pt x="3" y="80"/>
                                </a:lnTo>
                                <a:lnTo>
                                  <a:pt x="10" y="80"/>
                                </a:lnTo>
                                <a:lnTo>
                                  <a:pt x="14" y="80"/>
                                </a:lnTo>
                                <a:lnTo>
                                  <a:pt x="14" y="60"/>
                                </a:lnTo>
                                <a:lnTo>
                                  <a:pt x="14" y="23"/>
                                </a:lnTo>
                                <a:lnTo>
                                  <a:pt x="14" y="3"/>
                                </a:lnTo>
                                <a:lnTo>
                                  <a:pt x="13" y="2"/>
                                </a:lnTo>
                                <a:lnTo>
                                  <a:pt x="12" y="0"/>
                                </a:lnTo>
                                <a:lnTo>
                                  <a:pt x="6" y="0"/>
                                </a:lnTo>
                                <a:lnTo>
                                  <a:pt x="2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1" name="Freeform 363"/>
                        <wps:cNvSpPr>
                          <a:spLocks/>
                        </wps:cNvSpPr>
                        <wps:spPr bwMode="auto">
                          <a:xfrm>
                            <a:off x="385" y="467"/>
                            <a:ext cx="6" cy="20"/>
                          </a:xfrm>
                          <a:custGeom>
                            <a:avLst/>
                            <a:gdLst>
                              <a:gd name="T0" fmla="*/ 0 w 26"/>
                              <a:gd name="T1" fmla="*/ 80 h 80"/>
                              <a:gd name="T2" fmla="*/ 7 w 26"/>
                              <a:gd name="T3" fmla="*/ 80 h 80"/>
                              <a:gd name="T4" fmla="*/ 19 w 26"/>
                              <a:gd name="T5" fmla="*/ 80 h 80"/>
                              <a:gd name="T6" fmla="*/ 26 w 26"/>
                              <a:gd name="T7" fmla="*/ 80 h 80"/>
                              <a:gd name="T8" fmla="*/ 26 w 26"/>
                              <a:gd name="T9" fmla="*/ 80 h 80"/>
                              <a:gd name="T10" fmla="*/ 26 w 26"/>
                              <a:gd name="T11" fmla="*/ 60 h 80"/>
                              <a:gd name="T12" fmla="*/ 26 w 26"/>
                              <a:gd name="T13" fmla="*/ 23 h 80"/>
                              <a:gd name="T14" fmla="*/ 26 w 26"/>
                              <a:gd name="T15" fmla="*/ 3 h 80"/>
                              <a:gd name="T16" fmla="*/ 26 w 26"/>
                              <a:gd name="T17" fmla="*/ 3 h 80"/>
                              <a:gd name="T18" fmla="*/ 25 w 26"/>
                              <a:gd name="T19" fmla="*/ 2 h 80"/>
                              <a:gd name="T20" fmla="*/ 21 w 26"/>
                              <a:gd name="T21" fmla="*/ 0 h 80"/>
                              <a:gd name="T22" fmla="*/ 13 w 26"/>
                              <a:gd name="T23" fmla="*/ 0 h 80"/>
                              <a:gd name="T24" fmla="*/ 13 w 26"/>
                              <a:gd name="T25" fmla="*/ 0 h 80"/>
                              <a:gd name="T26" fmla="*/ 4 w 26"/>
                              <a:gd name="T27" fmla="*/ 0 h 80"/>
                              <a:gd name="T28" fmla="*/ 0 w 26"/>
                              <a:gd name="T29" fmla="*/ 2 h 80"/>
                              <a:gd name="T30" fmla="*/ 0 w 26"/>
                              <a:gd name="T31" fmla="*/ 3 h 80"/>
                              <a:gd name="T32" fmla="*/ 0 w 26"/>
                              <a:gd name="T33" fmla="*/ 3 h 80"/>
                              <a:gd name="T34" fmla="*/ 0 w 26"/>
                              <a:gd name="T35" fmla="*/ 23 h 80"/>
                              <a:gd name="T36" fmla="*/ 0 w 26"/>
                              <a:gd name="T37" fmla="*/ 60 h 80"/>
                              <a:gd name="T38" fmla="*/ 0 w 26"/>
                              <a:gd name="T39" fmla="*/ 80 h 80"/>
                              <a:gd name="T40" fmla="*/ 0 w 26"/>
                              <a:gd name="T41" fmla="*/ 80 h 80"/>
                              <a:gd name="T42" fmla="*/ 0 w 26"/>
                              <a:gd name="T43" fmla="*/ 80 h 8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6" h="80">
                                <a:moveTo>
                                  <a:pt x="0" y="80"/>
                                </a:moveTo>
                                <a:lnTo>
                                  <a:pt x="7" y="80"/>
                                </a:lnTo>
                                <a:lnTo>
                                  <a:pt x="19" y="80"/>
                                </a:lnTo>
                                <a:lnTo>
                                  <a:pt x="26" y="80"/>
                                </a:lnTo>
                                <a:lnTo>
                                  <a:pt x="26" y="60"/>
                                </a:lnTo>
                                <a:lnTo>
                                  <a:pt x="26" y="23"/>
                                </a:lnTo>
                                <a:lnTo>
                                  <a:pt x="26" y="3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lnTo>
                                  <a:pt x="13" y="0"/>
                                </a:lnTo>
                                <a:lnTo>
                                  <a:pt x="4" y="0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3"/>
                                </a:lnTo>
                                <a:lnTo>
                                  <a:pt x="0" y="60"/>
                                </a:lnTo>
                                <a:lnTo>
                                  <a:pt x="0" y="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Freeform 364"/>
                        <wps:cNvSpPr>
                          <a:spLocks/>
                        </wps:cNvSpPr>
                        <wps:spPr bwMode="auto">
                          <a:xfrm>
                            <a:off x="1051" y="470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1 h 81"/>
                              <a:gd name="T2" fmla="*/ 4 w 14"/>
                              <a:gd name="T3" fmla="*/ 81 h 81"/>
                              <a:gd name="T4" fmla="*/ 11 w 14"/>
                              <a:gd name="T5" fmla="*/ 81 h 81"/>
                              <a:gd name="T6" fmla="*/ 14 w 14"/>
                              <a:gd name="T7" fmla="*/ 81 h 81"/>
                              <a:gd name="T8" fmla="*/ 14 w 14"/>
                              <a:gd name="T9" fmla="*/ 81 h 81"/>
                              <a:gd name="T10" fmla="*/ 14 w 14"/>
                              <a:gd name="T11" fmla="*/ 61 h 81"/>
                              <a:gd name="T12" fmla="*/ 14 w 14"/>
                              <a:gd name="T13" fmla="*/ 24 h 81"/>
                              <a:gd name="T14" fmla="*/ 14 w 14"/>
                              <a:gd name="T15" fmla="*/ 4 h 81"/>
                              <a:gd name="T16" fmla="*/ 14 w 14"/>
                              <a:gd name="T17" fmla="*/ 4 h 81"/>
                              <a:gd name="T18" fmla="*/ 14 w 14"/>
                              <a:gd name="T19" fmla="*/ 3 h 81"/>
                              <a:gd name="T20" fmla="*/ 12 w 14"/>
                              <a:gd name="T21" fmla="*/ 1 h 81"/>
                              <a:gd name="T22" fmla="*/ 8 w 14"/>
                              <a:gd name="T23" fmla="*/ 0 h 81"/>
                              <a:gd name="T24" fmla="*/ 8 w 14"/>
                              <a:gd name="T25" fmla="*/ 0 h 81"/>
                              <a:gd name="T26" fmla="*/ 2 w 14"/>
                              <a:gd name="T27" fmla="*/ 1 h 81"/>
                              <a:gd name="T28" fmla="*/ 1 w 14"/>
                              <a:gd name="T29" fmla="*/ 3 h 81"/>
                              <a:gd name="T30" fmla="*/ 0 w 14"/>
                              <a:gd name="T31" fmla="*/ 4 h 81"/>
                              <a:gd name="T32" fmla="*/ 0 w 14"/>
                              <a:gd name="T33" fmla="*/ 4 h 81"/>
                              <a:gd name="T34" fmla="*/ 0 w 14"/>
                              <a:gd name="T35" fmla="*/ 24 h 81"/>
                              <a:gd name="T36" fmla="*/ 0 w 14"/>
                              <a:gd name="T37" fmla="*/ 61 h 81"/>
                              <a:gd name="T38" fmla="*/ 0 w 14"/>
                              <a:gd name="T39" fmla="*/ 81 h 81"/>
                              <a:gd name="T40" fmla="*/ 0 w 14"/>
                              <a:gd name="T41" fmla="*/ 81 h 81"/>
                              <a:gd name="T42" fmla="*/ 0 w 14"/>
                              <a:gd name="T4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1">
                                <a:moveTo>
                                  <a:pt x="0" y="81"/>
                                </a:moveTo>
                                <a:lnTo>
                                  <a:pt x="4" y="81"/>
                                </a:lnTo>
                                <a:lnTo>
                                  <a:pt x="11" y="81"/>
                                </a:lnTo>
                                <a:lnTo>
                                  <a:pt x="14" y="81"/>
                                </a:lnTo>
                                <a:lnTo>
                                  <a:pt x="14" y="61"/>
                                </a:lnTo>
                                <a:lnTo>
                                  <a:pt x="14" y="24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8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4"/>
                                </a:ln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65"/>
                        <wps:cNvSpPr>
                          <a:spLocks/>
                        </wps:cNvSpPr>
                        <wps:spPr bwMode="auto">
                          <a:xfrm>
                            <a:off x="1123" y="469"/>
                            <a:ext cx="4" cy="20"/>
                          </a:xfrm>
                          <a:custGeom>
                            <a:avLst/>
                            <a:gdLst>
                              <a:gd name="T0" fmla="*/ 0 w 14"/>
                              <a:gd name="T1" fmla="*/ 82 h 82"/>
                              <a:gd name="T2" fmla="*/ 3 w 14"/>
                              <a:gd name="T3" fmla="*/ 82 h 82"/>
                              <a:gd name="T4" fmla="*/ 11 w 14"/>
                              <a:gd name="T5" fmla="*/ 82 h 82"/>
                              <a:gd name="T6" fmla="*/ 14 w 14"/>
                              <a:gd name="T7" fmla="*/ 82 h 82"/>
                              <a:gd name="T8" fmla="*/ 14 w 14"/>
                              <a:gd name="T9" fmla="*/ 82 h 82"/>
                              <a:gd name="T10" fmla="*/ 14 w 14"/>
                              <a:gd name="T11" fmla="*/ 61 h 82"/>
                              <a:gd name="T12" fmla="*/ 14 w 14"/>
                              <a:gd name="T13" fmla="*/ 25 h 82"/>
                              <a:gd name="T14" fmla="*/ 14 w 14"/>
                              <a:gd name="T15" fmla="*/ 4 h 82"/>
                              <a:gd name="T16" fmla="*/ 14 w 14"/>
                              <a:gd name="T17" fmla="*/ 4 h 82"/>
                              <a:gd name="T18" fmla="*/ 14 w 14"/>
                              <a:gd name="T19" fmla="*/ 3 h 82"/>
                              <a:gd name="T20" fmla="*/ 12 w 14"/>
                              <a:gd name="T21" fmla="*/ 2 h 82"/>
                              <a:gd name="T22" fmla="*/ 7 w 14"/>
                              <a:gd name="T23" fmla="*/ 0 h 82"/>
                              <a:gd name="T24" fmla="*/ 7 w 14"/>
                              <a:gd name="T25" fmla="*/ 0 h 82"/>
                              <a:gd name="T26" fmla="*/ 2 w 14"/>
                              <a:gd name="T27" fmla="*/ 2 h 82"/>
                              <a:gd name="T28" fmla="*/ 0 w 14"/>
                              <a:gd name="T29" fmla="*/ 3 h 82"/>
                              <a:gd name="T30" fmla="*/ 0 w 14"/>
                              <a:gd name="T31" fmla="*/ 4 h 82"/>
                              <a:gd name="T32" fmla="*/ 0 w 14"/>
                              <a:gd name="T33" fmla="*/ 4 h 82"/>
                              <a:gd name="T34" fmla="*/ 0 w 14"/>
                              <a:gd name="T35" fmla="*/ 25 h 82"/>
                              <a:gd name="T36" fmla="*/ 0 w 14"/>
                              <a:gd name="T37" fmla="*/ 61 h 82"/>
                              <a:gd name="T38" fmla="*/ 0 w 14"/>
                              <a:gd name="T39" fmla="*/ 82 h 82"/>
                              <a:gd name="T40" fmla="*/ 0 w 14"/>
                              <a:gd name="T41" fmla="*/ 82 h 82"/>
                              <a:gd name="T42" fmla="*/ 0 w 14"/>
                              <a:gd name="T43" fmla="*/ 82 h 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82">
                                <a:moveTo>
                                  <a:pt x="0" y="82"/>
                                </a:moveTo>
                                <a:lnTo>
                                  <a:pt x="3" y="82"/>
                                </a:lnTo>
                                <a:lnTo>
                                  <a:pt x="11" y="82"/>
                                </a:lnTo>
                                <a:lnTo>
                                  <a:pt x="14" y="82"/>
                                </a:lnTo>
                                <a:lnTo>
                                  <a:pt x="14" y="61"/>
                                </a:lnTo>
                                <a:lnTo>
                                  <a:pt x="14" y="25"/>
                                </a:lnTo>
                                <a:lnTo>
                                  <a:pt x="14" y="4"/>
                                </a:lnTo>
                                <a:lnTo>
                                  <a:pt x="14" y="3"/>
                                </a:lnTo>
                                <a:lnTo>
                                  <a:pt x="12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5"/>
                                </a:lnTo>
                                <a:lnTo>
                                  <a:pt x="0" y="61"/>
                                </a:lnTo>
                                <a:lnTo>
                                  <a:pt x="0" y="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Freeform 366"/>
                        <wps:cNvSpPr>
                          <a:spLocks/>
                        </wps:cNvSpPr>
                        <wps:spPr bwMode="auto">
                          <a:xfrm>
                            <a:off x="1085" y="469"/>
                            <a:ext cx="6" cy="21"/>
                          </a:xfrm>
                          <a:custGeom>
                            <a:avLst/>
                            <a:gdLst>
                              <a:gd name="T0" fmla="*/ 0 w 23"/>
                              <a:gd name="T1" fmla="*/ 81 h 81"/>
                              <a:gd name="T2" fmla="*/ 6 w 23"/>
                              <a:gd name="T3" fmla="*/ 81 h 81"/>
                              <a:gd name="T4" fmla="*/ 17 w 23"/>
                              <a:gd name="T5" fmla="*/ 81 h 81"/>
                              <a:gd name="T6" fmla="*/ 23 w 23"/>
                              <a:gd name="T7" fmla="*/ 81 h 81"/>
                              <a:gd name="T8" fmla="*/ 23 w 23"/>
                              <a:gd name="T9" fmla="*/ 81 h 81"/>
                              <a:gd name="T10" fmla="*/ 23 w 23"/>
                              <a:gd name="T11" fmla="*/ 61 h 81"/>
                              <a:gd name="T12" fmla="*/ 23 w 23"/>
                              <a:gd name="T13" fmla="*/ 24 h 81"/>
                              <a:gd name="T14" fmla="*/ 23 w 23"/>
                              <a:gd name="T15" fmla="*/ 3 h 81"/>
                              <a:gd name="T16" fmla="*/ 23 w 23"/>
                              <a:gd name="T17" fmla="*/ 3 h 81"/>
                              <a:gd name="T18" fmla="*/ 22 w 23"/>
                              <a:gd name="T19" fmla="*/ 2 h 81"/>
                              <a:gd name="T20" fmla="*/ 20 w 23"/>
                              <a:gd name="T21" fmla="*/ 1 h 81"/>
                              <a:gd name="T22" fmla="*/ 11 w 23"/>
                              <a:gd name="T23" fmla="*/ 0 h 81"/>
                              <a:gd name="T24" fmla="*/ 11 w 23"/>
                              <a:gd name="T25" fmla="*/ 0 h 81"/>
                              <a:gd name="T26" fmla="*/ 3 w 23"/>
                              <a:gd name="T27" fmla="*/ 1 h 81"/>
                              <a:gd name="T28" fmla="*/ 0 w 23"/>
                              <a:gd name="T29" fmla="*/ 2 h 81"/>
                              <a:gd name="T30" fmla="*/ 0 w 23"/>
                              <a:gd name="T31" fmla="*/ 3 h 81"/>
                              <a:gd name="T32" fmla="*/ 0 w 23"/>
                              <a:gd name="T33" fmla="*/ 3 h 81"/>
                              <a:gd name="T34" fmla="*/ 0 w 23"/>
                              <a:gd name="T35" fmla="*/ 24 h 81"/>
                              <a:gd name="T36" fmla="*/ 0 w 23"/>
                              <a:gd name="T37" fmla="*/ 61 h 81"/>
                              <a:gd name="T38" fmla="*/ 0 w 23"/>
                              <a:gd name="T39" fmla="*/ 81 h 81"/>
                              <a:gd name="T40" fmla="*/ 0 w 23"/>
                              <a:gd name="T41" fmla="*/ 81 h 81"/>
                              <a:gd name="T42" fmla="*/ 0 w 23"/>
                              <a:gd name="T43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3" h="81">
                                <a:moveTo>
                                  <a:pt x="0" y="81"/>
                                </a:moveTo>
                                <a:lnTo>
                                  <a:pt x="6" y="81"/>
                                </a:lnTo>
                                <a:lnTo>
                                  <a:pt x="17" y="81"/>
                                </a:lnTo>
                                <a:lnTo>
                                  <a:pt x="23" y="81"/>
                                </a:lnTo>
                                <a:lnTo>
                                  <a:pt x="23" y="61"/>
                                </a:lnTo>
                                <a:lnTo>
                                  <a:pt x="23" y="24"/>
                                </a:lnTo>
                                <a:lnTo>
                                  <a:pt x="23" y="3"/>
                                </a:lnTo>
                                <a:lnTo>
                                  <a:pt x="22" y="2"/>
                                </a:lnTo>
                                <a:lnTo>
                                  <a:pt x="20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1"/>
                                </a:lnTo>
                                <a:lnTo>
                                  <a:pt x="0" y="2"/>
                                </a:lnTo>
                                <a:lnTo>
                                  <a:pt x="0" y="3"/>
                                </a:lnTo>
                                <a:lnTo>
                                  <a:pt x="0" y="24"/>
                                </a:lnTo>
                                <a:lnTo>
                                  <a:pt x="0" y="61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Freeform 367"/>
                        <wps:cNvSpPr>
                          <a:spLocks/>
                        </wps:cNvSpPr>
                        <wps:spPr bwMode="auto">
                          <a:xfrm>
                            <a:off x="214" y="789"/>
                            <a:ext cx="5" cy="23"/>
                          </a:xfrm>
                          <a:custGeom>
                            <a:avLst/>
                            <a:gdLst>
                              <a:gd name="T0" fmla="*/ 0 w 21"/>
                              <a:gd name="T1" fmla="*/ 92 h 92"/>
                              <a:gd name="T2" fmla="*/ 5 w 21"/>
                              <a:gd name="T3" fmla="*/ 92 h 92"/>
                              <a:gd name="T4" fmla="*/ 15 w 21"/>
                              <a:gd name="T5" fmla="*/ 92 h 92"/>
                              <a:gd name="T6" fmla="*/ 21 w 21"/>
                              <a:gd name="T7" fmla="*/ 92 h 92"/>
                              <a:gd name="T8" fmla="*/ 21 w 21"/>
                              <a:gd name="T9" fmla="*/ 92 h 92"/>
                              <a:gd name="T10" fmla="*/ 21 w 21"/>
                              <a:gd name="T11" fmla="*/ 69 h 92"/>
                              <a:gd name="T12" fmla="*/ 21 w 21"/>
                              <a:gd name="T13" fmla="*/ 27 h 92"/>
                              <a:gd name="T14" fmla="*/ 21 w 21"/>
                              <a:gd name="T15" fmla="*/ 4 h 92"/>
                              <a:gd name="T16" fmla="*/ 21 w 21"/>
                              <a:gd name="T17" fmla="*/ 4 h 92"/>
                              <a:gd name="T18" fmla="*/ 20 w 21"/>
                              <a:gd name="T19" fmla="*/ 3 h 92"/>
                              <a:gd name="T20" fmla="*/ 18 w 21"/>
                              <a:gd name="T21" fmla="*/ 1 h 92"/>
                              <a:gd name="T22" fmla="*/ 10 w 21"/>
                              <a:gd name="T23" fmla="*/ 0 h 92"/>
                              <a:gd name="T24" fmla="*/ 10 w 21"/>
                              <a:gd name="T25" fmla="*/ 0 h 92"/>
                              <a:gd name="T26" fmla="*/ 3 w 21"/>
                              <a:gd name="T27" fmla="*/ 1 h 92"/>
                              <a:gd name="T28" fmla="*/ 0 w 21"/>
                              <a:gd name="T29" fmla="*/ 3 h 92"/>
                              <a:gd name="T30" fmla="*/ 0 w 21"/>
                              <a:gd name="T31" fmla="*/ 4 h 92"/>
                              <a:gd name="T32" fmla="*/ 0 w 21"/>
                              <a:gd name="T33" fmla="*/ 4 h 92"/>
                              <a:gd name="T34" fmla="*/ 0 w 21"/>
                              <a:gd name="T35" fmla="*/ 27 h 92"/>
                              <a:gd name="T36" fmla="*/ 0 w 21"/>
                              <a:gd name="T37" fmla="*/ 69 h 92"/>
                              <a:gd name="T38" fmla="*/ 0 w 21"/>
                              <a:gd name="T39" fmla="*/ 92 h 92"/>
                              <a:gd name="T40" fmla="*/ 0 w 21"/>
                              <a:gd name="T41" fmla="*/ 92 h 92"/>
                              <a:gd name="T42" fmla="*/ 0 w 21"/>
                              <a:gd name="T43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21" h="92">
                                <a:moveTo>
                                  <a:pt x="0" y="92"/>
                                </a:moveTo>
                                <a:lnTo>
                                  <a:pt x="5" y="92"/>
                                </a:lnTo>
                                <a:lnTo>
                                  <a:pt x="15" y="92"/>
                                </a:lnTo>
                                <a:lnTo>
                                  <a:pt x="21" y="92"/>
                                </a:lnTo>
                                <a:lnTo>
                                  <a:pt x="21" y="69"/>
                                </a:lnTo>
                                <a:lnTo>
                                  <a:pt x="21" y="27"/>
                                </a:lnTo>
                                <a:lnTo>
                                  <a:pt x="21" y="4"/>
                                </a:lnTo>
                                <a:lnTo>
                                  <a:pt x="20" y="3"/>
                                </a:lnTo>
                                <a:lnTo>
                                  <a:pt x="18" y="1"/>
                                </a:lnTo>
                                <a:lnTo>
                                  <a:pt x="10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7"/>
                                </a:lnTo>
                                <a:lnTo>
                                  <a:pt x="0" y="69"/>
                                </a:lnTo>
                                <a:lnTo>
                                  <a:pt x="0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68"/>
                        <wps:cNvSpPr>
                          <a:spLocks/>
                        </wps:cNvSpPr>
                        <wps:spPr bwMode="auto">
                          <a:xfrm>
                            <a:off x="276" y="653"/>
                            <a:ext cx="3" cy="121"/>
                          </a:xfrm>
                          <a:custGeom>
                            <a:avLst/>
                            <a:gdLst>
                              <a:gd name="T0" fmla="*/ 0 w 14"/>
                              <a:gd name="T1" fmla="*/ 486 h 486"/>
                              <a:gd name="T2" fmla="*/ 4 w 14"/>
                              <a:gd name="T3" fmla="*/ 471 h 486"/>
                              <a:gd name="T4" fmla="*/ 11 w 14"/>
                              <a:gd name="T5" fmla="*/ 441 h 486"/>
                              <a:gd name="T6" fmla="*/ 14 w 14"/>
                              <a:gd name="T7" fmla="*/ 426 h 486"/>
                              <a:gd name="T8" fmla="*/ 14 w 14"/>
                              <a:gd name="T9" fmla="*/ 426 h 486"/>
                              <a:gd name="T10" fmla="*/ 14 w 14"/>
                              <a:gd name="T11" fmla="*/ 408 h 486"/>
                              <a:gd name="T12" fmla="*/ 14 w 14"/>
                              <a:gd name="T13" fmla="*/ 362 h 486"/>
                              <a:gd name="T14" fmla="*/ 14 w 14"/>
                              <a:gd name="T15" fmla="*/ 297 h 486"/>
                              <a:gd name="T16" fmla="*/ 14 w 14"/>
                              <a:gd name="T17" fmla="*/ 223 h 486"/>
                              <a:gd name="T18" fmla="*/ 14 w 14"/>
                              <a:gd name="T19" fmla="*/ 148 h 486"/>
                              <a:gd name="T20" fmla="*/ 14 w 14"/>
                              <a:gd name="T21" fmla="*/ 83 h 486"/>
                              <a:gd name="T22" fmla="*/ 14 w 14"/>
                              <a:gd name="T23" fmla="*/ 37 h 486"/>
                              <a:gd name="T24" fmla="*/ 14 w 14"/>
                              <a:gd name="T25" fmla="*/ 20 h 486"/>
                              <a:gd name="T26" fmla="*/ 14 w 14"/>
                              <a:gd name="T27" fmla="*/ 20 h 486"/>
                              <a:gd name="T28" fmla="*/ 14 w 14"/>
                              <a:gd name="T29" fmla="*/ 15 h 486"/>
                              <a:gd name="T30" fmla="*/ 12 w 14"/>
                              <a:gd name="T31" fmla="*/ 6 h 486"/>
                              <a:gd name="T32" fmla="*/ 8 w 14"/>
                              <a:gd name="T33" fmla="*/ 0 h 486"/>
                              <a:gd name="T34" fmla="*/ 8 w 14"/>
                              <a:gd name="T35" fmla="*/ 0 h 486"/>
                              <a:gd name="T36" fmla="*/ 2 w 14"/>
                              <a:gd name="T37" fmla="*/ 6 h 486"/>
                              <a:gd name="T38" fmla="*/ 0 w 14"/>
                              <a:gd name="T39" fmla="*/ 15 h 486"/>
                              <a:gd name="T40" fmla="*/ 0 w 14"/>
                              <a:gd name="T41" fmla="*/ 20 h 486"/>
                              <a:gd name="T42" fmla="*/ 0 w 14"/>
                              <a:gd name="T43" fmla="*/ 20 h 486"/>
                              <a:gd name="T44" fmla="*/ 0 w 14"/>
                              <a:gd name="T45" fmla="*/ 33 h 486"/>
                              <a:gd name="T46" fmla="*/ 0 w 14"/>
                              <a:gd name="T47" fmla="*/ 69 h 486"/>
                              <a:gd name="T48" fmla="*/ 0 w 14"/>
                              <a:gd name="T49" fmla="*/ 121 h 486"/>
                              <a:gd name="T50" fmla="*/ 0 w 14"/>
                              <a:gd name="T51" fmla="*/ 184 h 486"/>
                              <a:gd name="T52" fmla="*/ 0 w 14"/>
                              <a:gd name="T53" fmla="*/ 253 h 486"/>
                              <a:gd name="T54" fmla="*/ 0 w 14"/>
                              <a:gd name="T55" fmla="*/ 323 h 486"/>
                              <a:gd name="T56" fmla="*/ 0 w 14"/>
                              <a:gd name="T57" fmla="*/ 385 h 486"/>
                              <a:gd name="T58" fmla="*/ 0 w 14"/>
                              <a:gd name="T59" fmla="*/ 438 h 486"/>
                              <a:gd name="T60" fmla="*/ 0 w 14"/>
                              <a:gd name="T61" fmla="*/ 474 h 486"/>
                              <a:gd name="T62" fmla="*/ 0 w 14"/>
                              <a:gd name="T63" fmla="*/ 486 h 486"/>
                              <a:gd name="T64" fmla="*/ 0 w 14"/>
                              <a:gd name="T65" fmla="*/ 486 h 486"/>
                              <a:gd name="T66" fmla="*/ 0 w 14"/>
                              <a:gd name="T67" fmla="*/ 486 h 4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" h="486">
                                <a:moveTo>
                                  <a:pt x="0" y="486"/>
                                </a:moveTo>
                                <a:lnTo>
                                  <a:pt x="4" y="471"/>
                                </a:lnTo>
                                <a:lnTo>
                                  <a:pt x="11" y="441"/>
                                </a:lnTo>
                                <a:lnTo>
                                  <a:pt x="14" y="426"/>
                                </a:lnTo>
                                <a:lnTo>
                                  <a:pt x="14" y="408"/>
                                </a:lnTo>
                                <a:lnTo>
                                  <a:pt x="14" y="362"/>
                                </a:lnTo>
                                <a:lnTo>
                                  <a:pt x="14" y="297"/>
                                </a:lnTo>
                                <a:lnTo>
                                  <a:pt x="14" y="223"/>
                                </a:lnTo>
                                <a:lnTo>
                                  <a:pt x="14" y="148"/>
                                </a:lnTo>
                                <a:lnTo>
                                  <a:pt x="14" y="83"/>
                                </a:lnTo>
                                <a:lnTo>
                                  <a:pt x="14" y="37"/>
                                </a:lnTo>
                                <a:lnTo>
                                  <a:pt x="14" y="20"/>
                                </a:lnTo>
                                <a:lnTo>
                                  <a:pt x="14" y="15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lnTo>
                                  <a:pt x="2" y="6"/>
                                </a:lnTo>
                                <a:lnTo>
                                  <a:pt x="0" y="15"/>
                                </a:lnTo>
                                <a:lnTo>
                                  <a:pt x="0" y="20"/>
                                </a:lnTo>
                                <a:lnTo>
                                  <a:pt x="0" y="33"/>
                                </a:lnTo>
                                <a:lnTo>
                                  <a:pt x="0" y="69"/>
                                </a:lnTo>
                                <a:lnTo>
                                  <a:pt x="0" y="121"/>
                                </a:lnTo>
                                <a:lnTo>
                                  <a:pt x="0" y="184"/>
                                </a:lnTo>
                                <a:lnTo>
                                  <a:pt x="0" y="253"/>
                                </a:lnTo>
                                <a:lnTo>
                                  <a:pt x="0" y="323"/>
                                </a:lnTo>
                                <a:lnTo>
                                  <a:pt x="0" y="385"/>
                                </a:lnTo>
                                <a:lnTo>
                                  <a:pt x="0" y="438"/>
                                </a:lnTo>
                                <a:lnTo>
                                  <a:pt x="0" y="474"/>
                                </a:lnTo>
                                <a:lnTo>
                                  <a:pt x="0" y="4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Freeform 369"/>
                        <wps:cNvSpPr>
                          <a:spLocks/>
                        </wps:cNvSpPr>
                        <wps:spPr bwMode="auto">
                          <a:xfrm>
                            <a:off x="308" y="654"/>
                            <a:ext cx="3" cy="125"/>
                          </a:xfrm>
                          <a:custGeom>
                            <a:avLst/>
                            <a:gdLst>
                              <a:gd name="T0" fmla="*/ 0 w 14"/>
                              <a:gd name="T1" fmla="*/ 424 h 500"/>
                              <a:gd name="T2" fmla="*/ 3 w 14"/>
                              <a:gd name="T3" fmla="*/ 444 h 500"/>
                              <a:gd name="T4" fmla="*/ 9 w 14"/>
                              <a:gd name="T5" fmla="*/ 480 h 500"/>
                              <a:gd name="T6" fmla="*/ 14 w 14"/>
                              <a:gd name="T7" fmla="*/ 500 h 500"/>
                              <a:gd name="T8" fmla="*/ 14 w 14"/>
                              <a:gd name="T9" fmla="*/ 500 h 500"/>
                              <a:gd name="T10" fmla="*/ 14 w 14"/>
                              <a:gd name="T11" fmla="*/ 486 h 500"/>
                              <a:gd name="T12" fmla="*/ 14 w 14"/>
                              <a:gd name="T13" fmla="*/ 449 h 500"/>
                              <a:gd name="T14" fmla="*/ 14 w 14"/>
                              <a:gd name="T15" fmla="*/ 396 h 500"/>
                              <a:gd name="T16" fmla="*/ 14 w 14"/>
                              <a:gd name="T17" fmla="*/ 330 h 500"/>
                              <a:gd name="T18" fmla="*/ 14 w 14"/>
                              <a:gd name="T19" fmla="*/ 260 h 500"/>
                              <a:gd name="T20" fmla="*/ 14 w 14"/>
                              <a:gd name="T21" fmla="*/ 188 h 500"/>
                              <a:gd name="T22" fmla="*/ 14 w 14"/>
                              <a:gd name="T23" fmla="*/ 124 h 500"/>
                              <a:gd name="T24" fmla="*/ 14 w 14"/>
                              <a:gd name="T25" fmla="*/ 69 h 500"/>
                              <a:gd name="T26" fmla="*/ 14 w 14"/>
                              <a:gd name="T27" fmla="*/ 33 h 500"/>
                              <a:gd name="T28" fmla="*/ 14 w 14"/>
                              <a:gd name="T29" fmla="*/ 20 h 500"/>
                              <a:gd name="T30" fmla="*/ 14 w 14"/>
                              <a:gd name="T31" fmla="*/ 20 h 500"/>
                              <a:gd name="T32" fmla="*/ 14 w 14"/>
                              <a:gd name="T33" fmla="*/ 14 h 500"/>
                              <a:gd name="T34" fmla="*/ 12 w 14"/>
                              <a:gd name="T35" fmla="*/ 4 h 500"/>
                              <a:gd name="T36" fmla="*/ 6 w 14"/>
                              <a:gd name="T37" fmla="*/ 0 h 500"/>
                              <a:gd name="T38" fmla="*/ 6 w 14"/>
                              <a:gd name="T39" fmla="*/ 0 h 500"/>
                              <a:gd name="T40" fmla="*/ 2 w 14"/>
                              <a:gd name="T41" fmla="*/ 4 h 500"/>
                              <a:gd name="T42" fmla="*/ 0 w 14"/>
                              <a:gd name="T43" fmla="*/ 14 h 500"/>
                              <a:gd name="T44" fmla="*/ 0 w 14"/>
                              <a:gd name="T45" fmla="*/ 20 h 500"/>
                              <a:gd name="T46" fmla="*/ 0 w 14"/>
                              <a:gd name="T47" fmla="*/ 20 h 500"/>
                              <a:gd name="T48" fmla="*/ 0 w 14"/>
                              <a:gd name="T49" fmla="*/ 37 h 500"/>
                              <a:gd name="T50" fmla="*/ 0 w 14"/>
                              <a:gd name="T51" fmla="*/ 83 h 500"/>
                              <a:gd name="T52" fmla="*/ 0 w 14"/>
                              <a:gd name="T53" fmla="*/ 148 h 500"/>
                              <a:gd name="T54" fmla="*/ 0 w 14"/>
                              <a:gd name="T55" fmla="*/ 222 h 500"/>
                              <a:gd name="T56" fmla="*/ 0 w 14"/>
                              <a:gd name="T57" fmla="*/ 297 h 500"/>
                              <a:gd name="T58" fmla="*/ 0 w 14"/>
                              <a:gd name="T59" fmla="*/ 361 h 500"/>
                              <a:gd name="T60" fmla="*/ 0 w 14"/>
                              <a:gd name="T61" fmla="*/ 407 h 500"/>
                              <a:gd name="T62" fmla="*/ 0 w 14"/>
                              <a:gd name="T63" fmla="*/ 424 h 500"/>
                              <a:gd name="T64" fmla="*/ 0 w 14"/>
                              <a:gd name="T65" fmla="*/ 424 h 500"/>
                              <a:gd name="T66" fmla="*/ 0 w 14"/>
                              <a:gd name="T67" fmla="*/ 424 h 5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4" h="500">
                                <a:moveTo>
                                  <a:pt x="0" y="424"/>
                                </a:moveTo>
                                <a:lnTo>
                                  <a:pt x="3" y="444"/>
                                </a:lnTo>
                                <a:lnTo>
                                  <a:pt x="9" y="480"/>
                                </a:lnTo>
                                <a:lnTo>
                                  <a:pt x="14" y="500"/>
                                </a:lnTo>
                                <a:lnTo>
                                  <a:pt x="14" y="486"/>
                                </a:lnTo>
                                <a:lnTo>
                                  <a:pt x="14" y="449"/>
                                </a:lnTo>
                                <a:lnTo>
                                  <a:pt x="14" y="396"/>
                                </a:lnTo>
                                <a:lnTo>
                                  <a:pt x="14" y="330"/>
                                </a:lnTo>
                                <a:lnTo>
                                  <a:pt x="14" y="260"/>
                                </a:lnTo>
                                <a:lnTo>
                                  <a:pt x="14" y="188"/>
                                </a:lnTo>
                                <a:lnTo>
                                  <a:pt x="14" y="124"/>
                                </a:lnTo>
                                <a:lnTo>
                                  <a:pt x="14" y="69"/>
                                </a:lnTo>
                                <a:lnTo>
                                  <a:pt x="14" y="33"/>
                                </a:lnTo>
                                <a:lnTo>
                                  <a:pt x="14" y="20"/>
                                </a:lnTo>
                                <a:lnTo>
                                  <a:pt x="14" y="14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4"/>
                                </a:lnTo>
                                <a:lnTo>
                                  <a:pt x="0" y="20"/>
                                </a:lnTo>
                                <a:lnTo>
                                  <a:pt x="0" y="37"/>
                                </a:lnTo>
                                <a:lnTo>
                                  <a:pt x="0" y="83"/>
                                </a:lnTo>
                                <a:lnTo>
                                  <a:pt x="0" y="148"/>
                                </a:lnTo>
                                <a:lnTo>
                                  <a:pt x="0" y="222"/>
                                </a:lnTo>
                                <a:lnTo>
                                  <a:pt x="0" y="297"/>
                                </a:lnTo>
                                <a:lnTo>
                                  <a:pt x="0" y="361"/>
                                </a:lnTo>
                                <a:lnTo>
                                  <a:pt x="0" y="407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Freeform 370"/>
                        <wps:cNvSpPr>
                          <a:spLocks/>
                        </wps:cNvSpPr>
                        <wps:spPr bwMode="auto">
                          <a:xfrm>
                            <a:off x="340" y="653"/>
                            <a:ext cx="4" cy="109"/>
                          </a:xfrm>
                          <a:custGeom>
                            <a:avLst/>
                            <a:gdLst>
                              <a:gd name="T0" fmla="*/ 0 w 15"/>
                              <a:gd name="T1" fmla="*/ 440 h 440"/>
                              <a:gd name="T2" fmla="*/ 4 w 15"/>
                              <a:gd name="T3" fmla="*/ 421 h 440"/>
                              <a:gd name="T4" fmla="*/ 10 w 15"/>
                              <a:gd name="T5" fmla="*/ 387 h 440"/>
                              <a:gd name="T6" fmla="*/ 15 w 15"/>
                              <a:gd name="T7" fmla="*/ 369 h 440"/>
                              <a:gd name="T8" fmla="*/ 15 w 15"/>
                              <a:gd name="T9" fmla="*/ 369 h 440"/>
                              <a:gd name="T10" fmla="*/ 15 w 15"/>
                              <a:gd name="T11" fmla="*/ 349 h 440"/>
                              <a:gd name="T12" fmla="*/ 15 w 15"/>
                              <a:gd name="T13" fmla="*/ 299 h 440"/>
                              <a:gd name="T14" fmla="*/ 15 w 15"/>
                              <a:gd name="T15" fmla="*/ 230 h 440"/>
                              <a:gd name="T16" fmla="*/ 15 w 15"/>
                              <a:gd name="T17" fmla="*/ 156 h 440"/>
                              <a:gd name="T18" fmla="*/ 15 w 15"/>
                              <a:gd name="T19" fmla="*/ 87 h 440"/>
                              <a:gd name="T20" fmla="*/ 15 w 15"/>
                              <a:gd name="T21" fmla="*/ 36 h 440"/>
                              <a:gd name="T22" fmla="*/ 15 w 15"/>
                              <a:gd name="T23" fmla="*/ 18 h 440"/>
                              <a:gd name="T24" fmla="*/ 15 w 15"/>
                              <a:gd name="T25" fmla="*/ 18 h 440"/>
                              <a:gd name="T26" fmla="*/ 15 w 15"/>
                              <a:gd name="T27" fmla="*/ 13 h 440"/>
                              <a:gd name="T28" fmla="*/ 12 w 15"/>
                              <a:gd name="T29" fmla="*/ 4 h 440"/>
                              <a:gd name="T30" fmla="*/ 7 w 15"/>
                              <a:gd name="T31" fmla="*/ 0 h 440"/>
                              <a:gd name="T32" fmla="*/ 7 w 15"/>
                              <a:gd name="T33" fmla="*/ 0 h 440"/>
                              <a:gd name="T34" fmla="*/ 3 w 15"/>
                              <a:gd name="T35" fmla="*/ 4 h 440"/>
                              <a:gd name="T36" fmla="*/ 0 w 15"/>
                              <a:gd name="T37" fmla="*/ 13 h 440"/>
                              <a:gd name="T38" fmla="*/ 0 w 15"/>
                              <a:gd name="T39" fmla="*/ 18 h 440"/>
                              <a:gd name="T40" fmla="*/ 0 w 15"/>
                              <a:gd name="T41" fmla="*/ 18 h 440"/>
                              <a:gd name="T42" fmla="*/ 0 w 15"/>
                              <a:gd name="T43" fmla="*/ 32 h 440"/>
                              <a:gd name="T44" fmla="*/ 0 w 15"/>
                              <a:gd name="T45" fmla="*/ 70 h 440"/>
                              <a:gd name="T46" fmla="*/ 0 w 15"/>
                              <a:gd name="T47" fmla="*/ 127 h 440"/>
                              <a:gd name="T48" fmla="*/ 0 w 15"/>
                              <a:gd name="T49" fmla="*/ 194 h 440"/>
                              <a:gd name="T50" fmla="*/ 0 w 15"/>
                              <a:gd name="T51" fmla="*/ 264 h 440"/>
                              <a:gd name="T52" fmla="*/ 0 w 15"/>
                              <a:gd name="T53" fmla="*/ 330 h 440"/>
                              <a:gd name="T54" fmla="*/ 0 w 15"/>
                              <a:gd name="T55" fmla="*/ 387 h 440"/>
                              <a:gd name="T56" fmla="*/ 0 w 15"/>
                              <a:gd name="T57" fmla="*/ 426 h 440"/>
                              <a:gd name="T58" fmla="*/ 0 w 15"/>
                              <a:gd name="T59" fmla="*/ 440 h 440"/>
                              <a:gd name="T60" fmla="*/ 0 w 15"/>
                              <a:gd name="T61" fmla="*/ 440 h 440"/>
                              <a:gd name="T62" fmla="*/ 0 w 15"/>
                              <a:gd name="T63" fmla="*/ 440 h 4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5" h="440">
                                <a:moveTo>
                                  <a:pt x="0" y="440"/>
                                </a:moveTo>
                                <a:lnTo>
                                  <a:pt x="4" y="421"/>
                                </a:lnTo>
                                <a:lnTo>
                                  <a:pt x="10" y="387"/>
                                </a:lnTo>
                                <a:lnTo>
                                  <a:pt x="15" y="369"/>
                                </a:lnTo>
                                <a:lnTo>
                                  <a:pt x="15" y="349"/>
                                </a:lnTo>
                                <a:lnTo>
                                  <a:pt x="15" y="299"/>
                                </a:lnTo>
                                <a:lnTo>
                                  <a:pt x="15" y="230"/>
                                </a:lnTo>
                                <a:lnTo>
                                  <a:pt x="15" y="156"/>
                                </a:lnTo>
                                <a:lnTo>
                                  <a:pt x="15" y="87"/>
                                </a:lnTo>
                                <a:lnTo>
                                  <a:pt x="15" y="36"/>
                                </a:lnTo>
                                <a:lnTo>
                                  <a:pt x="15" y="18"/>
                                </a:lnTo>
                                <a:lnTo>
                                  <a:pt x="15" y="13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3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2"/>
                                </a:lnTo>
                                <a:lnTo>
                                  <a:pt x="0" y="70"/>
                                </a:lnTo>
                                <a:lnTo>
                                  <a:pt x="0" y="127"/>
                                </a:lnTo>
                                <a:lnTo>
                                  <a:pt x="0" y="194"/>
                                </a:lnTo>
                                <a:lnTo>
                                  <a:pt x="0" y="264"/>
                                </a:lnTo>
                                <a:lnTo>
                                  <a:pt x="0" y="330"/>
                                </a:lnTo>
                                <a:lnTo>
                                  <a:pt x="0" y="387"/>
                                </a:lnTo>
                                <a:lnTo>
                                  <a:pt x="0" y="426"/>
                                </a:lnTo>
                                <a:lnTo>
                                  <a:pt x="0" y="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71"/>
                        <wps:cNvSpPr>
                          <a:spLocks/>
                        </wps:cNvSpPr>
                        <wps:spPr bwMode="auto">
                          <a:xfrm>
                            <a:off x="373" y="649"/>
                            <a:ext cx="4" cy="121"/>
                          </a:xfrm>
                          <a:custGeom>
                            <a:avLst/>
                            <a:gdLst>
                              <a:gd name="T0" fmla="*/ 0 w 15"/>
                              <a:gd name="T1" fmla="*/ 409 h 484"/>
                              <a:gd name="T2" fmla="*/ 4 w 15"/>
                              <a:gd name="T3" fmla="*/ 429 h 484"/>
                              <a:gd name="T4" fmla="*/ 10 w 15"/>
                              <a:gd name="T5" fmla="*/ 464 h 484"/>
                              <a:gd name="T6" fmla="*/ 15 w 15"/>
                              <a:gd name="T7" fmla="*/ 484 h 484"/>
                              <a:gd name="T8" fmla="*/ 15 w 15"/>
                              <a:gd name="T9" fmla="*/ 484 h 484"/>
                              <a:gd name="T10" fmla="*/ 15 w 15"/>
                              <a:gd name="T11" fmla="*/ 470 h 484"/>
                              <a:gd name="T12" fmla="*/ 15 w 15"/>
                              <a:gd name="T13" fmla="*/ 435 h 484"/>
                              <a:gd name="T14" fmla="*/ 15 w 15"/>
                              <a:gd name="T15" fmla="*/ 383 h 484"/>
                              <a:gd name="T16" fmla="*/ 15 w 15"/>
                              <a:gd name="T17" fmla="*/ 321 h 484"/>
                              <a:gd name="T18" fmla="*/ 15 w 15"/>
                              <a:gd name="T19" fmla="*/ 252 h 484"/>
                              <a:gd name="T20" fmla="*/ 15 w 15"/>
                              <a:gd name="T21" fmla="*/ 184 h 484"/>
                              <a:gd name="T22" fmla="*/ 15 w 15"/>
                              <a:gd name="T23" fmla="*/ 121 h 484"/>
                              <a:gd name="T24" fmla="*/ 15 w 15"/>
                              <a:gd name="T25" fmla="*/ 69 h 484"/>
                              <a:gd name="T26" fmla="*/ 15 w 15"/>
                              <a:gd name="T27" fmla="*/ 34 h 484"/>
                              <a:gd name="T28" fmla="*/ 15 w 15"/>
                              <a:gd name="T29" fmla="*/ 21 h 484"/>
                              <a:gd name="T30" fmla="*/ 15 w 15"/>
                              <a:gd name="T31" fmla="*/ 21 h 484"/>
                              <a:gd name="T32" fmla="*/ 13 w 15"/>
                              <a:gd name="T33" fmla="*/ 15 h 484"/>
                              <a:gd name="T34" fmla="*/ 12 w 15"/>
                              <a:gd name="T35" fmla="*/ 5 h 484"/>
                              <a:gd name="T36" fmla="*/ 7 w 15"/>
                              <a:gd name="T37" fmla="*/ 0 h 484"/>
                              <a:gd name="T38" fmla="*/ 7 w 15"/>
                              <a:gd name="T39" fmla="*/ 0 h 484"/>
                              <a:gd name="T40" fmla="*/ 2 w 15"/>
                              <a:gd name="T41" fmla="*/ 5 h 484"/>
                              <a:gd name="T42" fmla="*/ 0 w 15"/>
                              <a:gd name="T43" fmla="*/ 15 h 484"/>
                              <a:gd name="T44" fmla="*/ 0 w 15"/>
                              <a:gd name="T45" fmla="*/ 21 h 484"/>
                              <a:gd name="T46" fmla="*/ 0 w 15"/>
                              <a:gd name="T47" fmla="*/ 21 h 484"/>
                              <a:gd name="T48" fmla="*/ 0 w 15"/>
                              <a:gd name="T49" fmla="*/ 37 h 484"/>
                              <a:gd name="T50" fmla="*/ 0 w 15"/>
                              <a:gd name="T51" fmla="*/ 81 h 484"/>
                              <a:gd name="T52" fmla="*/ 0 w 15"/>
                              <a:gd name="T53" fmla="*/ 144 h 484"/>
                              <a:gd name="T54" fmla="*/ 0 w 15"/>
                              <a:gd name="T55" fmla="*/ 215 h 484"/>
                              <a:gd name="T56" fmla="*/ 0 w 15"/>
                              <a:gd name="T57" fmla="*/ 287 h 484"/>
                              <a:gd name="T58" fmla="*/ 0 w 15"/>
                              <a:gd name="T59" fmla="*/ 349 h 484"/>
                              <a:gd name="T60" fmla="*/ 0 w 15"/>
                              <a:gd name="T61" fmla="*/ 393 h 484"/>
                              <a:gd name="T62" fmla="*/ 0 w 15"/>
                              <a:gd name="T63" fmla="*/ 409 h 484"/>
                              <a:gd name="T64" fmla="*/ 0 w 15"/>
                              <a:gd name="T65" fmla="*/ 409 h 484"/>
                              <a:gd name="T66" fmla="*/ 0 w 15"/>
                              <a:gd name="T67" fmla="*/ 409 h 4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5" h="484">
                                <a:moveTo>
                                  <a:pt x="0" y="409"/>
                                </a:moveTo>
                                <a:lnTo>
                                  <a:pt x="4" y="429"/>
                                </a:lnTo>
                                <a:lnTo>
                                  <a:pt x="10" y="464"/>
                                </a:lnTo>
                                <a:lnTo>
                                  <a:pt x="15" y="484"/>
                                </a:lnTo>
                                <a:lnTo>
                                  <a:pt x="15" y="470"/>
                                </a:lnTo>
                                <a:lnTo>
                                  <a:pt x="15" y="435"/>
                                </a:lnTo>
                                <a:lnTo>
                                  <a:pt x="15" y="383"/>
                                </a:lnTo>
                                <a:lnTo>
                                  <a:pt x="15" y="321"/>
                                </a:lnTo>
                                <a:lnTo>
                                  <a:pt x="15" y="252"/>
                                </a:lnTo>
                                <a:lnTo>
                                  <a:pt x="15" y="184"/>
                                </a:lnTo>
                                <a:lnTo>
                                  <a:pt x="15" y="121"/>
                                </a:lnTo>
                                <a:lnTo>
                                  <a:pt x="15" y="69"/>
                                </a:lnTo>
                                <a:lnTo>
                                  <a:pt x="15" y="34"/>
                                </a:lnTo>
                                <a:lnTo>
                                  <a:pt x="15" y="21"/>
                                </a:lnTo>
                                <a:lnTo>
                                  <a:pt x="13" y="15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5"/>
                                </a:lnTo>
                                <a:lnTo>
                                  <a:pt x="0" y="21"/>
                                </a:lnTo>
                                <a:lnTo>
                                  <a:pt x="0" y="37"/>
                                </a:lnTo>
                                <a:lnTo>
                                  <a:pt x="0" y="81"/>
                                </a:lnTo>
                                <a:lnTo>
                                  <a:pt x="0" y="144"/>
                                </a:lnTo>
                                <a:lnTo>
                                  <a:pt x="0" y="215"/>
                                </a:lnTo>
                                <a:lnTo>
                                  <a:pt x="0" y="287"/>
                                </a:lnTo>
                                <a:lnTo>
                                  <a:pt x="0" y="349"/>
                                </a:lnTo>
                                <a:lnTo>
                                  <a:pt x="0" y="393"/>
                                </a:lnTo>
                                <a:lnTo>
                                  <a:pt x="0" y="4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Freeform 372"/>
                        <wps:cNvSpPr>
                          <a:spLocks/>
                        </wps:cNvSpPr>
                        <wps:spPr bwMode="auto">
                          <a:xfrm>
                            <a:off x="405" y="648"/>
                            <a:ext cx="4" cy="99"/>
                          </a:xfrm>
                          <a:custGeom>
                            <a:avLst/>
                            <a:gdLst>
                              <a:gd name="T0" fmla="*/ 0 w 14"/>
                              <a:gd name="T1" fmla="*/ 394 h 394"/>
                              <a:gd name="T2" fmla="*/ 3 w 14"/>
                              <a:gd name="T3" fmla="*/ 377 h 394"/>
                              <a:gd name="T4" fmla="*/ 10 w 14"/>
                              <a:gd name="T5" fmla="*/ 344 h 394"/>
                              <a:gd name="T6" fmla="*/ 14 w 14"/>
                              <a:gd name="T7" fmla="*/ 328 h 394"/>
                              <a:gd name="T8" fmla="*/ 14 w 14"/>
                              <a:gd name="T9" fmla="*/ 328 h 394"/>
                              <a:gd name="T10" fmla="*/ 14 w 14"/>
                              <a:gd name="T11" fmla="*/ 305 h 394"/>
                              <a:gd name="T12" fmla="*/ 14 w 14"/>
                              <a:gd name="T13" fmla="*/ 247 h 394"/>
                              <a:gd name="T14" fmla="*/ 14 w 14"/>
                              <a:gd name="T15" fmla="*/ 173 h 394"/>
                              <a:gd name="T16" fmla="*/ 14 w 14"/>
                              <a:gd name="T17" fmla="*/ 98 h 394"/>
                              <a:gd name="T18" fmla="*/ 13 w 14"/>
                              <a:gd name="T19" fmla="*/ 40 h 394"/>
                              <a:gd name="T20" fmla="*/ 13 w 14"/>
                              <a:gd name="T21" fmla="*/ 17 h 394"/>
                              <a:gd name="T22" fmla="*/ 13 w 14"/>
                              <a:gd name="T23" fmla="*/ 17 h 394"/>
                              <a:gd name="T24" fmla="*/ 13 w 14"/>
                              <a:gd name="T25" fmla="*/ 13 h 394"/>
                              <a:gd name="T26" fmla="*/ 12 w 14"/>
                              <a:gd name="T27" fmla="*/ 4 h 394"/>
                              <a:gd name="T28" fmla="*/ 6 w 14"/>
                              <a:gd name="T29" fmla="*/ 0 h 394"/>
                              <a:gd name="T30" fmla="*/ 6 w 14"/>
                              <a:gd name="T31" fmla="*/ 0 h 394"/>
                              <a:gd name="T32" fmla="*/ 1 w 14"/>
                              <a:gd name="T33" fmla="*/ 4 h 394"/>
                              <a:gd name="T34" fmla="*/ 0 w 14"/>
                              <a:gd name="T35" fmla="*/ 13 h 394"/>
                              <a:gd name="T36" fmla="*/ 0 w 14"/>
                              <a:gd name="T37" fmla="*/ 17 h 394"/>
                              <a:gd name="T38" fmla="*/ 0 w 14"/>
                              <a:gd name="T39" fmla="*/ 17 h 394"/>
                              <a:gd name="T40" fmla="*/ 0 w 14"/>
                              <a:gd name="T41" fmla="*/ 34 h 394"/>
                              <a:gd name="T42" fmla="*/ 0 w 14"/>
                              <a:gd name="T43" fmla="*/ 76 h 394"/>
                              <a:gd name="T44" fmla="*/ 0 w 14"/>
                              <a:gd name="T45" fmla="*/ 137 h 394"/>
                              <a:gd name="T46" fmla="*/ 0 w 14"/>
                              <a:gd name="T47" fmla="*/ 207 h 394"/>
                              <a:gd name="T48" fmla="*/ 0 w 14"/>
                              <a:gd name="T49" fmla="*/ 276 h 394"/>
                              <a:gd name="T50" fmla="*/ 0 w 14"/>
                              <a:gd name="T51" fmla="*/ 336 h 394"/>
                              <a:gd name="T52" fmla="*/ 0 w 14"/>
                              <a:gd name="T53" fmla="*/ 378 h 394"/>
                              <a:gd name="T54" fmla="*/ 0 w 14"/>
                              <a:gd name="T55" fmla="*/ 394 h 394"/>
                              <a:gd name="T56" fmla="*/ 0 w 14"/>
                              <a:gd name="T57" fmla="*/ 394 h 394"/>
                              <a:gd name="T58" fmla="*/ 0 w 14"/>
                              <a:gd name="T59" fmla="*/ 394 h 3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394">
                                <a:moveTo>
                                  <a:pt x="0" y="394"/>
                                </a:moveTo>
                                <a:lnTo>
                                  <a:pt x="3" y="377"/>
                                </a:lnTo>
                                <a:lnTo>
                                  <a:pt x="10" y="344"/>
                                </a:lnTo>
                                <a:lnTo>
                                  <a:pt x="14" y="328"/>
                                </a:lnTo>
                                <a:lnTo>
                                  <a:pt x="14" y="305"/>
                                </a:lnTo>
                                <a:lnTo>
                                  <a:pt x="14" y="247"/>
                                </a:lnTo>
                                <a:lnTo>
                                  <a:pt x="14" y="173"/>
                                </a:lnTo>
                                <a:lnTo>
                                  <a:pt x="14" y="98"/>
                                </a:lnTo>
                                <a:lnTo>
                                  <a:pt x="13" y="40"/>
                                </a:lnTo>
                                <a:lnTo>
                                  <a:pt x="13" y="17"/>
                                </a:lnTo>
                                <a:lnTo>
                                  <a:pt x="13" y="13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76"/>
                                </a:lnTo>
                                <a:lnTo>
                                  <a:pt x="0" y="137"/>
                                </a:lnTo>
                                <a:lnTo>
                                  <a:pt x="0" y="207"/>
                                </a:lnTo>
                                <a:lnTo>
                                  <a:pt x="0" y="276"/>
                                </a:lnTo>
                                <a:lnTo>
                                  <a:pt x="0" y="336"/>
                                </a:lnTo>
                                <a:lnTo>
                                  <a:pt x="0" y="378"/>
                                </a:lnTo>
                                <a:lnTo>
                                  <a:pt x="0" y="3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73"/>
                        <wps:cNvSpPr>
                          <a:spLocks/>
                        </wps:cNvSpPr>
                        <wps:spPr bwMode="auto">
                          <a:xfrm>
                            <a:off x="436" y="654"/>
                            <a:ext cx="3" cy="105"/>
                          </a:xfrm>
                          <a:custGeom>
                            <a:avLst/>
                            <a:gdLst>
                              <a:gd name="T0" fmla="*/ 0 w 13"/>
                              <a:gd name="T1" fmla="*/ 342 h 419"/>
                              <a:gd name="T2" fmla="*/ 3 w 13"/>
                              <a:gd name="T3" fmla="*/ 361 h 419"/>
                              <a:gd name="T4" fmla="*/ 10 w 13"/>
                              <a:gd name="T5" fmla="*/ 399 h 419"/>
                              <a:gd name="T6" fmla="*/ 13 w 13"/>
                              <a:gd name="T7" fmla="*/ 419 h 419"/>
                              <a:gd name="T8" fmla="*/ 13 w 13"/>
                              <a:gd name="T9" fmla="*/ 419 h 419"/>
                              <a:gd name="T10" fmla="*/ 13 w 13"/>
                              <a:gd name="T11" fmla="*/ 401 h 419"/>
                              <a:gd name="T12" fmla="*/ 13 w 13"/>
                              <a:gd name="T13" fmla="*/ 356 h 419"/>
                              <a:gd name="T14" fmla="*/ 13 w 13"/>
                              <a:gd name="T15" fmla="*/ 292 h 419"/>
                              <a:gd name="T16" fmla="*/ 13 w 13"/>
                              <a:gd name="T17" fmla="*/ 219 h 419"/>
                              <a:gd name="T18" fmla="*/ 13 w 13"/>
                              <a:gd name="T19" fmla="*/ 145 h 419"/>
                              <a:gd name="T20" fmla="*/ 13 w 13"/>
                              <a:gd name="T21" fmla="*/ 81 h 419"/>
                              <a:gd name="T22" fmla="*/ 13 w 13"/>
                              <a:gd name="T23" fmla="*/ 36 h 419"/>
                              <a:gd name="T24" fmla="*/ 13 w 13"/>
                              <a:gd name="T25" fmla="*/ 18 h 419"/>
                              <a:gd name="T26" fmla="*/ 13 w 13"/>
                              <a:gd name="T27" fmla="*/ 18 h 419"/>
                              <a:gd name="T28" fmla="*/ 13 w 13"/>
                              <a:gd name="T29" fmla="*/ 14 h 419"/>
                              <a:gd name="T30" fmla="*/ 12 w 13"/>
                              <a:gd name="T31" fmla="*/ 5 h 419"/>
                              <a:gd name="T32" fmla="*/ 7 w 13"/>
                              <a:gd name="T33" fmla="*/ 0 h 419"/>
                              <a:gd name="T34" fmla="*/ 7 w 13"/>
                              <a:gd name="T35" fmla="*/ 0 h 419"/>
                              <a:gd name="T36" fmla="*/ 2 w 13"/>
                              <a:gd name="T37" fmla="*/ 5 h 419"/>
                              <a:gd name="T38" fmla="*/ 0 w 13"/>
                              <a:gd name="T39" fmla="*/ 14 h 419"/>
                              <a:gd name="T40" fmla="*/ 0 w 13"/>
                              <a:gd name="T41" fmla="*/ 18 h 419"/>
                              <a:gd name="T42" fmla="*/ 0 w 13"/>
                              <a:gd name="T43" fmla="*/ 18 h 419"/>
                              <a:gd name="T44" fmla="*/ 0 w 13"/>
                              <a:gd name="T45" fmla="*/ 42 h 419"/>
                              <a:gd name="T46" fmla="*/ 0 w 13"/>
                              <a:gd name="T47" fmla="*/ 103 h 419"/>
                              <a:gd name="T48" fmla="*/ 0 w 13"/>
                              <a:gd name="T49" fmla="*/ 181 h 419"/>
                              <a:gd name="T50" fmla="*/ 0 w 13"/>
                              <a:gd name="T51" fmla="*/ 258 h 419"/>
                              <a:gd name="T52" fmla="*/ 0 w 13"/>
                              <a:gd name="T53" fmla="*/ 319 h 419"/>
                              <a:gd name="T54" fmla="*/ 0 w 13"/>
                              <a:gd name="T55" fmla="*/ 342 h 419"/>
                              <a:gd name="T56" fmla="*/ 0 w 13"/>
                              <a:gd name="T57" fmla="*/ 342 h 419"/>
                              <a:gd name="T58" fmla="*/ 0 w 13"/>
                              <a:gd name="T59" fmla="*/ 342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3" h="419">
                                <a:moveTo>
                                  <a:pt x="0" y="342"/>
                                </a:moveTo>
                                <a:lnTo>
                                  <a:pt x="3" y="361"/>
                                </a:lnTo>
                                <a:lnTo>
                                  <a:pt x="10" y="399"/>
                                </a:lnTo>
                                <a:lnTo>
                                  <a:pt x="13" y="419"/>
                                </a:lnTo>
                                <a:lnTo>
                                  <a:pt x="13" y="401"/>
                                </a:lnTo>
                                <a:lnTo>
                                  <a:pt x="13" y="356"/>
                                </a:lnTo>
                                <a:lnTo>
                                  <a:pt x="13" y="292"/>
                                </a:lnTo>
                                <a:lnTo>
                                  <a:pt x="13" y="219"/>
                                </a:lnTo>
                                <a:lnTo>
                                  <a:pt x="13" y="145"/>
                                </a:lnTo>
                                <a:lnTo>
                                  <a:pt x="13" y="81"/>
                                </a:lnTo>
                                <a:lnTo>
                                  <a:pt x="13" y="36"/>
                                </a:lnTo>
                                <a:lnTo>
                                  <a:pt x="13" y="18"/>
                                </a:lnTo>
                                <a:lnTo>
                                  <a:pt x="13" y="14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4"/>
                                </a:lnTo>
                                <a:lnTo>
                                  <a:pt x="0" y="18"/>
                                </a:lnTo>
                                <a:lnTo>
                                  <a:pt x="0" y="42"/>
                                </a:lnTo>
                                <a:lnTo>
                                  <a:pt x="0" y="103"/>
                                </a:lnTo>
                                <a:lnTo>
                                  <a:pt x="0" y="181"/>
                                </a:lnTo>
                                <a:lnTo>
                                  <a:pt x="0" y="258"/>
                                </a:lnTo>
                                <a:lnTo>
                                  <a:pt x="0" y="319"/>
                                </a:lnTo>
                                <a:lnTo>
                                  <a:pt x="0" y="3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74"/>
                        <wps:cNvSpPr>
                          <a:spLocks/>
                        </wps:cNvSpPr>
                        <wps:spPr bwMode="auto">
                          <a:xfrm>
                            <a:off x="468" y="652"/>
                            <a:ext cx="3" cy="99"/>
                          </a:xfrm>
                          <a:custGeom>
                            <a:avLst/>
                            <a:gdLst>
                              <a:gd name="T0" fmla="*/ 0 w 14"/>
                              <a:gd name="T1" fmla="*/ 395 h 395"/>
                              <a:gd name="T2" fmla="*/ 3 w 14"/>
                              <a:gd name="T3" fmla="*/ 377 h 395"/>
                              <a:gd name="T4" fmla="*/ 11 w 14"/>
                              <a:gd name="T5" fmla="*/ 345 h 395"/>
                              <a:gd name="T6" fmla="*/ 14 w 14"/>
                              <a:gd name="T7" fmla="*/ 330 h 395"/>
                              <a:gd name="T8" fmla="*/ 14 w 14"/>
                              <a:gd name="T9" fmla="*/ 330 h 395"/>
                              <a:gd name="T10" fmla="*/ 14 w 14"/>
                              <a:gd name="T11" fmla="*/ 307 h 395"/>
                              <a:gd name="T12" fmla="*/ 14 w 14"/>
                              <a:gd name="T13" fmla="*/ 249 h 395"/>
                              <a:gd name="T14" fmla="*/ 14 w 14"/>
                              <a:gd name="T15" fmla="*/ 174 h 395"/>
                              <a:gd name="T16" fmla="*/ 14 w 14"/>
                              <a:gd name="T17" fmla="*/ 99 h 395"/>
                              <a:gd name="T18" fmla="*/ 14 w 14"/>
                              <a:gd name="T19" fmla="*/ 42 h 395"/>
                              <a:gd name="T20" fmla="*/ 14 w 14"/>
                              <a:gd name="T21" fmla="*/ 19 h 395"/>
                              <a:gd name="T22" fmla="*/ 14 w 14"/>
                              <a:gd name="T23" fmla="*/ 19 h 395"/>
                              <a:gd name="T24" fmla="*/ 14 w 14"/>
                              <a:gd name="T25" fmla="*/ 13 h 395"/>
                              <a:gd name="T26" fmla="*/ 12 w 14"/>
                              <a:gd name="T27" fmla="*/ 4 h 395"/>
                              <a:gd name="T28" fmla="*/ 6 w 14"/>
                              <a:gd name="T29" fmla="*/ 0 h 395"/>
                              <a:gd name="T30" fmla="*/ 6 w 14"/>
                              <a:gd name="T31" fmla="*/ 0 h 395"/>
                              <a:gd name="T32" fmla="*/ 2 w 14"/>
                              <a:gd name="T33" fmla="*/ 4 h 395"/>
                              <a:gd name="T34" fmla="*/ 0 w 14"/>
                              <a:gd name="T35" fmla="*/ 13 h 395"/>
                              <a:gd name="T36" fmla="*/ 0 w 14"/>
                              <a:gd name="T37" fmla="*/ 19 h 395"/>
                              <a:gd name="T38" fmla="*/ 0 w 14"/>
                              <a:gd name="T39" fmla="*/ 19 h 395"/>
                              <a:gd name="T40" fmla="*/ 0 w 14"/>
                              <a:gd name="T41" fmla="*/ 34 h 395"/>
                              <a:gd name="T42" fmla="*/ 0 w 14"/>
                              <a:gd name="T43" fmla="*/ 77 h 395"/>
                              <a:gd name="T44" fmla="*/ 0 w 14"/>
                              <a:gd name="T45" fmla="*/ 137 h 395"/>
                              <a:gd name="T46" fmla="*/ 0 w 14"/>
                              <a:gd name="T47" fmla="*/ 207 h 395"/>
                              <a:gd name="T48" fmla="*/ 0 w 14"/>
                              <a:gd name="T49" fmla="*/ 276 h 395"/>
                              <a:gd name="T50" fmla="*/ 0 w 14"/>
                              <a:gd name="T51" fmla="*/ 335 h 395"/>
                              <a:gd name="T52" fmla="*/ 0 w 14"/>
                              <a:gd name="T53" fmla="*/ 378 h 395"/>
                              <a:gd name="T54" fmla="*/ 0 w 14"/>
                              <a:gd name="T55" fmla="*/ 395 h 395"/>
                              <a:gd name="T56" fmla="*/ 0 w 14"/>
                              <a:gd name="T57" fmla="*/ 395 h 395"/>
                              <a:gd name="T58" fmla="*/ 0 w 14"/>
                              <a:gd name="T59" fmla="*/ 395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395">
                                <a:moveTo>
                                  <a:pt x="0" y="395"/>
                                </a:moveTo>
                                <a:lnTo>
                                  <a:pt x="3" y="377"/>
                                </a:lnTo>
                                <a:lnTo>
                                  <a:pt x="11" y="345"/>
                                </a:lnTo>
                                <a:lnTo>
                                  <a:pt x="14" y="330"/>
                                </a:lnTo>
                                <a:lnTo>
                                  <a:pt x="14" y="307"/>
                                </a:lnTo>
                                <a:lnTo>
                                  <a:pt x="14" y="249"/>
                                </a:lnTo>
                                <a:lnTo>
                                  <a:pt x="14" y="174"/>
                                </a:lnTo>
                                <a:lnTo>
                                  <a:pt x="14" y="99"/>
                                </a:lnTo>
                                <a:lnTo>
                                  <a:pt x="14" y="42"/>
                                </a:lnTo>
                                <a:lnTo>
                                  <a:pt x="14" y="19"/>
                                </a:lnTo>
                                <a:lnTo>
                                  <a:pt x="14" y="13"/>
                                </a:lnTo>
                                <a:lnTo>
                                  <a:pt x="12" y="4"/>
                                </a:lnTo>
                                <a:lnTo>
                                  <a:pt x="6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9"/>
                                </a:lnTo>
                                <a:lnTo>
                                  <a:pt x="0" y="34"/>
                                </a:lnTo>
                                <a:lnTo>
                                  <a:pt x="0" y="77"/>
                                </a:lnTo>
                                <a:lnTo>
                                  <a:pt x="0" y="137"/>
                                </a:lnTo>
                                <a:lnTo>
                                  <a:pt x="0" y="207"/>
                                </a:lnTo>
                                <a:lnTo>
                                  <a:pt x="0" y="276"/>
                                </a:lnTo>
                                <a:lnTo>
                                  <a:pt x="0" y="335"/>
                                </a:lnTo>
                                <a:lnTo>
                                  <a:pt x="0" y="378"/>
                                </a:lnTo>
                                <a:lnTo>
                                  <a:pt x="0" y="3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Freeform 375"/>
                        <wps:cNvSpPr>
                          <a:spLocks/>
                        </wps:cNvSpPr>
                        <wps:spPr bwMode="auto">
                          <a:xfrm>
                            <a:off x="501" y="655"/>
                            <a:ext cx="3" cy="98"/>
                          </a:xfrm>
                          <a:custGeom>
                            <a:avLst/>
                            <a:gdLst>
                              <a:gd name="T0" fmla="*/ 0 w 16"/>
                              <a:gd name="T1" fmla="*/ 338 h 395"/>
                              <a:gd name="T2" fmla="*/ 5 w 16"/>
                              <a:gd name="T3" fmla="*/ 353 h 395"/>
                              <a:gd name="T4" fmla="*/ 11 w 16"/>
                              <a:gd name="T5" fmla="*/ 380 h 395"/>
                              <a:gd name="T6" fmla="*/ 16 w 16"/>
                              <a:gd name="T7" fmla="*/ 395 h 395"/>
                              <a:gd name="T8" fmla="*/ 16 w 16"/>
                              <a:gd name="T9" fmla="*/ 395 h 395"/>
                              <a:gd name="T10" fmla="*/ 16 w 16"/>
                              <a:gd name="T11" fmla="*/ 378 h 395"/>
                              <a:gd name="T12" fmla="*/ 16 w 16"/>
                              <a:gd name="T13" fmla="*/ 335 h 395"/>
                              <a:gd name="T14" fmla="*/ 16 w 16"/>
                              <a:gd name="T15" fmla="*/ 276 h 395"/>
                              <a:gd name="T16" fmla="*/ 16 w 16"/>
                              <a:gd name="T17" fmla="*/ 207 h 395"/>
                              <a:gd name="T18" fmla="*/ 16 w 16"/>
                              <a:gd name="T19" fmla="*/ 137 h 395"/>
                              <a:gd name="T20" fmla="*/ 16 w 16"/>
                              <a:gd name="T21" fmla="*/ 77 h 395"/>
                              <a:gd name="T22" fmla="*/ 16 w 16"/>
                              <a:gd name="T23" fmla="*/ 34 h 395"/>
                              <a:gd name="T24" fmla="*/ 16 w 16"/>
                              <a:gd name="T25" fmla="*/ 19 h 395"/>
                              <a:gd name="T26" fmla="*/ 16 w 16"/>
                              <a:gd name="T27" fmla="*/ 19 h 395"/>
                              <a:gd name="T28" fmla="*/ 15 w 16"/>
                              <a:gd name="T29" fmla="*/ 13 h 395"/>
                              <a:gd name="T30" fmla="*/ 14 w 16"/>
                              <a:gd name="T31" fmla="*/ 4 h 395"/>
                              <a:gd name="T32" fmla="*/ 8 w 16"/>
                              <a:gd name="T33" fmla="*/ 0 h 395"/>
                              <a:gd name="T34" fmla="*/ 8 w 16"/>
                              <a:gd name="T35" fmla="*/ 0 h 395"/>
                              <a:gd name="T36" fmla="*/ 4 w 16"/>
                              <a:gd name="T37" fmla="*/ 4 h 395"/>
                              <a:gd name="T38" fmla="*/ 2 w 16"/>
                              <a:gd name="T39" fmla="*/ 13 h 395"/>
                              <a:gd name="T40" fmla="*/ 2 w 16"/>
                              <a:gd name="T41" fmla="*/ 19 h 395"/>
                              <a:gd name="T42" fmla="*/ 2 w 16"/>
                              <a:gd name="T43" fmla="*/ 19 h 395"/>
                              <a:gd name="T44" fmla="*/ 2 w 16"/>
                              <a:gd name="T45" fmla="*/ 42 h 395"/>
                              <a:gd name="T46" fmla="*/ 2 w 16"/>
                              <a:gd name="T47" fmla="*/ 101 h 395"/>
                              <a:gd name="T48" fmla="*/ 2 w 16"/>
                              <a:gd name="T49" fmla="*/ 179 h 395"/>
                              <a:gd name="T50" fmla="*/ 2 w 16"/>
                              <a:gd name="T51" fmla="*/ 255 h 395"/>
                              <a:gd name="T52" fmla="*/ 0 w 16"/>
                              <a:gd name="T53" fmla="*/ 315 h 395"/>
                              <a:gd name="T54" fmla="*/ 0 w 16"/>
                              <a:gd name="T55" fmla="*/ 338 h 395"/>
                              <a:gd name="T56" fmla="*/ 0 w 16"/>
                              <a:gd name="T57" fmla="*/ 338 h 395"/>
                              <a:gd name="T58" fmla="*/ 0 w 16"/>
                              <a:gd name="T59" fmla="*/ 338 h 3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6" h="395">
                                <a:moveTo>
                                  <a:pt x="0" y="338"/>
                                </a:moveTo>
                                <a:lnTo>
                                  <a:pt x="5" y="353"/>
                                </a:lnTo>
                                <a:lnTo>
                                  <a:pt x="11" y="380"/>
                                </a:lnTo>
                                <a:lnTo>
                                  <a:pt x="16" y="395"/>
                                </a:lnTo>
                                <a:lnTo>
                                  <a:pt x="16" y="378"/>
                                </a:lnTo>
                                <a:lnTo>
                                  <a:pt x="16" y="335"/>
                                </a:lnTo>
                                <a:lnTo>
                                  <a:pt x="16" y="276"/>
                                </a:lnTo>
                                <a:lnTo>
                                  <a:pt x="16" y="207"/>
                                </a:lnTo>
                                <a:lnTo>
                                  <a:pt x="16" y="137"/>
                                </a:lnTo>
                                <a:lnTo>
                                  <a:pt x="16" y="77"/>
                                </a:lnTo>
                                <a:lnTo>
                                  <a:pt x="16" y="34"/>
                                </a:lnTo>
                                <a:lnTo>
                                  <a:pt x="16" y="19"/>
                                </a:lnTo>
                                <a:lnTo>
                                  <a:pt x="15" y="13"/>
                                </a:lnTo>
                                <a:lnTo>
                                  <a:pt x="14" y="4"/>
                                </a:lnTo>
                                <a:lnTo>
                                  <a:pt x="8" y="0"/>
                                </a:lnTo>
                                <a:lnTo>
                                  <a:pt x="4" y="4"/>
                                </a:lnTo>
                                <a:lnTo>
                                  <a:pt x="2" y="13"/>
                                </a:lnTo>
                                <a:lnTo>
                                  <a:pt x="2" y="19"/>
                                </a:lnTo>
                                <a:lnTo>
                                  <a:pt x="2" y="42"/>
                                </a:lnTo>
                                <a:lnTo>
                                  <a:pt x="2" y="101"/>
                                </a:lnTo>
                                <a:lnTo>
                                  <a:pt x="2" y="179"/>
                                </a:lnTo>
                                <a:lnTo>
                                  <a:pt x="2" y="255"/>
                                </a:lnTo>
                                <a:lnTo>
                                  <a:pt x="0" y="315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Freeform 376"/>
                        <wps:cNvSpPr>
                          <a:spLocks/>
                        </wps:cNvSpPr>
                        <wps:spPr bwMode="auto">
                          <a:xfrm>
                            <a:off x="975" y="656"/>
                            <a:ext cx="4" cy="112"/>
                          </a:xfrm>
                          <a:custGeom>
                            <a:avLst/>
                            <a:gdLst>
                              <a:gd name="T0" fmla="*/ 0 w 15"/>
                              <a:gd name="T1" fmla="*/ 448 h 448"/>
                              <a:gd name="T2" fmla="*/ 5 w 15"/>
                              <a:gd name="T3" fmla="*/ 434 h 448"/>
                              <a:gd name="T4" fmla="*/ 11 w 15"/>
                              <a:gd name="T5" fmla="*/ 406 h 448"/>
                              <a:gd name="T6" fmla="*/ 15 w 15"/>
                              <a:gd name="T7" fmla="*/ 391 h 448"/>
                              <a:gd name="T8" fmla="*/ 15 w 15"/>
                              <a:gd name="T9" fmla="*/ 391 h 448"/>
                              <a:gd name="T10" fmla="*/ 15 w 15"/>
                              <a:gd name="T11" fmla="*/ 375 h 448"/>
                              <a:gd name="T12" fmla="*/ 15 w 15"/>
                              <a:gd name="T13" fmla="*/ 333 h 448"/>
                              <a:gd name="T14" fmla="*/ 15 w 15"/>
                              <a:gd name="T15" fmla="*/ 275 h 448"/>
                              <a:gd name="T16" fmla="*/ 15 w 15"/>
                              <a:gd name="T17" fmla="*/ 205 h 448"/>
                              <a:gd name="T18" fmla="*/ 15 w 15"/>
                              <a:gd name="T19" fmla="*/ 136 h 448"/>
                              <a:gd name="T20" fmla="*/ 15 w 15"/>
                              <a:gd name="T21" fmla="*/ 77 h 448"/>
                              <a:gd name="T22" fmla="*/ 15 w 15"/>
                              <a:gd name="T23" fmla="*/ 34 h 448"/>
                              <a:gd name="T24" fmla="*/ 15 w 15"/>
                              <a:gd name="T25" fmla="*/ 19 h 448"/>
                              <a:gd name="T26" fmla="*/ 15 w 15"/>
                              <a:gd name="T27" fmla="*/ 19 h 448"/>
                              <a:gd name="T28" fmla="*/ 15 w 15"/>
                              <a:gd name="T29" fmla="*/ 14 h 448"/>
                              <a:gd name="T30" fmla="*/ 12 w 15"/>
                              <a:gd name="T31" fmla="*/ 6 h 448"/>
                              <a:gd name="T32" fmla="*/ 8 w 15"/>
                              <a:gd name="T33" fmla="*/ 0 h 448"/>
                              <a:gd name="T34" fmla="*/ 8 w 15"/>
                              <a:gd name="T35" fmla="*/ 0 h 448"/>
                              <a:gd name="T36" fmla="*/ 3 w 15"/>
                              <a:gd name="T37" fmla="*/ 6 h 448"/>
                              <a:gd name="T38" fmla="*/ 0 w 15"/>
                              <a:gd name="T39" fmla="*/ 14 h 448"/>
                              <a:gd name="T40" fmla="*/ 0 w 15"/>
                              <a:gd name="T41" fmla="*/ 19 h 448"/>
                              <a:gd name="T42" fmla="*/ 0 w 15"/>
                              <a:gd name="T43" fmla="*/ 19 h 448"/>
                              <a:gd name="T44" fmla="*/ 0 w 15"/>
                              <a:gd name="T45" fmla="*/ 33 h 448"/>
                              <a:gd name="T46" fmla="*/ 0 w 15"/>
                              <a:gd name="T47" fmla="*/ 73 h 448"/>
                              <a:gd name="T48" fmla="*/ 0 w 15"/>
                              <a:gd name="T49" fmla="*/ 130 h 448"/>
                              <a:gd name="T50" fmla="*/ 0 w 15"/>
                              <a:gd name="T51" fmla="*/ 198 h 448"/>
                              <a:gd name="T52" fmla="*/ 0 w 15"/>
                              <a:gd name="T53" fmla="*/ 269 h 448"/>
                              <a:gd name="T54" fmla="*/ 0 w 15"/>
                              <a:gd name="T55" fmla="*/ 336 h 448"/>
                              <a:gd name="T56" fmla="*/ 0 w 15"/>
                              <a:gd name="T57" fmla="*/ 393 h 448"/>
                              <a:gd name="T58" fmla="*/ 0 w 15"/>
                              <a:gd name="T59" fmla="*/ 434 h 448"/>
                              <a:gd name="T60" fmla="*/ 0 w 15"/>
                              <a:gd name="T61" fmla="*/ 448 h 448"/>
                              <a:gd name="T62" fmla="*/ 0 w 15"/>
                              <a:gd name="T63" fmla="*/ 448 h 448"/>
                              <a:gd name="T64" fmla="*/ 0 w 15"/>
                              <a:gd name="T65" fmla="*/ 448 h 4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5" h="448">
                                <a:moveTo>
                                  <a:pt x="0" y="448"/>
                                </a:moveTo>
                                <a:lnTo>
                                  <a:pt x="5" y="434"/>
                                </a:lnTo>
                                <a:lnTo>
                                  <a:pt x="11" y="406"/>
                                </a:lnTo>
                                <a:lnTo>
                                  <a:pt x="15" y="391"/>
                                </a:lnTo>
                                <a:lnTo>
                                  <a:pt x="15" y="375"/>
                                </a:lnTo>
                                <a:lnTo>
                                  <a:pt x="15" y="333"/>
                                </a:lnTo>
                                <a:lnTo>
                                  <a:pt x="15" y="275"/>
                                </a:lnTo>
                                <a:lnTo>
                                  <a:pt x="15" y="205"/>
                                </a:lnTo>
                                <a:lnTo>
                                  <a:pt x="15" y="136"/>
                                </a:lnTo>
                                <a:lnTo>
                                  <a:pt x="15" y="77"/>
                                </a:lnTo>
                                <a:lnTo>
                                  <a:pt x="15" y="34"/>
                                </a:lnTo>
                                <a:lnTo>
                                  <a:pt x="15" y="19"/>
                                </a:lnTo>
                                <a:lnTo>
                                  <a:pt x="15" y="14"/>
                                </a:lnTo>
                                <a:lnTo>
                                  <a:pt x="12" y="6"/>
                                </a:lnTo>
                                <a:lnTo>
                                  <a:pt x="8" y="0"/>
                                </a:lnTo>
                                <a:lnTo>
                                  <a:pt x="3" y="6"/>
                                </a:lnTo>
                                <a:lnTo>
                                  <a:pt x="0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33"/>
                                </a:lnTo>
                                <a:lnTo>
                                  <a:pt x="0" y="73"/>
                                </a:lnTo>
                                <a:lnTo>
                                  <a:pt x="0" y="130"/>
                                </a:lnTo>
                                <a:lnTo>
                                  <a:pt x="0" y="198"/>
                                </a:lnTo>
                                <a:lnTo>
                                  <a:pt x="0" y="269"/>
                                </a:lnTo>
                                <a:lnTo>
                                  <a:pt x="0" y="336"/>
                                </a:lnTo>
                                <a:lnTo>
                                  <a:pt x="0" y="393"/>
                                </a:lnTo>
                                <a:lnTo>
                                  <a:pt x="0" y="434"/>
                                </a:lnTo>
                                <a:lnTo>
                                  <a:pt x="0" y="4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77"/>
                        <wps:cNvSpPr>
                          <a:spLocks/>
                        </wps:cNvSpPr>
                        <wps:spPr bwMode="auto">
                          <a:xfrm>
                            <a:off x="1007" y="654"/>
                            <a:ext cx="4" cy="107"/>
                          </a:xfrm>
                          <a:custGeom>
                            <a:avLst/>
                            <a:gdLst>
                              <a:gd name="T0" fmla="*/ 0 w 14"/>
                              <a:gd name="T1" fmla="*/ 363 h 427"/>
                              <a:gd name="T2" fmla="*/ 3 w 14"/>
                              <a:gd name="T3" fmla="*/ 379 h 427"/>
                              <a:gd name="T4" fmla="*/ 10 w 14"/>
                              <a:gd name="T5" fmla="*/ 411 h 427"/>
                              <a:gd name="T6" fmla="*/ 14 w 14"/>
                              <a:gd name="T7" fmla="*/ 427 h 427"/>
                              <a:gd name="T8" fmla="*/ 14 w 14"/>
                              <a:gd name="T9" fmla="*/ 427 h 427"/>
                              <a:gd name="T10" fmla="*/ 14 w 14"/>
                              <a:gd name="T11" fmla="*/ 410 h 427"/>
                              <a:gd name="T12" fmla="*/ 14 w 14"/>
                              <a:gd name="T13" fmla="*/ 363 h 427"/>
                              <a:gd name="T14" fmla="*/ 14 w 14"/>
                              <a:gd name="T15" fmla="*/ 298 h 427"/>
                              <a:gd name="T16" fmla="*/ 14 w 14"/>
                              <a:gd name="T17" fmla="*/ 222 h 427"/>
                              <a:gd name="T18" fmla="*/ 14 w 14"/>
                              <a:gd name="T19" fmla="*/ 147 h 427"/>
                              <a:gd name="T20" fmla="*/ 14 w 14"/>
                              <a:gd name="T21" fmla="*/ 81 h 427"/>
                              <a:gd name="T22" fmla="*/ 14 w 14"/>
                              <a:gd name="T23" fmla="*/ 34 h 427"/>
                              <a:gd name="T24" fmla="*/ 14 w 14"/>
                              <a:gd name="T25" fmla="*/ 16 h 427"/>
                              <a:gd name="T26" fmla="*/ 14 w 14"/>
                              <a:gd name="T27" fmla="*/ 16 h 427"/>
                              <a:gd name="T28" fmla="*/ 13 w 14"/>
                              <a:gd name="T29" fmla="*/ 12 h 427"/>
                              <a:gd name="T30" fmla="*/ 12 w 14"/>
                              <a:gd name="T31" fmla="*/ 4 h 427"/>
                              <a:gd name="T32" fmla="*/ 7 w 14"/>
                              <a:gd name="T33" fmla="*/ 0 h 427"/>
                              <a:gd name="T34" fmla="*/ 7 w 14"/>
                              <a:gd name="T35" fmla="*/ 0 h 427"/>
                              <a:gd name="T36" fmla="*/ 2 w 14"/>
                              <a:gd name="T37" fmla="*/ 4 h 427"/>
                              <a:gd name="T38" fmla="*/ 0 w 14"/>
                              <a:gd name="T39" fmla="*/ 12 h 427"/>
                              <a:gd name="T40" fmla="*/ 0 w 14"/>
                              <a:gd name="T41" fmla="*/ 16 h 427"/>
                              <a:gd name="T42" fmla="*/ 0 w 14"/>
                              <a:gd name="T43" fmla="*/ 16 h 427"/>
                              <a:gd name="T44" fmla="*/ 0 w 14"/>
                              <a:gd name="T45" fmla="*/ 36 h 427"/>
                              <a:gd name="T46" fmla="*/ 0 w 14"/>
                              <a:gd name="T47" fmla="*/ 85 h 427"/>
                              <a:gd name="T48" fmla="*/ 0 w 14"/>
                              <a:gd name="T49" fmla="*/ 153 h 427"/>
                              <a:gd name="T50" fmla="*/ 0 w 14"/>
                              <a:gd name="T51" fmla="*/ 227 h 427"/>
                              <a:gd name="T52" fmla="*/ 0 w 14"/>
                              <a:gd name="T53" fmla="*/ 295 h 427"/>
                              <a:gd name="T54" fmla="*/ 0 w 14"/>
                              <a:gd name="T55" fmla="*/ 343 h 427"/>
                              <a:gd name="T56" fmla="*/ 0 w 14"/>
                              <a:gd name="T57" fmla="*/ 363 h 427"/>
                              <a:gd name="T58" fmla="*/ 0 w 14"/>
                              <a:gd name="T59" fmla="*/ 363 h 427"/>
                              <a:gd name="T60" fmla="*/ 0 w 14"/>
                              <a:gd name="T61" fmla="*/ 363 h 4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427">
                                <a:moveTo>
                                  <a:pt x="0" y="363"/>
                                </a:moveTo>
                                <a:lnTo>
                                  <a:pt x="3" y="379"/>
                                </a:lnTo>
                                <a:lnTo>
                                  <a:pt x="10" y="411"/>
                                </a:lnTo>
                                <a:lnTo>
                                  <a:pt x="14" y="427"/>
                                </a:lnTo>
                                <a:lnTo>
                                  <a:pt x="14" y="410"/>
                                </a:lnTo>
                                <a:lnTo>
                                  <a:pt x="14" y="363"/>
                                </a:lnTo>
                                <a:lnTo>
                                  <a:pt x="14" y="298"/>
                                </a:lnTo>
                                <a:lnTo>
                                  <a:pt x="14" y="222"/>
                                </a:lnTo>
                                <a:lnTo>
                                  <a:pt x="14" y="147"/>
                                </a:lnTo>
                                <a:lnTo>
                                  <a:pt x="14" y="81"/>
                                </a:lnTo>
                                <a:lnTo>
                                  <a:pt x="14" y="34"/>
                                </a:lnTo>
                                <a:lnTo>
                                  <a:pt x="14" y="16"/>
                                </a:lnTo>
                                <a:lnTo>
                                  <a:pt x="13" y="12"/>
                                </a:lnTo>
                                <a:lnTo>
                                  <a:pt x="12" y="4"/>
                                </a:lnTo>
                                <a:lnTo>
                                  <a:pt x="7" y="0"/>
                                </a:lnTo>
                                <a:lnTo>
                                  <a:pt x="2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6"/>
                                </a:lnTo>
                                <a:lnTo>
                                  <a:pt x="0" y="36"/>
                                </a:lnTo>
                                <a:lnTo>
                                  <a:pt x="0" y="85"/>
                                </a:lnTo>
                                <a:lnTo>
                                  <a:pt x="0" y="153"/>
                                </a:lnTo>
                                <a:lnTo>
                                  <a:pt x="0" y="227"/>
                                </a:lnTo>
                                <a:lnTo>
                                  <a:pt x="0" y="295"/>
                                </a:lnTo>
                                <a:lnTo>
                                  <a:pt x="0" y="343"/>
                                </a:lnTo>
                                <a:lnTo>
                                  <a:pt x="0" y="3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78"/>
                        <wps:cNvSpPr>
                          <a:spLocks/>
                        </wps:cNvSpPr>
                        <wps:spPr bwMode="auto">
                          <a:xfrm>
                            <a:off x="1040" y="651"/>
                            <a:ext cx="3" cy="105"/>
                          </a:xfrm>
                          <a:custGeom>
                            <a:avLst/>
                            <a:gdLst>
                              <a:gd name="T0" fmla="*/ 0 w 14"/>
                              <a:gd name="T1" fmla="*/ 424 h 424"/>
                              <a:gd name="T2" fmla="*/ 3 w 14"/>
                              <a:gd name="T3" fmla="*/ 406 h 424"/>
                              <a:gd name="T4" fmla="*/ 10 w 14"/>
                              <a:gd name="T5" fmla="*/ 372 h 424"/>
                              <a:gd name="T6" fmla="*/ 14 w 14"/>
                              <a:gd name="T7" fmla="*/ 355 h 424"/>
                              <a:gd name="T8" fmla="*/ 14 w 14"/>
                              <a:gd name="T9" fmla="*/ 355 h 424"/>
                              <a:gd name="T10" fmla="*/ 14 w 14"/>
                              <a:gd name="T11" fmla="*/ 336 h 424"/>
                              <a:gd name="T12" fmla="*/ 14 w 14"/>
                              <a:gd name="T13" fmla="*/ 289 h 424"/>
                              <a:gd name="T14" fmla="*/ 14 w 14"/>
                              <a:gd name="T15" fmla="*/ 222 h 424"/>
                              <a:gd name="T16" fmla="*/ 14 w 14"/>
                              <a:gd name="T17" fmla="*/ 151 h 424"/>
                              <a:gd name="T18" fmla="*/ 14 w 14"/>
                              <a:gd name="T19" fmla="*/ 84 h 424"/>
                              <a:gd name="T20" fmla="*/ 14 w 14"/>
                              <a:gd name="T21" fmla="*/ 36 h 424"/>
                              <a:gd name="T22" fmla="*/ 14 w 14"/>
                              <a:gd name="T23" fmla="*/ 17 h 424"/>
                              <a:gd name="T24" fmla="*/ 14 w 14"/>
                              <a:gd name="T25" fmla="*/ 17 h 424"/>
                              <a:gd name="T26" fmla="*/ 13 w 14"/>
                              <a:gd name="T27" fmla="*/ 12 h 424"/>
                              <a:gd name="T28" fmla="*/ 12 w 14"/>
                              <a:gd name="T29" fmla="*/ 5 h 424"/>
                              <a:gd name="T30" fmla="*/ 6 w 14"/>
                              <a:gd name="T31" fmla="*/ 0 h 424"/>
                              <a:gd name="T32" fmla="*/ 6 w 14"/>
                              <a:gd name="T33" fmla="*/ 0 h 424"/>
                              <a:gd name="T34" fmla="*/ 2 w 14"/>
                              <a:gd name="T35" fmla="*/ 5 h 424"/>
                              <a:gd name="T36" fmla="*/ 0 w 14"/>
                              <a:gd name="T37" fmla="*/ 12 h 424"/>
                              <a:gd name="T38" fmla="*/ 0 w 14"/>
                              <a:gd name="T39" fmla="*/ 17 h 424"/>
                              <a:gd name="T40" fmla="*/ 0 w 14"/>
                              <a:gd name="T41" fmla="*/ 17 h 424"/>
                              <a:gd name="T42" fmla="*/ 0 w 14"/>
                              <a:gd name="T43" fmla="*/ 34 h 424"/>
                              <a:gd name="T44" fmla="*/ 0 w 14"/>
                              <a:gd name="T45" fmla="*/ 80 h 424"/>
                              <a:gd name="T46" fmla="*/ 0 w 14"/>
                              <a:gd name="T47" fmla="*/ 146 h 424"/>
                              <a:gd name="T48" fmla="*/ 0 w 14"/>
                              <a:gd name="T49" fmla="*/ 221 h 424"/>
                              <a:gd name="T50" fmla="*/ 0 w 14"/>
                              <a:gd name="T51" fmla="*/ 295 h 424"/>
                              <a:gd name="T52" fmla="*/ 0 w 14"/>
                              <a:gd name="T53" fmla="*/ 360 h 424"/>
                              <a:gd name="T54" fmla="*/ 0 w 14"/>
                              <a:gd name="T55" fmla="*/ 406 h 424"/>
                              <a:gd name="T56" fmla="*/ 0 w 14"/>
                              <a:gd name="T57" fmla="*/ 424 h 424"/>
                              <a:gd name="T58" fmla="*/ 0 w 14"/>
                              <a:gd name="T59" fmla="*/ 424 h 424"/>
                              <a:gd name="T60" fmla="*/ 0 w 14"/>
                              <a:gd name="T61" fmla="*/ 424 h 4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</a:cxnLst>
                            <a:rect l="0" t="0" r="r" b="b"/>
                            <a:pathLst>
                              <a:path w="14" h="424">
                                <a:moveTo>
                                  <a:pt x="0" y="424"/>
                                </a:moveTo>
                                <a:lnTo>
                                  <a:pt x="3" y="406"/>
                                </a:lnTo>
                                <a:lnTo>
                                  <a:pt x="10" y="372"/>
                                </a:lnTo>
                                <a:lnTo>
                                  <a:pt x="14" y="355"/>
                                </a:lnTo>
                                <a:lnTo>
                                  <a:pt x="14" y="336"/>
                                </a:lnTo>
                                <a:lnTo>
                                  <a:pt x="14" y="289"/>
                                </a:lnTo>
                                <a:lnTo>
                                  <a:pt x="14" y="222"/>
                                </a:lnTo>
                                <a:lnTo>
                                  <a:pt x="14" y="151"/>
                                </a:lnTo>
                                <a:lnTo>
                                  <a:pt x="14" y="84"/>
                                </a:lnTo>
                                <a:lnTo>
                                  <a:pt x="14" y="36"/>
                                </a:lnTo>
                                <a:lnTo>
                                  <a:pt x="14" y="17"/>
                                </a:lnTo>
                                <a:lnTo>
                                  <a:pt x="13" y="12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2"/>
                                </a:lnTo>
                                <a:lnTo>
                                  <a:pt x="0" y="17"/>
                                </a:lnTo>
                                <a:lnTo>
                                  <a:pt x="0" y="34"/>
                                </a:lnTo>
                                <a:lnTo>
                                  <a:pt x="0" y="80"/>
                                </a:lnTo>
                                <a:lnTo>
                                  <a:pt x="0" y="146"/>
                                </a:lnTo>
                                <a:lnTo>
                                  <a:pt x="0" y="221"/>
                                </a:lnTo>
                                <a:lnTo>
                                  <a:pt x="0" y="295"/>
                                </a:lnTo>
                                <a:lnTo>
                                  <a:pt x="0" y="360"/>
                                </a:lnTo>
                                <a:lnTo>
                                  <a:pt x="0" y="406"/>
                                </a:lnTo>
                                <a:lnTo>
                                  <a:pt x="0" y="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Freeform 379"/>
                        <wps:cNvSpPr>
                          <a:spLocks/>
                        </wps:cNvSpPr>
                        <wps:spPr bwMode="auto">
                          <a:xfrm>
                            <a:off x="1073" y="647"/>
                            <a:ext cx="3" cy="97"/>
                          </a:xfrm>
                          <a:custGeom>
                            <a:avLst/>
                            <a:gdLst>
                              <a:gd name="T0" fmla="*/ 0 w 14"/>
                              <a:gd name="T1" fmla="*/ 327 h 385"/>
                              <a:gd name="T2" fmla="*/ 3 w 14"/>
                              <a:gd name="T3" fmla="*/ 342 h 385"/>
                              <a:gd name="T4" fmla="*/ 10 w 14"/>
                              <a:gd name="T5" fmla="*/ 370 h 385"/>
                              <a:gd name="T6" fmla="*/ 14 w 14"/>
                              <a:gd name="T7" fmla="*/ 385 h 385"/>
                              <a:gd name="T8" fmla="*/ 14 w 14"/>
                              <a:gd name="T9" fmla="*/ 385 h 385"/>
                              <a:gd name="T10" fmla="*/ 14 w 14"/>
                              <a:gd name="T11" fmla="*/ 364 h 385"/>
                              <a:gd name="T12" fmla="*/ 14 w 14"/>
                              <a:gd name="T13" fmla="*/ 313 h 385"/>
                              <a:gd name="T14" fmla="*/ 14 w 14"/>
                              <a:gd name="T15" fmla="*/ 240 h 385"/>
                              <a:gd name="T16" fmla="*/ 14 w 14"/>
                              <a:gd name="T17" fmla="*/ 163 h 385"/>
                              <a:gd name="T18" fmla="*/ 14 w 14"/>
                              <a:gd name="T19" fmla="*/ 90 h 385"/>
                              <a:gd name="T20" fmla="*/ 14 w 14"/>
                              <a:gd name="T21" fmla="*/ 38 h 385"/>
                              <a:gd name="T22" fmla="*/ 14 w 14"/>
                              <a:gd name="T23" fmla="*/ 18 h 385"/>
                              <a:gd name="T24" fmla="*/ 14 w 14"/>
                              <a:gd name="T25" fmla="*/ 18 h 385"/>
                              <a:gd name="T26" fmla="*/ 13 w 14"/>
                              <a:gd name="T27" fmla="*/ 13 h 385"/>
                              <a:gd name="T28" fmla="*/ 12 w 14"/>
                              <a:gd name="T29" fmla="*/ 5 h 385"/>
                              <a:gd name="T30" fmla="*/ 6 w 14"/>
                              <a:gd name="T31" fmla="*/ 0 h 385"/>
                              <a:gd name="T32" fmla="*/ 6 w 14"/>
                              <a:gd name="T33" fmla="*/ 0 h 385"/>
                              <a:gd name="T34" fmla="*/ 2 w 14"/>
                              <a:gd name="T35" fmla="*/ 5 h 385"/>
                              <a:gd name="T36" fmla="*/ 0 w 14"/>
                              <a:gd name="T37" fmla="*/ 13 h 385"/>
                              <a:gd name="T38" fmla="*/ 0 w 14"/>
                              <a:gd name="T39" fmla="*/ 18 h 385"/>
                              <a:gd name="T40" fmla="*/ 0 w 14"/>
                              <a:gd name="T41" fmla="*/ 18 h 385"/>
                              <a:gd name="T42" fmla="*/ 0 w 14"/>
                              <a:gd name="T43" fmla="*/ 40 h 385"/>
                              <a:gd name="T44" fmla="*/ 0 w 14"/>
                              <a:gd name="T45" fmla="*/ 98 h 385"/>
                              <a:gd name="T46" fmla="*/ 0 w 14"/>
                              <a:gd name="T47" fmla="*/ 172 h 385"/>
                              <a:gd name="T48" fmla="*/ 0 w 14"/>
                              <a:gd name="T49" fmla="*/ 247 h 385"/>
                              <a:gd name="T50" fmla="*/ 0 w 14"/>
                              <a:gd name="T51" fmla="*/ 304 h 385"/>
                              <a:gd name="T52" fmla="*/ 0 w 14"/>
                              <a:gd name="T53" fmla="*/ 327 h 385"/>
                              <a:gd name="T54" fmla="*/ 0 w 14"/>
                              <a:gd name="T55" fmla="*/ 327 h 385"/>
                              <a:gd name="T56" fmla="*/ 0 w 14"/>
                              <a:gd name="T57" fmla="*/ 327 h 3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14" h="385">
                                <a:moveTo>
                                  <a:pt x="0" y="327"/>
                                </a:moveTo>
                                <a:lnTo>
                                  <a:pt x="3" y="342"/>
                                </a:lnTo>
                                <a:lnTo>
                                  <a:pt x="10" y="370"/>
                                </a:lnTo>
                                <a:lnTo>
                                  <a:pt x="14" y="385"/>
                                </a:lnTo>
                                <a:lnTo>
                                  <a:pt x="14" y="364"/>
                                </a:lnTo>
                                <a:lnTo>
                                  <a:pt x="14" y="313"/>
                                </a:lnTo>
                                <a:lnTo>
                                  <a:pt x="14" y="240"/>
                                </a:lnTo>
                                <a:lnTo>
                                  <a:pt x="14" y="163"/>
                                </a:lnTo>
                                <a:lnTo>
                                  <a:pt x="14" y="90"/>
                                </a:lnTo>
                                <a:lnTo>
                                  <a:pt x="14" y="38"/>
                                </a:lnTo>
                                <a:lnTo>
                                  <a:pt x="14" y="18"/>
                                </a:lnTo>
                                <a:lnTo>
                                  <a:pt x="13" y="13"/>
                                </a:lnTo>
                                <a:lnTo>
                                  <a:pt x="12" y="5"/>
                                </a:lnTo>
                                <a:lnTo>
                                  <a:pt x="6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40"/>
                                </a:lnTo>
                                <a:lnTo>
                                  <a:pt x="0" y="98"/>
                                </a:lnTo>
                                <a:lnTo>
                                  <a:pt x="0" y="172"/>
                                </a:lnTo>
                                <a:lnTo>
                                  <a:pt x="0" y="247"/>
                                </a:lnTo>
                                <a:lnTo>
                                  <a:pt x="0" y="304"/>
                                </a:lnTo>
                                <a:lnTo>
                                  <a:pt x="0" y="3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80"/>
                        <wps:cNvSpPr>
                          <a:spLocks/>
                        </wps:cNvSpPr>
                        <wps:spPr bwMode="auto">
                          <a:xfrm>
                            <a:off x="1104" y="651"/>
                            <a:ext cx="4" cy="97"/>
                          </a:xfrm>
                          <a:custGeom>
                            <a:avLst/>
                            <a:gdLst>
                              <a:gd name="T0" fmla="*/ 0 w 14"/>
                              <a:gd name="T1" fmla="*/ 390 h 390"/>
                              <a:gd name="T2" fmla="*/ 3 w 14"/>
                              <a:gd name="T3" fmla="*/ 372 h 390"/>
                              <a:gd name="T4" fmla="*/ 10 w 14"/>
                              <a:gd name="T5" fmla="*/ 341 h 390"/>
                              <a:gd name="T6" fmla="*/ 14 w 14"/>
                              <a:gd name="T7" fmla="*/ 324 h 390"/>
                              <a:gd name="T8" fmla="*/ 14 w 14"/>
                              <a:gd name="T9" fmla="*/ 324 h 390"/>
                              <a:gd name="T10" fmla="*/ 14 w 14"/>
                              <a:gd name="T11" fmla="*/ 302 h 390"/>
                              <a:gd name="T12" fmla="*/ 14 w 14"/>
                              <a:gd name="T13" fmla="*/ 245 h 390"/>
                              <a:gd name="T14" fmla="*/ 14 w 14"/>
                              <a:gd name="T15" fmla="*/ 171 h 390"/>
                              <a:gd name="T16" fmla="*/ 13 w 14"/>
                              <a:gd name="T17" fmla="*/ 97 h 390"/>
                              <a:gd name="T18" fmla="*/ 13 w 14"/>
                              <a:gd name="T19" fmla="*/ 40 h 390"/>
                              <a:gd name="T20" fmla="*/ 13 w 14"/>
                              <a:gd name="T21" fmla="*/ 18 h 390"/>
                              <a:gd name="T22" fmla="*/ 13 w 14"/>
                              <a:gd name="T23" fmla="*/ 18 h 390"/>
                              <a:gd name="T24" fmla="*/ 13 w 14"/>
                              <a:gd name="T25" fmla="*/ 13 h 390"/>
                              <a:gd name="T26" fmla="*/ 11 w 14"/>
                              <a:gd name="T27" fmla="*/ 4 h 390"/>
                              <a:gd name="T28" fmla="*/ 7 w 14"/>
                              <a:gd name="T29" fmla="*/ 0 h 390"/>
                              <a:gd name="T30" fmla="*/ 7 w 14"/>
                              <a:gd name="T31" fmla="*/ 0 h 390"/>
                              <a:gd name="T32" fmla="*/ 1 w 14"/>
                              <a:gd name="T33" fmla="*/ 4 h 390"/>
                              <a:gd name="T34" fmla="*/ 0 w 14"/>
                              <a:gd name="T35" fmla="*/ 13 h 390"/>
                              <a:gd name="T36" fmla="*/ 0 w 14"/>
                              <a:gd name="T37" fmla="*/ 18 h 390"/>
                              <a:gd name="T38" fmla="*/ 0 w 14"/>
                              <a:gd name="T39" fmla="*/ 18 h 390"/>
                              <a:gd name="T40" fmla="*/ 0 w 14"/>
                              <a:gd name="T41" fmla="*/ 34 h 390"/>
                              <a:gd name="T42" fmla="*/ 0 w 14"/>
                              <a:gd name="T43" fmla="*/ 76 h 390"/>
                              <a:gd name="T44" fmla="*/ 0 w 14"/>
                              <a:gd name="T45" fmla="*/ 136 h 390"/>
                              <a:gd name="T46" fmla="*/ 0 w 14"/>
                              <a:gd name="T47" fmla="*/ 205 h 390"/>
                              <a:gd name="T48" fmla="*/ 0 w 14"/>
                              <a:gd name="T49" fmla="*/ 273 h 390"/>
                              <a:gd name="T50" fmla="*/ 0 w 14"/>
                              <a:gd name="T51" fmla="*/ 333 h 390"/>
                              <a:gd name="T52" fmla="*/ 0 w 14"/>
                              <a:gd name="T53" fmla="*/ 375 h 390"/>
                              <a:gd name="T54" fmla="*/ 0 w 14"/>
                              <a:gd name="T55" fmla="*/ 390 h 390"/>
                              <a:gd name="T56" fmla="*/ 0 w 14"/>
                              <a:gd name="T57" fmla="*/ 390 h 390"/>
                              <a:gd name="T58" fmla="*/ 0 w 14"/>
                              <a:gd name="T59" fmla="*/ 390 h 3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4" h="390">
                                <a:moveTo>
                                  <a:pt x="0" y="390"/>
                                </a:moveTo>
                                <a:lnTo>
                                  <a:pt x="3" y="372"/>
                                </a:lnTo>
                                <a:lnTo>
                                  <a:pt x="10" y="341"/>
                                </a:lnTo>
                                <a:lnTo>
                                  <a:pt x="14" y="324"/>
                                </a:lnTo>
                                <a:lnTo>
                                  <a:pt x="14" y="302"/>
                                </a:lnTo>
                                <a:lnTo>
                                  <a:pt x="14" y="245"/>
                                </a:lnTo>
                                <a:lnTo>
                                  <a:pt x="14" y="171"/>
                                </a:lnTo>
                                <a:lnTo>
                                  <a:pt x="13" y="97"/>
                                </a:lnTo>
                                <a:lnTo>
                                  <a:pt x="13" y="40"/>
                                </a:lnTo>
                                <a:lnTo>
                                  <a:pt x="13" y="18"/>
                                </a:lnTo>
                                <a:lnTo>
                                  <a:pt x="13" y="13"/>
                                </a:lnTo>
                                <a:lnTo>
                                  <a:pt x="11" y="4"/>
                                </a:lnTo>
                                <a:lnTo>
                                  <a:pt x="7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3"/>
                                </a:lnTo>
                                <a:lnTo>
                                  <a:pt x="0" y="18"/>
                                </a:lnTo>
                                <a:lnTo>
                                  <a:pt x="0" y="34"/>
                                </a:lnTo>
                                <a:lnTo>
                                  <a:pt x="0" y="76"/>
                                </a:lnTo>
                                <a:lnTo>
                                  <a:pt x="0" y="136"/>
                                </a:lnTo>
                                <a:lnTo>
                                  <a:pt x="0" y="205"/>
                                </a:lnTo>
                                <a:lnTo>
                                  <a:pt x="0" y="273"/>
                                </a:lnTo>
                                <a:lnTo>
                                  <a:pt x="0" y="333"/>
                                </a:lnTo>
                                <a:lnTo>
                                  <a:pt x="0" y="375"/>
                                </a:lnTo>
                                <a:lnTo>
                                  <a:pt x="0" y="3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381"/>
                        <wps:cNvSpPr>
                          <a:spLocks/>
                        </wps:cNvSpPr>
                        <wps:spPr bwMode="auto">
                          <a:xfrm>
                            <a:off x="1135" y="657"/>
                            <a:ext cx="4" cy="103"/>
                          </a:xfrm>
                          <a:custGeom>
                            <a:avLst/>
                            <a:gdLst>
                              <a:gd name="T0" fmla="*/ 1 w 15"/>
                              <a:gd name="T1" fmla="*/ 336 h 413"/>
                              <a:gd name="T2" fmla="*/ 5 w 15"/>
                              <a:gd name="T3" fmla="*/ 357 h 413"/>
                              <a:gd name="T4" fmla="*/ 11 w 15"/>
                              <a:gd name="T5" fmla="*/ 393 h 413"/>
                              <a:gd name="T6" fmla="*/ 15 w 15"/>
                              <a:gd name="T7" fmla="*/ 413 h 413"/>
                              <a:gd name="T8" fmla="*/ 15 w 15"/>
                              <a:gd name="T9" fmla="*/ 413 h 413"/>
                              <a:gd name="T10" fmla="*/ 15 w 15"/>
                              <a:gd name="T11" fmla="*/ 397 h 413"/>
                              <a:gd name="T12" fmla="*/ 15 w 15"/>
                              <a:gd name="T13" fmla="*/ 352 h 413"/>
                              <a:gd name="T14" fmla="*/ 15 w 15"/>
                              <a:gd name="T15" fmla="*/ 289 h 413"/>
                              <a:gd name="T16" fmla="*/ 15 w 15"/>
                              <a:gd name="T17" fmla="*/ 216 h 413"/>
                              <a:gd name="T18" fmla="*/ 15 w 15"/>
                              <a:gd name="T19" fmla="*/ 143 h 413"/>
                              <a:gd name="T20" fmla="*/ 15 w 15"/>
                              <a:gd name="T21" fmla="*/ 80 h 413"/>
                              <a:gd name="T22" fmla="*/ 15 w 15"/>
                              <a:gd name="T23" fmla="*/ 35 h 413"/>
                              <a:gd name="T24" fmla="*/ 15 w 15"/>
                              <a:gd name="T25" fmla="*/ 17 h 413"/>
                              <a:gd name="T26" fmla="*/ 15 w 15"/>
                              <a:gd name="T27" fmla="*/ 17 h 413"/>
                              <a:gd name="T28" fmla="*/ 15 w 15"/>
                              <a:gd name="T29" fmla="*/ 13 h 413"/>
                              <a:gd name="T30" fmla="*/ 12 w 15"/>
                              <a:gd name="T31" fmla="*/ 4 h 413"/>
                              <a:gd name="T32" fmla="*/ 8 w 15"/>
                              <a:gd name="T33" fmla="*/ 0 h 413"/>
                              <a:gd name="T34" fmla="*/ 8 w 15"/>
                              <a:gd name="T35" fmla="*/ 0 h 413"/>
                              <a:gd name="T36" fmla="*/ 3 w 15"/>
                              <a:gd name="T37" fmla="*/ 4 h 413"/>
                              <a:gd name="T38" fmla="*/ 1 w 15"/>
                              <a:gd name="T39" fmla="*/ 13 h 413"/>
                              <a:gd name="T40" fmla="*/ 0 w 15"/>
                              <a:gd name="T41" fmla="*/ 17 h 413"/>
                              <a:gd name="T42" fmla="*/ 0 w 15"/>
                              <a:gd name="T43" fmla="*/ 17 h 413"/>
                              <a:gd name="T44" fmla="*/ 0 w 15"/>
                              <a:gd name="T45" fmla="*/ 41 h 413"/>
                              <a:gd name="T46" fmla="*/ 1 w 15"/>
                              <a:gd name="T47" fmla="*/ 100 h 413"/>
                              <a:gd name="T48" fmla="*/ 1 w 15"/>
                              <a:gd name="T49" fmla="*/ 177 h 413"/>
                              <a:gd name="T50" fmla="*/ 1 w 15"/>
                              <a:gd name="T51" fmla="*/ 255 h 413"/>
                              <a:gd name="T52" fmla="*/ 1 w 15"/>
                              <a:gd name="T53" fmla="*/ 313 h 413"/>
                              <a:gd name="T54" fmla="*/ 1 w 15"/>
                              <a:gd name="T55" fmla="*/ 336 h 413"/>
                              <a:gd name="T56" fmla="*/ 1 w 15"/>
                              <a:gd name="T57" fmla="*/ 336 h 413"/>
                              <a:gd name="T58" fmla="*/ 1 w 15"/>
                              <a:gd name="T59" fmla="*/ 336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15" h="413">
                                <a:moveTo>
                                  <a:pt x="1" y="336"/>
                                </a:moveTo>
                                <a:lnTo>
                                  <a:pt x="5" y="357"/>
                                </a:lnTo>
                                <a:lnTo>
                                  <a:pt x="11" y="393"/>
                                </a:lnTo>
                                <a:lnTo>
                                  <a:pt x="15" y="413"/>
                                </a:lnTo>
                                <a:lnTo>
                                  <a:pt x="15" y="397"/>
                                </a:lnTo>
                                <a:lnTo>
                                  <a:pt x="15" y="352"/>
                                </a:lnTo>
                                <a:lnTo>
                                  <a:pt x="15" y="289"/>
                                </a:lnTo>
                                <a:lnTo>
                                  <a:pt x="15" y="216"/>
                                </a:lnTo>
                                <a:lnTo>
                                  <a:pt x="15" y="143"/>
                                </a:lnTo>
                                <a:lnTo>
                                  <a:pt x="15" y="80"/>
                                </a:lnTo>
                                <a:lnTo>
                                  <a:pt x="15" y="35"/>
                                </a:lnTo>
                                <a:lnTo>
                                  <a:pt x="15" y="17"/>
                                </a:lnTo>
                                <a:lnTo>
                                  <a:pt x="15" y="13"/>
                                </a:lnTo>
                                <a:lnTo>
                                  <a:pt x="12" y="4"/>
                                </a:lnTo>
                                <a:lnTo>
                                  <a:pt x="8" y="0"/>
                                </a:lnTo>
                                <a:lnTo>
                                  <a:pt x="3" y="4"/>
                                </a:lnTo>
                                <a:lnTo>
                                  <a:pt x="1" y="13"/>
                                </a:lnTo>
                                <a:lnTo>
                                  <a:pt x="0" y="17"/>
                                </a:lnTo>
                                <a:lnTo>
                                  <a:pt x="0" y="41"/>
                                </a:lnTo>
                                <a:lnTo>
                                  <a:pt x="1" y="100"/>
                                </a:lnTo>
                                <a:lnTo>
                                  <a:pt x="1" y="177"/>
                                </a:lnTo>
                                <a:lnTo>
                                  <a:pt x="1" y="255"/>
                                </a:lnTo>
                                <a:lnTo>
                                  <a:pt x="1" y="313"/>
                                </a:lnTo>
                                <a:lnTo>
                                  <a:pt x="1" y="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382"/>
                        <wps:cNvSpPr>
                          <a:spLocks/>
                        </wps:cNvSpPr>
                        <wps:spPr bwMode="auto">
                          <a:xfrm>
                            <a:off x="1167" y="654"/>
                            <a:ext cx="4" cy="117"/>
                          </a:xfrm>
                          <a:custGeom>
                            <a:avLst/>
                            <a:gdLst>
                              <a:gd name="T0" fmla="*/ 0 w 14"/>
                              <a:gd name="T1" fmla="*/ 466 h 466"/>
                              <a:gd name="T2" fmla="*/ 3 w 14"/>
                              <a:gd name="T3" fmla="*/ 445 h 466"/>
                              <a:gd name="T4" fmla="*/ 11 w 14"/>
                              <a:gd name="T5" fmla="*/ 408 h 466"/>
                              <a:gd name="T6" fmla="*/ 14 w 14"/>
                              <a:gd name="T7" fmla="*/ 388 h 466"/>
                              <a:gd name="T8" fmla="*/ 14 w 14"/>
                              <a:gd name="T9" fmla="*/ 388 h 466"/>
                              <a:gd name="T10" fmla="*/ 14 w 14"/>
                              <a:gd name="T11" fmla="*/ 367 h 466"/>
                              <a:gd name="T12" fmla="*/ 14 w 14"/>
                              <a:gd name="T13" fmla="*/ 316 h 466"/>
                              <a:gd name="T14" fmla="*/ 14 w 14"/>
                              <a:gd name="T15" fmla="*/ 244 h 466"/>
                              <a:gd name="T16" fmla="*/ 14 w 14"/>
                              <a:gd name="T17" fmla="*/ 166 h 466"/>
                              <a:gd name="T18" fmla="*/ 14 w 14"/>
                              <a:gd name="T19" fmla="*/ 94 h 466"/>
                              <a:gd name="T20" fmla="*/ 14 w 14"/>
                              <a:gd name="T21" fmla="*/ 41 h 466"/>
                              <a:gd name="T22" fmla="*/ 14 w 14"/>
                              <a:gd name="T23" fmla="*/ 22 h 466"/>
                              <a:gd name="T24" fmla="*/ 14 w 14"/>
                              <a:gd name="T25" fmla="*/ 22 h 466"/>
                              <a:gd name="T26" fmla="*/ 14 w 14"/>
                              <a:gd name="T27" fmla="*/ 16 h 466"/>
                              <a:gd name="T28" fmla="*/ 12 w 14"/>
                              <a:gd name="T29" fmla="*/ 5 h 466"/>
                              <a:gd name="T30" fmla="*/ 7 w 14"/>
                              <a:gd name="T31" fmla="*/ 0 h 466"/>
                              <a:gd name="T32" fmla="*/ 7 w 14"/>
                              <a:gd name="T33" fmla="*/ 0 h 466"/>
                              <a:gd name="T34" fmla="*/ 2 w 14"/>
                              <a:gd name="T35" fmla="*/ 5 h 466"/>
                              <a:gd name="T36" fmla="*/ 0 w 14"/>
                              <a:gd name="T37" fmla="*/ 16 h 466"/>
                              <a:gd name="T38" fmla="*/ 0 w 14"/>
                              <a:gd name="T39" fmla="*/ 22 h 466"/>
                              <a:gd name="T40" fmla="*/ 0 w 14"/>
                              <a:gd name="T41" fmla="*/ 22 h 466"/>
                              <a:gd name="T42" fmla="*/ 0 w 14"/>
                              <a:gd name="T43" fmla="*/ 37 h 466"/>
                              <a:gd name="T44" fmla="*/ 0 w 14"/>
                              <a:gd name="T45" fmla="*/ 78 h 466"/>
                              <a:gd name="T46" fmla="*/ 0 w 14"/>
                              <a:gd name="T47" fmla="*/ 137 h 466"/>
                              <a:gd name="T48" fmla="*/ 0 w 14"/>
                              <a:gd name="T49" fmla="*/ 207 h 466"/>
                              <a:gd name="T50" fmla="*/ 0 w 14"/>
                              <a:gd name="T51" fmla="*/ 281 h 466"/>
                              <a:gd name="T52" fmla="*/ 0 w 14"/>
                              <a:gd name="T53" fmla="*/ 350 h 466"/>
                              <a:gd name="T54" fmla="*/ 0 w 14"/>
                              <a:gd name="T55" fmla="*/ 409 h 466"/>
                              <a:gd name="T56" fmla="*/ 0 w 14"/>
                              <a:gd name="T57" fmla="*/ 451 h 466"/>
                              <a:gd name="T58" fmla="*/ 0 w 14"/>
                              <a:gd name="T59" fmla="*/ 466 h 466"/>
                              <a:gd name="T60" fmla="*/ 0 w 14"/>
                              <a:gd name="T61" fmla="*/ 466 h 466"/>
                              <a:gd name="T62" fmla="*/ 0 w 14"/>
                              <a:gd name="T63" fmla="*/ 466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4" h="466">
                                <a:moveTo>
                                  <a:pt x="0" y="466"/>
                                </a:moveTo>
                                <a:lnTo>
                                  <a:pt x="3" y="445"/>
                                </a:lnTo>
                                <a:lnTo>
                                  <a:pt x="11" y="408"/>
                                </a:lnTo>
                                <a:lnTo>
                                  <a:pt x="14" y="388"/>
                                </a:lnTo>
                                <a:lnTo>
                                  <a:pt x="14" y="367"/>
                                </a:lnTo>
                                <a:lnTo>
                                  <a:pt x="14" y="316"/>
                                </a:lnTo>
                                <a:lnTo>
                                  <a:pt x="14" y="244"/>
                                </a:lnTo>
                                <a:lnTo>
                                  <a:pt x="14" y="166"/>
                                </a:lnTo>
                                <a:lnTo>
                                  <a:pt x="14" y="94"/>
                                </a:lnTo>
                                <a:lnTo>
                                  <a:pt x="14" y="41"/>
                                </a:lnTo>
                                <a:lnTo>
                                  <a:pt x="14" y="22"/>
                                </a:lnTo>
                                <a:lnTo>
                                  <a:pt x="14" y="16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78"/>
                                </a:lnTo>
                                <a:lnTo>
                                  <a:pt x="0" y="137"/>
                                </a:lnTo>
                                <a:lnTo>
                                  <a:pt x="0" y="207"/>
                                </a:lnTo>
                                <a:lnTo>
                                  <a:pt x="0" y="281"/>
                                </a:lnTo>
                                <a:lnTo>
                                  <a:pt x="0" y="350"/>
                                </a:lnTo>
                                <a:lnTo>
                                  <a:pt x="0" y="409"/>
                                </a:lnTo>
                                <a:lnTo>
                                  <a:pt x="0" y="451"/>
                                </a:lnTo>
                                <a:lnTo>
                                  <a:pt x="0" y="4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83"/>
                        <wps:cNvSpPr>
                          <a:spLocks/>
                        </wps:cNvSpPr>
                        <wps:spPr bwMode="auto">
                          <a:xfrm>
                            <a:off x="1200" y="658"/>
                            <a:ext cx="4" cy="116"/>
                          </a:xfrm>
                          <a:custGeom>
                            <a:avLst/>
                            <a:gdLst>
                              <a:gd name="T0" fmla="*/ 0 w 14"/>
                              <a:gd name="T1" fmla="*/ 399 h 466"/>
                              <a:gd name="T2" fmla="*/ 3 w 14"/>
                              <a:gd name="T3" fmla="*/ 416 h 466"/>
                              <a:gd name="T4" fmla="*/ 10 w 14"/>
                              <a:gd name="T5" fmla="*/ 448 h 466"/>
                              <a:gd name="T6" fmla="*/ 14 w 14"/>
                              <a:gd name="T7" fmla="*/ 466 h 466"/>
                              <a:gd name="T8" fmla="*/ 14 w 14"/>
                              <a:gd name="T9" fmla="*/ 466 h 466"/>
                              <a:gd name="T10" fmla="*/ 14 w 14"/>
                              <a:gd name="T11" fmla="*/ 451 h 466"/>
                              <a:gd name="T12" fmla="*/ 14 w 14"/>
                              <a:gd name="T13" fmla="*/ 409 h 466"/>
                              <a:gd name="T14" fmla="*/ 14 w 14"/>
                              <a:gd name="T15" fmla="*/ 350 h 466"/>
                              <a:gd name="T16" fmla="*/ 14 w 14"/>
                              <a:gd name="T17" fmla="*/ 281 h 466"/>
                              <a:gd name="T18" fmla="*/ 14 w 14"/>
                              <a:gd name="T19" fmla="*/ 207 h 466"/>
                              <a:gd name="T20" fmla="*/ 14 w 14"/>
                              <a:gd name="T21" fmla="*/ 137 h 466"/>
                              <a:gd name="T22" fmla="*/ 14 w 14"/>
                              <a:gd name="T23" fmla="*/ 78 h 466"/>
                              <a:gd name="T24" fmla="*/ 14 w 14"/>
                              <a:gd name="T25" fmla="*/ 37 h 466"/>
                              <a:gd name="T26" fmla="*/ 14 w 14"/>
                              <a:gd name="T27" fmla="*/ 22 h 466"/>
                              <a:gd name="T28" fmla="*/ 14 w 14"/>
                              <a:gd name="T29" fmla="*/ 22 h 466"/>
                              <a:gd name="T30" fmla="*/ 13 w 14"/>
                              <a:gd name="T31" fmla="*/ 16 h 466"/>
                              <a:gd name="T32" fmla="*/ 12 w 14"/>
                              <a:gd name="T33" fmla="*/ 5 h 466"/>
                              <a:gd name="T34" fmla="*/ 7 w 14"/>
                              <a:gd name="T35" fmla="*/ 0 h 466"/>
                              <a:gd name="T36" fmla="*/ 7 w 14"/>
                              <a:gd name="T37" fmla="*/ 0 h 466"/>
                              <a:gd name="T38" fmla="*/ 2 w 14"/>
                              <a:gd name="T39" fmla="*/ 5 h 466"/>
                              <a:gd name="T40" fmla="*/ 0 w 14"/>
                              <a:gd name="T41" fmla="*/ 16 h 466"/>
                              <a:gd name="T42" fmla="*/ 0 w 14"/>
                              <a:gd name="T43" fmla="*/ 22 h 466"/>
                              <a:gd name="T44" fmla="*/ 0 w 14"/>
                              <a:gd name="T45" fmla="*/ 22 h 466"/>
                              <a:gd name="T46" fmla="*/ 0 w 14"/>
                              <a:gd name="T47" fmla="*/ 37 h 466"/>
                              <a:gd name="T48" fmla="*/ 0 w 14"/>
                              <a:gd name="T49" fmla="*/ 81 h 466"/>
                              <a:gd name="T50" fmla="*/ 0 w 14"/>
                              <a:gd name="T51" fmla="*/ 141 h 466"/>
                              <a:gd name="T52" fmla="*/ 0 w 14"/>
                              <a:gd name="T53" fmla="*/ 210 h 466"/>
                              <a:gd name="T54" fmla="*/ 0 w 14"/>
                              <a:gd name="T55" fmla="*/ 280 h 466"/>
                              <a:gd name="T56" fmla="*/ 0 w 14"/>
                              <a:gd name="T57" fmla="*/ 340 h 466"/>
                              <a:gd name="T58" fmla="*/ 0 w 14"/>
                              <a:gd name="T59" fmla="*/ 383 h 466"/>
                              <a:gd name="T60" fmla="*/ 0 w 14"/>
                              <a:gd name="T61" fmla="*/ 399 h 466"/>
                              <a:gd name="T62" fmla="*/ 0 w 14"/>
                              <a:gd name="T63" fmla="*/ 399 h 466"/>
                              <a:gd name="T64" fmla="*/ 0 w 14"/>
                              <a:gd name="T65" fmla="*/ 399 h 4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14" h="466">
                                <a:moveTo>
                                  <a:pt x="0" y="399"/>
                                </a:moveTo>
                                <a:lnTo>
                                  <a:pt x="3" y="416"/>
                                </a:lnTo>
                                <a:lnTo>
                                  <a:pt x="10" y="448"/>
                                </a:lnTo>
                                <a:lnTo>
                                  <a:pt x="14" y="466"/>
                                </a:lnTo>
                                <a:lnTo>
                                  <a:pt x="14" y="451"/>
                                </a:lnTo>
                                <a:lnTo>
                                  <a:pt x="14" y="409"/>
                                </a:lnTo>
                                <a:lnTo>
                                  <a:pt x="14" y="350"/>
                                </a:lnTo>
                                <a:lnTo>
                                  <a:pt x="14" y="281"/>
                                </a:lnTo>
                                <a:lnTo>
                                  <a:pt x="14" y="207"/>
                                </a:lnTo>
                                <a:lnTo>
                                  <a:pt x="14" y="137"/>
                                </a:lnTo>
                                <a:lnTo>
                                  <a:pt x="14" y="78"/>
                                </a:lnTo>
                                <a:lnTo>
                                  <a:pt x="14" y="37"/>
                                </a:lnTo>
                                <a:lnTo>
                                  <a:pt x="14" y="22"/>
                                </a:lnTo>
                                <a:lnTo>
                                  <a:pt x="13" y="16"/>
                                </a:lnTo>
                                <a:lnTo>
                                  <a:pt x="12" y="5"/>
                                </a:lnTo>
                                <a:lnTo>
                                  <a:pt x="7" y="0"/>
                                </a:lnTo>
                                <a:lnTo>
                                  <a:pt x="2" y="5"/>
                                </a:lnTo>
                                <a:lnTo>
                                  <a:pt x="0" y="16"/>
                                </a:lnTo>
                                <a:lnTo>
                                  <a:pt x="0" y="22"/>
                                </a:lnTo>
                                <a:lnTo>
                                  <a:pt x="0" y="37"/>
                                </a:lnTo>
                                <a:lnTo>
                                  <a:pt x="0" y="81"/>
                                </a:lnTo>
                                <a:lnTo>
                                  <a:pt x="0" y="141"/>
                                </a:lnTo>
                                <a:lnTo>
                                  <a:pt x="0" y="210"/>
                                </a:lnTo>
                                <a:lnTo>
                                  <a:pt x="0" y="280"/>
                                </a:lnTo>
                                <a:lnTo>
                                  <a:pt x="0" y="340"/>
                                </a:lnTo>
                                <a:lnTo>
                                  <a:pt x="0" y="383"/>
                                </a:lnTo>
                                <a:lnTo>
                                  <a:pt x="0" y="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384"/>
                        <wps:cNvSpPr>
                          <a:spLocks/>
                        </wps:cNvSpPr>
                        <wps:spPr bwMode="auto">
                          <a:xfrm>
                            <a:off x="539" y="356"/>
                            <a:ext cx="49" cy="93"/>
                          </a:xfrm>
                          <a:custGeom>
                            <a:avLst/>
                            <a:gdLst>
                              <a:gd name="T0" fmla="*/ 2 w 197"/>
                              <a:gd name="T1" fmla="*/ 332 h 374"/>
                              <a:gd name="T2" fmla="*/ 2 w 197"/>
                              <a:gd name="T3" fmla="*/ 325 h 374"/>
                              <a:gd name="T4" fmla="*/ 0 w 197"/>
                              <a:gd name="T5" fmla="*/ 306 h 374"/>
                              <a:gd name="T6" fmla="*/ 0 w 197"/>
                              <a:gd name="T7" fmla="*/ 278 h 374"/>
                              <a:gd name="T8" fmla="*/ 2 w 197"/>
                              <a:gd name="T9" fmla="*/ 243 h 374"/>
                              <a:gd name="T10" fmla="*/ 8 w 197"/>
                              <a:gd name="T11" fmla="*/ 202 h 374"/>
                              <a:gd name="T12" fmla="*/ 19 w 197"/>
                              <a:gd name="T13" fmla="*/ 160 h 374"/>
                              <a:gd name="T14" fmla="*/ 35 w 197"/>
                              <a:gd name="T15" fmla="*/ 118 h 374"/>
                              <a:gd name="T16" fmla="*/ 61 w 197"/>
                              <a:gd name="T17" fmla="*/ 78 h 374"/>
                              <a:gd name="T18" fmla="*/ 95 w 197"/>
                              <a:gd name="T19" fmla="*/ 44 h 374"/>
                              <a:gd name="T20" fmla="*/ 140 w 197"/>
                              <a:gd name="T21" fmla="*/ 17 h 374"/>
                              <a:gd name="T22" fmla="*/ 197 w 197"/>
                              <a:gd name="T23" fmla="*/ 0 h 374"/>
                              <a:gd name="T24" fmla="*/ 197 w 197"/>
                              <a:gd name="T25" fmla="*/ 0 h 374"/>
                              <a:gd name="T26" fmla="*/ 197 w 197"/>
                              <a:gd name="T27" fmla="*/ 16 h 374"/>
                              <a:gd name="T28" fmla="*/ 197 w 197"/>
                              <a:gd name="T29" fmla="*/ 59 h 374"/>
                              <a:gd name="T30" fmla="*/ 197 w 197"/>
                              <a:gd name="T31" fmla="*/ 119 h 374"/>
                              <a:gd name="T32" fmla="*/ 197 w 197"/>
                              <a:gd name="T33" fmla="*/ 187 h 374"/>
                              <a:gd name="T34" fmla="*/ 197 w 197"/>
                              <a:gd name="T35" fmla="*/ 256 h 374"/>
                              <a:gd name="T36" fmla="*/ 197 w 197"/>
                              <a:gd name="T37" fmla="*/ 316 h 374"/>
                              <a:gd name="T38" fmla="*/ 197 w 197"/>
                              <a:gd name="T39" fmla="*/ 358 h 374"/>
                              <a:gd name="T40" fmla="*/ 197 w 197"/>
                              <a:gd name="T41" fmla="*/ 374 h 374"/>
                              <a:gd name="T42" fmla="*/ 197 w 197"/>
                              <a:gd name="T43" fmla="*/ 374 h 374"/>
                              <a:gd name="T44" fmla="*/ 182 w 197"/>
                              <a:gd name="T45" fmla="*/ 345 h 374"/>
                              <a:gd name="T46" fmla="*/ 153 w 197"/>
                              <a:gd name="T47" fmla="*/ 289 h 374"/>
                              <a:gd name="T48" fmla="*/ 139 w 197"/>
                              <a:gd name="T49" fmla="*/ 259 h 374"/>
                              <a:gd name="T50" fmla="*/ 139 w 197"/>
                              <a:gd name="T51" fmla="*/ 259 h 374"/>
                              <a:gd name="T52" fmla="*/ 139 w 197"/>
                              <a:gd name="T53" fmla="*/ 253 h 374"/>
                              <a:gd name="T54" fmla="*/ 139 w 197"/>
                              <a:gd name="T55" fmla="*/ 242 h 374"/>
                              <a:gd name="T56" fmla="*/ 139 w 197"/>
                              <a:gd name="T57" fmla="*/ 235 h 374"/>
                              <a:gd name="T58" fmla="*/ 139 w 197"/>
                              <a:gd name="T59" fmla="*/ 235 h 374"/>
                              <a:gd name="T60" fmla="*/ 147 w 197"/>
                              <a:gd name="T61" fmla="*/ 230 h 374"/>
                              <a:gd name="T62" fmla="*/ 163 w 197"/>
                              <a:gd name="T63" fmla="*/ 211 h 374"/>
                              <a:gd name="T64" fmla="*/ 171 w 197"/>
                              <a:gd name="T65" fmla="*/ 179 h 374"/>
                              <a:gd name="T66" fmla="*/ 171 w 197"/>
                              <a:gd name="T67" fmla="*/ 179 h 374"/>
                              <a:gd name="T68" fmla="*/ 163 w 197"/>
                              <a:gd name="T69" fmla="*/ 150 h 374"/>
                              <a:gd name="T70" fmla="*/ 147 w 197"/>
                              <a:gd name="T71" fmla="*/ 134 h 374"/>
                              <a:gd name="T72" fmla="*/ 139 w 197"/>
                              <a:gd name="T73" fmla="*/ 131 h 374"/>
                              <a:gd name="T74" fmla="*/ 139 w 197"/>
                              <a:gd name="T75" fmla="*/ 131 h 374"/>
                              <a:gd name="T76" fmla="*/ 137 w 197"/>
                              <a:gd name="T77" fmla="*/ 116 h 374"/>
                              <a:gd name="T78" fmla="*/ 123 w 197"/>
                              <a:gd name="T79" fmla="*/ 89 h 374"/>
                              <a:gd name="T80" fmla="*/ 89 w 197"/>
                              <a:gd name="T81" fmla="*/ 78 h 374"/>
                              <a:gd name="T82" fmla="*/ 89 w 197"/>
                              <a:gd name="T83" fmla="*/ 78 h 374"/>
                              <a:gd name="T84" fmla="*/ 76 w 197"/>
                              <a:gd name="T85" fmla="*/ 92 h 374"/>
                              <a:gd name="T86" fmla="*/ 51 w 197"/>
                              <a:gd name="T87" fmla="*/ 128 h 374"/>
                              <a:gd name="T88" fmla="*/ 28 w 197"/>
                              <a:gd name="T89" fmla="*/ 183 h 374"/>
                              <a:gd name="T90" fmla="*/ 28 w 197"/>
                              <a:gd name="T91" fmla="*/ 183 h 374"/>
                              <a:gd name="T92" fmla="*/ 24 w 197"/>
                              <a:gd name="T93" fmla="*/ 243 h 374"/>
                              <a:gd name="T94" fmla="*/ 40 w 197"/>
                              <a:gd name="T95" fmla="*/ 266 h 374"/>
                              <a:gd name="T96" fmla="*/ 50 w 197"/>
                              <a:gd name="T97" fmla="*/ 269 h 374"/>
                              <a:gd name="T98" fmla="*/ 50 w 197"/>
                              <a:gd name="T99" fmla="*/ 269 h 374"/>
                              <a:gd name="T100" fmla="*/ 38 w 197"/>
                              <a:gd name="T101" fmla="*/ 286 h 374"/>
                              <a:gd name="T102" fmla="*/ 15 w 197"/>
                              <a:gd name="T103" fmla="*/ 315 h 374"/>
                              <a:gd name="T104" fmla="*/ 2 w 197"/>
                              <a:gd name="T105" fmla="*/ 332 h 374"/>
                              <a:gd name="T106" fmla="*/ 2 w 197"/>
                              <a:gd name="T107" fmla="*/ 332 h 374"/>
                              <a:gd name="T108" fmla="*/ 2 w 197"/>
                              <a:gd name="T109" fmla="*/ 332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197" h="374">
                                <a:moveTo>
                                  <a:pt x="2" y="332"/>
                                </a:moveTo>
                                <a:lnTo>
                                  <a:pt x="2" y="325"/>
                                </a:lnTo>
                                <a:lnTo>
                                  <a:pt x="0" y="306"/>
                                </a:lnTo>
                                <a:lnTo>
                                  <a:pt x="0" y="278"/>
                                </a:lnTo>
                                <a:lnTo>
                                  <a:pt x="2" y="243"/>
                                </a:lnTo>
                                <a:lnTo>
                                  <a:pt x="8" y="202"/>
                                </a:lnTo>
                                <a:lnTo>
                                  <a:pt x="19" y="160"/>
                                </a:lnTo>
                                <a:lnTo>
                                  <a:pt x="35" y="118"/>
                                </a:lnTo>
                                <a:lnTo>
                                  <a:pt x="61" y="78"/>
                                </a:lnTo>
                                <a:lnTo>
                                  <a:pt x="95" y="44"/>
                                </a:lnTo>
                                <a:lnTo>
                                  <a:pt x="140" y="17"/>
                                </a:lnTo>
                                <a:lnTo>
                                  <a:pt x="197" y="0"/>
                                </a:lnTo>
                                <a:lnTo>
                                  <a:pt x="197" y="16"/>
                                </a:lnTo>
                                <a:lnTo>
                                  <a:pt x="197" y="59"/>
                                </a:lnTo>
                                <a:lnTo>
                                  <a:pt x="197" y="119"/>
                                </a:lnTo>
                                <a:lnTo>
                                  <a:pt x="197" y="187"/>
                                </a:lnTo>
                                <a:lnTo>
                                  <a:pt x="197" y="256"/>
                                </a:lnTo>
                                <a:lnTo>
                                  <a:pt x="197" y="316"/>
                                </a:lnTo>
                                <a:lnTo>
                                  <a:pt x="197" y="358"/>
                                </a:lnTo>
                                <a:lnTo>
                                  <a:pt x="197" y="374"/>
                                </a:lnTo>
                                <a:lnTo>
                                  <a:pt x="182" y="345"/>
                                </a:lnTo>
                                <a:lnTo>
                                  <a:pt x="153" y="289"/>
                                </a:lnTo>
                                <a:lnTo>
                                  <a:pt x="139" y="259"/>
                                </a:lnTo>
                                <a:lnTo>
                                  <a:pt x="139" y="253"/>
                                </a:lnTo>
                                <a:lnTo>
                                  <a:pt x="139" y="242"/>
                                </a:lnTo>
                                <a:lnTo>
                                  <a:pt x="139" y="235"/>
                                </a:lnTo>
                                <a:lnTo>
                                  <a:pt x="147" y="230"/>
                                </a:lnTo>
                                <a:lnTo>
                                  <a:pt x="163" y="211"/>
                                </a:lnTo>
                                <a:lnTo>
                                  <a:pt x="171" y="179"/>
                                </a:lnTo>
                                <a:lnTo>
                                  <a:pt x="163" y="150"/>
                                </a:lnTo>
                                <a:lnTo>
                                  <a:pt x="147" y="134"/>
                                </a:lnTo>
                                <a:lnTo>
                                  <a:pt x="139" y="131"/>
                                </a:lnTo>
                                <a:lnTo>
                                  <a:pt x="137" y="116"/>
                                </a:lnTo>
                                <a:lnTo>
                                  <a:pt x="123" y="89"/>
                                </a:lnTo>
                                <a:lnTo>
                                  <a:pt x="89" y="78"/>
                                </a:lnTo>
                                <a:lnTo>
                                  <a:pt x="76" y="92"/>
                                </a:lnTo>
                                <a:lnTo>
                                  <a:pt x="51" y="128"/>
                                </a:lnTo>
                                <a:lnTo>
                                  <a:pt x="28" y="183"/>
                                </a:lnTo>
                                <a:lnTo>
                                  <a:pt x="24" y="243"/>
                                </a:lnTo>
                                <a:lnTo>
                                  <a:pt x="40" y="266"/>
                                </a:lnTo>
                                <a:lnTo>
                                  <a:pt x="50" y="269"/>
                                </a:lnTo>
                                <a:lnTo>
                                  <a:pt x="38" y="286"/>
                                </a:lnTo>
                                <a:lnTo>
                                  <a:pt x="15" y="315"/>
                                </a:lnTo>
                                <a:lnTo>
                                  <a:pt x="2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Freeform 385"/>
                        <wps:cNvSpPr>
                          <a:spLocks/>
                        </wps:cNvSpPr>
                        <wps:spPr bwMode="auto">
                          <a:xfrm>
                            <a:off x="893" y="353"/>
                            <a:ext cx="50" cy="93"/>
                          </a:xfrm>
                          <a:custGeom>
                            <a:avLst/>
                            <a:gdLst>
                              <a:gd name="T0" fmla="*/ 198 w 199"/>
                              <a:gd name="T1" fmla="*/ 338 h 374"/>
                              <a:gd name="T2" fmla="*/ 199 w 199"/>
                              <a:gd name="T3" fmla="*/ 295 h 374"/>
                              <a:gd name="T4" fmla="*/ 193 w 199"/>
                              <a:gd name="T5" fmla="*/ 227 h 374"/>
                              <a:gd name="T6" fmla="*/ 172 w 199"/>
                              <a:gd name="T7" fmla="*/ 146 h 374"/>
                              <a:gd name="T8" fmla="*/ 128 w 199"/>
                              <a:gd name="T9" fmla="*/ 71 h 374"/>
                              <a:gd name="T10" fmla="*/ 53 w 199"/>
                              <a:gd name="T11" fmla="*/ 16 h 374"/>
                              <a:gd name="T12" fmla="*/ 0 w 199"/>
                              <a:gd name="T13" fmla="*/ 0 h 374"/>
                              <a:gd name="T14" fmla="*/ 0 w 199"/>
                              <a:gd name="T15" fmla="*/ 58 h 374"/>
                              <a:gd name="T16" fmla="*/ 0 w 199"/>
                              <a:gd name="T17" fmla="*/ 187 h 374"/>
                              <a:gd name="T18" fmla="*/ 0 w 199"/>
                              <a:gd name="T19" fmla="*/ 316 h 374"/>
                              <a:gd name="T20" fmla="*/ 0 w 199"/>
                              <a:gd name="T21" fmla="*/ 374 h 374"/>
                              <a:gd name="T22" fmla="*/ 16 w 199"/>
                              <a:gd name="T23" fmla="*/ 351 h 374"/>
                              <a:gd name="T24" fmla="*/ 60 w 199"/>
                              <a:gd name="T25" fmla="*/ 285 h 374"/>
                              <a:gd name="T26" fmla="*/ 60 w 199"/>
                              <a:gd name="T27" fmla="*/ 272 h 374"/>
                              <a:gd name="T28" fmla="*/ 58 w 199"/>
                              <a:gd name="T29" fmla="*/ 235 h 374"/>
                              <a:gd name="T30" fmla="*/ 49 w 199"/>
                              <a:gd name="T31" fmla="*/ 230 h 374"/>
                              <a:gd name="T32" fmla="*/ 25 w 199"/>
                              <a:gd name="T33" fmla="*/ 179 h 374"/>
                              <a:gd name="T34" fmla="*/ 34 w 199"/>
                              <a:gd name="T35" fmla="*/ 149 h 374"/>
                              <a:gd name="T36" fmla="*/ 58 w 199"/>
                              <a:gd name="T37" fmla="*/ 131 h 374"/>
                              <a:gd name="T38" fmla="*/ 60 w 199"/>
                              <a:gd name="T39" fmla="*/ 115 h 374"/>
                              <a:gd name="T40" fmla="*/ 108 w 199"/>
                              <a:gd name="T41" fmla="*/ 78 h 374"/>
                              <a:gd name="T42" fmla="*/ 117 w 199"/>
                              <a:gd name="T43" fmla="*/ 87 h 374"/>
                              <a:gd name="T44" fmla="*/ 138 w 199"/>
                              <a:gd name="T45" fmla="*/ 135 h 374"/>
                              <a:gd name="T46" fmla="*/ 148 w 199"/>
                              <a:gd name="T47" fmla="*/ 151 h 374"/>
                              <a:gd name="T48" fmla="*/ 177 w 199"/>
                              <a:gd name="T49" fmla="*/ 213 h 374"/>
                              <a:gd name="T50" fmla="*/ 176 w 199"/>
                              <a:gd name="T51" fmla="*/ 236 h 374"/>
                              <a:gd name="T52" fmla="*/ 165 w 199"/>
                              <a:gd name="T53" fmla="*/ 260 h 374"/>
                              <a:gd name="T54" fmla="*/ 161 w 199"/>
                              <a:gd name="T55" fmla="*/ 271 h 374"/>
                              <a:gd name="T56" fmla="*/ 165 w 199"/>
                              <a:gd name="T57" fmla="*/ 302 h 374"/>
                              <a:gd name="T58" fmla="*/ 174 w 199"/>
                              <a:gd name="T59" fmla="*/ 313 h 374"/>
                              <a:gd name="T60" fmla="*/ 197 w 199"/>
                              <a:gd name="T61" fmla="*/ 344 h 374"/>
                              <a:gd name="T62" fmla="*/ 197 w 199"/>
                              <a:gd name="T63" fmla="*/ 344 h 3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99" h="374">
                                <a:moveTo>
                                  <a:pt x="197" y="344"/>
                                </a:moveTo>
                                <a:lnTo>
                                  <a:pt x="198" y="338"/>
                                </a:lnTo>
                                <a:lnTo>
                                  <a:pt x="199" y="322"/>
                                </a:lnTo>
                                <a:lnTo>
                                  <a:pt x="199" y="295"/>
                                </a:lnTo>
                                <a:lnTo>
                                  <a:pt x="198" y="264"/>
                                </a:lnTo>
                                <a:lnTo>
                                  <a:pt x="193" y="227"/>
                                </a:lnTo>
                                <a:lnTo>
                                  <a:pt x="186" y="187"/>
                                </a:lnTo>
                                <a:lnTo>
                                  <a:pt x="172" y="146"/>
                                </a:lnTo>
                                <a:lnTo>
                                  <a:pt x="155" y="108"/>
                                </a:lnTo>
                                <a:lnTo>
                                  <a:pt x="128" y="71"/>
                                </a:lnTo>
                                <a:lnTo>
                                  <a:pt x="95" y="40"/>
                                </a:lnTo>
                                <a:lnTo>
                                  <a:pt x="53" y="16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"/>
                                </a:lnTo>
                                <a:lnTo>
                                  <a:pt x="0" y="119"/>
                                </a:lnTo>
                                <a:lnTo>
                                  <a:pt x="0" y="187"/>
                                </a:lnTo>
                                <a:lnTo>
                                  <a:pt x="0" y="256"/>
                                </a:lnTo>
                                <a:lnTo>
                                  <a:pt x="0" y="316"/>
                                </a:lnTo>
                                <a:lnTo>
                                  <a:pt x="0" y="358"/>
                                </a:lnTo>
                                <a:lnTo>
                                  <a:pt x="0" y="374"/>
                                </a:lnTo>
                                <a:lnTo>
                                  <a:pt x="16" y="351"/>
                                </a:lnTo>
                                <a:lnTo>
                                  <a:pt x="45" y="308"/>
                                </a:lnTo>
                                <a:lnTo>
                                  <a:pt x="60" y="285"/>
                                </a:lnTo>
                                <a:lnTo>
                                  <a:pt x="60" y="272"/>
                                </a:lnTo>
                                <a:lnTo>
                                  <a:pt x="59" y="248"/>
                                </a:lnTo>
                                <a:lnTo>
                                  <a:pt x="58" y="235"/>
                                </a:lnTo>
                                <a:lnTo>
                                  <a:pt x="49" y="230"/>
                                </a:lnTo>
                                <a:lnTo>
                                  <a:pt x="34" y="211"/>
                                </a:lnTo>
                                <a:lnTo>
                                  <a:pt x="25" y="179"/>
                                </a:lnTo>
                                <a:lnTo>
                                  <a:pt x="34" y="149"/>
                                </a:lnTo>
                                <a:lnTo>
                                  <a:pt x="49" y="134"/>
                                </a:lnTo>
                                <a:lnTo>
                                  <a:pt x="58" y="131"/>
                                </a:lnTo>
                                <a:lnTo>
                                  <a:pt x="60" y="115"/>
                                </a:lnTo>
                                <a:lnTo>
                                  <a:pt x="72" y="89"/>
                                </a:lnTo>
                                <a:lnTo>
                                  <a:pt x="108" y="78"/>
                                </a:lnTo>
                                <a:lnTo>
                                  <a:pt x="117" y="87"/>
                                </a:lnTo>
                                <a:lnTo>
                                  <a:pt x="133" y="110"/>
                                </a:lnTo>
                                <a:lnTo>
                                  <a:pt x="138" y="135"/>
                                </a:lnTo>
                                <a:lnTo>
                                  <a:pt x="148" y="151"/>
                                </a:lnTo>
                                <a:lnTo>
                                  <a:pt x="167" y="182"/>
                                </a:lnTo>
                                <a:lnTo>
                                  <a:pt x="177" y="213"/>
                                </a:lnTo>
                                <a:lnTo>
                                  <a:pt x="176" y="236"/>
                                </a:lnTo>
                                <a:lnTo>
                                  <a:pt x="171" y="254"/>
                                </a:lnTo>
                                <a:lnTo>
                                  <a:pt x="165" y="260"/>
                                </a:lnTo>
                                <a:lnTo>
                                  <a:pt x="161" y="271"/>
                                </a:lnTo>
                                <a:lnTo>
                                  <a:pt x="164" y="291"/>
                                </a:lnTo>
                                <a:lnTo>
                                  <a:pt x="165" y="302"/>
                                </a:lnTo>
                                <a:lnTo>
                                  <a:pt x="174" y="313"/>
                                </a:lnTo>
                                <a:lnTo>
                                  <a:pt x="189" y="333"/>
                                </a:lnTo>
                                <a:lnTo>
                                  <a:pt x="197" y="3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86"/>
                        <wps:cNvSpPr>
                          <a:spLocks/>
                        </wps:cNvSpPr>
                        <wps:spPr bwMode="auto">
                          <a:xfrm>
                            <a:off x="438" y="568"/>
                            <a:ext cx="7" cy="19"/>
                          </a:xfrm>
                          <a:custGeom>
                            <a:avLst/>
                            <a:gdLst>
                              <a:gd name="T0" fmla="*/ 8 w 26"/>
                              <a:gd name="T1" fmla="*/ 4 h 75"/>
                              <a:gd name="T2" fmla="*/ 14 w 26"/>
                              <a:gd name="T3" fmla="*/ 3 h 75"/>
                              <a:gd name="T4" fmla="*/ 21 w 26"/>
                              <a:gd name="T5" fmla="*/ 4 h 75"/>
                              <a:gd name="T6" fmla="*/ 26 w 26"/>
                              <a:gd name="T7" fmla="*/ 0 h 75"/>
                              <a:gd name="T8" fmla="*/ 26 w 26"/>
                              <a:gd name="T9" fmla="*/ 0 h 75"/>
                              <a:gd name="T10" fmla="*/ 26 w 26"/>
                              <a:gd name="T11" fmla="*/ 20 h 75"/>
                              <a:gd name="T12" fmla="*/ 26 w 26"/>
                              <a:gd name="T13" fmla="*/ 55 h 75"/>
                              <a:gd name="T14" fmla="*/ 26 w 26"/>
                              <a:gd name="T15" fmla="*/ 75 h 75"/>
                              <a:gd name="T16" fmla="*/ 26 w 26"/>
                              <a:gd name="T17" fmla="*/ 75 h 75"/>
                              <a:gd name="T18" fmla="*/ 20 w 26"/>
                              <a:gd name="T19" fmla="*/ 60 h 75"/>
                              <a:gd name="T20" fmla="*/ 6 w 26"/>
                              <a:gd name="T21" fmla="*/ 30 h 75"/>
                              <a:gd name="T22" fmla="*/ 0 w 26"/>
                              <a:gd name="T23" fmla="*/ 15 h 75"/>
                              <a:gd name="T24" fmla="*/ 0 w 26"/>
                              <a:gd name="T25" fmla="*/ 15 h 75"/>
                              <a:gd name="T26" fmla="*/ 2 w 26"/>
                              <a:gd name="T27" fmla="*/ 11 h 75"/>
                              <a:gd name="T28" fmla="*/ 5 w 26"/>
                              <a:gd name="T29" fmla="*/ 6 h 75"/>
                              <a:gd name="T30" fmla="*/ 8 w 26"/>
                              <a:gd name="T31" fmla="*/ 4 h 75"/>
                              <a:gd name="T32" fmla="*/ 8 w 26"/>
                              <a:gd name="T33" fmla="*/ 4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8" y="4"/>
                                </a:moveTo>
                                <a:lnTo>
                                  <a:pt x="14" y="3"/>
                                </a:lnTo>
                                <a:lnTo>
                                  <a:pt x="21" y="4"/>
                                </a:lnTo>
                                <a:lnTo>
                                  <a:pt x="26" y="0"/>
                                </a:lnTo>
                                <a:lnTo>
                                  <a:pt x="26" y="20"/>
                                </a:lnTo>
                                <a:lnTo>
                                  <a:pt x="26" y="55"/>
                                </a:lnTo>
                                <a:lnTo>
                                  <a:pt x="26" y="75"/>
                                </a:lnTo>
                                <a:lnTo>
                                  <a:pt x="20" y="60"/>
                                </a:lnTo>
                                <a:lnTo>
                                  <a:pt x="6" y="30"/>
                                </a:lnTo>
                                <a:lnTo>
                                  <a:pt x="0" y="15"/>
                                </a:lnTo>
                                <a:lnTo>
                                  <a:pt x="2" y="11"/>
                                </a:lnTo>
                                <a:lnTo>
                                  <a:pt x="5" y="6"/>
                                </a:lnTo>
                                <a:lnTo>
                                  <a:pt x="8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Freeform 387"/>
                        <wps:cNvSpPr>
                          <a:spLocks/>
                        </wps:cNvSpPr>
                        <wps:spPr bwMode="auto">
                          <a:xfrm>
                            <a:off x="333" y="558"/>
                            <a:ext cx="11" cy="40"/>
                          </a:xfrm>
                          <a:custGeom>
                            <a:avLst/>
                            <a:gdLst>
                              <a:gd name="T0" fmla="*/ 2 w 43"/>
                              <a:gd name="T1" fmla="*/ 161 h 161"/>
                              <a:gd name="T2" fmla="*/ 0 w 43"/>
                              <a:gd name="T3" fmla="*/ 112 h 161"/>
                              <a:gd name="T4" fmla="*/ 1 w 43"/>
                              <a:gd name="T5" fmla="*/ 55 h 161"/>
                              <a:gd name="T6" fmla="*/ 3 w 43"/>
                              <a:gd name="T7" fmla="*/ 1 h 161"/>
                              <a:gd name="T8" fmla="*/ 3 w 43"/>
                              <a:gd name="T9" fmla="*/ 1 h 161"/>
                              <a:gd name="T10" fmla="*/ 21 w 43"/>
                              <a:gd name="T11" fmla="*/ 0 h 161"/>
                              <a:gd name="T12" fmla="*/ 33 w 43"/>
                              <a:gd name="T13" fmla="*/ 12 h 161"/>
                              <a:gd name="T14" fmla="*/ 43 w 43"/>
                              <a:gd name="T15" fmla="*/ 26 h 161"/>
                              <a:gd name="T16" fmla="*/ 43 w 43"/>
                              <a:gd name="T17" fmla="*/ 26 h 161"/>
                              <a:gd name="T18" fmla="*/ 32 w 43"/>
                              <a:gd name="T19" fmla="*/ 72 h 161"/>
                              <a:gd name="T20" fmla="*/ 16 w 43"/>
                              <a:gd name="T21" fmla="*/ 116 h 161"/>
                              <a:gd name="T22" fmla="*/ 2 w 43"/>
                              <a:gd name="T23" fmla="*/ 161 h 161"/>
                              <a:gd name="T24" fmla="*/ 2 w 43"/>
                              <a:gd name="T25" fmla="*/ 161 h 1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43" h="161">
                                <a:moveTo>
                                  <a:pt x="2" y="161"/>
                                </a:moveTo>
                                <a:lnTo>
                                  <a:pt x="0" y="112"/>
                                </a:lnTo>
                                <a:lnTo>
                                  <a:pt x="1" y="55"/>
                                </a:lnTo>
                                <a:lnTo>
                                  <a:pt x="3" y="1"/>
                                </a:lnTo>
                                <a:lnTo>
                                  <a:pt x="21" y="0"/>
                                </a:lnTo>
                                <a:lnTo>
                                  <a:pt x="33" y="12"/>
                                </a:lnTo>
                                <a:lnTo>
                                  <a:pt x="43" y="26"/>
                                </a:lnTo>
                                <a:lnTo>
                                  <a:pt x="32" y="72"/>
                                </a:lnTo>
                                <a:lnTo>
                                  <a:pt x="16" y="116"/>
                                </a:lnTo>
                                <a:lnTo>
                                  <a:pt x="2" y="1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Freeform 388"/>
                        <wps:cNvSpPr>
                          <a:spLocks/>
                        </wps:cNvSpPr>
                        <wps:spPr bwMode="auto">
                          <a:xfrm>
                            <a:off x="398" y="568"/>
                            <a:ext cx="7" cy="20"/>
                          </a:xfrm>
                          <a:custGeom>
                            <a:avLst/>
                            <a:gdLst>
                              <a:gd name="T0" fmla="*/ 3 w 28"/>
                              <a:gd name="T1" fmla="*/ 78 h 78"/>
                              <a:gd name="T2" fmla="*/ 1 w 28"/>
                              <a:gd name="T3" fmla="*/ 60 h 78"/>
                              <a:gd name="T4" fmla="*/ 0 w 28"/>
                              <a:gd name="T5" fmla="*/ 23 h 78"/>
                              <a:gd name="T6" fmla="*/ 0 w 28"/>
                              <a:gd name="T7" fmla="*/ 4 h 78"/>
                              <a:gd name="T8" fmla="*/ 0 w 28"/>
                              <a:gd name="T9" fmla="*/ 4 h 78"/>
                              <a:gd name="T10" fmla="*/ 10 w 28"/>
                              <a:gd name="T11" fmla="*/ 0 h 78"/>
                              <a:gd name="T12" fmla="*/ 21 w 28"/>
                              <a:gd name="T13" fmla="*/ 5 h 78"/>
                              <a:gd name="T14" fmla="*/ 28 w 28"/>
                              <a:gd name="T15" fmla="*/ 14 h 78"/>
                              <a:gd name="T16" fmla="*/ 28 w 28"/>
                              <a:gd name="T17" fmla="*/ 14 h 78"/>
                              <a:gd name="T18" fmla="*/ 21 w 28"/>
                              <a:gd name="T19" fmla="*/ 31 h 78"/>
                              <a:gd name="T20" fmla="*/ 9 w 28"/>
                              <a:gd name="T21" fmla="*/ 62 h 78"/>
                              <a:gd name="T22" fmla="*/ 3 w 28"/>
                              <a:gd name="T23" fmla="*/ 78 h 78"/>
                              <a:gd name="T24" fmla="*/ 3 w 28"/>
                              <a:gd name="T25" fmla="*/ 78 h 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78">
                                <a:moveTo>
                                  <a:pt x="3" y="78"/>
                                </a:moveTo>
                                <a:lnTo>
                                  <a:pt x="1" y="60"/>
                                </a:lnTo>
                                <a:lnTo>
                                  <a:pt x="0" y="23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1" y="5"/>
                                </a:lnTo>
                                <a:lnTo>
                                  <a:pt x="28" y="14"/>
                                </a:lnTo>
                                <a:lnTo>
                                  <a:pt x="21" y="31"/>
                                </a:lnTo>
                                <a:lnTo>
                                  <a:pt x="9" y="62"/>
                                </a:lnTo>
                                <a:lnTo>
                                  <a:pt x="3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89"/>
                        <wps:cNvSpPr>
                          <a:spLocks/>
                        </wps:cNvSpPr>
                        <wps:spPr bwMode="auto">
                          <a:xfrm>
                            <a:off x="379" y="575"/>
                            <a:ext cx="2" cy="10"/>
                          </a:xfrm>
                          <a:custGeom>
                            <a:avLst/>
                            <a:gdLst>
                              <a:gd name="T0" fmla="*/ 9 w 9"/>
                              <a:gd name="T1" fmla="*/ 40 h 40"/>
                              <a:gd name="T2" fmla="*/ 5 w 9"/>
                              <a:gd name="T3" fmla="*/ 27 h 40"/>
                              <a:gd name="T4" fmla="*/ 0 w 9"/>
                              <a:gd name="T5" fmla="*/ 14 h 40"/>
                              <a:gd name="T6" fmla="*/ 1 w 9"/>
                              <a:gd name="T7" fmla="*/ 0 h 40"/>
                              <a:gd name="T8" fmla="*/ 1 w 9"/>
                              <a:gd name="T9" fmla="*/ 0 h 40"/>
                              <a:gd name="T10" fmla="*/ 4 w 9"/>
                              <a:gd name="T11" fmla="*/ 0 h 40"/>
                              <a:gd name="T12" fmla="*/ 7 w 9"/>
                              <a:gd name="T13" fmla="*/ 0 h 40"/>
                              <a:gd name="T14" fmla="*/ 8 w 9"/>
                              <a:gd name="T15" fmla="*/ 0 h 40"/>
                              <a:gd name="T16" fmla="*/ 8 w 9"/>
                              <a:gd name="T17" fmla="*/ 0 h 40"/>
                              <a:gd name="T18" fmla="*/ 9 w 9"/>
                              <a:gd name="T19" fmla="*/ 13 h 40"/>
                              <a:gd name="T20" fmla="*/ 9 w 9"/>
                              <a:gd name="T21" fmla="*/ 27 h 40"/>
                              <a:gd name="T22" fmla="*/ 9 w 9"/>
                              <a:gd name="T23" fmla="*/ 40 h 40"/>
                              <a:gd name="T24" fmla="*/ 9 w 9"/>
                              <a:gd name="T25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9" h="40">
                                <a:moveTo>
                                  <a:pt x="9" y="40"/>
                                </a:moveTo>
                                <a:lnTo>
                                  <a:pt x="5" y="27"/>
                                </a:lnTo>
                                <a:lnTo>
                                  <a:pt x="0" y="14"/>
                                </a:lnTo>
                                <a:lnTo>
                                  <a:pt x="1" y="0"/>
                                </a:lnTo>
                                <a:lnTo>
                                  <a:pt x="4" y="0"/>
                                </a:lnTo>
                                <a:lnTo>
                                  <a:pt x="7" y="0"/>
                                </a:lnTo>
                                <a:lnTo>
                                  <a:pt x="8" y="0"/>
                                </a:lnTo>
                                <a:lnTo>
                                  <a:pt x="9" y="13"/>
                                </a:lnTo>
                                <a:lnTo>
                                  <a:pt x="9" y="27"/>
                                </a:lnTo>
                                <a:lnTo>
                                  <a:pt x="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Freeform 390"/>
                        <wps:cNvSpPr>
                          <a:spLocks/>
                        </wps:cNvSpPr>
                        <wps:spPr bwMode="auto">
                          <a:xfrm>
                            <a:off x="1139" y="567"/>
                            <a:ext cx="6" cy="19"/>
                          </a:xfrm>
                          <a:custGeom>
                            <a:avLst/>
                            <a:gdLst>
                              <a:gd name="T0" fmla="*/ 7 w 26"/>
                              <a:gd name="T1" fmla="*/ 3 h 75"/>
                              <a:gd name="T2" fmla="*/ 14 w 26"/>
                              <a:gd name="T3" fmla="*/ 3 h 75"/>
                              <a:gd name="T4" fmla="*/ 21 w 26"/>
                              <a:gd name="T5" fmla="*/ 3 h 75"/>
                              <a:gd name="T6" fmla="*/ 26 w 26"/>
                              <a:gd name="T7" fmla="*/ 0 h 75"/>
                              <a:gd name="T8" fmla="*/ 26 w 26"/>
                              <a:gd name="T9" fmla="*/ 0 h 75"/>
                              <a:gd name="T10" fmla="*/ 26 w 26"/>
                              <a:gd name="T11" fmla="*/ 20 h 75"/>
                              <a:gd name="T12" fmla="*/ 26 w 26"/>
                              <a:gd name="T13" fmla="*/ 56 h 75"/>
                              <a:gd name="T14" fmla="*/ 26 w 26"/>
                              <a:gd name="T15" fmla="*/ 75 h 75"/>
                              <a:gd name="T16" fmla="*/ 26 w 26"/>
                              <a:gd name="T17" fmla="*/ 75 h 75"/>
                              <a:gd name="T18" fmla="*/ 19 w 26"/>
                              <a:gd name="T19" fmla="*/ 59 h 75"/>
                              <a:gd name="T20" fmla="*/ 6 w 26"/>
                              <a:gd name="T21" fmla="*/ 30 h 75"/>
                              <a:gd name="T22" fmla="*/ 0 w 26"/>
                              <a:gd name="T23" fmla="*/ 14 h 75"/>
                              <a:gd name="T24" fmla="*/ 0 w 26"/>
                              <a:gd name="T25" fmla="*/ 14 h 75"/>
                              <a:gd name="T26" fmla="*/ 2 w 26"/>
                              <a:gd name="T27" fmla="*/ 12 h 75"/>
                              <a:gd name="T28" fmla="*/ 5 w 26"/>
                              <a:gd name="T29" fmla="*/ 7 h 75"/>
                              <a:gd name="T30" fmla="*/ 7 w 26"/>
                              <a:gd name="T31" fmla="*/ 3 h 75"/>
                              <a:gd name="T32" fmla="*/ 7 w 26"/>
                              <a:gd name="T33" fmla="*/ 3 h 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</a:cxnLst>
                            <a:rect l="0" t="0" r="r" b="b"/>
                            <a:pathLst>
                              <a:path w="26" h="75">
                                <a:moveTo>
                                  <a:pt x="7" y="3"/>
                                </a:moveTo>
                                <a:lnTo>
                                  <a:pt x="14" y="3"/>
                                </a:lnTo>
                                <a:lnTo>
                                  <a:pt x="21" y="3"/>
                                </a:lnTo>
                                <a:lnTo>
                                  <a:pt x="26" y="0"/>
                                </a:lnTo>
                                <a:lnTo>
                                  <a:pt x="26" y="20"/>
                                </a:lnTo>
                                <a:lnTo>
                                  <a:pt x="26" y="56"/>
                                </a:lnTo>
                                <a:lnTo>
                                  <a:pt x="26" y="75"/>
                                </a:lnTo>
                                <a:lnTo>
                                  <a:pt x="19" y="59"/>
                                </a:lnTo>
                                <a:lnTo>
                                  <a:pt x="6" y="30"/>
                                </a:lnTo>
                                <a:lnTo>
                                  <a:pt x="0" y="14"/>
                                </a:lnTo>
                                <a:lnTo>
                                  <a:pt x="2" y="12"/>
                                </a:lnTo>
                                <a:lnTo>
                                  <a:pt x="5" y="7"/>
                                </a:lnTo>
                                <a:lnTo>
                                  <a:pt x="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Freeform 391"/>
                        <wps:cNvSpPr>
                          <a:spLocks/>
                        </wps:cNvSpPr>
                        <wps:spPr bwMode="auto">
                          <a:xfrm>
                            <a:off x="1036" y="567"/>
                            <a:ext cx="6" cy="20"/>
                          </a:xfrm>
                          <a:custGeom>
                            <a:avLst/>
                            <a:gdLst>
                              <a:gd name="T0" fmla="*/ 0 w 20"/>
                              <a:gd name="T1" fmla="*/ 81 h 81"/>
                              <a:gd name="T2" fmla="*/ 0 w 20"/>
                              <a:gd name="T3" fmla="*/ 56 h 81"/>
                              <a:gd name="T4" fmla="*/ 0 w 20"/>
                              <a:gd name="T5" fmla="*/ 27 h 81"/>
                              <a:gd name="T6" fmla="*/ 1 w 20"/>
                              <a:gd name="T7" fmla="*/ 0 h 81"/>
                              <a:gd name="T8" fmla="*/ 1 w 20"/>
                              <a:gd name="T9" fmla="*/ 0 h 81"/>
                              <a:gd name="T10" fmla="*/ 9 w 20"/>
                              <a:gd name="T11" fmla="*/ 0 h 81"/>
                              <a:gd name="T12" fmla="*/ 15 w 20"/>
                              <a:gd name="T13" fmla="*/ 7 h 81"/>
                              <a:gd name="T14" fmla="*/ 20 w 20"/>
                              <a:gd name="T15" fmla="*/ 13 h 81"/>
                              <a:gd name="T16" fmla="*/ 20 w 20"/>
                              <a:gd name="T17" fmla="*/ 13 h 81"/>
                              <a:gd name="T18" fmla="*/ 15 w 20"/>
                              <a:gd name="T19" fmla="*/ 36 h 81"/>
                              <a:gd name="T20" fmla="*/ 7 w 20"/>
                              <a:gd name="T21" fmla="*/ 58 h 81"/>
                              <a:gd name="T22" fmla="*/ 0 w 20"/>
                              <a:gd name="T23" fmla="*/ 81 h 81"/>
                              <a:gd name="T24" fmla="*/ 0 w 20"/>
                              <a:gd name="T25" fmla="*/ 81 h 8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0" h="81">
                                <a:moveTo>
                                  <a:pt x="0" y="81"/>
                                </a:moveTo>
                                <a:lnTo>
                                  <a:pt x="0" y="56"/>
                                </a:lnTo>
                                <a:lnTo>
                                  <a:pt x="0" y="27"/>
                                </a:lnTo>
                                <a:lnTo>
                                  <a:pt x="1" y="0"/>
                                </a:lnTo>
                                <a:lnTo>
                                  <a:pt x="9" y="0"/>
                                </a:lnTo>
                                <a:lnTo>
                                  <a:pt x="15" y="7"/>
                                </a:lnTo>
                                <a:lnTo>
                                  <a:pt x="20" y="13"/>
                                </a:lnTo>
                                <a:lnTo>
                                  <a:pt x="15" y="36"/>
                                </a:lnTo>
                                <a:lnTo>
                                  <a:pt x="7" y="58"/>
                                </a:lnTo>
                                <a:lnTo>
                                  <a:pt x="0" y="8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92"/>
                        <wps:cNvSpPr>
                          <a:spLocks/>
                        </wps:cNvSpPr>
                        <wps:spPr bwMode="auto">
                          <a:xfrm>
                            <a:off x="1099" y="567"/>
                            <a:ext cx="6" cy="20"/>
                          </a:xfrm>
                          <a:custGeom>
                            <a:avLst/>
                            <a:gdLst>
                              <a:gd name="T0" fmla="*/ 2 w 28"/>
                              <a:gd name="T1" fmla="*/ 79 h 79"/>
                              <a:gd name="T2" fmla="*/ 1 w 28"/>
                              <a:gd name="T3" fmla="*/ 59 h 79"/>
                              <a:gd name="T4" fmla="*/ 0 w 28"/>
                              <a:gd name="T5" fmla="*/ 23 h 79"/>
                              <a:gd name="T6" fmla="*/ 0 w 28"/>
                              <a:gd name="T7" fmla="*/ 4 h 79"/>
                              <a:gd name="T8" fmla="*/ 0 w 28"/>
                              <a:gd name="T9" fmla="*/ 4 h 79"/>
                              <a:gd name="T10" fmla="*/ 10 w 28"/>
                              <a:gd name="T11" fmla="*/ 0 h 79"/>
                              <a:gd name="T12" fmla="*/ 21 w 28"/>
                              <a:gd name="T13" fmla="*/ 6 h 79"/>
                              <a:gd name="T14" fmla="*/ 28 w 28"/>
                              <a:gd name="T15" fmla="*/ 14 h 79"/>
                              <a:gd name="T16" fmla="*/ 28 w 28"/>
                              <a:gd name="T17" fmla="*/ 14 h 79"/>
                              <a:gd name="T18" fmla="*/ 21 w 28"/>
                              <a:gd name="T19" fmla="*/ 31 h 79"/>
                              <a:gd name="T20" fmla="*/ 9 w 28"/>
                              <a:gd name="T21" fmla="*/ 61 h 79"/>
                              <a:gd name="T22" fmla="*/ 2 w 28"/>
                              <a:gd name="T23" fmla="*/ 79 h 79"/>
                              <a:gd name="T24" fmla="*/ 2 w 28"/>
                              <a:gd name="T25" fmla="*/ 79 h 7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28" h="79">
                                <a:moveTo>
                                  <a:pt x="2" y="79"/>
                                </a:moveTo>
                                <a:lnTo>
                                  <a:pt x="1" y="59"/>
                                </a:lnTo>
                                <a:lnTo>
                                  <a:pt x="0" y="23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lnTo>
                                  <a:pt x="21" y="6"/>
                                </a:lnTo>
                                <a:lnTo>
                                  <a:pt x="28" y="14"/>
                                </a:lnTo>
                                <a:lnTo>
                                  <a:pt x="21" y="31"/>
                                </a:lnTo>
                                <a:lnTo>
                                  <a:pt x="9" y="61"/>
                                </a:lnTo>
                                <a:lnTo>
                                  <a:pt x="2" y="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Freeform 393"/>
                        <wps:cNvSpPr>
                          <a:spLocks/>
                        </wps:cNvSpPr>
                        <wps:spPr bwMode="auto">
                          <a:xfrm>
                            <a:off x="1078" y="568"/>
                            <a:ext cx="4" cy="21"/>
                          </a:xfrm>
                          <a:custGeom>
                            <a:avLst/>
                            <a:gdLst>
                              <a:gd name="T0" fmla="*/ 17 w 17"/>
                              <a:gd name="T1" fmla="*/ 83 h 83"/>
                              <a:gd name="T2" fmla="*/ 8 w 17"/>
                              <a:gd name="T3" fmla="*/ 56 h 83"/>
                              <a:gd name="T4" fmla="*/ 0 w 17"/>
                              <a:gd name="T5" fmla="*/ 29 h 83"/>
                              <a:gd name="T6" fmla="*/ 3 w 17"/>
                              <a:gd name="T7" fmla="*/ 0 h 83"/>
                              <a:gd name="T8" fmla="*/ 3 w 17"/>
                              <a:gd name="T9" fmla="*/ 0 h 83"/>
                              <a:gd name="T10" fmla="*/ 6 w 17"/>
                              <a:gd name="T11" fmla="*/ 0 h 83"/>
                              <a:gd name="T12" fmla="*/ 13 w 17"/>
                              <a:gd name="T13" fmla="*/ 0 h 83"/>
                              <a:gd name="T14" fmla="*/ 16 w 17"/>
                              <a:gd name="T15" fmla="*/ 0 h 83"/>
                              <a:gd name="T16" fmla="*/ 16 w 17"/>
                              <a:gd name="T17" fmla="*/ 0 h 83"/>
                              <a:gd name="T18" fmla="*/ 17 w 17"/>
                              <a:gd name="T19" fmla="*/ 28 h 83"/>
                              <a:gd name="T20" fmla="*/ 17 w 17"/>
                              <a:gd name="T21" fmla="*/ 55 h 83"/>
                              <a:gd name="T22" fmla="*/ 17 w 17"/>
                              <a:gd name="T23" fmla="*/ 83 h 83"/>
                              <a:gd name="T24" fmla="*/ 17 w 17"/>
                              <a:gd name="T25" fmla="*/ 8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7" h="83">
                                <a:moveTo>
                                  <a:pt x="17" y="83"/>
                                </a:moveTo>
                                <a:lnTo>
                                  <a:pt x="8" y="56"/>
                                </a:lnTo>
                                <a:lnTo>
                                  <a:pt x="0" y="29"/>
                                </a:lnTo>
                                <a:lnTo>
                                  <a:pt x="3" y="0"/>
                                </a:lnTo>
                                <a:lnTo>
                                  <a:pt x="6" y="0"/>
                                </a:lnTo>
                                <a:lnTo>
                                  <a:pt x="13" y="0"/>
                                </a:lnTo>
                                <a:lnTo>
                                  <a:pt x="16" y="0"/>
                                </a:lnTo>
                                <a:lnTo>
                                  <a:pt x="17" y="28"/>
                                </a:lnTo>
                                <a:lnTo>
                                  <a:pt x="17" y="55"/>
                                </a:lnTo>
                                <a:lnTo>
                                  <a:pt x="17" y="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Freeform 394"/>
                        <wps:cNvSpPr>
                          <a:spLocks/>
                        </wps:cNvSpPr>
                        <wps:spPr bwMode="auto">
                          <a:xfrm>
                            <a:off x="526" y="194"/>
                            <a:ext cx="10" cy="139"/>
                          </a:xfrm>
                          <a:custGeom>
                            <a:avLst/>
                            <a:gdLst>
                              <a:gd name="T0" fmla="*/ 9 w 38"/>
                              <a:gd name="T1" fmla="*/ 0 h 556"/>
                              <a:gd name="T2" fmla="*/ 0 w 38"/>
                              <a:gd name="T3" fmla="*/ 556 h 556"/>
                              <a:gd name="T4" fmla="*/ 38 w 38"/>
                              <a:gd name="T5" fmla="*/ 527 h 556"/>
                              <a:gd name="T6" fmla="*/ 9 w 38"/>
                              <a:gd name="T7" fmla="*/ 0 h 556"/>
                              <a:gd name="T8" fmla="*/ 9 w 38"/>
                              <a:gd name="T9" fmla="*/ 0 h 5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8" h="556">
                                <a:moveTo>
                                  <a:pt x="9" y="0"/>
                                </a:moveTo>
                                <a:lnTo>
                                  <a:pt x="0" y="556"/>
                                </a:lnTo>
                                <a:lnTo>
                                  <a:pt x="38" y="527"/>
                                </a:lnTo>
                                <a:lnTo>
                                  <a:pt x="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95"/>
                        <wps:cNvSpPr>
                          <a:spLocks/>
                        </wps:cNvSpPr>
                        <wps:spPr bwMode="auto">
                          <a:xfrm>
                            <a:off x="951" y="199"/>
                            <a:ext cx="8" cy="140"/>
                          </a:xfrm>
                          <a:custGeom>
                            <a:avLst/>
                            <a:gdLst>
                              <a:gd name="T0" fmla="*/ 13 w 32"/>
                              <a:gd name="T1" fmla="*/ 0 h 560"/>
                              <a:gd name="T2" fmla="*/ 32 w 32"/>
                              <a:gd name="T3" fmla="*/ 560 h 560"/>
                              <a:gd name="T4" fmla="*/ 0 w 32"/>
                              <a:gd name="T5" fmla="*/ 546 h 560"/>
                              <a:gd name="T6" fmla="*/ 13 w 32"/>
                              <a:gd name="T7" fmla="*/ 0 h 560"/>
                              <a:gd name="T8" fmla="*/ 13 w 32"/>
                              <a:gd name="T9" fmla="*/ 0 h 5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32" h="560">
                                <a:moveTo>
                                  <a:pt x="13" y="0"/>
                                </a:moveTo>
                                <a:lnTo>
                                  <a:pt x="32" y="560"/>
                                </a:lnTo>
                                <a:lnTo>
                                  <a:pt x="0" y="546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Freeform 396"/>
                        <wps:cNvSpPr>
                          <a:spLocks/>
                        </wps:cNvSpPr>
                        <wps:spPr bwMode="auto">
                          <a:xfrm>
                            <a:off x="540" y="503"/>
                            <a:ext cx="2" cy="174"/>
                          </a:xfrm>
                          <a:custGeom>
                            <a:avLst/>
                            <a:gdLst>
                              <a:gd name="T0" fmla="*/ 0 w 7"/>
                              <a:gd name="T1" fmla="*/ 693 h 693"/>
                              <a:gd name="T2" fmla="*/ 2 w 7"/>
                              <a:gd name="T3" fmla="*/ 682 h 693"/>
                              <a:gd name="T4" fmla="*/ 5 w 7"/>
                              <a:gd name="T5" fmla="*/ 662 h 693"/>
                              <a:gd name="T6" fmla="*/ 7 w 7"/>
                              <a:gd name="T7" fmla="*/ 651 h 693"/>
                              <a:gd name="T8" fmla="*/ 7 w 7"/>
                              <a:gd name="T9" fmla="*/ 651 h 693"/>
                              <a:gd name="T10" fmla="*/ 7 w 7"/>
                              <a:gd name="T11" fmla="*/ 642 h 693"/>
                              <a:gd name="T12" fmla="*/ 7 w 7"/>
                              <a:gd name="T13" fmla="*/ 617 h 693"/>
                              <a:gd name="T14" fmla="*/ 7 w 7"/>
                              <a:gd name="T15" fmla="*/ 577 h 693"/>
                              <a:gd name="T16" fmla="*/ 7 w 7"/>
                              <a:gd name="T17" fmla="*/ 528 h 693"/>
                              <a:gd name="T18" fmla="*/ 7 w 7"/>
                              <a:gd name="T19" fmla="*/ 470 h 693"/>
                              <a:gd name="T20" fmla="*/ 7 w 7"/>
                              <a:gd name="T21" fmla="*/ 406 h 693"/>
                              <a:gd name="T22" fmla="*/ 7 w 7"/>
                              <a:gd name="T23" fmla="*/ 341 h 693"/>
                              <a:gd name="T24" fmla="*/ 7 w 7"/>
                              <a:gd name="T25" fmla="*/ 275 h 693"/>
                              <a:gd name="T26" fmla="*/ 7 w 7"/>
                              <a:gd name="T27" fmla="*/ 211 h 693"/>
                              <a:gd name="T28" fmla="*/ 7 w 7"/>
                              <a:gd name="T29" fmla="*/ 153 h 693"/>
                              <a:gd name="T30" fmla="*/ 7 w 7"/>
                              <a:gd name="T31" fmla="*/ 104 h 693"/>
                              <a:gd name="T32" fmla="*/ 7 w 7"/>
                              <a:gd name="T33" fmla="*/ 64 h 693"/>
                              <a:gd name="T34" fmla="*/ 7 w 7"/>
                              <a:gd name="T35" fmla="*/ 39 h 693"/>
                              <a:gd name="T36" fmla="*/ 7 w 7"/>
                              <a:gd name="T37" fmla="*/ 30 h 693"/>
                              <a:gd name="T38" fmla="*/ 7 w 7"/>
                              <a:gd name="T39" fmla="*/ 30 h 693"/>
                              <a:gd name="T40" fmla="*/ 7 w 7"/>
                              <a:gd name="T41" fmla="*/ 23 h 693"/>
                              <a:gd name="T42" fmla="*/ 6 w 7"/>
                              <a:gd name="T43" fmla="*/ 7 h 693"/>
                              <a:gd name="T44" fmla="*/ 4 w 7"/>
                              <a:gd name="T45" fmla="*/ 0 h 693"/>
                              <a:gd name="T46" fmla="*/ 4 w 7"/>
                              <a:gd name="T47" fmla="*/ 0 h 693"/>
                              <a:gd name="T48" fmla="*/ 1 w 7"/>
                              <a:gd name="T49" fmla="*/ 7 h 693"/>
                              <a:gd name="T50" fmla="*/ 0 w 7"/>
                              <a:gd name="T51" fmla="*/ 23 h 693"/>
                              <a:gd name="T52" fmla="*/ 0 w 7"/>
                              <a:gd name="T53" fmla="*/ 30 h 693"/>
                              <a:gd name="T54" fmla="*/ 0 w 7"/>
                              <a:gd name="T55" fmla="*/ 30 h 693"/>
                              <a:gd name="T56" fmla="*/ 0 w 7"/>
                              <a:gd name="T57" fmla="*/ 39 h 693"/>
                              <a:gd name="T58" fmla="*/ 0 w 7"/>
                              <a:gd name="T59" fmla="*/ 62 h 693"/>
                              <a:gd name="T60" fmla="*/ 0 w 7"/>
                              <a:gd name="T61" fmla="*/ 99 h 693"/>
                              <a:gd name="T62" fmla="*/ 0 w 7"/>
                              <a:gd name="T63" fmla="*/ 146 h 693"/>
                              <a:gd name="T64" fmla="*/ 0 w 7"/>
                              <a:gd name="T65" fmla="*/ 201 h 693"/>
                              <a:gd name="T66" fmla="*/ 0 w 7"/>
                              <a:gd name="T67" fmla="*/ 263 h 693"/>
                              <a:gd name="T68" fmla="*/ 0 w 7"/>
                              <a:gd name="T69" fmla="*/ 329 h 693"/>
                              <a:gd name="T70" fmla="*/ 0 w 7"/>
                              <a:gd name="T71" fmla="*/ 394 h 693"/>
                              <a:gd name="T72" fmla="*/ 0 w 7"/>
                              <a:gd name="T73" fmla="*/ 459 h 693"/>
                              <a:gd name="T74" fmla="*/ 0 w 7"/>
                              <a:gd name="T75" fmla="*/ 520 h 693"/>
                              <a:gd name="T76" fmla="*/ 0 w 7"/>
                              <a:gd name="T77" fmla="*/ 576 h 693"/>
                              <a:gd name="T78" fmla="*/ 0 w 7"/>
                              <a:gd name="T79" fmla="*/ 624 h 693"/>
                              <a:gd name="T80" fmla="*/ 0 w 7"/>
                              <a:gd name="T81" fmla="*/ 660 h 693"/>
                              <a:gd name="T82" fmla="*/ 0 w 7"/>
                              <a:gd name="T83" fmla="*/ 684 h 693"/>
                              <a:gd name="T84" fmla="*/ 0 w 7"/>
                              <a:gd name="T85" fmla="*/ 693 h 693"/>
                              <a:gd name="T86" fmla="*/ 0 w 7"/>
                              <a:gd name="T87" fmla="*/ 693 h 693"/>
                              <a:gd name="T88" fmla="*/ 0 w 7"/>
                              <a:gd name="T89" fmla="*/ 693 h 69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7" h="693">
                                <a:moveTo>
                                  <a:pt x="0" y="693"/>
                                </a:moveTo>
                                <a:lnTo>
                                  <a:pt x="2" y="682"/>
                                </a:lnTo>
                                <a:lnTo>
                                  <a:pt x="5" y="662"/>
                                </a:lnTo>
                                <a:lnTo>
                                  <a:pt x="7" y="651"/>
                                </a:lnTo>
                                <a:lnTo>
                                  <a:pt x="7" y="642"/>
                                </a:lnTo>
                                <a:lnTo>
                                  <a:pt x="7" y="617"/>
                                </a:lnTo>
                                <a:lnTo>
                                  <a:pt x="7" y="577"/>
                                </a:lnTo>
                                <a:lnTo>
                                  <a:pt x="7" y="528"/>
                                </a:lnTo>
                                <a:lnTo>
                                  <a:pt x="7" y="470"/>
                                </a:lnTo>
                                <a:lnTo>
                                  <a:pt x="7" y="406"/>
                                </a:lnTo>
                                <a:lnTo>
                                  <a:pt x="7" y="341"/>
                                </a:lnTo>
                                <a:lnTo>
                                  <a:pt x="7" y="275"/>
                                </a:lnTo>
                                <a:lnTo>
                                  <a:pt x="7" y="211"/>
                                </a:lnTo>
                                <a:lnTo>
                                  <a:pt x="7" y="153"/>
                                </a:lnTo>
                                <a:lnTo>
                                  <a:pt x="7" y="104"/>
                                </a:lnTo>
                                <a:lnTo>
                                  <a:pt x="7" y="64"/>
                                </a:lnTo>
                                <a:lnTo>
                                  <a:pt x="7" y="39"/>
                                </a:lnTo>
                                <a:lnTo>
                                  <a:pt x="7" y="30"/>
                                </a:lnTo>
                                <a:lnTo>
                                  <a:pt x="7" y="23"/>
                                </a:lnTo>
                                <a:lnTo>
                                  <a:pt x="6" y="7"/>
                                </a:lnTo>
                                <a:lnTo>
                                  <a:pt x="4" y="0"/>
                                </a:lnTo>
                                <a:lnTo>
                                  <a:pt x="1" y="7"/>
                                </a:lnTo>
                                <a:lnTo>
                                  <a:pt x="0" y="23"/>
                                </a:lnTo>
                                <a:lnTo>
                                  <a:pt x="0" y="30"/>
                                </a:lnTo>
                                <a:lnTo>
                                  <a:pt x="0" y="39"/>
                                </a:lnTo>
                                <a:lnTo>
                                  <a:pt x="0" y="62"/>
                                </a:lnTo>
                                <a:lnTo>
                                  <a:pt x="0" y="99"/>
                                </a:lnTo>
                                <a:lnTo>
                                  <a:pt x="0" y="146"/>
                                </a:lnTo>
                                <a:lnTo>
                                  <a:pt x="0" y="201"/>
                                </a:lnTo>
                                <a:lnTo>
                                  <a:pt x="0" y="263"/>
                                </a:lnTo>
                                <a:lnTo>
                                  <a:pt x="0" y="329"/>
                                </a:lnTo>
                                <a:lnTo>
                                  <a:pt x="0" y="394"/>
                                </a:lnTo>
                                <a:lnTo>
                                  <a:pt x="0" y="459"/>
                                </a:lnTo>
                                <a:lnTo>
                                  <a:pt x="0" y="520"/>
                                </a:lnTo>
                                <a:lnTo>
                                  <a:pt x="0" y="576"/>
                                </a:lnTo>
                                <a:lnTo>
                                  <a:pt x="0" y="624"/>
                                </a:lnTo>
                                <a:lnTo>
                                  <a:pt x="0" y="660"/>
                                </a:lnTo>
                                <a:lnTo>
                                  <a:pt x="0" y="684"/>
                                </a:lnTo>
                                <a:lnTo>
                                  <a:pt x="0" y="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Freeform 397"/>
                        <wps:cNvSpPr>
                          <a:spLocks/>
                        </wps:cNvSpPr>
                        <wps:spPr bwMode="auto">
                          <a:xfrm>
                            <a:off x="823" y="481"/>
                            <a:ext cx="3" cy="84"/>
                          </a:xfrm>
                          <a:custGeom>
                            <a:avLst/>
                            <a:gdLst>
                              <a:gd name="T0" fmla="*/ 1 w 10"/>
                              <a:gd name="T1" fmla="*/ 335 h 335"/>
                              <a:gd name="T2" fmla="*/ 4 w 10"/>
                              <a:gd name="T3" fmla="*/ 321 h 335"/>
                              <a:gd name="T4" fmla="*/ 8 w 10"/>
                              <a:gd name="T5" fmla="*/ 295 h 335"/>
                              <a:gd name="T6" fmla="*/ 10 w 10"/>
                              <a:gd name="T7" fmla="*/ 280 h 335"/>
                              <a:gd name="T8" fmla="*/ 10 w 10"/>
                              <a:gd name="T9" fmla="*/ 280 h 335"/>
                              <a:gd name="T10" fmla="*/ 10 w 10"/>
                              <a:gd name="T11" fmla="*/ 253 h 335"/>
                              <a:gd name="T12" fmla="*/ 10 w 10"/>
                              <a:gd name="T13" fmla="*/ 187 h 335"/>
                              <a:gd name="T14" fmla="*/ 10 w 10"/>
                              <a:gd name="T15" fmla="*/ 109 h 335"/>
                              <a:gd name="T16" fmla="*/ 10 w 10"/>
                              <a:gd name="T17" fmla="*/ 43 h 335"/>
                              <a:gd name="T18" fmla="*/ 10 w 10"/>
                              <a:gd name="T19" fmla="*/ 16 h 335"/>
                              <a:gd name="T20" fmla="*/ 10 w 10"/>
                              <a:gd name="T21" fmla="*/ 16 h 335"/>
                              <a:gd name="T22" fmla="*/ 10 w 10"/>
                              <a:gd name="T23" fmla="*/ 12 h 335"/>
                              <a:gd name="T24" fmla="*/ 9 w 10"/>
                              <a:gd name="T25" fmla="*/ 4 h 335"/>
                              <a:gd name="T26" fmla="*/ 6 w 10"/>
                              <a:gd name="T27" fmla="*/ 0 h 335"/>
                              <a:gd name="T28" fmla="*/ 6 w 10"/>
                              <a:gd name="T29" fmla="*/ 0 h 335"/>
                              <a:gd name="T30" fmla="*/ 3 w 10"/>
                              <a:gd name="T31" fmla="*/ 4 h 335"/>
                              <a:gd name="T32" fmla="*/ 1 w 10"/>
                              <a:gd name="T33" fmla="*/ 12 h 335"/>
                              <a:gd name="T34" fmla="*/ 0 w 10"/>
                              <a:gd name="T35" fmla="*/ 16 h 335"/>
                              <a:gd name="T36" fmla="*/ 0 w 10"/>
                              <a:gd name="T37" fmla="*/ 16 h 335"/>
                              <a:gd name="T38" fmla="*/ 1 w 10"/>
                              <a:gd name="T39" fmla="*/ 39 h 335"/>
                              <a:gd name="T40" fmla="*/ 1 w 10"/>
                              <a:gd name="T41" fmla="*/ 98 h 335"/>
                              <a:gd name="T42" fmla="*/ 1 w 10"/>
                              <a:gd name="T43" fmla="*/ 176 h 335"/>
                              <a:gd name="T44" fmla="*/ 1 w 10"/>
                              <a:gd name="T45" fmla="*/ 253 h 335"/>
                              <a:gd name="T46" fmla="*/ 1 w 10"/>
                              <a:gd name="T47" fmla="*/ 312 h 335"/>
                              <a:gd name="T48" fmla="*/ 1 w 10"/>
                              <a:gd name="T49" fmla="*/ 335 h 335"/>
                              <a:gd name="T50" fmla="*/ 1 w 10"/>
                              <a:gd name="T51" fmla="*/ 335 h 335"/>
                              <a:gd name="T52" fmla="*/ 1 w 10"/>
                              <a:gd name="T53" fmla="*/ 335 h 3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0" h="335">
                                <a:moveTo>
                                  <a:pt x="1" y="335"/>
                                </a:moveTo>
                                <a:lnTo>
                                  <a:pt x="4" y="321"/>
                                </a:lnTo>
                                <a:lnTo>
                                  <a:pt x="8" y="295"/>
                                </a:lnTo>
                                <a:lnTo>
                                  <a:pt x="10" y="280"/>
                                </a:lnTo>
                                <a:lnTo>
                                  <a:pt x="10" y="253"/>
                                </a:lnTo>
                                <a:lnTo>
                                  <a:pt x="10" y="187"/>
                                </a:lnTo>
                                <a:lnTo>
                                  <a:pt x="10" y="109"/>
                                </a:lnTo>
                                <a:lnTo>
                                  <a:pt x="10" y="43"/>
                                </a:lnTo>
                                <a:lnTo>
                                  <a:pt x="10" y="16"/>
                                </a:lnTo>
                                <a:lnTo>
                                  <a:pt x="10" y="12"/>
                                </a:lnTo>
                                <a:lnTo>
                                  <a:pt x="9" y="4"/>
                                </a:lnTo>
                                <a:lnTo>
                                  <a:pt x="6" y="0"/>
                                </a:lnTo>
                                <a:lnTo>
                                  <a:pt x="3" y="4"/>
                                </a:lnTo>
                                <a:lnTo>
                                  <a:pt x="1" y="12"/>
                                </a:lnTo>
                                <a:lnTo>
                                  <a:pt x="0" y="16"/>
                                </a:lnTo>
                                <a:lnTo>
                                  <a:pt x="1" y="39"/>
                                </a:lnTo>
                                <a:lnTo>
                                  <a:pt x="1" y="98"/>
                                </a:lnTo>
                                <a:lnTo>
                                  <a:pt x="1" y="176"/>
                                </a:lnTo>
                                <a:lnTo>
                                  <a:pt x="1" y="253"/>
                                </a:lnTo>
                                <a:lnTo>
                                  <a:pt x="1" y="312"/>
                                </a:lnTo>
                                <a:lnTo>
                                  <a:pt x="1" y="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98"/>
                        <wps:cNvSpPr>
                          <a:spLocks/>
                        </wps:cNvSpPr>
                        <wps:spPr bwMode="auto">
                          <a:xfrm>
                            <a:off x="909" y="491"/>
                            <a:ext cx="3" cy="194"/>
                          </a:xfrm>
                          <a:custGeom>
                            <a:avLst/>
                            <a:gdLst>
                              <a:gd name="T0" fmla="*/ 0 w 12"/>
                              <a:gd name="T1" fmla="*/ 773 h 773"/>
                              <a:gd name="T2" fmla="*/ 4 w 12"/>
                              <a:gd name="T3" fmla="*/ 764 h 773"/>
                              <a:gd name="T4" fmla="*/ 9 w 12"/>
                              <a:gd name="T5" fmla="*/ 743 h 773"/>
                              <a:gd name="T6" fmla="*/ 12 w 12"/>
                              <a:gd name="T7" fmla="*/ 732 h 773"/>
                              <a:gd name="T8" fmla="*/ 12 w 12"/>
                              <a:gd name="T9" fmla="*/ 732 h 773"/>
                              <a:gd name="T10" fmla="*/ 12 w 12"/>
                              <a:gd name="T11" fmla="*/ 723 h 773"/>
                              <a:gd name="T12" fmla="*/ 12 w 12"/>
                              <a:gd name="T13" fmla="*/ 698 h 773"/>
                              <a:gd name="T14" fmla="*/ 12 w 12"/>
                              <a:gd name="T15" fmla="*/ 659 h 773"/>
                              <a:gd name="T16" fmla="*/ 12 w 12"/>
                              <a:gd name="T17" fmla="*/ 610 h 773"/>
                              <a:gd name="T18" fmla="*/ 12 w 12"/>
                              <a:gd name="T19" fmla="*/ 552 h 773"/>
                              <a:gd name="T20" fmla="*/ 11 w 12"/>
                              <a:gd name="T21" fmla="*/ 487 h 773"/>
                              <a:gd name="T22" fmla="*/ 11 w 12"/>
                              <a:gd name="T23" fmla="*/ 419 h 773"/>
                              <a:gd name="T24" fmla="*/ 11 w 12"/>
                              <a:gd name="T25" fmla="*/ 349 h 773"/>
                              <a:gd name="T26" fmla="*/ 11 w 12"/>
                              <a:gd name="T27" fmla="*/ 281 h 773"/>
                              <a:gd name="T28" fmla="*/ 11 w 12"/>
                              <a:gd name="T29" fmla="*/ 216 h 773"/>
                              <a:gd name="T30" fmla="*/ 11 w 12"/>
                              <a:gd name="T31" fmla="*/ 158 h 773"/>
                              <a:gd name="T32" fmla="*/ 11 w 12"/>
                              <a:gd name="T33" fmla="*/ 108 h 773"/>
                              <a:gd name="T34" fmla="*/ 11 w 12"/>
                              <a:gd name="T35" fmla="*/ 69 h 773"/>
                              <a:gd name="T36" fmla="*/ 11 w 12"/>
                              <a:gd name="T37" fmla="*/ 45 h 773"/>
                              <a:gd name="T38" fmla="*/ 11 w 12"/>
                              <a:gd name="T39" fmla="*/ 35 h 773"/>
                              <a:gd name="T40" fmla="*/ 11 w 12"/>
                              <a:gd name="T41" fmla="*/ 35 h 773"/>
                              <a:gd name="T42" fmla="*/ 11 w 12"/>
                              <a:gd name="T43" fmla="*/ 27 h 773"/>
                              <a:gd name="T44" fmla="*/ 10 w 12"/>
                              <a:gd name="T45" fmla="*/ 9 h 773"/>
                              <a:gd name="T46" fmla="*/ 6 w 12"/>
                              <a:gd name="T47" fmla="*/ 0 h 773"/>
                              <a:gd name="T48" fmla="*/ 6 w 12"/>
                              <a:gd name="T49" fmla="*/ 0 h 773"/>
                              <a:gd name="T50" fmla="*/ 3 w 12"/>
                              <a:gd name="T51" fmla="*/ 9 h 773"/>
                              <a:gd name="T52" fmla="*/ 0 w 12"/>
                              <a:gd name="T53" fmla="*/ 27 h 773"/>
                              <a:gd name="T54" fmla="*/ 0 w 12"/>
                              <a:gd name="T55" fmla="*/ 35 h 773"/>
                              <a:gd name="T56" fmla="*/ 0 w 12"/>
                              <a:gd name="T57" fmla="*/ 35 h 773"/>
                              <a:gd name="T58" fmla="*/ 0 w 12"/>
                              <a:gd name="T59" fmla="*/ 44 h 773"/>
                              <a:gd name="T60" fmla="*/ 0 w 12"/>
                              <a:gd name="T61" fmla="*/ 67 h 773"/>
                              <a:gd name="T62" fmla="*/ 0 w 12"/>
                              <a:gd name="T63" fmla="*/ 104 h 773"/>
                              <a:gd name="T64" fmla="*/ 0 w 12"/>
                              <a:gd name="T65" fmla="*/ 152 h 773"/>
                              <a:gd name="T66" fmla="*/ 0 w 12"/>
                              <a:gd name="T67" fmla="*/ 208 h 773"/>
                              <a:gd name="T68" fmla="*/ 0 w 12"/>
                              <a:gd name="T69" fmla="*/ 269 h 773"/>
                              <a:gd name="T70" fmla="*/ 0 w 12"/>
                              <a:gd name="T71" fmla="*/ 336 h 773"/>
                              <a:gd name="T72" fmla="*/ 0 w 12"/>
                              <a:gd name="T73" fmla="*/ 405 h 773"/>
                              <a:gd name="T74" fmla="*/ 0 w 12"/>
                              <a:gd name="T75" fmla="*/ 474 h 773"/>
                              <a:gd name="T76" fmla="*/ 0 w 12"/>
                              <a:gd name="T77" fmla="*/ 541 h 773"/>
                              <a:gd name="T78" fmla="*/ 0 w 12"/>
                              <a:gd name="T79" fmla="*/ 602 h 773"/>
                              <a:gd name="T80" fmla="*/ 0 w 12"/>
                              <a:gd name="T81" fmla="*/ 658 h 773"/>
                              <a:gd name="T82" fmla="*/ 0 w 12"/>
                              <a:gd name="T83" fmla="*/ 705 h 773"/>
                              <a:gd name="T84" fmla="*/ 0 w 12"/>
                              <a:gd name="T85" fmla="*/ 743 h 773"/>
                              <a:gd name="T86" fmla="*/ 0 w 12"/>
                              <a:gd name="T87" fmla="*/ 766 h 773"/>
                              <a:gd name="T88" fmla="*/ 0 w 12"/>
                              <a:gd name="T89" fmla="*/ 773 h 773"/>
                              <a:gd name="T90" fmla="*/ 0 w 12"/>
                              <a:gd name="T91" fmla="*/ 773 h 773"/>
                              <a:gd name="T92" fmla="*/ 0 w 12"/>
                              <a:gd name="T93" fmla="*/ 773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2" h="773">
                                <a:moveTo>
                                  <a:pt x="0" y="773"/>
                                </a:moveTo>
                                <a:lnTo>
                                  <a:pt x="4" y="764"/>
                                </a:lnTo>
                                <a:lnTo>
                                  <a:pt x="9" y="743"/>
                                </a:lnTo>
                                <a:lnTo>
                                  <a:pt x="12" y="732"/>
                                </a:lnTo>
                                <a:lnTo>
                                  <a:pt x="12" y="723"/>
                                </a:lnTo>
                                <a:lnTo>
                                  <a:pt x="12" y="698"/>
                                </a:lnTo>
                                <a:lnTo>
                                  <a:pt x="12" y="659"/>
                                </a:lnTo>
                                <a:lnTo>
                                  <a:pt x="12" y="610"/>
                                </a:lnTo>
                                <a:lnTo>
                                  <a:pt x="12" y="552"/>
                                </a:lnTo>
                                <a:lnTo>
                                  <a:pt x="11" y="487"/>
                                </a:lnTo>
                                <a:lnTo>
                                  <a:pt x="11" y="419"/>
                                </a:lnTo>
                                <a:lnTo>
                                  <a:pt x="11" y="349"/>
                                </a:lnTo>
                                <a:lnTo>
                                  <a:pt x="11" y="281"/>
                                </a:lnTo>
                                <a:lnTo>
                                  <a:pt x="11" y="216"/>
                                </a:lnTo>
                                <a:lnTo>
                                  <a:pt x="11" y="158"/>
                                </a:lnTo>
                                <a:lnTo>
                                  <a:pt x="11" y="108"/>
                                </a:lnTo>
                                <a:lnTo>
                                  <a:pt x="11" y="69"/>
                                </a:lnTo>
                                <a:lnTo>
                                  <a:pt x="11" y="45"/>
                                </a:lnTo>
                                <a:lnTo>
                                  <a:pt x="11" y="35"/>
                                </a:lnTo>
                                <a:lnTo>
                                  <a:pt x="11" y="27"/>
                                </a:lnTo>
                                <a:lnTo>
                                  <a:pt x="10" y="9"/>
                                </a:lnTo>
                                <a:lnTo>
                                  <a:pt x="6" y="0"/>
                                </a:lnTo>
                                <a:lnTo>
                                  <a:pt x="3" y="9"/>
                                </a:lnTo>
                                <a:lnTo>
                                  <a:pt x="0" y="27"/>
                                </a:lnTo>
                                <a:lnTo>
                                  <a:pt x="0" y="35"/>
                                </a:lnTo>
                                <a:lnTo>
                                  <a:pt x="0" y="44"/>
                                </a:lnTo>
                                <a:lnTo>
                                  <a:pt x="0" y="67"/>
                                </a:lnTo>
                                <a:lnTo>
                                  <a:pt x="0" y="104"/>
                                </a:lnTo>
                                <a:lnTo>
                                  <a:pt x="0" y="152"/>
                                </a:lnTo>
                                <a:lnTo>
                                  <a:pt x="0" y="208"/>
                                </a:lnTo>
                                <a:lnTo>
                                  <a:pt x="0" y="269"/>
                                </a:lnTo>
                                <a:lnTo>
                                  <a:pt x="0" y="336"/>
                                </a:lnTo>
                                <a:lnTo>
                                  <a:pt x="0" y="405"/>
                                </a:lnTo>
                                <a:lnTo>
                                  <a:pt x="0" y="474"/>
                                </a:lnTo>
                                <a:lnTo>
                                  <a:pt x="0" y="541"/>
                                </a:lnTo>
                                <a:lnTo>
                                  <a:pt x="0" y="602"/>
                                </a:lnTo>
                                <a:lnTo>
                                  <a:pt x="0" y="658"/>
                                </a:lnTo>
                                <a:lnTo>
                                  <a:pt x="0" y="705"/>
                                </a:lnTo>
                                <a:lnTo>
                                  <a:pt x="0" y="743"/>
                                </a:lnTo>
                                <a:lnTo>
                                  <a:pt x="0" y="766"/>
                                </a:lnTo>
                                <a:lnTo>
                                  <a:pt x="0" y="7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Freeform 399"/>
                        <wps:cNvSpPr>
                          <a:spLocks/>
                        </wps:cNvSpPr>
                        <wps:spPr bwMode="auto">
                          <a:xfrm>
                            <a:off x="940" y="490"/>
                            <a:ext cx="3" cy="193"/>
                          </a:xfrm>
                          <a:custGeom>
                            <a:avLst/>
                            <a:gdLst>
                              <a:gd name="T0" fmla="*/ 1 w 10"/>
                              <a:gd name="T1" fmla="*/ 735 h 773"/>
                              <a:gd name="T2" fmla="*/ 3 w 10"/>
                              <a:gd name="T3" fmla="*/ 744 h 773"/>
                              <a:gd name="T4" fmla="*/ 7 w 10"/>
                              <a:gd name="T5" fmla="*/ 763 h 773"/>
                              <a:gd name="T6" fmla="*/ 10 w 10"/>
                              <a:gd name="T7" fmla="*/ 773 h 773"/>
                              <a:gd name="T8" fmla="*/ 10 w 10"/>
                              <a:gd name="T9" fmla="*/ 773 h 773"/>
                              <a:gd name="T10" fmla="*/ 10 w 10"/>
                              <a:gd name="T11" fmla="*/ 765 h 773"/>
                              <a:gd name="T12" fmla="*/ 10 w 10"/>
                              <a:gd name="T13" fmla="*/ 741 h 773"/>
                              <a:gd name="T14" fmla="*/ 10 w 10"/>
                              <a:gd name="T15" fmla="*/ 705 h 773"/>
                              <a:gd name="T16" fmla="*/ 10 w 10"/>
                              <a:gd name="T17" fmla="*/ 658 h 773"/>
                              <a:gd name="T18" fmla="*/ 10 w 10"/>
                              <a:gd name="T19" fmla="*/ 603 h 773"/>
                              <a:gd name="T20" fmla="*/ 10 w 10"/>
                              <a:gd name="T21" fmla="*/ 540 h 773"/>
                              <a:gd name="T22" fmla="*/ 10 w 10"/>
                              <a:gd name="T23" fmla="*/ 474 h 773"/>
                              <a:gd name="T24" fmla="*/ 10 w 10"/>
                              <a:gd name="T25" fmla="*/ 406 h 773"/>
                              <a:gd name="T26" fmla="*/ 10 w 10"/>
                              <a:gd name="T27" fmla="*/ 336 h 773"/>
                              <a:gd name="T28" fmla="*/ 10 w 10"/>
                              <a:gd name="T29" fmla="*/ 270 h 773"/>
                              <a:gd name="T30" fmla="*/ 10 w 10"/>
                              <a:gd name="T31" fmla="*/ 208 h 773"/>
                              <a:gd name="T32" fmla="*/ 10 w 10"/>
                              <a:gd name="T33" fmla="*/ 152 h 773"/>
                              <a:gd name="T34" fmla="*/ 10 w 10"/>
                              <a:gd name="T35" fmla="*/ 105 h 773"/>
                              <a:gd name="T36" fmla="*/ 10 w 10"/>
                              <a:gd name="T37" fmla="*/ 69 h 773"/>
                              <a:gd name="T38" fmla="*/ 10 w 10"/>
                              <a:gd name="T39" fmla="*/ 45 h 773"/>
                              <a:gd name="T40" fmla="*/ 10 w 10"/>
                              <a:gd name="T41" fmla="*/ 37 h 773"/>
                              <a:gd name="T42" fmla="*/ 10 w 10"/>
                              <a:gd name="T43" fmla="*/ 37 h 773"/>
                              <a:gd name="T44" fmla="*/ 10 w 10"/>
                              <a:gd name="T45" fmla="*/ 27 h 773"/>
                              <a:gd name="T46" fmla="*/ 9 w 10"/>
                              <a:gd name="T47" fmla="*/ 10 h 773"/>
                              <a:gd name="T48" fmla="*/ 5 w 10"/>
                              <a:gd name="T49" fmla="*/ 0 h 773"/>
                              <a:gd name="T50" fmla="*/ 5 w 10"/>
                              <a:gd name="T51" fmla="*/ 0 h 773"/>
                              <a:gd name="T52" fmla="*/ 2 w 10"/>
                              <a:gd name="T53" fmla="*/ 10 h 773"/>
                              <a:gd name="T54" fmla="*/ 1 w 10"/>
                              <a:gd name="T55" fmla="*/ 27 h 773"/>
                              <a:gd name="T56" fmla="*/ 0 w 10"/>
                              <a:gd name="T57" fmla="*/ 37 h 773"/>
                              <a:gd name="T58" fmla="*/ 0 w 10"/>
                              <a:gd name="T59" fmla="*/ 37 h 773"/>
                              <a:gd name="T60" fmla="*/ 0 w 10"/>
                              <a:gd name="T61" fmla="*/ 46 h 773"/>
                              <a:gd name="T62" fmla="*/ 0 w 10"/>
                              <a:gd name="T63" fmla="*/ 71 h 773"/>
                              <a:gd name="T64" fmla="*/ 0 w 10"/>
                              <a:gd name="T65" fmla="*/ 109 h 773"/>
                              <a:gd name="T66" fmla="*/ 1 w 10"/>
                              <a:gd name="T67" fmla="*/ 159 h 773"/>
                              <a:gd name="T68" fmla="*/ 1 w 10"/>
                              <a:gd name="T69" fmla="*/ 218 h 773"/>
                              <a:gd name="T70" fmla="*/ 1 w 10"/>
                              <a:gd name="T71" fmla="*/ 283 h 773"/>
                              <a:gd name="T72" fmla="*/ 1 w 10"/>
                              <a:gd name="T73" fmla="*/ 351 h 773"/>
                              <a:gd name="T74" fmla="*/ 1 w 10"/>
                              <a:gd name="T75" fmla="*/ 421 h 773"/>
                              <a:gd name="T76" fmla="*/ 1 w 10"/>
                              <a:gd name="T77" fmla="*/ 489 h 773"/>
                              <a:gd name="T78" fmla="*/ 1 w 10"/>
                              <a:gd name="T79" fmla="*/ 554 h 773"/>
                              <a:gd name="T80" fmla="*/ 1 w 10"/>
                              <a:gd name="T81" fmla="*/ 612 h 773"/>
                              <a:gd name="T82" fmla="*/ 1 w 10"/>
                              <a:gd name="T83" fmla="*/ 662 h 773"/>
                              <a:gd name="T84" fmla="*/ 1 w 10"/>
                              <a:gd name="T85" fmla="*/ 701 h 773"/>
                              <a:gd name="T86" fmla="*/ 1 w 10"/>
                              <a:gd name="T87" fmla="*/ 726 h 773"/>
                              <a:gd name="T88" fmla="*/ 1 w 10"/>
                              <a:gd name="T89" fmla="*/ 735 h 773"/>
                              <a:gd name="T90" fmla="*/ 1 w 10"/>
                              <a:gd name="T91" fmla="*/ 735 h 773"/>
                              <a:gd name="T92" fmla="*/ 1 w 10"/>
                              <a:gd name="T93" fmla="*/ 735 h 77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10" h="773">
                                <a:moveTo>
                                  <a:pt x="1" y="735"/>
                                </a:moveTo>
                                <a:lnTo>
                                  <a:pt x="3" y="744"/>
                                </a:lnTo>
                                <a:lnTo>
                                  <a:pt x="7" y="763"/>
                                </a:lnTo>
                                <a:lnTo>
                                  <a:pt x="10" y="773"/>
                                </a:lnTo>
                                <a:lnTo>
                                  <a:pt x="10" y="765"/>
                                </a:lnTo>
                                <a:lnTo>
                                  <a:pt x="10" y="741"/>
                                </a:lnTo>
                                <a:lnTo>
                                  <a:pt x="10" y="705"/>
                                </a:lnTo>
                                <a:lnTo>
                                  <a:pt x="10" y="658"/>
                                </a:lnTo>
                                <a:lnTo>
                                  <a:pt x="10" y="603"/>
                                </a:lnTo>
                                <a:lnTo>
                                  <a:pt x="10" y="540"/>
                                </a:lnTo>
                                <a:lnTo>
                                  <a:pt x="10" y="474"/>
                                </a:lnTo>
                                <a:lnTo>
                                  <a:pt x="10" y="406"/>
                                </a:lnTo>
                                <a:lnTo>
                                  <a:pt x="10" y="336"/>
                                </a:lnTo>
                                <a:lnTo>
                                  <a:pt x="10" y="270"/>
                                </a:lnTo>
                                <a:lnTo>
                                  <a:pt x="10" y="208"/>
                                </a:lnTo>
                                <a:lnTo>
                                  <a:pt x="10" y="152"/>
                                </a:lnTo>
                                <a:lnTo>
                                  <a:pt x="10" y="105"/>
                                </a:lnTo>
                                <a:lnTo>
                                  <a:pt x="10" y="69"/>
                                </a:lnTo>
                                <a:lnTo>
                                  <a:pt x="10" y="45"/>
                                </a:lnTo>
                                <a:lnTo>
                                  <a:pt x="10" y="37"/>
                                </a:lnTo>
                                <a:lnTo>
                                  <a:pt x="10" y="27"/>
                                </a:lnTo>
                                <a:lnTo>
                                  <a:pt x="9" y="10"/>
                                </a:lnTo>
                                <a:lnTo>
                                  <a:pt x="5" y="0"/>
                                </a:lnTo>
                                <a:lnTo>
                                  <a:pt x="2" y="10"/>
                                </a:lnTo>
                                <a:lnTo>
                                  <a:pt x="1" y="27"/>
                                </a:lnTo>
                                <a:lnTo>
                                  <a:pt x="0" y="37"/>
                                </a:lnTo>
                                <a:lnTo>
                                  <a:pt x="0" y="46"/>
                                </a:lnTo>
                                <a:lnTo>
                                  <a:pt x="0" y="71"/>
                                </a:lnTo>
                                <a:lnTo>
                                  <a:pt x="0" y="109"/>
                                </a:lnTo>
                                <a:lnTo>
                                  <a:pt x="1" y="159"/>
                                </a:lnTo>
                                <a:lnTo>
                                  <a:pt x="1" y="218"/>
                                </a:lnTo>
                                <a:lnTo>
                                  <a:pt x="1" y="283"/>
                                </a:lnTo>
                                <a:lnTo>
                                  <a:pt x="1" y="351"/>
                                </a:lnTo>
                                <a:lnTo>
                                  <a:pt x="1" y="421"/>
                                </a:lnTo>
                                <a:lnTo>
                                  <a:pt x="1" y="489"/>
                                </a:lnTo>
                                <a:lnTo>
                                  <a:pt x="1" y="554"/>
                                </a:lnTo>
                                <a:lnTo>
                                  <a:pt x="1" y="612"/>
                                </a:lnTo>
                                <a:lnTo>
                                  <a:pt x="1" y="662"/>
                                </a:lnTo>
                                <a:lnTo>
                                  <a:pt x="1" y="701"/>
                                </a:lnTo>
                                <a:lnTo>
                                  <a:pt x="1" y="726"/>
                                </a:lnTo>
                                <a:lnTo>
                                  <a:pt x="1" y="7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Freeform 400"/>
                        <wps:cNvSpPr>
                          <a:spLocks/>
                        </wps:cNvSpPr>
                        <wps:spPr bwMode="auto">
                          <a:xfrm>
                            <a:off x="854" y="479"/>
                            <a:ext cx="3" cy="80"/>
                          </a:xfrm>
                          <a:custGeom>
                            <a:avLst/>
                            <a:gdLst>
                              <a:gd name="T0" fmla="*/ 0 w 11"/>
                              <a:gd name="T1" fmla="*/ 267 h 319"/>
                              <a:gd name="T2" fmla="*/ 2 w 11"/>
                              <a:gd name="T3" fmla="*/ 282 h 319"/>
                              <a:gd name="T4" fmla="*/ 7 w 11"/>
                              <a:gd name="T5" fmla="*/ 306 h 319"/>
                              <a:gd name="T6" fmla="*/ 11 w 11"/>
                              <a:gd name="T7" fmla="*/ 319 h 319"/>
                              <a:gd name="T8" fmla="*/ 11 w 11"/>
                              <a:gd name="T9" fmla="*/ 319 h 319"/>
                              <a:gd name="T10" fmla="*/ 11 w 11"/>
                              <a:gd name="T11" fmla="*/ 297 h 319"/>
                              <a:gd name="T12" fmla="*/ 11 w 11"/>
                              <a:gd name="T13" fmla="*/ 241 h 319"/>
                              <a:gd name="T14" fmla="*/ 11 w 11"/>
                              <a:gd name="T15" fmla="*/ 168 h 319"/>
                              <a:gd name="T16" fmla="*/ 10 w 11"/>
                              <a:gd name="T17" fmla="*/ 94 h 319"/>
                              <a:gd name="T18" fmla="*/ 10 w 11"/>
                              <a:gd name="T19" fmla="*/ 38 h 319"/>
                              <a:gd name="T20" fmla="*/ 10 w 11"/>
                              <a:gd name="T21" fmla="*/ 15 h 319"/>
                              <a:gd name="T22" fmla="*/ 10 w 11"/>
                              <a:gd name="T23" fmla="*/ 15 h 319"/>
                              <a:gd name="T24" fmla="*/ 10 w 11"/>
                              <a:gd name="T25" fmla="*/ 12 h 319"/>
                              <a:gd name="T26" fmla="*/ 8 w 11"/>
                              <a:gd name="T27" fmla="*/ 4 h 319"/>
                              <a:gd name="T28" fmla="*/ 5 w 11"/>
                              <a:gd name="T29" fmla="*/ 0 h 319"/>
                              <a:gd name="T30" fmla="*/ 5 w 11"/>
                              <a:gd name="T31" fmla="*/ 0 h 319"/>
                              <a:gd name="T32" fmla="*/ 1 w 11"/>
                              <a:gd name="T33" fmla="*/ 4 h 319"/>
                              <a:gd name="T34" fmla="*/ 0 w 11"/>
                              <a:gd name="T35" fmla="*/ 12 h 319"/>
                              <a:gd name="T36" fmla="*/ 0 w 11"/>
                              <a:gd name="T37" fmla="*/ 15 h 319"/>
                              <a:gd name="T38" fmla="*/ 0 w 11"/>
                              <a:gd name="T39" fmla="*/ 15 h 319"/>
                              <a:gd name="T40" fmla="*/ 0 w 11"/>
                              <a:gd name="T41" fmla="*/ 42 h 319"/>
                              <a:gd name="T42" fmla="*/ 0 w 11"/>
                              <a:gd name="T43" fmla="*/ 104 h 319"/>
                              <a:gd name="T44" fmla="*/ 0 w 11"/>
                              <a:gd name="T45" fmla="*/ 179 h 319"/>
                              <a:gd name="T46" fmla="*/ 0 w 11"/>
                              <a:gd name="T47" fmla="*/ 241 h 319"/>
                              <a:gd name="T48" fmla="*/ 0 w 11"/>
                              <a:gd name="T49" fmla="*/ 267 h 319"/>
                              <a:gd name="T50" fmla="*/ 0 w 11"/>
                              <a:gd name="T51" fmla="*/ 267 h 319"/>
                              <a:gd name="T52" fmla="*/ 0 w 11"/>
                              <a:gd name="T53" fmla="*/ 267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</a:cxnLst>
                            <a:rect l="0" t="0" r="r" b="b"/>
                            <a:pathLst>
                              <a:path w="11" h="319">
                                <a:moveTo>
                                  <a:pt x="0" y="267"/>
                                </a:moveTo>
                                <a:lnTo>
                                  <a:pt x="2" y="282"/>
                                </a:lnTo>
                                <a:lnTo>
                                  <a:pt x="7" y="306"/>
                                </a:lnTo>
                                <a:lnTo>
                                  <a:pt x="11" y="319"/>
                                </a:lnTo>
                                <a:lnTo>
                                  <a:pt x="11" y="297"/>
                                </a:lnTo>
                                <a:lnTo>
                                  <a:pt x="11" y="241"/>
                                </a:lnTo>
                                <a:lnTo>
                                  <a:pt x="11" y="168"/>
                                </a:lnTo>
                                <a:lnTo>
                                  <a:pt x="10" y="94"/>
                                </a:lnTo>
                                <a:lnTo>
                                  <a:pt x="10" y="38"/>
                                </a:lnTo>
                                <a:lnTo>
                                  <a:pt x="10" y="15"/>
                                </a:lnTo>
                                <a:lnTo>
                                  <a:pt x="10" y="12"/>
                                </a:lnTo>
                                <a:lnTo>
                                  <a:pt x="8" y="4"/>
                                </a:lnTo>
                                <a:lnTo>
                                  <a:pt x="5" y="0"/>
                                </a:lnTo>
                                <a:lnTo>
                                  <a:pt x="1" y="4"/>
                                </a:lnTo>
                                <a:lnTo>
                                  <a:pt x="0" y="12"/>
                                </a:lnTo>
                                <a:lnTo>
                                  <a:pt x="0" y="15"/>
                                </a:lnTo>
                                <a:lnTo>
                                  <a:pt x="0" y="42"/>
                                </a:lnTo>
                                <a:lnTo>
                                  <a:pt x="0" y="104"/>
                                </a:lnTo>
                                <a:lnTo>
                                  <a:pt x="0" y="179"/>
                                </a:lnTo>
                                <a:lnTo>
                                  <a:pt x="0" y="241"/>
                                </a:lnTo>
                                <a:lnTo>
                                  <a:pt x="0" y="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401"/>
                        <wps:cNvSpPr>
                          <a:spLocks/>
                        </wps:cNvSpPr>
                        <wps:spPr bwMode="auto">
                          <a:xfrm>
                            <a:off x="781" y="436"/>
                            <a:ext cx="3" cy="51"/>
                          </a:xfrm>
                          <a:custGeom>
                            <a:avLst/>
                            <a:gdLst>
                              <a:gd name="T0" fmla="*/ 0 w 14"/>
                              <a:gd name="T1" fmla="*/ 160 h 202"/>
                              <a:gd name="T2" fmla="*/ 3 w 14"/>
                              <a:gd name="T3" fmla="*/ 171 h 202"/>
                              <a:gd name="T4" fmla="*/ 11 w 14"/>
                              <a:gd name="T5" fmla="*/ 191 h 202"/>
                              <a:gd name="T6" fmla="*/ 14 w 14"/>
                              <a:gd name="T7" fmla="*/ 202 h 202"/>
                              <a:gd name="T8" fmla="*/ 14 w 14"/>
                              <a:gd name="T9" fmla="*/ 202 h 202"/>
                              <a:gd name="T10" fmla="*/ 14 w 14"/>
                              <a:gd name="T11" fmla="*/ 152 h 202"/>
                              <a:gd name="T12" fmla="*/ 14 w 14"/>
                              <a:gd name="T13" fmla="*/ 59 h 202"/>
                              <a:gd name="T14" fmla="*/ 14 w 14"/>
                              <a:gd name="T15" fmla="*/ 10 h 202"/>
                              <a:gd name="T16" fmla="*/ 14 w 14"/>
                              <a:gd name="T17" fmla="*/ 10 h 202"/>
                              <a:gd name="T18" fmla="*/ 14 w 14"/>
                              <a:gd name="T19" fmla="*/ 7 h 202"/>
                              <a:gd name="T20" fmla="*/ 12 w 14"/>
                              <a:gd name="T21" fmla="*/ 2 h 202"/>
                              <a:gd name="T22" fmla="*/ 8 w 14"/>
                              <a:gd name="T23" fmla="*/ 0 h 202"/>
                              <a:gd name="T24" fmla="*/ 8 w 14"/>
                              <a:gd name="T25" fmla="*/ 0 h 202"/>
                              <a:gd name="T26" fmla="*/ 2 w 14"/>
                              <a:gd name="T27" fmla="*/ 2 h 202"/>
                              <a:gd name="T28" fmla="*/ 0 w 14"/>
                              <a:gd name="T29" fmla="*/ 7 h 202"/>
                              <a:gd name="T30" fmla="*/ 0 w 14"/>
                              <a:gd name="T31" fmla="*/ 10 h 202"/>
                              <a:gd name="T32" fmla="*/ 0 w 14"/>
                              <a:gd name="T33" fmla="*/ 10 h 202"/>
                              <a:gd name="T34" fmla="*/ 0 w 14"/>
                              <a:gd name="T35" fmla="*/ 49 h 202"/>
                              <a:gd name="T36" fmla="*/ 0 w 14"/>
                              <a:gd name="T37" fmla="*/ 122 h 202"/>
                              <a:gd name="T38" fmla="*/ 0 w 14"/>
                              <a:gd name="T39" fmla="*/ 160 h 202"/>
                              <a:gd name="T40" fmla="*/ 0 w 14"/>
                              <a:gd name="T41" fmla="*/ 160 h 202"/>
                              <a:gd name="T42" fmla="*/ 0 w 14"/>
                              <a:gd name="T43" fmla="*/ 160 h 2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4" h="202">
                                <a:moveTo>
                                  <a:pt x="0" y="160"/>
                                </a:moveTo>
                                <a:lnTo>
                                  <a:pt x="3" y="171"/>
                                </a:lnTo>
                                <a:lnTo>
                                  <a:pt x="11" y="191"/>
                                </a:lnTo>
                                <a:lnTo>
                                  <a:pt x="14" y="202"/>
                                </a:lnTo>
                                <a:lnTo>
                                  <a:pt x="14" y="152"/>
                                </a:lnTo>
                                <a:lnTo>
                                  <a:pt x="14" y="59"/>
                                </a:lnTo>
                                <a:lnTo>
                                  <a:pt x="14" y="10"/>
                                </a:lnTo>
                                <a:lnTo>
                                  <a:pt x="14" y="7"/>
                                </a:lnTo>
                                <a:lnTo>
                                  <a:pt x="12" y="2"/>
                                </a:lnTo>
                                <a:lnTo>
                                  <a:pt x="8" y="0"/>
                                </a:lnTo>
                                <a:lnTo>
                                  <a:pt x="2" y="2"/>
                                </a:lnTo>
                                <a:lnTo>
                                  <a:pt x="0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49"/>
                                </a:lnTo>
                                <a:lnTo>
                                  <a:pt x="0" y="122"/>
                                </a:lnTo>
                                <a:lnTo>
                                  <a:pt x="0" y="1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Freeform 402"/>
                        <wps:cNvSpPr>
                          <a:spLocks/>
                        </wps:cNvSpPr>
                        <wps:spPr bwMode="auto">
                          <a:xfrm>
                            <a:off x="754" y="427"/>
                            <a:ext cx="3" cy="27"/>
                          </a:xfrm>
                          <a:custGeom>
                            <a:avLst/>
                            <a:gdLst>
                              <a:gd name="T0" fmla="*/ 0 w 13"/>
                              <a:gd name="T1" fmla="*/ 87 h 110"/>
                              <a:gd name="T2" fmla="*/ 3 w 13"/>
                              <a:gd name="T3" fmla="*/ 94 h 110"/>
                              <a:gd name="T4" fmla="*/ 10 w 13"/>
                              <a:gd name="T5" fmla="*/ 105 h 110"/>
                              <a:gd name="T6" fmla="*/ 13 w 13"/>
                              <a:gd name="T7" fmla="*/ 110 h 110"/>
                              <a:gd name="T8" fmla="*/ 13 w 13"/>
                              <a:gd name="T9" fmla="*/ 110 h 110"/>
                              <a:gd name="T10" fmla="*/ 13 w 13"/>
                              <a:gd name="T11" fmla="*/ 83 h 110"/>
                              <a:gd name="T12" fmla="*/ 13 w 13"/>
                              <a:gd name="T13" fmla="*/ 32 h 110"/>
                              <a:gd name="T14" fmla="*/ 13 w 13"/>
                              <a:gd name="T15" fmla="*/ 6 h 110"/>
                              <a:gd name="T16" fmla="*/ 13 w 13"/>
                              <a:gd name="T17" fmla="*/ 6 h 110"/>
                              <a:gd name="T18" fmla="*/ 13 w 13"/>
                              <a:gd name="T19" fmla="*/ 4 h 110"/>
                              <a:gd name="T20" fmla="*/ 11 w 13"/>
                              <a:gd name="T21" fmla="*/ 2 h 110"/>
                              <a:gd name="T22" fmla="*/ 7 w 13"/>
                              <a:gd name="T23" fmla="*/ 0 h 110"/>
                              <a:gd name="T24" fmla="*/ 7 w 13"/>
                              <a:gd name="T25" fmla="*/ 0 h 110"/>
                              <a:gd name="T26" fmla="*/ 2 w 13"/>
                              <a:gd name="T27" fmla="*/ 2 h 110"/>
                              <a:gd name="T28" fmla="*/ 0 w 13"/>
                              <a:gd name="T29" fmla="*/ 4 h 110"/>
                              <a:gd name="T30" fmla="*/ 0 w 13"/>
                              <a:gd name="T31" fmla="*/ 6 h 110"/>
                              <a:gd name="T32" fmla="*/ 0 w 13"/>
                              <a:gd name="T33" fmla="*/ 6 h 110"/>
                              <a:gd name="T34" fmla="*/ 0 w 13"/>
                              <a:gd name="T35" fmla="*/ 27 h 110"/>
                              <a:gd name="T36" fmla="*/ 0 w 13"/>
                              <a:gd name="T37" fmla="*/ 66 h 110"/>
                              <a:gd name="T38" fmla="*/ 0 w 13"/>
                              <a:gd name="T39" fmla="*/ 87 h 110"/>
                              <a:gd name="T40" fmla="*/ 0 w 13"/>
                              <a:gd name="T41" fmla="*/ 87 h 110"/>
                              <a:gd name="T42" fmla="*/ 0 w 13"/>
                              <a:gd name="T43" fmla="*/ 87 h 1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3" h="110">
                                <a:moveTo>
                                  <a:pt x="0" y="87"/>
                                </a:moveTo>
                                <a:lnTo>
                                  <a:pt x="3" y="94"/>
                                </a:lnTo>
                                <a:lnTo>
                                  <a:pt x="10" y="105"/>
                                </a:lnTo>
                                <a:lnTo>
                                  <a:pt x="13" y="110"/>
                                </a:lnTo>
                                <a:lnTo>
                                  <a:pt x="13" y="83"/>
                                </a:lnTo>
                                <a:lnTo>
                                  <a:pt x="13" y="32"/>
                                </a:lnTo>
                                <a:lnTo>
                                  <a:pt x="13" y="6"/>
                                </a:lnTo>
                                <a:lnTo>
                                  <a:pt x="13" y="4"/>
                                </a:lnTo>
                                <a:lnTo>
                                  <a:pt x="11" y="2"/>
                                </a:lnTo>
                                <a:lnTo>
                                  <a:pt x="7" y="0"/>
                                </a:lnTo>
                                <a:lnTo>
                                  <a:pt x="2" y="2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27"/>
                                </a:lnTo>
                                <a:lnTo>
                                  <a:pt x="0" y="66"/>
                                </a:lnTo>
                                <a:lnTo>
                                  <a:pt x="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403"/>
                        <wps:cNvSpPr>
                          <a:spLocks/>
                        </wps:cNvSpPr>
                        <wps:spPr bwMode="auto">
                          <a:xfrm>
                            <a:off x="569" y="501"/>
                            <a:ext cx="3" cy="170"/>
                          </a:xfrm>
                          <a:custGeom>
                            <a:avLst/>
                            <a:gdLst>
                              <a:gd name="T0" fmla="*/ 0 w 12"/>
                              <a:gd name="T1" fmla="*/ 647 h 676"/>
                              <a:gd name="T2" fmla="*/ 3 w 12"/>
                              <a:gd name="T3" fmla="*/ 655 h 676"/>
                              <a:gd name="T4" fmla="*/ 9 w 12"/>
                              <a:gd name="T5" fmla="*/ 669 h 676"/>
                              <a:gd name="T6" fmla="*/ 12 w 12"/>
                              <a:gd name="T7" fmla="*/ 676 h 676"/>
                              <a:gd name="T8" fmla="*/ 12 w 12"/>
                              <a:gd name="T9" fmla="*/ 676 h 676"/>
                              <a:gd name="T10" fmla="*/ 12 w 12"/>
                              <a:gd name="T11" fmla="*/ 668 h 676"/>
                              <a:gd name="T12" fmla="*/ 12 w 12"/>
                              <a:gd name="T13" fmla="*/ 641 h 676"/>
                              <a:gd name="T14" fmla="*/ 12 w 12"/>
                              <a:gd name="T15" fmla="*/ 601 h 676"/>
                              <a:gd name="T16" fmla="*/ 12 w 12"/>
                              <a:gd name="T17" fmla="*/ 549 h 676"/>
                              <a:gd name="T18" fmla="*/ 12 w 12"/>
                              <a:gd name="T19" fmla="*/ 489 h 676"/>
                              <a:gd name="T20" fmla="*/ 12 w 12"/>
                              <a:gd name="T21" fmla="*/ 423 h 676"/>
                              <a:gd name="T22" fmla="*/ 12 w 12"/>
                              <a:gd name="T23" fmla="*/ 355 h 676"/>
                              <a:gd name="T24" fmla="*/ 12 w 12"/>
                              <a:gd name="T25" fmla="*/ 287 h 676"/>
                              <a:gd name="T26" fmla="*/ 12 w 12"/>
                              <a:gd name="T27" fmla="*/ 221 h 676"/>
                              <a:gd name="T28" fmla="*/ 12 w 12"/>
                              <a:gd name="T29" fmla="*/ 161 h 676"/>
                              <a:gd name="T30" fmla="*/ 12 w 12"/>
                              <a:gd name="T31" fmla="*/ 109 h 676"/>
                              <a:gd name="T32" fmla="*/ 11 w 12"/>
                              <a:gd name="T33" fmla="*/ 69 h 676"/>
                              <a:gd name="T34" fmla="*/ 11 w 12"/>
                              <a:gd name="T35" fmla="*/ 44 h 676"/>
                              <a:gd name="T36" fmla="*/ 11 w 12"/>
                              <a:gd name="T37" fmla="*/ 34 h 676"/>
                              <a:gd name="T38" fmla="*/ 11 w 12"/>
                              <a:gd name="T39" fmla="*/ 34 h 676"/>
                              <a:gd name="T40" fmla="*/ 11 w 12"/>
                              <a:gd name="T41" fmla="*/ 25 h 676"/>
                              <a:gd name="T42" fmla="*/ 10 w 12"/>
                              <a:gd name="T43" fmla="*/ 9 h 676"/>
                              <a:gd name="T44" fmla="*/ 7 w 12"/>
                              <a:gd name="T45" fmla="*/ 0 h 676"/>
                              <a:gd name="T46" fmla="*/ 7 w 12"/>
                              <a:gd name="T47" fmla="*/ 0 h 676"/>
                              <a:gd name="T48" fmla="*/ 2 w 12"/>
                              <a:gd name="T49" fmla="*/ 9 h 676"/>
                              <a:gd name="T50" fmla="*/ 1 w 12"/>
                              <a:gd name="T51" fmla="*/ 25 h 676"/>
                              <a:gd name="T52" fmla="*/ 1 w 12"/>
                              <a:gd name="T53" fmla="*/ 34 h 676"/>
                              <a:gd name="T54" fmla="*/ 1 w 12"/>
                              <a:gd name="T55" fmla="*/ 34 h 676"/>
                              <a:gd name="T56" fmla="*/ 1 w 12"/>
                              <a:gd name="T57" fmla="*/ 44 h 676"/>
                              <a:gd name="T58" fmla="*/ 1 w 12"/>
                              <a:gd name="T59" fmla="*/ 73 h 676"/>
                              <a:gd name="T60" fmla="*/ 1 w 12"/>
                              <a:gd name="T61" fmla="*/ 116 h 676"/>
                              <a:gd name="T62" fmla="*/ 1 w 12"/>
                              <a:gd name="T63" fmla="*/ 172 h 676"/>
                              <a:gd name="T64" fmla="*/ 0 w 12"/>
                              <a:gd name="T65" fmla="*/ 236 h 676"/>
                              <a:gd name="T66" fmla="*/ 0 w 12"/>
                              <a:gd name="T67" fmla="*/ 305 h 676"/>
                              <a:gd name="T68" fmla="*/ 0 w 12"/>
                              <a:gd name="T69" fmla="*/ 375 h 676"/>
                              <a:gd name="T70" fmla="*/ 0 w 12"/>
                              <a:gd name="T71" fmla="*/ 444 h 676"/>
                              <a:gd name="T72" fmla="*/ 0 w 12"/>
                              <a:gd name="T73" fmla="*/ 509 h 676"/>
                              <a:gd name="T74" fmla="*/ 0 w 12"/>
                              <a:gd name="T75" fmla="*/ 564 h 676"/>
                              <a:gd name="T76" fmla="*/ 0 w 12"/>
                              <a:gd name="T77" fmla="*/ 607 h 676"/>
                              <a:gd name="T78" fmla="*/ 0 w 12"/>
                              <a:gd name="T79" fmla="*/ 636 h 676"/>
                              <a:gd name="T80" fmla="*/ 0 w 12"/>
                              <a:gd name="T81" fmla="*/ 647 h 676"/>
                              <a:gd name="T82" fmla="*/ 0 w 12"/>
                              <a:gd name="T83" fmla="*/ 647 h 676"/>
                              <a:gd name="T84" fmla="*/ 0 w 12"/>
                              <a:gd name="T85" fmla="*/ 647 h 6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2" h="676">
                                <a:moveTo>
                                  <a:pt x="0" y="647"/>
                                </a:moveTo>
                                <a:lnTo>
                                  <a:pt x="3" y="655"/>
                                </a:lnTo>
                                <a:lnTo>
                                  <a:pt x="9" y="669"/>
                                </a:lnTo>
                                <a:lnTo>
                                  <a:pt x="12" y="676"/>
                                </a:lnTo>
                                <a:lnTo>
                                  <a:pt x="12" y="668"/>
                                </a:lnTo>
                                <a:lnTo>
                                  <a:pt x="12" y="641"/>
                                </a:lnTo>
                                <a:lnTo>
                                  <a:pt x="12" y="601"/>
                                </a:lnTo>
                                <a:lnTo>
                                  <a:pt x="12" y="549"/>
                                </a:lnTo>
                                <a:lnTo>
                                  <a:pt x="12" y="489"/>
                                </a:lnTo>
                                <a:lnTo>
                                  <a:pt x="12" y="423"/>
                                </a:lnTo>
                                <a:lnTo>
                                  <a:pt x="12" y="355"/>
                                </a:lnTo>
                                <a:lnTo>
                                  <a:pt x="12" y="287"/>
                                </a:lnTo>
                                <a:lnTo>
                                  <a:pt x="12" y="221"/>
                                </a:lnTo>
                                <a:lnTo>
                                  <a:pt x="12" y="161"/>
                                </a:lnTo>
                                <a:lnTo>
                                  <a:pt x="12" y="109"/>
                                </a:lnTo>
                                <a:lnTo>
                                  <a:pt x="11" y="69"/>
                                </a:lnTo>
                                <a:lnTo>
                                  <a:pt x="11" y="44"/>
                                </a:lnTo>
                                <a:lnTo>
                                  <a:pt x="11" y="34"/>
                                </a:lnTo>
                                <a:lnTo>
                                  <a:pt x="11" y="25"/>
                                </a:lnTo>
                                <a:lnTo>
                                  <a:pt x="10" y="9"/>
                                </a:lnTo>
                                <a:lnTo>
                                  <a:pt x="7" y="0"/>
                                </a:lnTo>
                                <a:lnTo>
                                  <a:pt x="2" y="9"/>
                                </a:lnTo>
                                <a:lnTo>
                                  <a:pt x="1" y="25"/>
                                </a:lnTo>
                                <a:lnTo>
                                  <a:pt x="1" y="34"/>
                                </a:lnTo>
                                <a:lnTo>
                                  <a:pt x="1" y="44"/>
                                </a:lnTo>
                                <a:lnTo>
                                  <a:pt x="1" y="73"/>
                                </a:lnTo>
                                <a:lnTo>
                                  <a:pt x="1" y="116"/>
                                </a:lnTo>
                                <a:lnTo>
                                  <a:pt x="1" y="172"/>
                                </a:lnTo>
                                <a:lnTo>
                                  <a:pt x="0" y="236"/>
                                </a:lnTo>
                                <a:lnTo>
                                  <a:pt x="0" y="305"/>
                                </a:lnTo>
                                <a:lnTo>
                                  <a:pt x="0" y="375"/>
                                </a:lnTo>
                                <a:lnTo>
                                  <a:pt x="0" y="444"/>
                                </a:lnTo>
                                <a:lnTo>
                                  <a:pt x="0" y="509"/>
                                </a:lnTo>
                                <a:lnTo>
                                  <a:pt x="0" y="564"/>
                                </a:lnTo>
                                <a:lnTo>
                                  <a:pt x="0" y="607"/>
                                </a:lnTo>
                                <a:lnTo>
                                  <a:pt x="0" y="636"/>
                                </a:lnTo>
                                <a:lnTo>
                                  <a:pt x="0" y="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404"/>
                        <wps:cNvSpPr>
                          <a:spLocks/>
                        </wps:cNvSpPr>
                        <wps:spPr bwMode="auto">
                          <a:xfrm>
                            <a:off x="697" y="433"/>
                            <a:ext cx="4" cy="45"/>
                          </a:xfrm>
                          <a:custGeom>
                            <a:avLst/>
                            <a:gdLst>
                              <a:gd name="T0" fmla="*/ 16 w 16"/>
                              <a:gd name="T1" fmla="*/ 147 h 178"/>
                              <a:gd name="T2" fmla="*/ 16 w 16"/>
                              <a:gd name="T3" fmla="*/ 111 h 178"/>
                              <a:gd name="T4" fmla="*/ 16 w 16"/>
                              <a:gd name="T5" fmla="*/ 44 h 178"/>
                              <a:gd name="T6" fmla="*/ 16 w 16"/>
                              <a:gd name="T7" fmla="*/ 8 h 178"/>
                              <a:gd name="T8" fmla="*/ 16 w 16"/>
                              <a:gd name="T9" fmla="*/ 8 h 178"/>
                              <a:gd name="T10" fmla="*/ 16 w 16"/>
                              <a:gd name="T11" fmla="*/ 5 h 178"/>
                              <a:gd name="T12" fmla="*/ 14 w 16"/>
                              <a:gd name="T13" fmla="*/ 2 h 178"/>
                              <a:gd name="T14" fmla="*/ 8 w 16"/>
                              <a:gd name="T15" fmla="*/ 0 h 178"/>
                              <a:gd name="T16" fmla="*/ 8 w 16"/>
                              <a:gd name="T17" fmla="*/ 0 h 178"/>
                              <a:gd name="T18" fmla="*/ 3 w 16"/>
                              <a:gd name="T19" fmla="*/ 2 h 178"/>
                              <a:gd name="T20" fmla="*/ 1 w 16"/>
                              <a:gd name="T21" fmla="*/ 5 h 178"/>
                              <a:gd name="T22" fmla="*/ 0 w 16"/>
                              <a:gd name="T23" fmla="*/ 8 h 178"/>
                              <a:gd name="T24" fmla="*/ 0 w 16"/>
                              <a:gd name="T25" fmla="*/ 8 h 178"/>
                              <a:gd name="T26" fmla="*/ 0 w 16"/>
                              <a:gd name="T27" fmla="*/ 51 h 178"/>
                              <a:gd name="T28" fmla="*/ 0 w 16"/>
                              <a:gd name="T29" fmla="*/ 134 h 178"/>
                              <a:gd name="T30" fmla="*/ 0 w 16"/>
                              <a:gd name="T31" fmla="*/ 178 h 178"/>
                              <a:gd name="T32" fmla="*/ 0 w 16"/>
                              <a:gd name="T33" fmla="*/ 178 h 178"/>
                              <a:gd name="T34" fmla="*/ 5 w 16"/>
                              <a:gd name="T35" fmla="*/ 168 h 178"/>
                              <a:gd name="T36" fmla="*/ 12 w 16"/>
                              <a:gd name="T37" fmla="*/ 156 h 178"/>
                              <a:gd name="T38" fmla="*/ 16 w 16"/>
                              <a:gd name="T39" fmla="*/ 147 h 178"/>
                              <a:gd name="T40" fmla="*/ 16 w 16"/>
                              <a:gd name="T41" fmla="*/ 147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6" h="178">
                                <a:moveTo>
                                  <a:pt x="16" y="147"/>
                                </a:moveTo>
                                <a:lnTo>
                                  <a:pt x="16" y="111"/>
                                </a:lnTo>
                                <a:lnTo>
                                  <a:pt x="16" y="44"/>
                                </a:lnTo>
                                <a:lnTo>
                                  <a:pt x="16" y="8"/>
                                </a:lnTo>
                                <a:lnTo>
                                  <a:pt x="16" y="5"/>
                                </a:lnTo>
                                <a:lnTo>
                                  <a:pt x="14" y="2"/>
                                </a:lnTo>
                                <a:lnTo>
                                  <a:pt x="8" y="0"/>
                                </a:lnTo>
                                <a:lnTo>
                                  <a:pt x="3" y="2"/>
                                </a:lnTo>
                                <a:lnTo>
                                  <a:pt x="1" y="5"/>
                                </a:lnTo>
                                <a:lnTo>
                                  <a:pt x="0" y="8"/>
                                </a:lnTo>
                                <a:lnTo>
                                  <a:pt x="0" y="51"/>
                                </a:lnTo>
                                <a:lnTo>
                                  <a:pt x="0" y="134"/>
                                </a:lnTo>
                                <a:lnTo>
                                  <a:pt x="0" y="178"/>
                                </a:lnTo>
                                <a:lnTo>
                                  <a:pt x="5" y="168"/>
                                </a:lnTo>
                                <a:lnTo>
                                  <a:pt x="12" y="156"/>
                                </a:lnTo>
                                <a:lnTo>
                                  <a:pt x="1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Freeform 405"/>
                        <wps:cNvSpPr>
                          <a:spLocks/>
                        </wps:cNvSpPr>
                        <wps:spPr bwMode="auto">
                          <a:xfrm>
                            <a:off x="725" y="427"/>
                            <a:ext cx="2" cy="25"/>
                          </a:xfrm>
                          <a:custGeom>
                            <a:avLst/>
                            <a:gdLst>
                              <a:gd name="T0" fmla="*/ 0 w 11"/>
                              <a:gd name="T1" fmla="*/ 104 h 104"/>
                              <a:gd name="T2" fmla="*/ 3 w 11"/>
                              <a:gd name="T3" fmla="*/ 99 h 104"/>
                              <a:gd name="T4" fmla="*/ 8 w 11"/>
                              <a:gd name="T5" fmla="*/ 90 h 104"/>
                              <a:gd name="T6" fmla="*/ 11 w 11"/>
                              <a:gd name="T7" fmla="*/ 86 h 104"/>
                              <a:gd name="T8" fmla="*/ 11 w 11"/>
                              <a:gd name="T9" fmla="*/ 86 h 104"/>
                              <a:gd name="T10" fmla="*/ 11 w 11"/>
                              <a:gd name="T11" fmla="*/ 65 h 104"/>
                              <a:gd name="T12" fmla="*/ 11 w 11"/>
                              <a:gd name="T13" fmla="*/ 27 h 104"/>
                              <a:gd name="T14" fmla="*/ 11 w 11"/>
                              <a:gd name="T15" fmla="*/ 6 h 104"/>
                              <a:gd name="T16" fmla="*/ 11 w 11"/>
                              <a:gd name="T17" fmla="*/ 6 h 104"/>
                              <a:gd name="T18" fmla="*/ 11 w 11"/>
                              <a:gd name="T19" fmla="*/ 5 h 104"/>
                              <a:gd name="T20" fmla="*/ 9 w 11"/>
                              <a:gd name="T21" fmla="*/ 3 h 104"/>
                              <a:gd name="T22" fmla="*/ 5 w 11"/>
                              <a:gd name="T23" fmla="*/ 0 h 104"/>
                              <a:gd name="T24" fmla="*/ 5 w 11"/>
                              <a:gd name="T25" fmla="*/ 0 h 104"/>
                              <a:gd name="T26" fmla="*/ 2 w 11"/>
                              <a:gd name="T27" fmla="*/ 3 h 104"/>
                              <a:gd name="T28" fmla="*/ 0 w 11"/>
                              <a:gd name="T29" fmla="*/ 5 h 104"/>
                              <a:gd name="T30" fmla="*/ 0 w 11"/>
                              <a:gd name="T31" fmla="*/ 6 h 104"/>
                              <a:gd name="T32" fmla="*/ 0 w 11"/>
                              <a:gd name="T33" fmla="*/ 6 h 104"/>
                              <a:gd name="T34" fmla="*/ 0 w 11"/>
                              <a:gd name="T35" fmla="*/ 31 h 104"/>
                              <a:gd name="T36" fmla="*/ 0 w 11"/>
                              <a:gd name="T37" fmla="*/ 78 h 104"/>
                              <a:gd name="T38" fmla="*/ 0 w 11"/>
                              <a:gd name="T39" fmla="*/ 104 h 104"/>
                              <a:gd name="T40" fmla="*/ 0 w 11"/>
                              <a:gd name="T41" fmla="*/ 104 h 104"/>
                              <a:gd name="T42" fmla="*/ 0 w 11"/>
                              <a:gd name="T43" fmla="*/ 104 h 1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</a:cxnLst>
                            <a:rect l="0" t="0" r="r" b="b"/>
                            <a:pathLst>
                              <a:path w="11" h="104">
                                <a:moveTo>
                                  <a:pt x="0" y="104"/>
                                </a:moveTo>
                                <a:lnTo>
                                  <a:pt x="3" y="99"/>
                                </a:lnTo>
                                <a:lnTo>
                                  <a:pt x="8" y="90"/>
                                </a:lnTo>
                                <a:lnTo>
                                  <a:pt x="11" y="86"/>
                                </a:lnTo>
                                <a:lnTo>
                                  <a:pt x="11" y="65"/>
                                </a:lnTo>
                                <a:lnTo>
                                  <a:pt x="11" y="27"/>
                                </a:lnTo>
                                <a:lnTo>
                                  <a:pt x="11" y="6"/>
                                </a:lnTo>
                                <a:lnTo>
                                  <a:pt x="11" y="5"/>
                                </a:lnTo>
                                <a:lnTo>
                                  <a:pt x="9" y="3"/>
                                </a:lnTo>
                                <a:lnTo>
                                  <a:pt x="5" y="0"/>
                                </a:lnTo>
                                <a:lnTo>
                                  <a:pt x="2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0" y="31"/>
                                </a:lnTo>
                                <a:lnTo>
                                  <a:pt x="0" y="78"/>
                                </a:lnTo>
                                <a:lnTo>
                                  <a:pt x="0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Freeform 406"/>
                        <wps:cNvSpPr>
                          <a:spLocks/>
                        </wps:cNvSpPr>
                        <wps:spPr bwMode="auto">
                          <a:xfrm>
                            <a:off x="540" y="796"/>
                            <a:ext cx="3" cy="176"/>
                          </a:xfrm>
                          <a:custGeom>
                            <a:avLst/>
                            <a:gdLst>
                              <a:gd name="T0" fmla="*/ 0 w 9"/>
                              <a:gd name="T1" fmla="*/ 706 h 706"/>
                              <a:gd name="T2" fmla="*/ 2 w 9"/>
                              <a:gd name="T3" fmla="*/ 706 h 706"/>
                              <a:gd name="T4" fmla="*/ 6 w 9"/>
                              <a:gd name="T5" fmla="*/ 706 h 706"/>
                              <a:gd name="T6" fmla="*/ 9 w 9"/>
                              <a:gd name="T7" fmla="*/ 706 h 706"/>
                              <a:gd name="T8" fmla="*/ 9 w 9"/>
                              <a:gd name="T9" fmla="*/ 706 h 706"/>
                              <a:gd name="T10" fmla="*/ 9 w 9"/>
                              <a:gd name="T11" fmla="*/ 697 h 706"/>
                              <a:gd name="T12" fmla="*/ 9 w 9"/>
                              <a:gd name="T13" fmla="*/ 673 h 706"/>
                              <a:gd name="T14" fmla="*/ 9 w 9"/>
                              <a:gd name="T15" fmla="*/ 636 h 706"/>
                              <a:gd name="T16" fmla="*/ 9 w 9"/>
                              <a:gd name="T17" fmla="*/ 587 h 706"/>
                              <a:gd name="T18" fmla="*/ 9 w 9"/>
                              <a:gd name="T19" fmla="*/ 531 h 706"/>
                              <a:gd name="T20" fmla="*/ 9 w 9"/>
                              <a:gd name="T21" fmla="*/ 469 h 706"/>
                              <a:gd name="T22" fmla="*/ 9 w 9"/>
                              <a:gd name="T23" fmla="*/ 403 h 706"/>
                              <a:gd name="T24" fmla="*/ 9 w 9"/>
                              <a:gd name="T25" fmla="*/ 336 h 706"/>
                              <a:gd name="T26" fmla="*/ 9 w 9"/>
                              <a:gd name="T27" fmla="*/ 269 h 706"/>
                              <a:gd name="T28" fmla="*/ 9 w 9"/>
                              <a:gd name="T29" fmla="*/ 207 h 706"/>
                              <a:gd name="T30" fmla="*/ 9 w 9"/>
                              <a:gd name="T31" fmla="*/ 151 h 706"/>
                              <a:gd name="T32" fmla="*/ 9 w 9"/>
                              <a:gd name="T33" fmla="*/ 103 h 706"/>
                              <a:gd name="T34" fmla="*/ 9 w 9"/>
                              <a:gd name="T35" fmla="*/ 65 h 706"/>
                              <a:gd name="T36" fmla="*/ 9 w 9"/>
                              <a:gd name="T37" fmla="*/ 41 h 706"/>
                              <a:gd name="T38" fmla="*/ 9 w 9"/>
                              <a:gd name="T39" fmla="*/ 32 h 706"/>
                              <a:gd name="T40" fmla="*/ 9 w 9"/>
                              <a:gd name="T41" fmla="*/ 32 h 706"/>
                              <a:gd name="T42" fmla="*/ 9 w 9"/>
                              <a:gd name="T43" fmla="*/ 25 h 706"/>
                              <a:gd name="T44" fmla="*/ 8 w 9"/>
                              <a:gd name="T45" fmla="*/ 8 h 706"/>
                              <a:gd name="T46" fmla="*/ 4 w 9"/>
                              <a:gd name="T47" fmla="*/ 0 h 706"/>
                              <a:gd name="T48" fmla="*/ 4 w 9"/>
                              <a:gd name="T49" fmla="*/ 0 h 706"/>
                              <a:gd name="T50" fmla="*/ 1 w 9"/>
                              <a:gd name="T51" fmla="*/ 8 h 706"/>
                              <a:gd name="T52" fmla="*/ 0 w 9"/>
                              <a:gd name="T53" fmla="*/ 25 h 706"/>
                              <a:gd name="T54" fmla="*/ 0 w 9"/>
                              <a:gd name="T55" fmla="*/ 32 h 706"/>
                              <a:gd name="T56" fmla="*/ 0 w 9"/>
                              <a:gd name="T57" fmla="*/ 32 h 706"/>
                              <a:gd name="T58" fmla="*/ 0 w 9"/>
                              <a:gd name="T59" fmla="*/ 41 h 706"/>
                              <a:gd name="T60" fmla="*/ 0 w 9"/>
                              <a:gd name="T61" fmla="*/ 65 h 706"/>
                              <a:gd name="T62" fmla="*/ 0 w 9"/>
                              <a:gd name="T63" fmla="*/ 103 h 706"/>
                              <a:gd name="T64" fmla="*/ 0 w 9"/>
                              <a:gd name="T65" fmla="*/ 151 h 706"/>
                              <a:gd name="T66" fmla="*/ 0 w 9"/>
                              <a:gd name="T67" fmla="*/ 207 h 706"/>
                              <a:gd name="T68" fmla="*/ 0 w 9"/>
                              <a:gd name="T69" fmla="*/ 269 h 706"/>
                              <a:gd name="T70" fmla="*/ 0 w 9"/>
                              <a:gd name="T71" fmla="*/ 336 h 706"/>
                              <a:gd name="T72" fmla="*/ 0 w 9"/>
                              <a:gd name="T73" fmla="*/ 403 h 706"/>
                              <a:gd name="T74" fmla="*/ 0 w 9"/>
                              <a:gd name="T75" fmla="*/ 469 h 706"/>
                              <a:gd name="T76" fmla="*/ 0 w 9"/>
                              <a:gd name="T77" fmla="*/ 531 h 706"/>
                              <a:gd name="T78" fmla="*/ 0 w 9"/>
                              <a:gd name="T79" fmla="*/ 587 h 706"/>
                              <a:gd name="T80" fmla="*/ 0 w 9"/>
                              <a:gd name="T81" fmla="*/ 636 h 706"/>
                              <a:gd name="T82" fmla="*/ 0 w 9"/>
                              <a:gd name="T83" fmla="*/ 673 h 706"/>
                              <a:gd name="T84" fmla="*/ 0 w 9"/>
                              <a:gd name="T85" fmla="*/ 697 h 706"/>
                              <a:gd name="T86" fmla="*/ 0 w 9"/>
                              <a:gd name="T87" fmla="*/ 706 h 706"/>
                              <a:gd name="T88" fmla="*/ 0 w 9"/>
                              <a:gd name="T89" fmla="*/ 706 h 706"/>
                              <a:gd name="T90" fmla="*/ 0 w 9"/>
                              <a:gd name="T91" fmla="*/ 706 h 70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" h="706">
                                <a:moveTo>
                                  <a:pt x="0" y="706"/>
                                </a:moveTo>
                                <a:lnTo>
                                  <a:pt x="2" y="706"/>
                                </a:lnTo>
                                <a:lnTo>
                                  <a:pt x="6" y="706"/>
                                </a:lnTo>
                                <a:lnTo>
                                  <a:pt x="9" y="706"/>
                                </a:lnTo>
                                <a:lnTo>
                                  <a:pt x="9" y="697"/>
                                </a:lnTo>
                                <a:lnTo>
                                  <a:pt x="9" y="673"/>
                                </a:lnTo>
                                <a:lnTo>
                                  <a:pt x="9" y="636"/>
                                </a:lnTo>
                                <a:lnTo>
                                  <a:pt x="9" y="587"/>
                                </a:lnTo>
                                <a:lnTo>
                                  <a:pt x="9" y="531"/>
                                </a:lnTo>
                                <a:lnTo>
                                  <a:pt x="9" y="469"/>
                                </a:lnTo>
                                <a:lnTo>
                                  <a:pt x="9" y="403"/>
                                </a:lnTo>
                                <a:lnTo>
                                  <a:pt x="9" y="336"/>
                                </a:lnTo>
                                <a:lnTo>
                                  <a:pt x="9" y="269"/>
                                </a:lnTo>
                                <a:lnTo>
                                  <a:pt x="9" y="207"/>
                                </a:lnTo>
                                <a:lnTo>
                                  <a:pt x="9" y="151"/>
                                </a:lnTo>
                                <a:lnTo>
                                  <a:pt x="9" y="103"/>
                                </a:lnTo>
                                <a:lnTo>
                                  <a:pt x="9" y="65"/>
                                </a:lnTo>
                                <a:lnTo>
                                  <a:pt x="9" y="41"/>
                                </a:lnTo>
                                <a:lnTo>
                                  <a:pt x="9" y="32"/>
                                </a:lnTo>
                                <a:lnTo>
                                  <a:pt x="9" y="25"/>
                                </a:lnTo>
                                <a:lnTo>
                                  <a:pt x="8" y="8"/>
                                </a:lnTo>
                                <a:lnTo>
                                  <a:pt x="4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103"/>
                                </a:lnTo>
                                <a:lnTo>
                                  <a:pt x="0" y="151"/>
                                </a:lnTo>
                                <a:lnTo>
                                  <a:pt x="0" y="207"/>
                                </a:lnTo>
                                <a:lnTo>
                                  <a:pt x="0" y="269"/>
                                </a:lnTo>
                                <a:lnTo>
                                  <a:pt x="0" y="336"/>
                                </a:lnTo>
                                <a:lnTo>
                                  <a:pt x="0" y="403"/>
                                </a:lnTo>
                                <a:lnTo>
                                  <a:pt x="0" y="469"/>
                                </a:lnTo>
                                <a:lnTo>
                                  <a:pt x="0" y="531"/>
                                </a:lnTo>
                                <a:lnTo>
                                  <a:pt x="0" y="587"/>
                                </a:lnTo>
                                <a:lnTo>
                                  <a:pt x="0" y="636"/>
                                </a:lnTo>
                                <a:lnTo>
                                  <a:pt x="0" y="673"/>
                                </a:lnTo>
                                <a:lnTo>
                                  <a:pt x="0" y="697"/>
                                </a:lnTo>
                                <a:lnTo>
                                  <a:pt x="0" y="7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407"/>
                        <wps:cNvSpPr>
                          <a:spLocks/>
                        </wps:cNvSpPr>
                        <wps:spPr bwMode="auto">
                          <a:xfrm>
                            <a:off x="569" y="798"/>
                            <a:ext cx="2" cy="175"/>
                          </a:xfrm>
                          <a:custGeom>
                            <a:avLst/>
                            <a:gdLst>
                              <a:gd name="T0" fmla="*/ 0 w 10"/>
                              <a:gd name="T1" fmla="*/ 700 h 700"/>
                              <a:gd name="T2" fmla="*/ 2 w 10"/>
                              <a:gd name="T3" fmla="*/ 700 h 700"/>
                              <a:gd name="T4" fmla="*/ 8 w 10"/>
                              <a:gd name="T5" fmla="*/ 700 h 700"/>
                              <a:gd name="T6" fmla="*/ 10 w 10"/>
                              <a:gd name="T7" fmla="*/ 700 h 700"/>
                              <a:gd name="T8" fmla="*/ 10 w 10"/>
                              <a:gd name="T9" fmla="*/ 700 h 700"/>
                              <a:gd name="T10" fmla="*/ 10 w 10"/>
                              <a:gd name="T11" fmla="*/ 692 h 700"/>
                              <a:gd name="T12" fmla="*/ 10 w 10"/>
                              <a:gd name="T13" fmla="*/ 668 h 700"/>
                              <a:gd name="T14" fmla="*/ 10 w 10"/>
                              <a:gd name="T15" fmla="*/ 631 h 700"/>
                              <a:gd name="T16" fmla="*/ 10 w 10"/>
                              <a:gd name="T17" fmla="*/ 584 h 700"/>
                              <a:gd name="T18" fmla="*/ 10 w 10"/>
                              <a:gd name="T19" fmla="*/ 528 h 700"/>
                              <a:gd name="T20" fmla="*/ 10 w 10"/>
                              <a:gd name="T21" fmla="*/ 465 h 700"/>
                              <a:gd name="T22" fmla="*/ 10 w 10"/>
                              <a:gd name="T23" fmla="*/ 401 h 700"/>
                              <a:gd name="T24" fmla="*/ 10 w 10"/>
                              <a:gd name="T25" fmla="*/ 334 h 700"/>
                              <a:gd name="T26" fmla="*/ 10 w 10"/>
                              <a:gd name="T27" fmla="*/ 268 h 700"/>
                              <a:gd name="T28" fmla="*/ 10 w 10"/>
                              <a:gd name="T29" fmla="*/ 207 h 700"/>
                              <a:gd name="T30" fmla="*/ 10 w 10"/>
                              <a:gd name="T31" fmla="*/ 151 h 700"/>
                              <a:gd name="T32" fmla="*/ 10 w 10"/>
                              <a:gd name="T33" fmla="*/ 102 h 700"/>
                              <a:gd name="T34" fmla="*/ 10 w 10"/>
                              <a:gd name="T35" fmla="*/ 66 h 700"/>
                              <a:gd name="T36" fmla="*/ 10 w 10"/>
                              <a:gd name="T37" fmla="*/ 42 h 700"/>
                              <a:gd name="T38" fmla="*/ 10 w 10"/>
                              <a:gd name="T39" fmla="*/ 33 h 700"/>
                              <a:gd name="T40" fmla="*/ 10 w 10"/>
                              <a:gd name="T41" fmla="*/ 33 h 700"/>
                              <a:gd name="T42" fmla="*/ 10 w 10"/>
                              <a:gd name="T43" fmla="*/ 24 h 700"/>
                              <a:gd name="T44" fmla="*/ 9 w 10"/>
                              <a:gd name="T45" fmla="*/ 9 h 700"/>
                              <a:gd name="T46" fmla="*/ 4 w 10"/>
                              <a:gd name="T47" fmla="*/ 0 h 700"/>
                              <a:gd name="T48" fmla="*/ 4 w 10"/>
                              <a:gd name="T49" fmla="*/ 0 h 700"/>
                              <a:gd name="T50" fmla="*/ 1 w 10"/>
                              <a:gd name="T51" fmla="*/ 9 h 700"/>
                              <a:gd name="T52" fmla="*/ 0 w 10"/>
                              <a:gd name="T53" fmla="*/ 24 h 700"/>
                              <a:gd name="T54" fmla="*/ 0 w 10"/>
                              <a:gd name="T55" fmla="*/ 33 h 700"/>
                              <a:gd name="T56" fmla="*/ 0 w 10"/>
                              <a:gd name="T57" fmla="*/ 33 h 700"/>
                              <a:gd name="T58" fmla="*/ 0 w 10"/>
                              <a:gd name="T59" fmla="*/ 42 h 700"/>
                              <a:gd name="T60" fmla="*/ 0 w 10"/>
                              <a:gd name="T61" fmla="*/ 66 h 700"/>
                              <a:gd name="T62" fmla="*/ 0 w 10"/>
                              <a:gd name="T63" fmla="*/ 102 h 700"/>
                              <a:gd name="T64" fmla="*/ 0 w 10"/>
                              <a:gd name="T65" fmla="*/ 151 h 700"/>
                              <a:gd name="T66" fmla="*/ 0 w 10"/>
                              <a:gd name="T67" fmla="*/ 207 h 700"/>
                              <a:gd name="T68" fmla="*/ 0 w 10"/>
                              <a:gd name="T69" fmla="*/ 268 h 700"/>
                              <a:gd name="T70" fmla="*/ 0 w 10"/>
                              <a:gd name="T71" fmla="*/ 334 h 700"/>
                              <a:gd name="T72" fmla="*/ 0 w 10"/>
                              <a:gd name="T73" fmla="*/ 401 h 700"/>
                              <a:gd name="T74" fmla="*/ 0 w 10"/>
                              <a:gd name="T75" fmla="*/ 465 h 700"/>
                              <a:gd name="T76" fmla="*/ 0 w 10"/>
                              <a:gd name="T77" fmla="*/ 528 h 700"/>
                              <a:gd name="T78" fmla="*/ 0 w 10"/>
                              <a:gd name="T79" fmla="*/ 584 h 700"/>
                              <a:gd name="T80" fmla="*/ 0 w 10"/>
                              <a:gd name="T81" fmla="*/ 631 h 700"/>
                              <a:gd name="T82" fmla="*/ 0 w 10"/>
                              <a:gd name="T83" fmla="*/ 668 h 700"/>
                              <a:gd name="T84" fmla="*/ 0 w 10"/>
                              <a:gd name="T85" fmla="*/ 692 h 700"/>
                              <a:gd name="T86" fmla="*/ 0 w 10"/>
                              <a:gd name="T87" fmla="*/ 700 h 700"/>
                              <a:gd name="T88" fmla="*/ 0 w 10"/>
                              <a:gd name="T89" fmla="*/ 700 h 700"/>
                              <a:gd name="T90" fmla="*/ 0 w 10"/>
                              <a:gd name="T91" fmla="*/ 700 h 7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" h="700">
                                <a:moveTo>
                                  <a:pt x="0" y="700"/>
                                </a:moveTo>
                                <a:lnTo>
                                  <a:pt x="2" y="700"/>
                                </a:lnTo>
                                <a:lnTo>
                                  <a:pt x="8" y="700"/>
                                </a:lnTo>
                                <a:lnTo>
                                  <a:pt x="10" y="700"/>
                                </a:lnTo>
                                <a:lnTo>
                                  <a:pt x="10" y="692"/>
                                </a:lnTo>
                                <a:lnTo>
                                  <a:pt x="10" y="668"/>
                                </a:lnTo>
                                <a:lnTo>
                                  <a:pt x="10" y="631"/>
                                </a:lnTo>
                                <a:lnTo>
                                  <a:pt x="10" y="584"/>
                                </a:lnTo>
                                <a:lnTo>
                                  <a:pt x="10" y="528"/>
                                </a:lnTo>
                                <a:lnTo>
                                  <a:pt x="10" y="465"/>
                                </a:lnTo>
                                <a:lnTo>
                                  <a:pt x="10" y="401"/>
                                </a:lnTo>
                                <a:lnTo>
                                  <a:pt x="10" y="334"/>
                                </a:lnTo>
                                <a:lnTo>
                                  <a:pt x="10" y="268"/>
                                </a:lnTo>
                                <a:lnTo>
                                  <a:pt x="10" y="207"/>
                                </a:lnTo>
                                <a:lnTo>
                                  <a:pt x="10" y="151"/>
                                </a:lnTo>
                                <a:lnTo>
                                  <a:pt x="10" y="102"/>
                                </a:lnTo>
                                <a:lnTo>
                                  <a:pt x="10" y="66"/>
                                </a:lnTo>
                                <a:lnTo>
                                  <a:pt x="10" y="42"/>
                                </a:lnTo>
                                <a:lnTo>
                                  <a:pt x="10" y="33"/>
                                </a:lnTo>
                                <a:lnTo>
                                  <a:pt x="10" y="24"/>
                                </a:lnTo>
                                <a:lnTo>
                                  <a:pt x="9" y="9"/>
                                </a:lnTo>
                                <a:lnTo>
                                  <a:pt x="4" y="0"/>
                                </a:lnTo>
                                <a:lnTo>
                                  <a:pt x="1" y="9"/>
                                </a:lnTo>
                                <a:lnTo>
                                  <a:pt x="0" y="24"/>
                                </a:lnTo>
                                <a:lnTo>
                                  <a:pt x="0" y="33"/>
                                </a:lnTo>
                                <a:lnTo>
                                  <a:pt x="0" y="42"/>
                                </a:lnTo>
                                <a:lnTo>
                                  <a:pt x="0" y="66"/>
                                </a:lnTo>
                                <a:lnTo>
                                  <a:pt x="0" y="102"/>
                                </a:lnTo>
                                <a:lnTo>
                                  <a:pt x="0" y="151"/>
                                </a:lnTo>
                                <a:lnTo>
                                  <a:pt x="0" y="207"/>
                                </a:lnTo>
                                <a:lnTo>
                                  <a:pt x="0" y="268"/>
                                </a:lnTo>
                                <a:lnTo>
                                  <a:pt x="0" y="334"/>
                                </a:lnTo>
                                <a:lnTo>
                                  <a:pt x="0" y="401"/>
                                </a:lnTo>
                                <a:lnTo>
                                  <a:pt x="0" y="465"/>
                                </a:lnTo>
                                <a:lnTo>
                                  <a:pt x="0" y="528"/>
                                </a:lnTo>
                                <a:lnTo>
                                  <a:pt x="0" y="584"/>
                                </a:lnTo>
                                <a:lnTo>
                                  <a:pt x="0" y="631"/>
                                </a:lnTo>
                                <a:lnTo>
                                  <a:pt x="0" y="668"/>
                                </a:lnTo>
                                <a:lnTo>
                                  <a:pt x="0" y="692"/>
                                </a:lnTo>
                                <a:lnTo>
                                  <a:pt x="0" y="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Freeform 408"/>
                        <wps:cNvSpPr>
                          <a:spLocks/>
                        </wps:cNvSpPr>
                        <wps:spPr bwMode="auto">
                          <a:xfrm>
                            <a:off x="938" y="809"/>
                            <a:ext cx="2" cy="173"/>
                          </a:xfrm>
                          <a:custGeom>
                            <a:avLst/>
                            <a:gdLst>
                              <a:gd name="T0" fmla="*/ 0 w 10"/>
                              <a:gd name="T1" fmla="*/ 695 h 695"/>
                              <a:gd name="T2" fmla="*/ 2 w 10"/>
                              <a:gd name="T3" fmla="*/ 695 h 695"/>
                              <a:gd name="T4" fmla="*/ 6 w 10"/>
                              <a:gd name="T5" fmla="*/ 695 h 695"/>
                              <a:gd name="T6" fmla="*/ 10 w 10"/>
                              <a:gd name="T7" fmla="*/ 695 h 695"/>
                              <a:gd name="T8" fmla="*/ 10 w 10"/>
                              <a:gd name="T9" fmla="*/ 695 h 695"/>
                              <a:gd name="T10" fmla="*/ 10 w 10"/>
                              <a:gd name="T11" fmla="*/ 688 h 695"/>
                              <a:gd name="T12" fmla="*/ 10 w 10"/>
                              <a:gd name="T13" fmla="*/ 664 h 695"/>
                              <a:gd name="T14" fmla="*/ 10 w 10"/>
                              <a:gd name="T15" fmla="*/ 626 h 695"/>
                              <a:gd name="T16" fmla="*/ 10 w 10"/>
                              <a:gd name="T17" fmla="*/ 579 h 695"/>
                              <a:gd name="T18" fmla="*/ 10 w 10"/>
                              <a:gd name="T19" fmla="*/ 523 h 695"/>
                              <a:gd name="T20" fmla="*/ 10 w 10"/>
                              <a:gd name="T21" fmla="*/ 462 h 695"/>
                              <a:gd name="T22" fmla="*/ 10 w 10"/>
                              <a:gd name="T23" fmla="*/ 397 h 695"/>
                              <a:gd name="T24" fmla="*/ 10 w 10"/>
                              <a:gd name="T25" fmla="*/ 331 h 695"/>
                              <a:gd name="T26" fmla="*/ 10 w 10"/>
                              <a:gd name="T27" fmla="*/ 265 h 695"/>
                              <a:gd name="T28" fmla="*/ 10 w 10"/>
                              <a:gd name="T29" fmla="*/ 204 h 695"/>
                              <a:gd name="T30" fmla="*/ 10 w 10"/>
                              <a:gd name="T31" fmla="*/ 149 h 695"/>
                              <a:gd name="T32" fmla="*/ 10 w 10"/>
                              <a:gd name="T33" fmla="*/ 101 h 695"/>
                              <a:gd name="T34" fmla="*/ 10 w 10"/>
                              <a:gd name="T35" fmla="*/ 65 h 695"/>
                              <a:gd name="T36" fmla="*/ 10 w 10"/>
                              <a:gd name="T37" fmla="*/ 41 h 695"/>
                              <a:gd name="T38" fmla="*/ 10 w 10"/>
                              <a:gd name="T39" fmla="*/ 32 h 695"/>
                              <a:gd name="T40" fmla="*/ 10 w 10"/>
                              <a:gd name="T41" fmla="*/ 32 h 695"/>
                              <a:gd name="T42" fmla="*/ 10 w 10"/>
                              <a:gd name="T43" fmla="*/ 24 h 695"/>
                              <a:gd name="T44" fmla="*/ 7 w 10"/>
                              <a:gd name="T45" fmla="*/ 8 h 695"/>
                              <a:gd name="T46" fmla="*/ 4 w 10"/>
                              <a:gd name="T47" fmla="*/ 0 h 695"/>
                              <a:gd name="T48" fmla="*/ 4 w 10"/>
                              <a:gd name="T49" fmla="*/ 0 h 695"/>
                              <a:gd name="T50" fmla="*/ 1 w 10"/>
                              <a:gd name="T51" fmla="*/ 8 h 695"/>
                              <a:gd name="T52" fmla="*/ 0 w 10"/>
                              <a:gd name="T53" fmla="*/ 24 h 695"/>
                              <a:gd name="T54" fmla="*/ 0 w 10"/>
                              <a:gd name="T55" fmla="*/ 32 h 695"/>
                              <a:gd name="T56" fmla="*/ 0 w 10"/>
                              <a:gd name="T57" fmla="*/ 32 h 695"/>
                              <a:gd name="T58" fmla="*/ 0 w 10"/>
                              <a:gd name="T59" fmla="*/ 41 h 695"/>
                              <a:gd name="T60" fmla="*/ 0 w 10"/>
                              <a:gd name="T61" fmla="*/ 65 h 695"/>
                              <a:gd name="T62" fmla="*/ 0 w 10"/>
                              <a:gd name="T63" fmla="*/ 101 h 695"/>
                              <a:gd name="T64" fmla="*/ 0 w 10"/>
                              <a:gd name="T65" fmla="*/ 149 h 695"/>
                              <a:gd name="T66" fmla="*/ 0 w 10"/>
                              <a:gd name="T67" fmla="*/ 204 h 695"/>
                              <a:gd name="T68" fmla="*/ 0 w 10"/>
                              <a:gd name="T69" fmla="*/ 265 h 695"/>
                              <a:gd name="T70" fmla="*/ 0 w 10"/>
                              <a:gd name="T71" fmla="*/ 331 h 695"/>
                              <a:gd name="T72" fmla="*/ 0 w 10"/>
                              <a:gd name="T73" fmla="*/ 397 h 695"/>
                              <a:gd name="T74" fmla="*/ 0 w 10"/>
                              <a:gd name="T75" fmla="*/ 462 h 695"/>
                              <a:gd name="T76" fmla="*/ 0 w 10"/>
                              <a:gd name="T77" fmla="*/ 523 h 695"/>
                              <a:gd name="T78" fmla="*/ 0 w 10"/>
                              <a:gd name="T79" fmla="*/ 579 h 695"/>
                              <a:gd name="T80" fmla="*/ 0 w 10"/>
                              <a:gd name="T81" fmla="*/ 626 h 695"/>
                              <a:gd name="T82" fmla="*/ 0 w 10"/>
                              <a:gd name="T83" fmla="*/ 664 h 695"/>
                              <a:gd name="T84" fmla="*/ 0 w 10"/>
                              <a:gd name="T85" fmla="*/ 688 h 695"/>
                              <a:gd name="T86" fmla="*/ 0 w 10"/>
                              <a:gd name="T87" fmla="*/ 695 h 695"/>
                              <a:gd name="T88" fmla="*/ 0 w 10"/>
                              <a:gd name="T89" fmla="*/ 695 h 695"/>
                              <a:gd name="T90" fmla="*/ 0 w 10"/>
                              <a:gd name="T91" fmla="*/ 695 h 6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" h="695">
                                <a:moveTo>
                                  <a:pt x="0" y="695"/>
                                </a:moveTo>
                                <a:lnTo>
                                  <a:pt x="2" y="695"/>
                                </a:lnTo>
                                <a:lnTo>
                                  <a:pt x="6" y="695"/>
                                </a:lnTo>
                                <a:lnTo>
                                  <a:pt x="10" y="695"/>
                                </a:lnTo>
                                <a:lnTo>
                                  <a:pt x="10" y="688"/>
                                </a:lnTo>
                                <a:lnTo>
                                  <a:pt x="10" y="664"/>
                                </a:lnTo>
                                <a:lnTo>
                                  <a:pt x="10" y="626"/>
                                </a:lnTo>
                                <a:lnTo>
                                  <a:pt x="10" y="579"/>
                                </a:lnTo>
                                <a:lnTo>
                                  <a:pt x="10" y="523"/>
                                </a:lnTo>
                                <a:lnTo>
                                  <a:pt x="10" y="462"/>
                                </a:lnTo>
                                <a:lnTo>
                                  <a:pt x="10" y="397"/>
                                </a:lnTo>
                                <a:lnTo>
                                  <a:pt x="10" y="331"/>
                                </a:lnTo>
                                <a:lnTo>
                                  <a:pt x="10" y="265"/>
                                </a:lnTo>
                                <a:lnTo>
                                  <a:pt x="10" y="204"/>
                                </a:lnTo>
                                <a:lnTo>
                                  <a:pt x="10" y="149"/>
                                </a:lnTo>
                                <a:lnTo>
                                  <a:pt x="10" y="101"/>
                                </a:lnTo>
                                <a:lnTo>
                                  <a:pt x="10" y="65"/>
                                </a:lnTo>
                                <a:lnTo>
                                  <a:pt x="10" y="41"/>
                                </a:lnTo>
                                <a:lnTo>
                                  <a:pt x="10" y="32"/>
                                </a:lnTo>
                                <a:lnTo>
                                  <a:pt x="10" y="24"/>
                                </a:lnTo>
                                <a:lnTo>
                                  <a:pt x="7" y="8"/>
                                </a:lnTo>
                                <a:lnTo>
                                  <a:pt x="4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4"/>
                                </a:lnTo>
                                <a:lnTo>
                                  <a:pt x="0" y="32"/>
                                </a:lnTo>
                                <a:lnTo>
                                  <a:pt x="0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101"/>
                                </a:lnTo>
                                <a:lnTo>
                                  <a:pt x="0" y="149"/>
                                </a:lnTo>
                                <a:lnTo>
                                  <a:pt x="0" y="204"/>
                                </a:lnTo>
                                <a:lnTo>
                                  <a:pt x="0" y="265"/>
                                </a:lnTo>
                                <a:lnTo>
                                  <a:pt x="0" y="331"/>
                                </a:lnTo>
                                <a:lnTo>
                                  <a:pt x="0" y="397"/>
                                </a:lnTo>
                                <a:lnTo>
                                  <a:pt x="0" y="462"/>
                                </a:lnTo>
                                <a:lnTo>
                                  <a:pt x="0" y="523"/>
                                </a:lnTo>
                                <a:lnTo>
                                  <a:pt x="0" y="579"/>
                                </a:lnTo>
                                <a:lnTo>
                                  <a:pt x="0" y="626"/>
                                </a:lnTo>
                                <a:lnTo>
                                  <a:pt x="0" y="664"/>
                                </a:lnTo>
                                <a:lnTo>
                                  <a:pt x="0" y="688"/>
                                </a:lnTo>
                                <a:lnTo>
                                  <a:pt x="0" y="6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Freeform 409"/>
                        <wps:cNvSpPr>
                          <a:spLocks/>
                        </wps:cNvSpPr>
                        <wps:spPr bwMode="auto">
                          <a:xfrm>
                            <a:off x="909" y="807"/>
                            <a:ext cx="2" cy="177"/>
                          </a:xfrm>
                          <a:custGeom>
                            <a:avLst/>
                            <a:gdLst>
                              <a:gd name="T0" fmla="*/ 0 w 10"/>
                              <a:gd name="T1" fmla="*/ 707 h 707"/>
                              <a:gd name="T2" fmla="*/ 3 w 10"/>
                              <a:gd name="T3" fmla="*/ 707 h 707"/>
                              <a:gd name="T4" fmla="*/ 8 w 10"/>
                              <a:gd name="T5" fmla="*/ 707 h 707"/>
                              <a:gd name="T6" fmla="*/ 10 w 10"/>
                              <a:gd name="T7" fmla="*/ 707 h 707"/>
                              <a:gd name="T8" fmla="*/ 10 w 10"/>
                              <a:gd name="T9" fmla="*/ 707 h 707"/>
                              <a:gd name="T10" fmla="*/ 10 w 10"/>
                              <a:gd name="T11" fmla="*/ 698 h 707"/>
                              <a:gd name="T12" fmla="*/ 10 w 10"/>
                              <a:gd name="T13" fmla="*/ 674 h 707"/>
                              <a:gd name="T14" fmla="*/ 10 w 10"/>
                              <a:gd name="T15" fmla="*/ 637 h 707"/>
                              <a:gd name="T16" fmla="*/ 10 w 10"/>
                              <a:gd name="T17" fmla="*/ 589 h 707"/>
                              <a:gd name="T18" fmla="*/ 10 w 10"/>
                              <a:gd name="T19" fmla="*/ 533 h 707"/>
                              <a:gd name="T20" fmla="*/ 10 w 10"/>
                              <a:gd name="T21" fmla="*/ 470 h 707"/>
                              <a:gd name="T22" fmla="*/ 10 w 10"/>
                              <a:gd name="T23" fmla="*/ 403 h 707"/>
                              <a:gd name="T24" fmla="*/ 10 w 10"/>
                              <a:gd name="T25" fmla="*/ 336 h 707"/>
                              <a:gd name="T26" fmla="*/ 10 w 10"/>
                              <a:gd name="T27" fmla="*/ 270 h 707"/>
                              <a:gd name="T28" fmla="*/ 10 w 10"/>
                              <a:gd name="T29" fmla="*/ 208 h 707"/>
                              <a:gd name="T30" fmla="*/ 10 w 10"/>
                              <a:gd name="T31" fmla="*/ 151 h 707"/>
                              <a:gd name="T32" fmla="*/ 10 w 10"/>
                              <a:gd name="T33" fmla="*/ 103 h 707"/>
                              <a:gd name="T34" fmla="*/ 10 w 10"/>
                              <a:gd name="T35" fmla="*/ 65 h 707"/>
                              <a:gd name="T36" fmla="*/ 10 w 10"/>
                              <a:gd name="T37" fmla="*/ 41 h 707"/>
                              <a:gd name="T38" fmla="*/ 10 w 10"/>
                              <a:gd name="T39" fmla="*/ 33 h 707"/>
                              <a:gd name="T40" fmla="*/ 10 w 10"/>
                              <a:gd name="T41" fmla="*/ 33 h 707"/>
                              <a:gd name="T42" fmla="*/ 10 w 10"/>
                              <a:gd name="T43" fmla="*/ 25 h 707"/>
                              <a:gd name="T44" fmla="*/ 9 w 10"/>
                              <a:gd name="T45" fmla="*/ 8 h 707"/>
                              <a:gd name="T46" fmla="*/ 5 w 10"/>
                              <a:gd name="T47" fmla="*/ 0 h 707"/>
                              <a:gd name="T48" fmla="*/ 5 w 10"/>
                              <a:gd name="T49" fmla="*/ 0 h 707"/>
                              <a:gd name="T50" fmla="*/ 1 w 10"/>
                              <a:gd name="T51" fmla="*/ 8 h 707"/>
                              <a:gd name="T52" fmla="*/ 0 w 10"/>
                              <a:gd name="T53" fmla="*/ 25 h 707"/>
                              <a:gd name="T54" fmla="*/ 0 w 10"/>
                              <a:gd name="T55" fmla="*/ 33 h 707"/>
                              <a:gd name="T56" fmla="*/ 0 w 10"/>
                              <a:gd name="T57" fmla="*/ 33 h 707"/>
                              <a:gd name="T58" fmla="*/ 0 w 10"/>
                              <a:gd name="T59" fmla="*/ 41 h 707"/>
                              <a:gd name="T60" fmla="*/ 0 w 10"/>
                              <a:gd name="T61" fmla="*/ 65 h 707"/>
                              <a:gd name="T62" fmla="*/ 0 w 10"/>
                              <a:gd name="T63" fmla="*/ 103 h 707"/>
                              <a:gd name="T64" fmla="*/ 0 w 10"/>
                              <a:gd name="T65" fmla="*/ 151 h 707"/>
                              <a:gd name="T66" fmla="*/ 0 w 10"/>
                              <a:gd name="T67" fmla="*/ 208 h 707"/>
                              <a:gd name="T68" fmla="*/ 0 w 10"/>
                              <a:gd name="T69" fmla="*/ 270 h 707"/>
                              <a:gd name="T70" fmla="*/ 0 w 10"/>
                              <a:gd name="T71" fmla="*/ 336 h 707"/>
                              <a:gd name="T72" fmla="*/ 0 w 10"/>
                              <a:gd name="T73" fmla="*/ 403 h 707"/>
                              <a:gd name="T74" fmla="*/ 0 w 10"/>
                              <a:gd name="T75" fmla="*/ 470 h 707"/>
                              <a:gd name="T76" fmla="*/ 0 w 10"/>
                              <a:gd name="T77" fmla="*/ 533 h 707"/>
                              <a:gd name="T78" fmla="*/ 0 w 10"/>
                              <a:gd name="T79" fmla="*/ 589 h 707"/>
                              <a:gd name="T80" fmla="*/ 0 w 10"/>
                              <a:gd name="T81" fmla="*/ 637 h 707"/>
                              <a:gd name="T82" fmla="*/ 0 w 10"/>
                              <a:gd name="T83" fmla="*/ 674 h 707"/>
                              <a:gd name="T84" fmla="*/ 0 w 10"/>
                              <a:gd name="T85" fmla="*/ 698 h 707"/>
                              <a:gd name="T86" fmla="*/ 0 w 10"/>
                              <a:gd name="T87" fmla="*/ 707 h 707"/>
                              <a:gd name="T88" fmla="*/ 0 w 10"/>
                              <a:gd name="T89" fmla="*/ 707 h 707"/>
                              <a:gd name="T90" fmla="*/ 0 w 10"/>
                              <a:gd name="T91" fmla="*/ 707 h 70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" h="707">
                                <a:moveTo>
                                  <a:pt x="0" y="707"/>
                                </a:moveTo>
                                <a:lnTo>
                                  <a:pt x="3" y="707"/>
                                </a:lnTo>
                                <a:lnTo>
                                  <a:pt x="8" y="707"/>
                                </a:lnTo>
                                <a:lnTo>
                                  <a:pt x="10" y="707"/>
                                </a:lnTo>
                                <a:lnTo>
                                  <a:pt x="10" y="698"/>
                                </a:lnTo>
                                <a:lnTo>
                                  <a:pt x="10" y="674"/>
                                </a:lnTo>
                                <a:lnTo>
                                  <a:pt x="10" y="637"/>
                                </a:lnTo>
                                <a:lnTo>
                                  <a:pt x="10" y="589"/>
                                </a:lnTo>
                                <a:lnTo>
                                  <a:pt x="10" y="533"/>
                                </a:lnTo>
                                <a:lnTo>
                                  <a:pt x="10" y="470"/>
                                </a:lnTo>
                                <a:lnTo>
                                  <a:pt x="10" y="403"/>
                                </a:lnTo>
                                <a:lnTo>
                                  <a:pt x="10" y="336"/>
                                </a:lnTo>
                                <a:lnTo>
                                  <a:pt x="10" y="270"/>
                                </a:lnTo>
                                <a:lnTo>
                                  <a:pt x="10" y="208"/>
                                </a:lnTo>
                                <a:lnTo>
                                  <a:pt x="10" y="151"/>
                                </a:lnTo>
                                <a:lnTo>
                                  <a:pt x="10" y="103"/>
                                </a:lnTo>
                                <a:lnTo>
                                  <a:pt x="10" y="65"/>
                                </a:lnTo>
                                <a:lnTo>
                                  <a:pt x="10" y="41"/>
                                </a:lnTo>
                                <a:lnTo>
                                  <a:pt x="10" y="33"/>
                                </a:lnTo>
                                <a:lnTo>
                                  <a:pt x="10" y="25"/>
                                </a:lnTo>
                                <a:lnTo>
                                  <a:pt x="9" y="8"/>
                                </a:lnTo>
                                <a:lnTo>
                                  <a:pt x="5" y="0"/>
                                </a:lnTo>
                                <a:lnTo>
                                  <a:pt x="1" y="8"/>
                                </a:lnTo>
                                <a:lnTo>
                                  <a:pt x="0" y="25"/>
                                </a:lnTo>
                                <a:lnTo>
                                  <a:pt x="0" y="33"/>
                                </a:lnTo>
                                <a:lnTo>
                                  <a:pt x="0" y="41"/>
                                </a:lnTo>
                                <a:lnTo>
                                  <a:pt x="0" y="65"/>
                                </a:lnTo>
                                <a:lnTo>
                                  <a:pt x="0" y="103"/>
                                </a:lnTo>
                                <a:lnTo>
                                  <a:pt x="0" y="151"/>
                                </a:lnTo>
                                <a:lnTo>
                                  <a:pt x="0" y="208"/>
                                </a:lnTo>
                                <a:lnTo>
                                  <a:pt x="0" y="270"/>
                                </a:lnTo>
                                <a:lnTo>
                                  <a:pt x="0" y="336"/>
                                </a:lnTo>
                                <a:lnTo>
                                  <a:pt x="0" y="403"/>
                                </a:lnTo>
                                <a:lnTo>
                                  <a:pt x="0" y="470"/>
                                </a:lnTo>
                                <a:lnTo>
                                  <a:pt x="0" y="533"/>
                                </a:lnTo>
                                <a:lnTo>
                                  <a:pt x="0" y="589"/>
                                </a:lnTo>
                                <a:lnTo>
                                  <a:pt x="0" y="637"/>
                                </a:lnTo>
                                <a:lnTo>
                                  <a:pt x="0" y="674"/>
                                </a:lnTo>
                                <a:lnTo>
                                  <a:pt x="0" y="698"/>
                                </a:lnTo>
                                <a:lnTo>
                                  <a:pt x="0" y="7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410"/>
                        <wps:cNvSpPr>
                          <a:spLocks/>
                        </wps:cNvSpPr>
                        <wps:spPr bwMode="auto">
                          <a:xfrm>
                            <a:off x="856" y="1011"/>
                            <a:ext cx="4" cy="39"/>
                          </a:xfrm>
                          <a:custGeom>
                            <a:avLst/>
                            <a:gdLst>
                              <a:gd name="T0" fmla="*/ 15 w 16"/>
                              <a:gd name="T1" fmla="*/ 156 h 156"/>
                              <a:gd name="T2" fmla="*/ 7 w 16"/>
                              <a:gd name="T3" fmla="*/ 98 h 156"/>
                              <a:gd name="T4" fmla="*/ 0 w 16"/>
                              <a:gd name="T5" fmla="*/ 38 h 156"/>
                              <a:gd name="T6" fmla="*/ 2 w 16"/>
                              <a:gd name="T7" fmla="*/ 0 h 156"/>
                              <a:gd name="T8" fmla="*/ 2 w 16"/>
                              <a:gd name="T9" fmla="*/ 0 h 156"/>
                              <a:gd name="T10" fmla="*/ 12 w 16"/>
                              <a:gd name="T11" fmla="*/ 5 h 156"/>
                              <a:gd name="T12" fmla="*/ 16 w 16"/>
                              <a:gd name="T13" fmla="*/ 52 h 156"/>
                              <a:gd name="T14" fmla="*/ 16 w 16"/>
                              <a:gd name="T15" fmla="*/ 113 h 156"/>
                              <a:gd name="T16" fmla="*/ 15 w 16"/>
                              <a:gd name="T17" fmla="*/ 156 h 156"/>
                              <a:gd name="T18" fmla="*/ 15 w 16"/>
                              <a:gd name="T19" fmla="*/ 156 h 156"/>
                              <a:gd name="T20" fmla="*/ 15 w 16"/>
                              <a:gd name="T21" fmla="*/ 156 h 1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56">
                                <a:moveTo>
                                  <a:pt x="15" y="156"/>
                                </a:moveTo>
                                <a:lnTo>
                                  <a:pt x="7" y="98"/>
                                </a:lnTo>
                                <a:lnTo>
                                  <a:pt x="0" y="38"/>
                                </a:lnTo>
                                <a:lnTo>
                                  <a:pt x="2" y="0"/>
                                </a:lnTo>
                                <a:lnTo>
                                  <a:pt x="12" y="5"/>
                                </a:lnTo>
                                <a:lnTo>
                                  <a:pt x="16" y="52"/>
                                </a:lnTo>
                                <a:lnTo>
                                  <a:pt x="16" y="113"/>
                                </a:lnTo>
                                <a:lnTo>
                                  <a:pt x="15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Freeform 411"/>
                        <wps:cNvSpPr>
                          <a:spLocks/>
                        </wps:cNvSpPr>
                        <wps:spPr bwMode="auto">
                          <a:xfrm>
                            <a:off x="630" y="1006"/>
                            <a:ext cx="8" cy="36"/>
                          </a:xfrm>
                          <a:custGeom>
                            <a:avLst/>
                            <a:gdLst>
                              <a:gd name="T0" fmla="*/ 0 w 33"/>
                              <a:gd name="T1" fmla="*/ 146 h 146"/>
                              <a:gd name="T2" fmla="*/ 0 w 33"/>
                              <a:gd name="T3" fmla="*/ 113 h 146"/>
                              <a:gd name="T4" fmla="*/ 0 w 33"/>
                              <a:gd name="T5" fmla="*/ 50 h 146"/>
                              <a:gd name="T6" fmla="*/ 0 w 33"/>
                              <a:gd name="T7" fmla="*/ 17 h 146"/>
                              <a:gd name="T8" fmla="*/ 0 w 33"/>
                              <a:gd name="T9" fmla="*/ 17 h 146"/>
                              <a:gd name="T10" fmla="*/ 10 w 33"/>
                              <a:gd name="T11" fmla="*/ 2 h 146"/>
                              <a:gd name="T12" fmla="*/ 22 w 33"/>
                              <a:gd name="T13" fmla="*/ 0 h 146"/>
                              <a:gd name="T14" fmla="*/ 33 w 33"/>
                              <a:gd name="T15" fmla="*/ 12 h 146"/>
                              <a:gd name="T16" fmla="*/ 33 w 33"/>
                              <a:gd name="T17" fmla="*/ 12 h 146"/>
                              <a:gd name="T18" fmla="*/ 22 w 33"/>
                              <a:gd name="T19" fmla="*/ 56 h 146"/>
                              <a:gd name="T20" fmla="*/ 9 w 33"/>
                              <a:gd name="T21" fmla="*/ 101 h 146"/>
                              <a:gd name="T22" fmla="*/ 0 w 33"/>
                              <a:gd name="T23" fmla="*/ 146 h 146"/>
                              <a:gd name="T24" fmla="*/ 0 w 33"/>
                              <a:gd name="T25" fmla="*/ 146 h 1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33" h="146">
                                <a:moveTo>
                                  <a:pt x="0" y="146"/>
                                </a:moveTo>
                                <a:lnTo>
                                  <a:pt x="0" y="113"/>
                                </a:lnTo>
                                <a:lnTo>
                                  <a:pt x="0" y="50"/>
                                </a:lnTo>
                                <a:lnTo>
                                  <a:pt x="0" y="17"/>
                                </a:lnTo>
                                <a:lnTo>
                                  <a:pt x="10" y="2"/>
                                </a:lnTo>
                                <a:lnTo>
                                  <a:pt x="22" y="0"/>
                                </a:lnTo>
                                <a:lnTo>
                                  <a:pt x="33" y="12"/>
                                </a:lnTo>
                                <a:lnTo>
                                  <a:pt x="22" y="56"/>
                                </a:lnTo>
                                <a:lnTo>
                                  <a:pt x="9" y="101"/>
                                </a:lnTo>
                                <a:lnTo>
                                  <a:pt x="0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Freeform 412"/>
                        <wps:cNvSpPr>
                          <a:spLocks/>
                        </wps:cNvSpPr>
                        <wps:spPr bwMode="auto">
                          <a:xfrm>
                            <a:off x="673" y="192"/>
                            <a:ext cx="27" cy="33"/>
                          </a:xfrm>
                          <a:custGeom>
                            <a:avLst/>
                            <a:gdLst>
                              <a:gd name="T0" fmla="*/ 0 w 109"/>
                              <a:gd name="T1" fmla="*/ 4 h 133"/>
                              <a:gd name="T2" fmla="*/ 54 w 109"/>
                              <a:gd name="T3" fmla="*/ 133 h 133"/>
                              <a:gd name="T4" fmla="*/ 109 w 109"/>
                              <a:gd name="T5" fmla="*/ 0 h 133"/>
                              <a:gd name="T6" fmla="*/ 0 w 109"/>
                              <a:gd name="T7" fmla="*/ 4 h 133"/>
                              <a:gd name="T8" fmla="*/ 0 w 109"/>
                              <a:gd name="T9" fmla="*/ 4 h 1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9" h="133">
                                <a:moveTo>
                                  <a:pt x="0" y="4"/>
                                </a:moveTo>
                                <a:lnTo>
                                  <a:pt x="54" y="133"/>
                                </a:lnTo>
                                <a:lnTo>
                                  <a:pt x="109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413"/>
                        <wps:cNvSpPr>
                          <a:spLocks/>
                        </wps:cNvSpPr>
                        <wps:spPr bwMode="auto">
                          <a:xfrm>
                            <a:off x="730" y="194"/>
                            <a:ext cx="27" cy="34"/>
                          </a:xfrm>
                          <a:custGeom>
                            <a:avLst/>
                            <a:gdLst>
                              <a:gd name="T0" fmla="*/ 0 w 108"/>
                              <a:gd name="T1" fmla="*/ 4 h 134"/>
                              <a:gd name="T2" fmla="*/ 53 w 108"/>
                              <a:gd name="T3" fmla="*/ 134 h 134"/>
                              <a:gd name="T4" fmla="*/ 108 w 108"/>
                              <a:gd name="T5" fmla="*/ 0 h 134"/>
                              <a:gd name="T6" fmla="*/ 0 w 108"/>
                              <a:gd name="T7" fmla="*/ 4 h 134"/>
                              <a:gd name="T8" fmla="*/ 0 w 108"/>
                              <a:gd name="T9" fmla="*/ 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0" y="4"/>
                                </a:moveTo>
                                <a:lnTo>
                                  <a:pt x="53" y="134"/>
                                </a:lnTo>
                                <a:lnTo>
                                  <a:pt x="10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Freeform 414"/>
                        <wps:cNvSpPr>
                          <a:spLocks/>
                        </wps:cNvSpPr>
                        <wps:spPr bwMode="auto">
                          <a:xfrm>
                            <a:off x="787" y="194"/>
                            <a:ext cx="27" cy="34"/>
                          </a:xfrm>
                          <a:custGeom>
                            <a:avLst/>
                            <a:gdLst>
                              <a:gd name="T0" fmla="*/ 0 w 108"/>
                              <a:gd name="T1" fmla="*/ 4 h 134"/>
                              <a:gd name="T2" fmla="*/ 53 w 108"/>
                              <a:gd name="T3" fmla="*/ 134 h 134"/>
                              <a:gd name="T4" fmla="*/ 108 w 108"/>
                              <a:gd name="T5" fmla="*/ 0 h 134"/>
                              <a:gd name="T6" fmla="*/ 0 w 108"/>
                              <a:gd name="T7" fmla="*/ 4 h 134"/>
                              <a:gd name="T8" fmla="*/ 0 w 108"/>
                              <a:gd name="T9" fmla="*/ 4 h 1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8" h="134">
                                <a:moveTo>
                                  <a:pt x="0" y="4"/>
                                </a:moveTo>
                                <a:lnTo>
                                  <a:pt x="53" y="134"/>
                                </a:lnTo>
                                <a:lnTo>
                                  <a:pt x="108" y="0"/>
                                </a:lnTo>
                                <a:lnTo>
                                  <a:pt x="0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Freeform 415"/>
                        <wps:cNvSpPr>
                          <a:spLocks/>
                        </wps:cNvSpPr>
                        <wps:spPr bwMode="auto">
                          <a:xfrm>
                            <a:off x="252" y="449"/>
                            <a:ext cx="8" cy="108"/>
                          </a:xfrm>
                          <a:custGeom>
                            <a:avLst/>
                            <a:gdLst>
                              <a:gd name="T0" fmla="*/ 11 w 29"/>
                              <a:gd name="T1" fmla="*/ 0 h 431"/>
                              <a:gd name="T2" fmla="*/ 0 w 29"/>
                              <a:gd name="T3" fmla="*/ 431 h 431"/>
                              <a:gd name="T4" fmla="*/ 29 w 29"/>
                              <a:gd name="T5" fmla="*/ 431 h 431"/>
                              <a:gd name="T6" fmla="*/ 11 w 29"/>
                              <a:gd name="T7" fmla="*/ 0 h 431"/>
                              <a:gd name="T8" fmla="*/ 11 w 29"/>
                              <a:gd name="T9" fmla="*/ 0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9" h="431">
                                <a:moveTo>
                                  <a:pt x="11" y="0"/>
                                </a:moveTo>
                                <a:lnTo>
                                  <a:pt x="0" y="431"/>
                                </a:lnTo>
                                <a:lnTo>
                                  <a:pt x="29" y="431"/>
                                </a:lnTo>
                                <a:lnTo>
                                  <a:pt x="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416"/>
                        <wps:cNvSpPr>
                          <a:spLocks/>
                        </wps:cNvSpPr>
                        <wps:spPr bwMode="auto">
                          <a:xfrm>
                            <a:off x="1221" y="449"/>
                            <a:ext cx="9" cy="168"/>
                          </a:xfrm>
                          <a:custGeom>
                            <a:avLst/>
                            <a:gdLst>
                              <a:gd name="T0" fmla="*/ 14 w 38"/>
                              <a:gd name="T1" fmla="*/ 0 h 674"/>
                              <a:gd name="T2" fmla="*/ 0 w 38"/>
                              <a:gd name="T3" fmla="*/ 421 h 674"/>
                              <a:gd name="T4" fmla="*/ 8 w 38"/>
                              <a:gd name="T5" fmla="*/ 431 h 674"/>
                              <a:gd name="T6" fmla="*/ 14 w 38"/>
                              <a:gd name="T7" fmla="*/ 674 h 674"/>
                              <a:gd name="T8" fmla="*/ 22 w 38"/>
                              <a:gd name="T9" fmla="*/ 674 h 674"/>
                              <a:gd name="T10" fmla="*/ 22 w 38"/>
                              <a:gd name="T11" fmla="*/ 427 h 674"/>
                              <a:gd name="T12" fmla="*/ 38 w 38"/>
                              <a:gd name="T13" fmla="*/ 425 h 674"/>
                              <a:gd name="T14" fmla="*/ 14 w 38"/>
                              <a:gd name="T15" fmla="*/ 0 h 674"/>
                              <a:gd name="T16" fmla="*/ 14 w 38"/>
                              <a:gd name="T17" fmla="*/ 0 h 6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38" h="674">
                                <a:moveTo>
                                  <a:pt x="14" y="0"/>
                                </a:moveTo>
                                <a:lnTo>
                                  <a:pt x="0" y="421"/>
                                </a:lnTo>
                                <a:lnTo>
                                  <a:pt x="8" y="431"/>
                                </a:lnTo>
                                <a:lnTo>
                                  <a:pt x="14" y="674"/>
                                </a:lnTo>
                                <a:lnTo>
                                  <a:pt x="22" y="674"/>
                                </a:lnTo>
                                <a:lnTo>
                                  <a:pt x="22" y="427"/>
                                </a:lnTo>
                                <a:lnTo>
                                  <a:pt x="38" y="425"/>
                                </a:lnTo>
                                <a:lnTo>
                                  <a:pt x="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Freeform 417"/>
                        <wps:cNvSpPr>
                          <a:spLocks/>
                        </wps:cNvSpPr>
                        <wps:spPr bwMode="auto">
                          <a:xfrm>
                            <a:off x="182" y="618"/>
                            <a:ext cx="3" cy="206"/>
                          </a:xfrm>
                          <a:custGeom>
                            <a:avLst/>
                            <a:gdLst>
                              <a:gd name="T0" fmla="*/ 11 w 11"/>
                              <a:gd name="T1" fmla="*/ 824 h 824"/>
                              <a:gd name="T2" fmla="*/ 0 w 11"/>
                              <a:gd name="T3" fmla="*/ 824 h 824"/>
                              <a:gd name="T4" fmla="*/ 0 w 11"/>
                              <a:gd name="T5" fmla="*/ 0 h 824"/>
                              <a:gd name="T6" fmla="*/ 11 w 11"/>
                              <a:gd name="T7" fmla="*/ 0 h 824"/>
                              <a:gd name="T8" fmla="*/ 11 w 11"/>
                              <a:gd name="T9" fmla="*/ 824 h 824"/>
                              <a:gd name="T10" fmla="*/ 11 w 11"/>
                              <a:gd name="T11" fmla="*/ 824 h 8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1" h="824">
                                <a:moveTo>
                                  <a:pt x="11" y="824"/>
                                </a:moveTo>
                                <a:lnTo>
                                  <a:pt x="0" y="82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lnTo>
                                  <a:pt x="11" y="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Freeform 418"/>
                        <wps:cNvSpPr>
                          <a:spLocks/>
                        </wps:cNvSpPr>
                        <wps:spPr bwMode="auto">
                          <a:xfrm>
                            <a:off x="1295" y="620"/>
                            <a:ext cx="2" cy="206"/>
                          </a:xfrm>
                          <a:custGeom>
                            <a:avLst/>
                            <a:gdLst>
                              <a:gd name="T0" fmla="*/ 10 w 10"/>
                              <a:gd name="T1" fmla="*/ 822 h 822"/>
                              <a:gd name="T2" fmla="*/ 0 w 10"/>
                              <a:gd name="T3" fmla="*/ 822 h 822"/>
                              <a:gd name="T4" fmla="*/ 0 w 10"/>
                              <a:gd name="T5" fmla="*/ 0 h 822"/>
                              <a:gd name="T6" fmla="*/ 10 w 10"/>
                              <a:gd name="T7" fmla="*/ 0 h 822"/>
                              <a:gd name="T8" fmla="*/ 10 w 10"/>
                              <a:gd name="T9" fmla="*/ 822 h 822"/>
                              <a:gd name="T10" fmla="*/ 10 w 10"/>
                              <a:gd name="T11" fmla="*/ 822 h 8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0" h="822">
                                <a:moveTo>
                                  <a:pt x="10" y="822"/>
                                </a:moveTo>
                                <a:lnTo>
                                  <a:pt x="0" y="822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lnTo>
                                  <a:pt x="10" y="8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419"/>
                        <wps:cNvSpPr>
                          <a:spLocks/>
                        </wps:cNvSpPr>
                        <wps:spPr bwMode="auto">
                          <a:xfrm>
                            <a:off x="1257" y="790"/>
                            <a:ext cx="6" cy="23"/>
                          </a:xfrm>
                          <a:custGeom>
                            <a:avLst/>
                            <a:gdLst>
                              <a:gd name="T0" fmla="*/ 22 w 22"/>
                              <a:gd name="T1" fmla="*/ 92 h 92"/>
                              <a:gd name="T2" fmla="*/ 22 w 22"/>
                              <a:gd name="T3" fmla="*/ 70 h 92"/>
                              <a:gd name="T4" fmla="*/ 22 w 22"/>
                              <a:gd name="T5" fmla="*/ 27 h 92"/>
                              <a:gd name="T6" fmla="*/ 22 w 22"/>
                              <a:gd name="T7" fmla="*/ 4 h 92"/>
                              <a:gd name="T8" fmla="*/ 22 w 22"/>
                              <a:gd name="T9" fmla="*/ 4 h 92"/>
                              <a:gd name="T10" fmla="*/ 22 w 22"/>
                              <a:gd name="T11" fmla="*/ 3 h 92"/>
                              <a:gd name="T12" fmla="*/ 18 w 22"/>
                              <a:gd name="T13" fmla="*/ 1 h 92"/>
                              <a:gd name="T14" fmla="*/ 11 w 22"/>
                              <a:gd name="T15" fmla="*/ 0 h 92"/>
                              <a:gd name="T16" fmla="*/ 11 w 22"/>
                              <a:gd name="T17" fmla="*/ 0 h 92"/>
                              <a:gd name="T18" fmla="*/ 3 w 22"/>
                              <a:gd name="T19" fmla="*/ 1 h 92"/>
                              <a:gd name="T20" fmla="*/ 0 w 22"/>
                              <a:gd name="T21" fmla="*/ 3 h 92"/>
                              <a:gd name="T22" fmla="*/ 0 w 22"/>
                              <a:gd name="T23" fmla="*/ 4 h 92"/>
                              <a:gd name="T24" fmla="*/ 0 w 22"/>
                              <a:gd name="T25" fmla="*/ 4 h 92"/>
                              <a:gd name="T26" fmla="*/ 0 w 22"/>
                              <a:gd name="T27" fmla="*/ 27 h 92"/>
                              <a:gd name="T28" fmla="*/ 0 w 22"/>
                              <a:gd name="T29" fmla="*/ 70 h 92"/>
                              <a:gd name="T30" fmla="*/ 0 w 22"/>
                              <a:gd name="T31" fmla="*/ 92 h 92"/>
                              <a:gd name="T32" fmla="*/ 0 w 22"/>
                              <a:gd name="T33" fmla="*/ 92 h 92"/>
                              <a:gd name="T34" fmla="*/ 5 w 22"/>
                              <a:gd name="T35" fmla="*/ 92 h 92"/>
                              <a:gd name="T36" fmla="*/ 16 w 22"/>
                              <a:gd name="T37" fmla="*/ 92 h 92"/>
                              <a:gd name="T38" fmla="*/ 22 w 22"/>
                              <a:gd name="T39" fmla="*/ 92 h 92"/>
                              <a:gd name="T40" fmla="*/ 22 w 22"/>
                              <a:gd name="T41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22" h="92">
                                <a:moveTo>
                                  <a:pt x="22" y="92"/>
                                </a:moveTo>
                                <a:lnTo>
                                  <a:pt x="22" y="70"/>
                                </a:lnTo>
                                <a:lnTo>
                                  <a:pt x="22" y="27"/>
                                </a:lnTo>
                                <a:lnTo>
                                  <a:pt x="22" y="4"/>
                                </a:lnTo>
                                <a:lnTo>
                                  <a:pt x="22" y="3"/>
                                </a:lnTo>
                                <a:lnTo>
                                  <a:pt x="18" y="1"/>
                                </a:lnTo>
                                <a:lnTo>
                                  <a:pt x="11" y="0"/>
                                </a:lnTo>
                                <a:lnTo>
                                  <a:pt x="3" y="1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27"/>
                                </a:lnTo>
                                <a:lnTo>
                                  <a:pt x="0" y="70"/>
                                </a:lnTo>
                                <a:lnTo>
                                  <a:pt x="0" y="92"/>
                                </a:lnTo>
                                <a:lnTo>
                                  <a:pt x="5" y="92"/>
                                </a:lnTo>
                                <a:lnTo>
                                  <a:pt x="16" y="92"/>
                                </a:lnTo>
                                <a:lnTo>
                                  <a:pt x="22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Freeform 420"/>
                        <wps:cNvSpPr>
                          <a:spLocks/>
                        </wps:cNvSpPr>
                        <wps:spPr bwMode="auto">
                          <a:xfrm>
                            <a:off x="829" y="740"/>
                            <a:ext cx="5" cy="46"/>
                          </a:xfrm>
                          <a:custGeom>
                            <a:avLst/>
                            <a:gdLst>
                              <a:gd name="T0" fmla="*/ 15 w 16"/>
                              <a:gd name="T1" fmla="*/ 184 h 184"/>
                              <a:gd name="T2" fmla="*/ 0 w 16"/>
                              <a:gd name="T3" fmla="*/ 159 h 184"/>
                              <a:gd name="T4" fmla="*/ 2 w 16"/>
                              <a:gd name="T5" fmla="*/ 108 h 184"/>
                              <a:gd name="T6" fmla="*/ 11 w 16"/>
                              <a:gd name="T7" fmla="*/ 48 h 184"/>
                              <a:gd name="T8" fmla="*/ 15 w 16"/>
                              <a:gd name="T9" fmla="*/ 0 h 184"/>
                              <a:gd name="T10" fmla="*/ 15 w 16"/>
                              <a:gd name="T11" fmla="*/ 0 h 184"/>
                              <a:gd name="T12" fmla="*/ 16 w 16"/>
                              <a:gd name="T13" fmla="*/ 54 h 184"/>
                              <a:gd name="T14" fmla="*/ 15 w 16"/>
                              <a:gd name="T15" fmla="*/ 123 h 184"/>
                              <a:gd name="T16" fmla="*/ 15 w 16"/>
                              <a:gd name="T17" fmla="*/ 184 h 184"/>
                              <a:gd name="T18" fmla="*/ 15 w 16"/>
                              <a:gd name="T19" fmla="*/ 184 h 184"/>
                              <a:gd name="T20" fmla="*/ 15 w 16"/>
                              <a:gd name="T21" fmla="*/ 184 h 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6" h="184">
                                <a:moveTo>
                                  <a:pt x="15" y="184"/>
                                </a:moveTo>
                                <a:lnTo>
                                  <a:pt x="0" y="159"/>
                                </a:lnTo>
                                <a:lnTo>
                                  <a:pt x="2" y="108"/>
                                </a:lnTo>
                                <a:lnTo>
                                  <a:pt x="11" y="48"/>
                                </a:lnTo>
                                <a:lnTo>
                                  <a:pt x="15" y="0"/>
                                </a:lnTo>
                                <a:lnTo>
                                  <a:pt x="16" y="54"/>
                                </a:lnTo>
                                <a:lnTo>
                                  <a:pt x="15" y="123"/>
                                </a:lnTo>
                                <a:lnTo>
                                  <a:pt x="15" y="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Freeform 421"/>
                        <wps:cNvSpPr>
                          <a:spLocks/>
                        </wps:cNvSpPr>
                        <wps:spPr bwMode="auto">
                          <a:xfrm>
                            <a:off x="647" y="749"/>
                            <a:ext cx="8" cy="34"/>
                          </a:xfrm>
                          <a:custGeom>
                            <a:avLst/>
                            <a:gdLst>
                              <a:gd name="T0" fmla="*/ 0 w 29"/>
                              <a:gd name="T1" fmla="*/ 136 h 136"/>
                              <a:gd name="T2" fmla="*/ 29 w 29"/>
                              <a:gd name="T3" fmla="*/ 118 h 136"/>
                              <a:gd name="T4" fmla="*/ 26 w 29"/>
                              <a:gd name="T5" fmla="*/ 83 h 136"/>
                              <a:gd name="T6" fmla="*/ 9 w 29"/>
                              <a:gd name="T7" fmla="*/ 41 h 136"/>
                              <a:gd name="T8" fmla="*/ 2 w 29"/>
                              <a:gd name="T9" fmla="*/ 0 h 136"/>
                              <a:gd name="T10" fmla="*/ 2 w 29"/>
                              <a:gd name="T11" fmla="*/ 0 h 136"/>
                              <a:gd name="T12" fmla="*/ 0 w 29"/>
                              <a:gd name="T13" fmla="*/ 42 h 136"/>
                              <a:gd name="T14" fmla="*/ 0 w 29"/>
                              <a:gd name="T15" fmla="*/ 88 h 136"/>
                              <a:gd name="T16" fmla="*/ 0 w 29"/>
                              <a:gd name="T17" fmla="*/ 136 h 136"/>
                              <a:gd name="T18" fmla="*/ 0 w 29"/>
                              <a:gd name="T19" fmla="*/ 136 h 136"/>
                              <a:gd name="T20" fmla="*/ 0 w 29"/>
                              <a:gd name="T21" fmla="*/ 136 h 1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29" h="136">
                                <a:moveTo>
                                  <a:pt x="0" y="136"/>
                                </a:moveTo>
                                <a:lnTo>
                                  <a:pt x="29" y="118"/>
                                </a:lnTo>
                                <a:lnTo>
                                  <a:pt x="26" y="83"/>
                                </a:lnTo>
                                <a:lnTo>
                                  <a:pt x="9" y="41"/>
                                </a:lnTo>
                                <a:lnTo>
                                  <a:pt x="2" y="0"/>
                                </a:lnTo>
                                <a:lnTo>
                                  <a:pt x="0" y="42"/>
                                </a:lnTo>
                                <a:lnTo>
                                  <a:pt x="0" y="88"/>
                                </a:lnTo>
                                <a:lnTo>
                                  <a:pt x="0" y="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422"/>
                        <wps:cNvSpPr>
                          <a:spLocks/>
                        </wps:cNvSpPr>
                        <wps:spPr bwMode="auto">
                          <a:xfrm>
                            <a:off x="642" y="833"/>
                            <a:ext cx="7" cy="41"/>
                          </a:xfrm>
                          <a:custGeom>
                            <a:avLst/>
                            <a:gdLst>
                              <a:gd name="T0" fmla="*/ 2 w 27"/>
                              <a:gd name="T1" fmla="*/ 162 h 162"/>
                              <a:gd name="T2" fmla="*/ 2 w 27"/>
                              <a:gd name="T3" fmla="*/ 126 h 162"/>
                              <a:gd name="T4" fmla="*/ 1 w 27"/>
                              <a:gd name="T5" fmla="*/ 59 h 162"/>
                              <a:gd name="T6" fmla="*/ 0 w 27"/>
                              <a:gd name="T7" fmla="*/ 23 h 162"/>
                              <a:gd name="T8" fmla="*/ 0 w 27"/>
                              <a:gd name="T9" fmla="*/ 23 h 162"/>
                              <a:gd name="T10" fmla="*/ 6 w 27"/>
                              <a:gd name="T11" fmla="*/ 16 h 162"/>
                              <a:gd name="T12" fmla="*/ 17 w 27"/>
                              <a:gd name="T13" fmla="*/ 5 h 162"/>
                              <a:gd name="T14" fmla="*/ 24 w 27"/>
                              <a:gd name="T15" fmla="*/ 0 h 162"/>
                              <a:gd name="T16" fmla="*/ 24 w 27"/>
                              <a:gd name="T17" fmla="*/ 0 h 162"/>
                              <a:gd name="T18" fmla="*/ 26 w 27"/>
                              <a:gd name="T19" fmla="*/ 51 h 162"/>
                              <a:gd name="T20" fmla="*/ 27 w 27"/>
                              <a:gd name="T21" fmla="*/ 111 h 162"/>
                              <a:gd name="T22" fmla="*/ 2 w 27"/>
                              <a:gd name="T23" fmla="*/ 162 h 162"/>
                              <a:gd name="T24" fmla="*/ 2 w 27"/>
                              <a:gd name="T25" fmla="*/ 162 h 162"/>
                              <a:gd name="T26" fmla="*/ 2 w 27"/>
                              <a:gd name="T27" fmla="*/ 162 h 1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7" h="162">
                                <a:moveTo>
                                  <a:pt x="2" y="162"/>
                                </a:moveTo>
                                <a:lnTo>
                                  <a:pt x="2" y="126"/>
                                </a:lnTo>
                                <a:lnTo>
                                  <a:pt x="1" y="59"/>
                                </a:lnTo>
                                <a:lnTo>
                                  <a:pt x="0" y="23"/>
                                </a:lnTo>
                                <a:lnTo>
                                  <a:pt x="6" y="16"/>
                                </a:lnTo>
                                <a:lnTo>
                                  <a:pt x="17" y="5"/>
                                </a:lnTo>
                                <a:lnTo>
                                  <a:pt x="24" y="0"/>
                                </a:lnTo>
                                <a:lnTo>
                                  <a:pt x="26" y="51"/>
                                </a:lnTo>
                                <a:lnTo>
                                  <a:pt x="27" y="111"/>
                                </a:lnTo>
                                <a:lnTo>
                                  <a:pt x="2" y="1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Freeform 423"/>
                        <wps:cNvSpPr>
                          <a:spLocks/>
                        </wps:cNvSpPr>
                        <wps:spPr bwMode="auto">
                          <a:xfrm>
                            <a:off x="815" y="844"/>
                            <a:ext cx="4" cy="13"/>
                          </a:xfrm>
                          <a:custGeom>
                            <a:avLst/>
                            <a:gdLst>
                              <a:gd name="T0" fmla="*/ 19 w 19"/>
                              <a:gd name="T1" fmla="*/ 52 h 52"/>
                              <a:gd name="T2" fmla="*/ 9 w 19"/>
                              <a:gd name="T3" fmla="*/ 40 h 52"/>
                              <a:gd name="T4" fmla="*/ 0 w 19"/>
                              <a:gd name="T5" fmla="*/ 26 h 52"/>
                              <a:gd name="T6" fmla="*/ 0 w 19"/>
                              <a:gd name="T7" fmla="*/ 9 h 52"/>
                              <a:gd name="T8" fmla="*/ 0 w 19"/>
                              <a:gd name="T9" fmla="*/ 9 h 52"/>
                              <a:gd name="T10" fmla="*/ 5 w 19"/>
                              <a:gd name="T11" fmla="*/ 7 h 52"/>
                              <a:gd name="T12" fmla="*/ 12 w 19"/>
                              <a:gd name="T13" fmla="*/ 3 h 52"/>
                              <a:gd name="T14" fmla="*/ 16 w 19"/>
                              <a:gd name="T15" fmla="*/ 0 h 52"/>
                              <a:gd name="T16" fmla="*/ 16 w 19"/>
                              <a:gd name="T17" fmla="*/ 0 h 52"/>
                              <a:gd name="T18" fmla="*/ 19 w 19"/>
                              <a:gd name="T19" fmla="*/ 16 h 52"/>
                              <a:gd name="T20" fmla="*/ 19 w 19"/>
                              <a:gd name="T21" fmla="*/ 35 h 52"/>
                              <a:gd name="T22" fmla="*/ 19 w 19"/>
                              <a:gd name="T23" fmla="*/ 52 h 52"/>
                              <a:gd name="T24" fmla="*/ 19 w 19"/>
                              <a:gd name="T25" fmla="*/ 52 h 52"/>
                              <a:gd name="T26" fmla="*/ 19 w 19"/>
                              <a:gd name="T27" fmla="*/ 52 h 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9" h="52">
                                <a:moveTo>
                                  <a:pt x="19" y="52"/>
                                </a:moveTo>
                                <a:lnTo>
                                  <a:pt x="9" y="40"/>
                                </a:lnTo>
                                <a:lnTo>
                                  <a:pt x="0" y="26"/>
                                </a:lnTo>
                                <a:lnTo>
                                  <a:pt x="0" y="9"/>
                                </a:lnTo>
                                <a:lnTo>
                                  <a:pt x="5" y="7"/>
                                </a:lnTo>
                                <a:lnTo>
                                  <a:pt x="12" y="3"/>
                                </a:lnTo>
                                <a:lnTo>
                                  <a:pt x="16" y="0"/>
                                </a:lnTo>
                                <a:lnTo>
                                  <a:pt x="19" y="16"/>
                                </a:lnTo>
                                <a:lnTo>
                                  <a:pt x="19" y="35"/>
                                </a:lnTo>
                                <a:lnTo>
                                  <a:pt x="19" y="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Freeform 424"/>
                        <wps:cNvSpPr>
                          <a:spLocks/>
                        </wps:cNvSpPr>
                        <wps:spPr bwMode="auto">
                          <a:xfrm>
                            <a:off x="838" y="855"/>
                            <a:ext cx="6" cy="28"/>
                          </a:xfrm>
                          <a:custGeom>
                            <a:avLst/>
                            <a:gdLst>
                              <a:gd name="T0" fmla="*/ 25 w 25"/>
                              <a:gd name="T1" fmla="*/ 111 h 111"/>
                              <a:gd name="T2" fmla="*/ 0 w 25"/>
                              <a:gd name="T3" fmla="*/ 78 h 111"/>
                              <a:gd name="T4" fmla="*/ 0 w 25"/>
                              <a:gd name="T5" fmla="*/ 40 h 111"/>
                              <a:gd name="T6" fmla="*/ 0 w 25"/>
                              <a:gd name="T7" fmla="*/ 0 h 111"/>
                              <a:gd name="T8" fmla="*/ 0 w 25"/>
                              <a:gd name="T9" fmla="*/ 0 h 111"/>
                              <a:gd name="T10" fmla="*/ 6 w 25"/>
                              <a:gd name="T11" fmla="*/ 3 h 111"/>
                              <a:gd name="T12" fmla="*/ 18 w 25"/>
                              <a:gd name="T13" fmla="*/ 6 h 111"/>
                              <a:gd name="T14" fmla="*/ 25 w 25"/>
                              <a:gd name="T15" fmla="*/ 7 h 111"/>
                              <a:gd name="T16" fmla="*/ 25 w 25"/>
                              <a:gd name="T17" fmla="*/ 7 h 111"/>
                              <a:gd name="T18" fmla="*/ 25 w 25"/>
                              <a:gd name="T19" fmla="*/ 34 h 111"/>
                              <a:gd name="T20" fmla="*/ 25 w 25"/>
                              <a:gd name="T21" fmla="*/ 85 h 111"/>
                              <a:gd name="T22" fmla="*/ 25 w 25"/>
                              <a:gd name="T23" fmla="*/ 111 h 111"/>
                              <a:gd name="T24" fmla="*/ 25 w 25"/>
                              <a:gd name="T25" fmla="*/ 111 h 111"/>
                              <a:gd name="T26" fmla="*/ 25 w 25"/>
                              <a:gd name="T27" fmla="*/ 111 h 1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5" h="111">
                                <a:moveTo>
                                  <a:pt x="25" y="111"/>
                                </a:moveTo>
                                <a:lnTo>
                                  <a:pt x="0" y="78"/>
                                </a:lnTo>
                                <a:lnTo>
                                  <a:pt x="0" y="40"/>
                                </a:lnTo>
                                <a:lnTo>
                                  <a:pt x="0" y="0"/>
                                </a:lnTo>
                                <a:lnTo>
                                  <a:pt x="6" y="3"/>
                                </a:lnTo>
                                <a:lnTo>
                                  <a:pt x="18" y="6"/>
                                </a:lnTo>
                                <a:lnTo>
                                  <a:pt x="25" y="7"/>
                                </a:lnTo>
                                <a:lnTo>
                                  <a:pt x="25" y="34"/>
                                </a:lnTo>
                                <a:lnTo>
                                  <a:pt x="25" y="85"/>
                                </a:lnTo>
                                <a:lnTo>
                                  <a:pt x="25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425"/>
                        <wps:cNvSpPr>
                          <a:spLocks/>
                        </wps:cNvSpPr>
                        <wps:spPr bwMode="auto">
                          <a:xfrm>
                            <a:off x="628" y="839"/>
                            <a:ext cx="8" cy="58"/>
                          </a:xfrm>
                          <a:custGeom>
                            <a:avLst/>
                            <a:gdLst>
                              <a:gd name="T0" fmla="*/ 35 w 35"/>
                              <a:gd name="T1" fmla="*/ 0 h 230"/>
                              <a:gd name="T2" fmla="*/ 29 w 35"/>
                              <a:gd name="T3" fmla="*/ 57 h 230"/>
                              <a:gd name="T4" fmla="*/ 30 w 35"/>
                              <a:gd name="T5" fmla="*/ 118 h 230"/>
                              <a:gd name="T6" fmla="*/ 28 w 35"/>
                              <a:gd name="T7" fmla="*/ 178 h 230"/>
                              <a:gd name="T8" fmla="*/ 14 w 35"/>
                              <a:gd name="T9" fmla="*/ 230 h 230"/>
                              <a:gd name="T10" fmla="*/ 14 w 35"/>
                              <a:gd name="T11" fmla="*/ 230 h 230"/>
                              <a:gd name="T12" fmla="*/ 11 w 35"/>
                              <a:gd name="T13" fmla="*/ 194 h 230"/>
                              <a:gd name="T14" fmla="*/ 7 w 35"/>
                              <a:gd name="T15" fmla="*/ 115 h 230"/>
                              <a:gd name="T16" fmla="*/ 3 w 35"/>
                              <a:gd name="T17" fmla="*/ 36 h 230"/>
                              <a:gd name="T18" fmla="*/ 0 w 35"/>
                              <a:gd name="T19" fmla="*/ 0 h 230"/>
                              <a:gd name="T20" fmla="*/ 0 w 35"/>
                              <a:gd name="T21" fmla="*/ 0 h 230"/>
                              <a:gd name="T22" fmla="*/ 9 w 35"/>
                              <a:gd name="T23" fmla="*/ 0 h 230"/>
                              <a:gd name="T24" fmla="*/ 26 w 35"/>
                              <a:gd name="T25" fmla="*/ 0 h 230"/>
                              <a:gd name="T26" fmla="*/ 35 w 35"/>
                              <a:gd name="T27" fmla="*/ 0 h 230"/>
                              <a:gd name="T28" fmla="*/ 35 w 35"/>
                              <a:gd name="T29" fmla="*/ 0 h 230"/>
                              <a:gd name="T30" fmla="*/ 35 w 35"/>
                              <a:gd name="T31" fmla="*/ 0 h 2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</a:cxnLst>
                            <a:rect l="0" t="0" r="r" b="b"/>
                            <a:pathLst>
                              <a:path w="35" h="230">
                                <a:moveTo>
                                  <a:pt x="35" y="0"/>
                                </a:moveTo>
                                <a:lnTo>
                                  <a:pt x="29" y="57"/>
                                </a:lnTo>
                                <a:lnTo>
                                  <a:pt x="30" y="118"/>
                                </a:lnTo>
                                <a:lnTo>
                                  <a:pt x="28" y="178"/>
                                </a:lnTo>
                                <a:lnTo>
                                  <a:pt x="14" y="230"/>
                                </a:lnTo>
                                <a:lnTo>
                                  <a:pt x="11" y="194"/>
                                </a:lnTo>
                                <a:lnTo>
                                  <a:pt x="7" y="115"/>
                                </a:lnTo>
                                <a:lnTo>
                                  <a:pt x="3" y="36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lnTo>
                                  <a:pt x="26" y="0"/>
                                </a:lnTo>
                                <a:lnTo>
                                  <a:pt x="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Freeform 426"/>
                        <wps:cNvSpPr>
                          <a:spLocks/>
                        </wps:cNvSpPr>
                        <wps:spPr bwMode="auto">
                          <a:xfrm>
                            <a:off x="610" y="606"/>
                            <a:ext cx="262" cy="183"/>
                          </a:xfrm>
                          <a:custGeom>
                            <a:avLst/>
                            <a:gdLst>
                              <a:gd name="T0" fmla="*/ 1031 w 1047"/>
                              <a:gd name="T1" fmla="*/ 723 h 732"/>
                              <a:gd name="T2" fmla="*/ 999 w 1047"/>
                              <a:gd name="T3" fmla="*/ 711 h 732"/>
                              <a:gd name="T4" fmla="*/ 1000 w 1047"/>
                              <a:gd name="T5" fmla="*/ 665 h 732"/>
                              <a:gd name="T6" fmla="*/ 1001 w 1047"/>
                              <a:gd name="T7" fmla="*/ 574 h 732"/>
                              <a:gd name="T8" fmla="*/ 997 w 1047"/>
                              <a:gd name="T9" fmla="*/ 484 h 732"/>
                              <a:gd name="T10" fmla="*/ 988 w 1047"/>
                              <a:gd name="T11" fmla="*/ 397 h 732"/>
                              <a:gd name="T12" fmla="*/ 968 w 1047"/>
                              <a:gd name="T13" fmla="*/ 313 h 732"/>
                              <a:gd name="T14" fmla="*/ 935 w 1047"/>
                              <a:gd name="T15" fmla="*/ 238 h 732"/>
                              <a:gd name="T16" fmla="*/ 885 w 1047"/>
                              <a:gd name="T17" fmla="*/ 172 h 732"/>
                              <a:gd name="T18" fmla="*/ 853 w 1047"/>
                              <a:gd name="T19" fmla="*/ 142 h 732"/>
                              <a:gd name="T20" fmla="*/ 783 w 1047"/>
                              <a:gd name="T21" fmla="*/ 91 h 732"/>
                              <a:gd name="T22" fmla="*/ 707 w 1047"/>
                              <a:gd name="T23" fmla="*/ 51 h 732"/>
                              <a:gd name="T24" fmla="*/ 628 w 1047"/>
                              <a:gd name="T25" fmla="*/ 25 h 732"/>
                              <a:gd name="T26" fmla="*/ 545 w 1047"/>
                              <a:gd name="T27" fmla="*/ 12 h 732"/>
                              <a:gd name="T28" fmla="*/ 461 w 1047"/>
                              <a:gd name="T29" fmla="*/ 14 h 732"/>
                              <a:gd name="T30" fmla="*/ 376 w 1047"/>
                              <a:gd name="T31" fmla="*/ 33 h 732"/>
                              <a:gd name="T32" fmla="*/ 294 w 1047"/>
                              <a:gd name="T33" fmla="*/ 68 h 732"/>
                              <a:gd name="T34" fmla="*/ 254 w 1047"/>
                              <a:gd name="T35" fmla="*/ 92 h 732"/>
                              <a:gd name="T36" fmla="*/ 185 w 1047"/>
                              <a:gd name="T37" fmla="*/ 149 h 732"/>
                              <a:gd name="T38" fmla="*/ 127 w 1047"/>
                              <a:gd name="T39" fmla="*/ 218 h 732"/>
                              <a:gd name="T40" fmla="*/ 84 w 1047"/>
                              <a:gd name="T41" fmla="*/ 295 h 732"/>
                              <a:gd name="T42" fmla="*/ 55 w 1047"/>
                              <a:gd name="T43" fmla="*/ 378 h 732"/>
                              <a:gd name="T44" fmla="*/ 42 w 1047"/>
                              <a:gd name="T45" fmla="*/ 466 h 732"/>
                              <a:gd name="T46" fmla="*/ 43 w 1047"/>
                              <a:gd name="T47" fmla="*/ 511 h 732"/>
                              <a:gd name="T48" fmla="*/ 43 w 1047"/>
                              <a:gd name="T49" fmla="*/ 657 h 732"/>
                              <a:gd name="T50" fmla="*/ 43 w 1047"/>
                              <a:gd name="T51" fmla="*/ 709 h 732"/>
                              <a:gd name="T52" fmla="*/ 17 w 1047"/>
                              <a:gd name="T53" fmla="*/ 726 h 732"/>
                              <a:gd name="T54" fmla="*/ 3 w 1047"/>
                              <a:gd name="T55" fmla="*/ 732 h 732"/>
                              <a:gd name="T56" fmla="*/ 2 w 1047"/>
                              <a:gd name="T57" fmla="*/ 640 h 732"/>
                              <a:gd name="T58" fmla="*/ 0 w 1047"/>
                              <a:gd name="T59" fmla="*/ 550 h 732"/>
                              <a:gd name="T60" fmla="*/ 2 w 1047"/>
                              <a:gd name="T61" fmla="*/ 465 h 732"/>
                              <a:gd name="T62" fmla="*/ 15 w 1047"/>
                              <a:gd name="T63" fmla="*/ 382 h 732"/>
                              <a:gd name="T64" fmla="*/ 47 w 1047"/>
                              <a:gd name="T65" fmla="*/ 307 h 732"/>
                              <a:gd name="T66" fmla="*/ 73 w 1047"/>
                              <a:gd name="T67" fmla="*/ 272 h 732"/>
                              <a:gd name="T68" fmla="*/ 120 w 1047"/>
                              <a:gd name="T69" fmla="*/ 203 h 732"/>
                              <a:gd name="T70" fmla="*/ 176 w 1047"/>
                              <a:gd name="T71" fmla="*/ 141 h 732"/>
                              <a:gd name="T72" fmla="*/ 241 w 1047"/>
                              <a:gd name="T73" fmla="*/ 88 h 732"/>
                              <a:gd name="T74" fmla="*/ 313 w 1047"/>
                              <a:gd name="T75" fmla="*/ 47 h 732"/>
                              <a:gd name="T76" fmla="*/ 392 w 1047"/>
                              <a:gd name="T77" fmla="*/ 17 h 732"/>
                              <a:gd name="T78" fmla="*/ 474 w 1047"/>
                              <a:gd name="T79" fmla="*/ 2 h 732"/>
                              <a:gd name="T80" fmla="*/ 561 w 1047"/>
                              <a:gd name="T81" fmla="*/ 2 h 732"/>
                              <a:gd name="T82" fmla="*/ 606 w 1047"/>
                              <a:gd name="T83" fmla="*/ 8 h 732"/>
                              <a:gd name="T84" fmla="*/ 699 w 1047"/>
                              <a:gd name="T85" fmla="*/ 35 h 732"/>
                              <a:gd name="T86" fmla="*/ 786 w 1047"/>
                              <a:gd name="T87" fmla="*/ 73 h 732"/>
                              <a:gd name="T88" fmla="*/ 865 w 1047"/>
                              <a:gd name="T89" fmla="*/ 125 h 732"/>
                              <a:gd name="T90" fmla="*/ 933 w 1047"/>
                              <a:gd name="T91" fmla="*/ 193 h 732"/>
                              <a:gd name="T92" fmla="*/ 960 w 1047"/>
                              <a:gd name="T93" fmla="*/ 233 h 732"/>
                              <a:gd name="T94" fmla="*/ 1005 w 1047"/>
                              <a:gd name="T95" fmla="*/ 313 h 732"/>
                              <a:gd name="T96" fmla="*/ 1031 w 1047"/>
                              <a:gd name="T97" fmla="*/ 402 h 732"/>
                              <a:gd name="T98" fmla="*/ 1044 w 1047"/>
                              <a:gd name="T99" fmla="*/ 496 h 732"/>
                              <a:gd name="T100" fmla="*/ 1047 w 1047"/>
                              <a:gd name="T101" fmla="*/ 591 h 732"/>
                              <a:gd name="T102" fmla="*/ 1046 w 1047"/>
                              <a:gd name="T103" fmla="*/ 684 h 732"/>
                              <a:gd name="T104" fmla="*/ 1046 w 1047"/>
                              <a:gd name="T105" fmla="*/ 728 h 7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47" h="732">
                                <a:moveTo>
                                  <a:pt x="1046" y="728"/>
                                </a:moveTo>
                                <a:lnTo>
                                  <a:pt x="1031" y="723"/>
                                </a:lnTo>
                                <a:lnTo>
                                  <a:pt x="1016" y="716"/>
                                </a:lnTo>
                                <a:lnTo>
                                  <a:pt x="999" y="711"/>
                                </a:lnTo>
                                <a:lnTo>
                                  <a:pt x="1000" y="665"/>
                                </a:lnTo>
                                <a:lnTo>
                                  <a:pt x="1001" y="620"/>
                                </a:lnTo>
                                <a:lnTo>
                                  <a:pt x="1001" y="574"/>
                                </a:lnTo>
                                <a:lnTo>
                                  <a:pt x="1000" y="528"/>
                                </a:lnTo>
                                <a:lnTo>
                                  <a:pt x="997" y="484"/>
                                </a:lnTo>
                                <a:lnTo>
                                  <a:pt x="994" y="439"/>
                                </a:lnTo>
                                <a:lnTo>
                                  <a:pt x="988" y="397"/>
                                </a:lnTo>
                                <a:lnTo>
                                  <a:pt x="980" y="354"/>
                                </a:lnTo>
                                <a:lnTo>
                                  <a:pt x="968" y="313"/>
                                </a:lnTo>
                                <a:lnTo>
                                  <a:pt x="953" y="275"/>
                                </a:lnTo>
                                <a:lnTo>
                                  <a:pt x="935" y="238"/>
                                </a:lnTo>
                                <a:lnTo>
                                  <a:pt x="913" y="204"/>
                                </a:lnTo>
                                <a:lnTo>
                                  <a:pt x="885" y="172"/>
                                </a:lnTo>
                                <a:lnTo>
                                  <a:pt x="853" y="142"/>
                                </a:lnTo>
                                <a:lnTo>
                                  <a:pt x="819" y="115"/>
                                </a:lnTo>
                                <a:lnTo>
                                  <a:pt x="783" y="91"/>
                                </a:lnTo>
                                <a:lnTo>
                                  <a:pt x="746" y="70"/>
                                </a:lnTo>
                                <a:lnTo>
                                  <a:pt x="707" y="51"/>
                                </a:lnTo>
                                <a:lnTo>
                                  <a:pt x="668" y="36"/>
                                </a:lnTo>
                                <a:lnTo>
                                  <a:pt x="628" y="25"/>
                                </a:lnTo>
                                <a:lnTo>
                                  <a:pt x="586" y="16"/>
                                </a:lnTo>
                                <a:lnTo>
                                  <a:pt x="545" y="12"/>
                                </a:lnTo>
                                <a:lnTo>
                                  <a:pt x="503" y="11"/>
                                </a:lnTo>
                                <a:lnTo>
                                  <a:pt x="461" y="14"/>
                                </a:lnTo>
                                <a:lnTo>
                                  <a:pt x="419" y="20"/>
                                </a:lnTo>
                                <a:lnTo>
                                  <a:pt x="376" y="33"/>
                                </a:lnTo>
                                <a:lnTo>
                                  <a:pt x="334" y="48"/>
                                </a:lnTo>
                                <a:lnTo>
                                  <a:pt x="294" y="68"/>
                                </a:lnTo>
                                <a:lnTo>
                                  <a:pt x="254" y="92"/>
                                </a:lnTo>
                                <a:lnTo>
                                  <a:pt x="218" y="119"/>
                                </a:lnTo>
                                <a:lnTo>
                                  <a:pt x="185" y="149"/>
                                </a:lnTo>
                                <a:lnTo>
                                  <a:pt x="154" y="182"/>
                                </a:lnTo>
                                <a:lnTo>
                                  <a:pt x="127" y="218"/>
                                </a:lnTo>
                                <a:lnTo>
                                  <a:pt x="103" y="255"/>
                                </a:lnTo>
                                <a:lnTo>
                                  <a:pt x="84" y="295"/>
                                </a:lnTo>
                                <a:lnTo>
                                  <a:pt x="67" y="335"/>
                                </a:lnTo>
                                <a:lnTo>
                                  <a:pt x="55" y="378"/>
                                </a:lnTo>
                                <a:lnTo>
                                  <a:pt x="46" y="421"/>
                                </a:lnTo>
                                <a:lnTo>
                                  <a:pt x="42" y="466"/>
                                </a:lnTo>
                                <a:lnTo>
                                  <a:pt x="43" y="511"/>
                                </a:lnTo>
                                <a:lnTo>
                                  <a:pt x="43" y="561"/>
                                </a:lnTo>
                                <a:lnTo>
                                  <a:pt x="43" y="657"/>
                                </a:lnTo>
                                <a:lnTo>
                                  <a:pt x="43" y="709"/>
                                </a:lnTo>
                                <a:lnTo>
                                  <a:pt x="33" y="719"/>
                                </a:lnTo>
                                <a:lnTo>
                                  <a:pt x="17" y="726"/>
                                </a:lnTo>
                                <a:lnTo>
                                  <a:pt x="3" y="732"/>
                                </a:lnTo>
                                <a:lnTo>
                                  <a:pt x="3" y="686"/>
                                </a:lnTo>
                                <a:lnTo>
                                  <a:pt x="2" y="640"/>
                                </a:lnTo>
                                <a:lnTo>
                                  <a:pt x="1" y="595"/>
                                </a:lnTo>
                                <a:lnTo>
                                  <a:pt x="0" y="550"/>
                                </a:lnTo>
                                <a:lnTo>
                                  <a:pt x="0" y="507"/>
                                </a:lnTo>
                                <a:lnTo>
                                  <a:pt x="2" y="465"/>
                                </a:lnTo>
                                <a:lnTo>
                                  <a:pt x="7" y="423"/>
                                </a:lnTo>
                                <a:lnTo>
                                  <a:pt x="15" y="382"/>
                                </a:lnTo>
                                <a:lnTo>
                                  <a:pt x="29" y="344"/>
                                </a:lnTo>
                                <a:lnTo>
                                  <a:pt x="47" y="307"/>
                                </a:lnTo>
                                <a:lnTo>
                                  <a:pt x="73" y="272"/>
                                </a:lnTo>
                                <a:lnTo>
                                  <a:pt x="95" y="237"/>
                                </a:lnTo>
                                <a:lnTo>
                                  <a:pt x="120" y="203"/>
                                </a:lnTo>
                                <a:lnTo>
                                  <a:pt x="146" y="171"/>
                                </a:lnTo>
                                <a:lnTo>
                                  <a:pt x="176" y="141"/>
                                </a:lnTo>
                                <a:lnTo>
                                  <a:pt x="208" y="114"/>
                                </a:lnTo>
                                <a:lnTo>
                                  <a:pt x="241" y="88"/>
                                </a:lnTo>
                                <a:lnTo>
                                  <a:pt x="276" y="67"/>
                                </a:lnTo>
                                <a:lnTo>
                                  <a:pt x="313" y="47"/>
                                </a:lnTo>
                                <a:lnTo>
                                  <a:pt x="352" y="30"/>
                                </a:lnTo>
                                <a:lnTo>
                                  <a:pt x="392" y="17"/>
                                </a:lnTo>
                                <a:lnTo>
                                  <a:pt x="432" y="7"/>
                                </a:lnTo>
                                <a:lnTo>
                                  <a:pt x="474" y="2"/>
                                </a:lnTo>
                                <a:lnTo>
                                  <a:pt x="517" y="0"/>
                                </a:lnTo>
                                <a:lnTo>
                                  <a:pt x="561" y="2"/>
                                </a:lnTo>
                                <a:lnTo>
                                  <a:pt x="606" y="8"/>
                                </a:lnTo>
                                <a:lnTo>
                                  <a:pt x="653" y="20"/>
                                </a:lnTo>
                                <a:lnTo>
                                  <a:pt x="699" y="35"/>
                                </a:lnTo>
                                <a:lnTo>
                                  <a:pt x="743" y="52"/>
                                </a:lnTo>
                                <a:lnTo>
                                  <a:pt x="786" y="73"/>
                                </a:lnTo>
                                <a:lnTo>
                                  <a:pt x="828" y="97"/>
                                </a:lnTo>
                                <a:lnTo>
                                  <a:pt x="865" y="125"/>
                                </a:lnTo>
                                <a:lnTo>
                                  <a:pt x="901" y="156"/>
                                </a:lnTo>
                                <a:lnTo>
                                  <a:pt x="933" y="193"/>
                                </a:lnTo>
                                <a:lnTo>
                                  <a:pt x="960" y="233"/>
                                </a:lnTo>
                                <a:lnTo>
                                  <a:pt x="985" y="272"/>
                                </a:lnTo>
                                <a:lnTo>
                                  <a:pt x="1005" y="313"/>
                                </a:lnTo>
                                <a:lnTo>
                                  <a:pt x="1021" y="357"/>
                                </a:lnTo>
                                <a:lnTo>
                                  <a:pt x="1031" y="402"/>
                                </a:lnTo>
                                <a:lnTo>
                                  <a:pt x="1038" y="449"/>
                                </a:lnTo>
                                <a:lnTo>
                                  <a:pt x="1044" y="496"/>
                                </a:lnTo>
                                <a:lnTo>
                                  <a:pt x="1046" y="544"/>
                                </a:lnTo>
                                <a:lnTo>
                                  <a:pt x="1047" y="591"/>
                                </a:lnTo>
                                <a:lnTo>
                                  <a:pt x="1046" y="638"/>
                                </a:lnTo>
                                <a:lnTo>
                                  <a:pt x="1046" y="684"/>
                                </a:lnTo>
                                <a:lnTo>
                                  <a:pt x="1046" y="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Freeform 427"/>
                        <wps:cNvSpPr>
                          <a:spLocks/>
                        </wps:cNvSpPr>
                        <wps:spPr bwMode="auto">
                          <a:xfrm>
                            <a:off x="625" y="612"/>
                            <a:ext cx="226" cy="171"/>
                          </a:xfrm>
                          <a:custGeom>
                            <a:avLst/>
                            <a:gdLst>
                              <a:gd name="T0" fmla="*/ 677 w 903"/>
                              <a:gd name="T1" fmla="*/ 50 h 685"/>
                              <a:gd name="T2" fmla="*/ 718 w 903"/>
                              <a:gd name="T3" fmla="*/ 77 h 685"/>
                              <a:gd name="T4" fmla="*/ 814 w 903"/>
                              <a:gd name="T5" fmla="*/ 170 h 685"/>
                              <a:gd name="T6" fmla="*/ 881 w 903"/>
                              <a:gd name="T7" fmla="*/ 288 h 685"/>
                              <a:gd name="T8" fmla="*/ 903 w 903"/>
                              <a:gd name="T9" fmla="*/ 379 h 685"/>
                              <a:gd name="T10" fmla="*/ 865 w 903"/>
                              <a:gd name="T11" fmla="*/ 259 h 685"/>
                              <a:gd name="T12" fmla="*/ 791 w 903"/>
                              <a:gd name="T13" fmla="*/ 150 h 685"/>
                              <a:gd name="T14" fmla="*/ 685 w 903"/>
                              <a:gd name="T15" fmla="*/ 67 h 685"/>
                              <a:gd name="T16" fmla="*/ 643 w 903"/>
                              <a:gd name="T17" fmla="*/ 50 h 685"/>
                              <a:gd name="T18" fmla="*/ 643 w 903"/>
                              <a:gd name="T19" fmla="*/ 58 h 685"/>
                              <a:gd name="T20" fmla="*/ 756 w 903"/>
                              <a:gd name="T21" fmla="*/ 161 h 685"/>
                              <a:gd name="T22" fmla="*/ 818 w 903"/>
                              <a:gd name="T23" fmla="*/ 297 h 685"/>
                              <a:gd name="T24" fmla="*/ 812 w 903"/>
                              <a:gd name="T25" fmla="*/ 297 h 685"/>
                              <a:gd name="T26" fmla="*/ 798 w 903"/>
                              <a:gd name="T27" fmla="*/ 251 h 685"/>
                              <a:gd name="T28" fmla="*/ 723 w 903"/>
                              <a:gd name="T29" fmla="*/ 130 h 685"/>
                              <a:gd name="T30" fmla="*/ 609 w 903"/>
                              <a:gd name="T31" fmla="*/ 58 h 685"/>
                              <a:gd name="T32" fmla="*/ 680 w 903"/>
                              <a:gd name="T33" fmla="*/ 142 h 685"/>
                              <a:gd name="T34" fmla="*/ 721 w 903"/>
                              <a:gd name="T35" fmla="*/ 245 h 685"/>
                              <a:gd name="T36" fmla="*/ 649 w 903"/>
                              <a:gd name="T37" fmla="*/ 114 h 685"/>
                              <a:gd name="T38" fmla="*/ 525 w 903"/>
                              <a:gd name="T39" fmla="*/ 30 h 685"/>
                              <a:gd name="T40" fmla="*/ 555 w 903"/>
                              <a:gd name="T41" fmla="*/ 72 h 685"/>
                              <a:gd name="T42" fmla="*/ 576 w 903"/>
                              <a:gd name="T43" fmla="*/ 111 h 685"/>
                              <a:gd name="T44" fmla="*/ 589 w 903"/>
                              <a:gd name="T45" fmla="*/ 158 h 685"/>
                              <a:gd name="T46" fmla="*/ 567 w 903"/>
                              <a:gd name="T47" fmla="*/ 114 h 685"/>
                              <a:gd name="T48" fmla="*/ 514 w 903"/>
                              <a:gd name="T49" fmla="*/ 47 h 685"/>
                              <a:gd name="T50" fmla="*/ 466 w 903"/>
                              <a:gd name="T51" fmla="*/ 59 h 685"/>
                              <a:gd name="T52" fmla="*/ 466 w 903"/>
                              <a:gd name="T53" fmla="*/ 128 h 685"/>
                              <a:gd name="T54" fmla="*/ 456 w 903"/>
                              <a:gd name="T55" fmla="*/ 138 h 685"/>
                              <a:gd name="T56" fmla="*/ 454 w 903"/>
                              <a:gd name="T57" fmla="*/ 66 h 685"/>
                              <a:gd name="T58" fmla="*/ 401 w 903"/>
                              <a:gd name="T59" fmla="*/ 60 h 685"/>
                              <a:gd name="T60" fmla="*/ 345 w 903"/>
                              <a:gd name="T61" fmla="*/ 160 h 685"/>
                              <a:gd name="T62" fmla="*/ 405 w 903"/>
                              <a:gd name="T63" fmla="*/ 37 h 685"/>
                              <a:gd name="T64" fmla="*/ 370 w 903"/>
                              <a:gd name="T65" fmla="*/ 41 h 685"/>
                              <a:gd name="T66" fmla="*/ 312 w 903"/>
                              <a:gd name="T67" fmla="*/ 82 h 685"/>
                              <a:gd name="T68" fmla="*/ 250 w 903"/>
                              <a:gd name="T69" fmla="*/ 165 h 685"/>
                              <a:gd name="T70" fmla="*/ 213 w 903"/>
                              <a:gd name="T71" fmla="*/ 238 h 685"/>
                              <a:gd name="T72" fmla="*/ 246 w 903"/>
                              <a:gd name="T73" fmla="*/ 141 h 685"/>
                              <a:gd name="T74" fmla="*/ 318 w 903"/>
                              <a:gd name="T75" fmla="*/ 60 h 685"/>
                              <a:gd name="T76" fmla="*/ 239 w 903"/>
                              <a:gd name="T77" fmla="*/ 94 h 685"/>
                              <a:gd name="T78" fmla="*/ 174 w 903"/>
                              <a:gd name="T79" fmla="*/ 165 h 685"/>
                              <a:gd name="T80" fmla="*/ 113 w 903"/>
                              <a:gd name="T81" fmla="*/ 293 h 685"/>
                              <a:gd name="T82" fmla="*/ 107 w 903"/>
                              <a:gd name="T83" fmla="*/ 294 h 685"/>
                              <a:gd name="T84" fmla="*/ 161 w 903"/>
                              <a:gd name="T85" fmla="*/ 171 h 685"/>
                              <a:gd name="T86" fmla="*/ 254 w 903"/>
                              <a:gd name="T87" fmla="*/ 73 h 685"/>
                              <a:gd name="T88" fmla="*/ 291 w 903"/>
                              <a:gd name="T89" fmla="*/ 50 h 685"/>
                              <a:gd name="T90" fmla="*/ 291 w 903"/>
                              <a:gd name="T91" fmla="*/ 48 h 685"/>
                              <a:gd name="T92" fmla="*/ 171 w 903"/>
                              <a:gd name="T93" fmla="*/ 109 h 685"/>
                              <a:gd name="T94" fmla="*/ 80 w 903"/>
                              <a:gd name="T95" fmla="*/ 218 h 685"/>
                              <a:gd name="T96" fmla="*/ 37 w 903"/>
                              <a:gd name="T97" fmla="*/ 299 h 685"/>
                              <a:gd name="T98" fmla="*/ 11 w 903"/>
                              <a:gd name="T99" fmla="*/ 442 h 685"/>
                              <a:gd name="T100" fmla="*/ 13 w 903"/>
                              <a:gd name="T101" fmla="*/ 591 h 685"/>
                              <a:gd name="T102" fmla="*/ 16 w 903"/>
                              <a:gd name="T103" fmla="*/ 685 h 685"/>
                              <a:gd name="T104" fmla="*/ 4 w 903"/>
                              <a:gd name="T105" fmla="*/ 685 h 685"/>
                              <a:gd name="T106" fmla="*/ 2 w 903"/>
                              <a:gd name="T107" fmla="*/ 593 h 685"/>
                              <a:gd name="T108" fmla="*/ 1 w 903"/>
                              <a:gd name="T109" fmla="*/ 452 h 685"/>
                              <a:gd name="T110" fmla="*/ 19 w 903"/>
                              <a:gd name="T111" fmla="*/ 316 h 685"/>
                              <a:gd name="T112" fmla="*/ 56 w 903"/>
                              <a:gd name="T113" fmla="*/ 233 h 685"/>
                              <a:gd name="T114" fmla="*/ 141 w 903"/>
                              <a:gd name="T115" fmla="*/ 125 h 685"/>
                              <a:gd name="T116" fmla="*/ 256 w 903"/>
                              <a:gd name="T117" fmla="*/ 47 h 685"/>
                              <a:gd name="T118" fmla="*/ 388 w 903"/>
                              <a:gd name="T119" fmla="*/ 4 h 685"/>
                              <a:gd name="T120" fmla="*/ 495 w 903"/>
                              <a:gd name="T121" fmla="*/ 3 h 685"/>
                              <a:gd name="T122" fmla="*/ 667 w 903"/>
                              <a:gd name="T123" fmla="*/ 48 h 685"/>
                              <a:gd name="T124" fmla="*/ 663 w 903"/>
                              <a:gd name="T125" fmla="*/ 50 h 68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903" h="685">
                                <a:moveTo>
                                  <a:pt x="660" y="50"/>
                                </a:moveTo>
                                <a:lnTo>
                                  <a:pt x="666" y="50"/>
                                </a:lnTo>
                                <a:lnTo>
                                  <a:pt x="677" y="50"/>
                                </a:lnTo>
                                <a:lnTo>
                                  <a:pt x="682" y="50"/>
                                </a:lnTo>
                                <a:lnTo>
                                  <a:pt x="718" y="77"/>
                                </a:lnTo>
                                <a:lnTo>
                                  <a:pt x="752" y="105"/>
                                </a:lnTo>
                                <a:lnTo>
                                  <a:pt x="785" y="136"/>
                                </a:lnTo>
                                <a:lnTo>
                                  <a:pt x="814" y="170"/>
                                </a:lnTo>
                                <a:lnTo>
                                  <a:pt x="841" y="207"/>
                                </a:lnTo>
                                <a:lnTo>
                                  <a:pt x="864" y="247"/>
                                </a:lnTo>
                                <a:lnTo>
                                  <a:pt x="881" y="288"/>
                                </a:lnTo>
                                <a:lnTo>
                                  <a:pt x="896" y="332"/>
                                </a:lnTo>
                                <a:lnTo>
                                  <a:pt x="903" y="379"/>
                                </a:lnTo>
                                <a:lnTo>
                                  <a:pt x="895" y="339"/>
                                </a:lnTo>
                                <a:lnTo>
                                  <a:pt x="881" y="298"/>
                                </a:lnTo>
                                <a:lnTo>
                                  <a:pt x="865" y="259"/>
                                </a:lnTo>
                                <a:lnTo>
                                  <a:pt x="844" y="220"/>
                                </a:lnTo>
                                <a:lnTo>
                                  <a:pt x="819" y="184"/>
                                </a:lnTo>
                                <a:lnTo>
                                  <a:pt x="791" y="150"/>
                                </a:lnTo>
                                <a:lnTo>
                                  <a:pt x="759" y="118"/>
                                </a:lnTo>
                                <a:lnTo>
                                  <a:pt x="723" y="91"/>
                                </a:lnTo>
                                <a:lnTo>
                                  <a:pt x="685" y="67"/>
                                </a:lnTo>
                                <a:lnTo>
                                  <a:pt x="643" y="48"/>
                                </a:lnTo>
                                <a:lnTo>
                                  <a:pt x="643" y="50"/>
                                </a:lnTo>
                                <a:lnTo>
                                  <a:pt x="643" y="55"/>
                                </a:lnTo>
                                <a:lnTo>
                                  <a:pt x="643" y="58"/>
                                </a:lnTo>
                                <a:lnTo>
                                  <a:pt x="685" y="88"/>
                                </a:lnTo>
                                <a:lnTo>
                                  <a:pt x="722" y="123"/>
                                </a:lnTo>
                                <a:lnTo>
                                  <a:pt x="756" y="161"/>
                                </a:lnTo>
                                <a:lnTo>
                                  <a:pt x="784" y="203"/>
                                </a:lnTo>
                                <a:lnTo>
                                  <a:pt x="804" y="248"/>
                                </a:lnTo>
                                <a:lnTo>
                                  <a:pt x="818" y="297"/>
                                </a:lnTo>
                                <a:lnTo>
                                  <a:pt x="815" y="297"/>
                                </a:lnTo>
                                <a:lnTo>
                                  <a:pt x="812" y="297"/>
                                </a:lnTo>
                                <a:lnTo>
                                  <a:pt x="810" y="297"/>
                                </a:lnTo>
                                <a:lnTo>
                                  <a:pt x="798" y="251"/>
                                </a:lnTo>
                                <a:lnTo>
                                  <a:pt x="778" y="207"/>
                                </a:lnTo>
                                <a:lnTo>
                                  <a:pt x="753" y="166"/>
                                </a:lnTo>
                                <a:lnTo>
                                  <a:pt x="723" y="130"/>
                                </a:lnTo>
                                <a:lnTo>
                                  <a:pt x="689" y="100"/>
                                </a:lnTo>
                                <a:lnTo>
                                  <a:pt x="651" y="75"/>
                                </a:lnTo>
                                <a:lnTo>
                                  <a:pt x="609" y="58"/>
                                </a:lnTo>
                                <a:lnTo>
                                  <a:pt x="647" y="98"/>
                                </a:lnTo>
                                <a:lnTo>
                                  <a:pt x="680" y="142"/>
                                </a:lnTo>
                                <a:lnTo>
                                  <a:pt x="705" y="191"/>
                                </a:lnTo>
                                <a:lnTo>
                                  <a:pt x="721" y="245"/>
                                </a:lnTo>
                                <a:lnTo>
                                  <a:pt x="704" y="200"/>
                                </a:lnTo>
                                <a:lnTo>
                                  <a:pt x="680" y="157"/>
                                </a:lnTo>
                                <a:lnTo>
                                  <a:pt x="649" y="114"/>
                                </a:lnTo>
                                <a:lnTo>
                                  <a:pt x="613" y="78"/>
                                </a:lnTo>
                                <a:lnTo>
                                  <a:pt x="571" y="49"/>
                                </a:lnTo>
                                <a:lnTo>
                                  <a:pt x="525" y="30"/>
                                </a:lnTo>
                                <a:lnTo>
                                  <a:pt x="537" y="51"/>
                                </a:lnTo>
                                <a:lnTo>
                                  <a:pt x="555" y="72"/>
                                </a:lnTo>
                                <a:lnTo>
                                  <a:pt x="571" y="94"/>
                                </a:lnTo>
                                <a:lnTo>
                                  <a:pt x="576" y="111"/>
                                </a:lnTo>
                                <a:lnTo>
                                  <a:pt x="585" y="141"/>
                                </a:lnTo>
                                <a:lnTo>
                                  <a:pt x="589" y="158"/>
                                </a:lnTo>
                                <a:lnTo>
                                  <a:pt x="576" y="152"/>
                                </a:lnTo>
                                <a:lnTo>
                                  <a:pt x="572" y="132"/>
                                </a:lnTo>
                                <a:lnTo>
                                  <a:pt x="567" y="114"/>
                                </a:lnTo>
                                <a:lnTo>
                                  <a:pt x="545" y="78"/>
                                </a:lnTo>
                                <a:lnTo>
                                  <a:pt x="514" y="47"/>
                                </a:lnTo>
                                <a:lnTo>
                                  <a:pt x="476" y="30"/>
                                </a:lnTo>
                                <a:lnTo>
                                  <a:pt x="466" y="59"/>
                                </a:lnTo>
                                <a:lnTo>
                                  <a:pt x="466" y="93"/>
                                </a:lnTo>
                                <a:lnTo>
                                  <a:pt x="466" y="128"/>
                                </a:lnTo>
                                <a:lnTo>
                                  <a:pt x="466" y="134"/>
                                </a:lnTo>
                                <a:lnTo>
                                  <a:pt x="462" y="136"/>
                                </a:lnTo>
                                <a:lnTo>
                                  <a:pt x="456" y="138"/>
                                </a:lnTo>
                                <a:lnTo>
                                  <a:pt x="450" y="102"/>
                                </a:lnTo>
                                <a:lnTo>
                                  <a:pt x="454" y="66"/>
                                </a:lnTo>
                                <a:lnTo>
                                  <a:pt x="449" y="30"/>
                                </a:lnTo>
                                <a:lnTo>
                                  <a:pt x="401" y="60"/>
                                </a:lnTo>
                                <a:lnTo>
                                  <a:pt x="369" y="108"/>
                                </a:lnTo>
                                <a:lnTo>
                                  <a:pt x="345" y="160"/>
                                </a:lnTo>
                                <a:lnTo>
                                  <a:pt x="351" y="114"/>
                                </a:lnTo>
                                <a:lnTo>
                                  <a:pt x="373" y="72"/>
                                </a:lnTo>
                                <a:lnTo>
                                  <a:pt x="405" y="37"/>
                                </a:lnTo>
                                <a:lnTo>
                                  <a:pt x="383" y="37"/>
                                </a:lnTo>
                                <a:lnTo>
                                  <a:pt x="370" y="41"/>
                                </a:lnTo>
                                <a:lnTo>
                                  <a:pt x="354" y="46"/>
                                </a:lnTo>
                                <a:lnTo>
                                  <a:pt x="312" y="82"/>
                                </a:lnTo>
                                <a:lnTo>
                                  <a:pt x="278" y="124"/>
                                </a:lnTo>
                                <a:lnTo>
                                  <a:pt x="250" y="165"/>
                                </a:lnTo>
                                <a:lnTo>
                                  <a:pt x="241" y="187"/>
                                </a:lnTo>
                                <a:lnTo>
                                  <a:pt x="229" y="215"/>
                                </a:lnTo>
                                <a:lnTo>
                                  <a:pt x="213" y="238"/>
                                </a:lnTo>
                                <a:lnTo>
                                  <a:pt x="221" y="187"/>
                                </a:lnTo>
                                <a:lnTo>
                                  <a:pt x="246" y="141"/>
                                </a:lnTo>
                                <a:lnTo>
                                  <a:pt x="281" y="98"/>
                                </a:lnTo>
                                <a:lnTo>
                                  <a:pt x="318" y="60"/>
                                </a:lnTo>
                                <a:lnTo>
                                  <a:pt x="291" y="63"/>
                                </a:lnTo>
                                <a:lnTo>
                                  <a:pt x="265" y="78"/>
                                </a:lnTo>
                                <a:lnTo>
                                  <a:pt x="239" y="94"/>
                                </a:lnTo>
                                <a:lnTo>
                                  <a:pt x="204" y="128"/>
                                </a:lnTo>
                                <a:lnTo>
                                  <a:pt x="174" y="165"/>
                                </a:lnTo>
                                <a:lnTo>
                                  <a:pt x="149" y="206"/>
                                </a:lnTo>
                                <a:lnTo>
                                  <a:pt x="129" y="249"/>
                                </a:lnTo>
                                <a:lnTo>
                                  <a:pt x="113" y="293"/>
                                </a:lnTo>
                                <a:lnTo>
                                  <a:pt x="100" y="338"/>
                                </a:lnTo>
                                <a:lnTo>
                                  <a:pt x="107" y="294"/>
                                </a:lnTo>
                                <a:lnTo>
                                  <a:pt x="120" y="251"/>
                                </a:lnTo>
                                <a:lnTo>
                                  <a:pt x="138" y="209"/>
                                </a:lnTo>
                                <a:lnTo>
                                  <a:pt x="161" y="171"/>
                                </a:lnTo>
                                <a:lnTo>
                                  <a:pt x="189" y="135"/>
                                </a:lnTo>
                                <a:lnTo>
                                  <a:pt x="219" y="102"/>
                                </a:lnTo>
                                <a:lnTo>
                                  <a:pt x="254" y="73"/>
                                </a:lnTo>
                                <a:lnTo>
                                  <a:pt x="291" y="50"/>
                                </a:lnTo>
                                <a:lnTo>
                                  <a:pt x="291" y="49"/>
                                </a:lnTo>
                                <a:lnTo>
                                  <a:pt x="291" y="48"/>
                                </a:lnTo>
                                <a:lnTo>
                                  <a:pt x="248" y="61"/>
                                </a:lnTo>
                                <a:lnTo>
                                  <a:pt x="208" y="82"/>
                                </a:lnTo>
                                <a:lnTo>
                                  <a:pt x="171" y="109"/>
                                </a:lnTo>
                                <a:lnTo>
                                  <a:pt x="137" y="142"/>
                                </a:lnTo>
                                <a:lnTo>
                                  <a:pt x="107" y="179"/>
                                </a:lnTo>
                                <a:lnTo>
                                  <a:pt x="80" y="218"/>
                                </a:lnTo>
                                <a:lnTo>
                                  <a:pt x="57" y="259"/>
                                </a:lnTo>
                                <a:lnTo>
                                  <a:pt x="37" y="299"/>
                                </a:lnTo>
                                <a:lnTo>
                                  <a:pt x="24" y="344"/>
                                </a:lnTo>
                                <a:lnTo>
                                  <a:pt x="15" y="392"/>
                                </a:lnTo>
                                <a:lnTo>
                                  <a:pt x="11" y="442"/>
                                </a:lnTo>
                                <a:lnTo>
                                  <a:pt x="9" y="491"/>
                                </a:lnTo>
                                <a:lnTo>
                                  <a:pt x="11" y="542"/>
                                </a:lnTo>
                                <a:lnTo>
                                  <a:pt x="13" y="591"/>
                                </a:lnTo>
                                <a:lnTo>
                                  <a:pt x="15" y="639"/>
                                </a:lnTo>
                                <a:lnTo>
                                  <a:pt x="16" y="685"/>
                                </a:lnTo>
                                <a:lnTo>
                                  <a:pt x="13" y="685"/>
                                </a:lnTo>
                                <a:lnTo>
                                  <a:pt x="7" y="685"/>
                                </a:lnTo>
                                <a:lnTo>
                                  <a:pt x="4" y="685"/>
                                </a:lnTo>
                                <a:lnTo>
                                  <a:pt x="3" y="639"/>
                                </a:lnTo>
                                <a:lnTo>
                                  <a:pt x="2" y="593"/>
                                </a:lnTo>
                                <a:lnTo>
                                  <a:pt x="1" y="546"/>
                                </a:lnTo>
                                <a:lnTo>
                                  <a:pt x="0" y="499"/>
                                </a:lnTo>
                                <a:lnTo>
                                  <a:pt x="1" y="452"/>
                                </a:lnTo>
                                <a:lnTo>
                                  <a:pt x="3" y="406"/>
                                </a:lnTo>
                                <a:lnTo>
                                  <a:pt x="9" y="359"/>
                                </a:lnTo>
                                <a:lnTo>
                                  <a:pt x="19" y="316"/>
                                </a:lnTo>
                                <a:lnTo>
                                  <a:pt x="35" y="273"/>
                                </a:lnTo>
                                <a:lnTo>
                                  <a:pt x="56" y="233"/>
                                </a:lnTo>
                                <a:lnTo>
                                  <a:pt x="80" y="194"/>
                                </a:lnTo>
                                <a:lnTo>
                                  <a:pt x="108" y="158"/>
                                </a:lnTo>
                                <a:lnTo>
                                  <a:pt x="141" y="125"/>
                                </a:lnTo>
                                <a:lnTo>
                                  <a:pt x="177" y="94"/>
                                </a:lnTo>
                                <a:lnTo>
                                  <a:pt x="215" y="69"/>
                                </a:lnTo>
                                <a:lnTo>
                                  <a:pt x="256" y="47"/>
                                </a:lnTo>
                                <a:lnTo>
                                  <a:pt x="299" y="28"/>
                                </a:lnTo>
                                <a:lnTo>
                                  <a:pt x="343" y="14"/>
                                </a:lnTo>
                                <a:lnTo>
                                  <a:pt x="388" y="4"/>
                                </a:lnTo>
                                <a:lnTo>
                                  <a:pt x="434" y="0"/>
                                </a:lnTo>
                                <a:lnTo>
                                  <a:pt x="495" y="3"/>
                                </a:lnTo>
                                <a:lnTo>
                                  <a:pt x="556" y="11"/>
                                </a:lnTo>
                                <a:lnTo>
                                  <a:pt x="614" y="25"/>
                                </a:lnTo>
                                <a:lnTo>
                                  <a:pt x="667" y="48"/>
                                </a:lnTo>
                                <a:lnTo>
                                  <a:pt x="665" y="49"/>
                                </a:lnTo>
                                <a:lnTo>
                                  <a:pt x="663" y="50"/>
                                </a:lnTo>
                                <a:lnTo>
                                  <a:pt x="660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428"/>
                        <wps:cNvSpPr>
                          <a:spLocks/>
                        </wps:cNvSpPr>
                        <wps:spPr bwMode="auto">
                          <a:xfrm>
                            <a:off x="726" y="634"/>
                            <a:ext cx="4" cy="8"/>
                          </a:xfrm>
                          <a:custGeom>
                            <a:avLst/>
                            <a:gdLst>
                              <a:gd name="T0" fmla="*/ 15 w 15"/>
                              <a:gd name="T1" fmla="*/ 29 h 32"/>
                              <a:gd name="T2" fmla="*/ 11 w 15"/>
                              <a:gd name="T3" fmla="*/ 30 h 32"/>
                              <a:gd name="T4" fmla="*/ 6 w 15"/>
                              <a:gd name="T5" fmla="*/ 30 h 32"/>
                              <a:gd name="T6" fmla="*/ 0 w 15"/>
                              <a:gd name="T7" fmla="*/ 32 h 32"/>
                              <a:gd name="T8" fmla="*/ 0 w 15"/>
                              <a:gd name="T9" fmla="*/ 32 h 32"/>
                              <a:gd name="T10" fmla="*/ 0 w 15"/>
                              <a:gd name="T11" fmla="*/ 20 h 32"/>
                              <a:gd name="T12" fmla="*/ 7 w 15"/>
                              <a:gd name="T13" fmla="*/ 10 h 32"/>
                              <a:gd name="T14" fmla="*/ 14 w 15"/>
                              <a:gd name="T15" fmla="*/ 0 h 32"/>
                              <a:gd name="T16" fmla="*/ 14 w 15"/>
                              <a:gd name="T17" fmla="*/ 0 h 32"/>
                              <a:gd name="T18" fmla="*/ 15 w 15"/>
                              <a:gd name="T19" fmla="*/ 9 h 32"/>
                              <a:gd name="T20" fmla="*/ 15 w 15"/>
                              <a:gd name="T21" fmla="*/ 19 h 32"/>
                              <a:gd name="T22" fmla="*/ 15 w 15"/>
                              <a:gd name="T23" fmla="*/ 29 h 32"/>
                              <a:gd name="T24" fmla="*/ 15 w 15"/>
                              <a:gd name="T25" fmla="*/ 29 h 32"/>
                              <a:gd name="T26" fmla="*/ 15 w 15"/>
                              <a:gd name="T27" fmla="*/ 29 h 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15" h="32">
                                <a:moveTo>
                                  <a:pt x="15" y="29"/>
                                </a:moveTo>
                                <a:lnTo>
                                  <a:pt x="11" y="30"/>
                                </a:lnTo>
                                <a:lnTo>
                                  <a:pt x="6" y="30"/>
                                </a:lnTo>
                                <a:lnTo>
                                  <a:pt x="0" y="32"/>
                                </a:lnTo>
                                <a:lnTo>
                                  <a:pt x="0" y="20"/>
                                </a:lnTo>
                                <a:lnTo>
                                  <a:pt x="7" y="10"/>
                                </a:lnTo>
                                <a:lnTo>
                                  <a:pt x="14" y="0"/>
                                </a:lnTo>
                                <a:lnTo>
                                  <a:pt x="15" y="9"/>
                                </a:lnTo>
                                <a:lnTo>
                                  <a:pt x="15" y="19"/>
                                </a:lnTo>
                                <a:lnTo>
                                  <a:pt x="15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Freeform 429"/>
                        <wps:cNvSpPr>
                          <a:spLocks/>
                        </wps:cNvSpPr>
                        <wps:spPr bwMode="auto">
                          <a:xfrm>
                            <a:off x="749" y="634"/>
                            <a:ext cx="6" cy="8"/>
                          </a:xfrm>
                          <a:custGeom>
                            <a:avLst/>
                            <a:gdLst>
                              <a:gd name="T0" fmla="*/ 26 w 26"/>
                              <a:gd name="T1" fmla="*/ 28 h 28"/>
                              <a:gd name="T2" fmla="*/ 20 w 26"/>
                              <a:gd name="T3" fmla="*/ 27 h 28"/>
                              <a:gd name="T4" fmla="*/ 9 w 26"/>
                              <a:gd name="T5" fmla="*/ 25 h 28"/>
                              <a:gd name="T6" fmla="*/ 3 w 26"/>
                              <a:gd name="T7" fmla="*/ 25 h 28"/>
                              <a:gd name="T8" fmla="*/ 3 w 26"/>
                              <a:gd name="T9" fmla="*/ 25 h 28"/>
                              <a:gd name="T10" fmla="*/ 0 w 26"/>
                              <a:gd name="T11" fmla="*/ 16 h 28"/>
                              <a:gd name="T12" fmla="*/ 0 w 26"/>
                              <a:gd name="T13" fmla="*/ 8 h 28"/>
                              <a:gd name="T14" fmla="*/ 3 w 26"/>
                              <a:gd name="T15" fmla="*/ 0 h 28"/>
                              <a:gd name="T16" fmla="*/ 3 w 26"/>
                              <a:gd name="T17" fmla="*/ 0 h 28"/>
                              <a:gd name="T18" fmla="*/ 14 w 26"/>
                              <a:gd name="T19" fmla="*/ 5 h 28"/>
                              <a:gd name="T20" fmla="*/ 20 w 26"/>
                              <a:gd name="T21" fmla="*/ 15 h 28"/>
                              <a:gd name="T22" fmla="*/ 26 w 26"/>
                              <a:gd name="T23" fmla="*/ 28 h 28"/>
                              <a:gd name="T24" fmla="*/ 26 w 26"/>
                              <a:gd name="T25" fmla="*/ 28 h 28"/>
                              <a:gd name="T26" fmla="*/ 26 w 26"/>
                              <a:gd name="T27" fmla="*/ 28 h 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26" h="28">
                                <a:moveTo>
                                  <a:pt x="26" y="28"/>
                                </a:moveTo>
                                <a:lnTo>
                                  <a:pt x="20" y="27"/>
                                </a:lnTo>
                                <a:lnTo>
                                  <a:pt x="9" y="25"/>
                                </a:lnTo>
                                <a:lnTo>
                                  <a:pt x="3" y="25"/>
                                </a:lnTo>
                                <a:lnTo>
                                  <a:pt x="0" y="16"/>
                                </a:lnTo>
                                <a:lnTo>
                                  <a:pt x="0" y="8"/>
                                </a:lnTo>
                                <a:lnTo>
                                  <a:pt x="3" y="0"/>
                                </a:lnTo>
                                <a:lnTo>
                                  <a:pt x="14" y="5"/>
                                </a:lnTo>
                                <a:lnTo>
                                  <a:pt x="20" y="15"/>
                                </a:lnTo>
                                <a:lnTo>
                                  <a:pt x="26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Freeform 430"/>
                        <wps:cNvSpPr>
                          <a:spLocks/>
                        </wps:cNvSpPr>
                        <wps:spPr bwMode="auto">
                          <a:xfrm>
                            <a:off x="699" y="639"/>
                            <a:ext cx="7" cy="10"/>
                          </a:xfrm>
                          <a:custGeom>
                            <a:avLst/>
                            <a:gdLst>
                              <a:gd name="T0" fmla="*/ 0 w 29"/>
                              <a:gd name="T1" fmla="*/ 40 h 40"/>
                              <a:gd name="T2" fmla="*/ 6 w 29"/>
                              <a:gd name="T3" fmla="*/ 23 h 40"/>
                              <a:gd name="T4" fmla="*/ 16 w 29"/>
                              <a:gd name="T5" fmla="*/ 10 h 40"/>
                              <a:gd name="T6" fmla="*/ 29 w 29"/>
                              <a:gd name="T7" fmla="*/ 0 h 40"/>
                              <a:gd name="T8" fmla="*/ 29 w 29"/>
                              <a:gd name="T9" fmla="*/ 0 h 40"/>
                              <a:gd name="T10" fmla="*/ 22 w 29"/>
                              <a:gd name="T11" fmla="*/ 16 h 40"/>
                              <a:gd name="T12" fmla="*/ 16 w 29"/>
                              <a:gd name="T13" fmla="*/ 31 h 40"/>
                              <a:gd name="T14" fmla="*/ 0 w 29"/>
                              <a:gd name="T15" fmla="*/ 40 h 40"/>
                              <a:gd name="T16" fmla="*/ 0 w 29"/>
                              <a:gd name="T17" fmla="*/ 40 h 40"/>
                              <a:gd name="T18" fmla="*/ 0 w 29"/>
                              <a:gd name="T19" fmla="*/ 40 h 4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0" t="0" r="r" b="b"/>
                            <a:pathLst>
                              <a:path w="29" h="40">
                                <a:moveTo>
                                  <a:pt x="0" y="40"/>
                                </a:moveTo>
                                <a:lnTo>
                                  <a:pt x="6" y="23"/>
                                </a:lnTo>
                                <a:lnTo>
                                  <a:pt x="16" y="10"/>
                                </a:lnTo>
                                <a:lnTo>
                                  <a:pt x="29" y="0"/>
                                </a:lnTo>
                                <a:lnTo>
                                  <a:pt x="22" y="16"/>
                                </a:lnTo>
                                <a:lnTo>
                                  <a:pt x="16" y="31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431"/>
                        <wps:cNvSpPr>
                          <a:spLocks/>
                        </wps:cNvSpPr>
                        <wps:spPr bwMode="auto">
                          <a:xfrm>
                            <a:off x="777" y="640"/>
                            <a:ext cx="9" cy="13"/>
                          </a:xfrm>
                          <a:custGeom>
                            <a:avLst/>
                            <a:gdLst>
                              <a:gd name="T0" fmla="*/ 34 w 34"/>
                              <a:gd name="T1" fmla="*/ 49 h 49"/>
                              <a:gd name="T2" fmla="*/ 26 w 34"/>
                              <a:gd name="T3" fmla="*/ 45 h 49"/>
                              <a:gd name="T4" fmla="*/ 13 w 34"/>
                              <a:gd name="T5" fmla="*/ 37 h 49"/>
                              <a:gd name="T6" fmla="*/ 6 w 34"/>
                              <a:gd name="T7" fmla="*/ 33 h 49"/>
                              <a:gd name="T8" fmla="*/ 6 w 34"/>
                              <a:gd name="T9" fmla="*/ 33 h 49"/>
                              <a:gd name="T10" fmla="*/ 4 w 34"/>
                              <a:gd name="T11" fmla="*/ 24 h 49"/>
                              <a:gd name="T12" fmla="*/ 1 w 34"/>
                              <a:gd name="T13" fmla="*/ 9 h 49"/>
                              <a:gd name="T14" fmla="*/ 0 w 34"/>
                              <a:gd name="T15" fmla="*/ 0 h 49"/>
                              <a:gd name="T16" fmla="*/ 0 w 34"/>
                              <a:gd name="T17" fmla="*/ 0 h 49"/>
                              <a:gd name="T18" fmla="*/ 13 w 34"/>
                              <a:gd name="T19" fmla="*/ 14 h 49"/>
                              <a:gd name="T20" fmla="*/ 26 w 34"/>
                              <a:gd name="T21" fmla="*/ 30 h 49"/>
                              <a:gd name="T22" fmla="*/ 34 w 34"/>
                              <a:gd name="T23" fmla="*/ 49 h 49"/>
                              <a:gd name="T24" fmla="*/ 34 w 34"/>
                              <a:gd name="T25" fmla="*/ 49 h 49"/>
                              <a:gd name="T26" fmla="*/ 34 w 34"/>
                              <a:gd name="T27" fmla="*/ 49 h 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34" h="49">
                                <a:moveTo>
                                  <a:pt x="34" y="49"/>
                                </a:moveTo>
                                <a:lnTo>
                                  <a:pt x="26" y="45"/>
                                </a:lnTo>
                                <a:lnTo>
                                  <a:pt x="13" y="37"/>
                                </a:lnTo>
                                <a:lnTo>
                                  <a:pt x="6" y="33"/>
                                </a:lnTo>
                                <a:lnTo>
                                  <a:pt x="4" y="24"/>
                                </a:lnTo>
                                <a:lnTo>
                                  <a:pt x="1" y="9"/>
                                </a:lnTo>
                                <a:lnTo>
                                  <a:pt x="0" y="0"/>
                                </a:lnTo>
                                <a:lnTo>
                                  <a:pt x="13" y="14"/>
                                </a:lnTo>
                                <a:lnTo>
                                  <a:pt x="26" y="30"/>
                                </a:lnTo>
                                <a:lnTo>
                                  <a:pt x="34" y="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Freeform 432"/>
                        <wps:cNvSpPr>
                          <a:spLocks/>
                        </wps:cNvSpPr>
                        <wps:spPr bwMode="auto">
                          <a:xfrm>
                            <a:off x="658" y="644"/>
                            <a:ext cx="23" cy="46"/>
                          </a:xfrm>
                          <a:custGeom>
                            <a:avLst/>
                            <a:gdLst>
                              <a:gd name="T0" fmla="*/ 57 w 93"/>
                              <a:gd name="T1" fmla="*/ 89 h 183"/>
                              <a:gd name="T2" fmla="*/ 42 w 93"/>
                              <a:gd name="T3" fmla="*/ 114 h 183"/>
                              <a:gd name="T4" fmla="*/ 15 w 93"/>
                              <a:gd name="T5" fmla="*/ 159 h 183"/>
                              <a:gd name="T6" fmla="*/ 0 w 93"/>
                              <a:gd name="T7" fmla="*/ 183 h 183"/>
                              <a:gd name="T8" fmla="*/ 0 w 93"/>
                              <a:gd name="T9" fmla="*/ 183 h 183"/>
                              <a:gd name="T10" fmla="*/ 13 w 93"/>
                              <a:gd name="T11" fmla="*/ 142 h 183"/>
                              <a:gd name="T12" fmla="*/ 33 w 93"/>
                              <a:gd name="T13" fmla="*/ 88 h 183"/>
                              <a:gd name="T14" fmla="*/ 62 w 93"/>
                              <a:gd name="T15" fmla="*/ 36 h 183"/>
                              <a:gd name="T16" fmla="*/ 93 w 93"/>
                              <a:gd name="T17" fmla="*/ 0 h 183"/>
                              <a:gd name="T18" fmla="*/ 93 w 93"/>
                              <a:gd name="T19" fmla="*/ 0 h 183"/>
                              <a:gd name="T20" fmla="*/ 79 w 93"/>
                              <a:gd name="T21" fmla="*/ 27 h 183"/>
                              <a:gd name="T22" fmla="*/ 65 w 93"/>
                              <a:gd name="T23" fmla="*/ 57 h 183"/>
                              <a:gd name="T24" fmla="*/ 57 w 93"/>
                              <a:gd name="T25" fmla="*/ 89 h 183"/>
                              <a:gd name="T26" fmla="*/ 57 w 93"/>
                              <a:gd name="T27" fmla="*/ 89 h 183"/>
                              <a:gd name="T28" fmla="*/ 57 w 93"/>
                              <a:gd name="T29" fmla="*/ 89 h 1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93" h="183">
                                <a:moveTo>
                                  <a:pt x="57" y="89"/>
                                </a:moveTo>
                                <a:lnTo>
                                  <a:pt x="42" y="114"/>
                                </a:lnTo>
                                <a:lnTo>
                                  <a:pt x="15" y="159"/>
                                </a:lnTo>
                                <a:lnTo>
                                  <a:pt x="0" y="183"/>
                                </a:lnTo>
                                <a:lnTo>
                                  <a:pt x="13" y="142"/>
                                </a:lnTo>
                                <a:lnTo>
                                  <a:pt x="33" y="88"/>
                                </a:lnTo>
                                <a:lnTo>
                                  <a:pt x="62" y="36"/>
                                </a:lnTo>
                                <a:lnTo>
                                  <a:pt x="93" y="0"/>
                                </a:lnTo>
                                <a:lnTo>
                                  <a:pt x="79" y="27"/>
                                </a:lnTo>
                                <a:lnTo>
                                  <a:pt x="65" y="57"/>
                                </a:lnTo>
                                <a:lnTo>
                                  <a:pt x="57" y="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Freeform 433"/>
                        <wps:cNvSpPr>
                          <a:spLocks/>
                        </wps:cNvSpPr>
                        <wps:spPr bwMode="auto">
                          <a:xfrm>
                            <a:off x="634" y="663"/>
                            <a:ext cx="20" cy="122"/>
                          </a:xfrm>
                          <a:custGeom>
                            <a:avLst/>
                            <a:gdLst>
                              <a:gd name="T0" fmla="*/ 21 w 79"/>
                              <a:gd name="T1" fmla="*/ 487 h 487"/>
                              <a:gd name="T2" fmla="*/ 16 w 79"/>
                              <a:gd name="T3" fmla="*/ 481 h 487"/>
                              <a:gd name="T4" fmla="*/ 6 w 79"/>
                              <a:gd name="T5" fmla="*/ 471 h 487"/>
                              <a:gd name="T6" fmla="*/ 1 w 79"/>
                              <a:gd name="T7" fmla="*/ 466 h 487"/>
                              <a:gd name="T8" fmla="*/ 1 w 79"/>
                              <a:gd name="T9" fmla="*/ 466 h 487"/>
                              <a:gd name="T10" fmla="*/ 2 w 79"/>
                              <a:gd name="T11" fmla="*/ 421 h 487"/>
                              <a:gd name="T12" fmla="*/ 2 w 79"/>
                              <a:gd name="T13" fmla="*/ 376 h 487"/>
                              <a:gd name="T14" fmla="*/ 1 w 79"/>
                              <a:gd name="T15" fmla="*/ 331 h 487"/>
                              <a:gd name="T16" fmla="*/ 0 w 79"/>
                              <a:gd name="T17" fmla="*/ 286 h 487"/>
                              <a:gd name="T18" fmla="*/ 0 w 79"/>
                              <a:gd name="T19" fmla="*/ 242 h 487"/>
                              <a:gd name="T20" fmla="*/ 3 w 79"/>
                              <a:gd name="T21" fmla="*/ 198 h 487"/>
                              <a:gd name="T22" fmla="*/ 9 w 79"/>
                              <a:gd name="T23" fmla="*/ 156 h 487"/>
                              <a:gd name="T24" fmla="*/ 17 w 79"/>
                              <a:gd name="T25" fmla="*/ 114 h 487"/>
                              <a:gd name="T26" fmla="*/ 32 w 79"/>
                              <a:gd name="T27" fmla="*/ 73 h 487"/>
                              <a:gd name="T28" fmla="*/ 51 w 79"/>
                              <a:gd name="T29" fmla="*/ 36 h 487"/>
                              <a:gd name="T30" fmla="*/ 79 w 79"/>
                              <a:gd name="T31" fmla="*/ 0 h 487"/>
                              <a:gd name="T32" fmla="*/ 79 w 79"/>
                              <a:gd name="T33" fmla="*/ 0 h 487"/>
                              <a:gd name="T34" fmla="*/ 57 w 79"/>
                              <a:gd name="T35" fmla="*/ 40 h 487"/>
                              <a:gd name="T36" fmla="*/ 42 w 79"/>
                              <a:gd name="T37" fmla="*/ 82 h 487"/>
                              <a:gd name="T38" fmla="*/ 32 w 79"/>
                              <a:gd name="T39" fmla="*/ 124 h 487"/>
                              <a:gd name="T40" fmla="*/ 26 w 79"/>
                              <a:gd name="T41" fmla="*/ 168 h 487"/>
                              <a:gd name="T42" fmla="*/ 23 w 79"/>
                              <a:gd name="T43" fmla="*/ 212 h 487"/>
                              <a:gd name="T44" fmla="*/ 23 w 79"/>
                              <a:gd name="T45" fmla="*/ 255 h 487"/>
                              <a:gd name="T46" fmla="*/ 24 w 79"/>
                              <a:gd name="T47" fmla="*/ 300 h 487"/>
                              <a:gd name="T48" fmla="*/ 25 w 79"/>
                              <a:gd name="T49" fmla="*/ 345 h 487"/>
                              <a:gd name="T50" fmla="*/ 25 w 79"/>
                              <a:gd name="T51" fmla="*/ 392 h 487"/>
                              <a:gd name="T52" fmla="*/ 24 w 79"/>
                              <a:gd name="T53" fmla="*/ 439 h 487"/>
                              <a:gd name="T54" fmla="*/ 21 w 79"/>
                              <a:gd name="T55" fmla="*/ 487 h 487"/>
                              <a:gd name="T56" fmla="*/ 21 w 79"/>
                              <a:gd name="T57" fmla="*/ 487 h 487"/>
                              <a:gd name="T58" fmla="*/ 21 w 79"/>
                              <a:gd name="T59" fmla="*/ 487 h 4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79" h="487">
                                <a:moveTo>
                                  <a:pt x="21" y="487"/>
                                </a:moveTo>
                                <a:lnTo>
                                  <a:pt x="16" y="481"/>
                                </a:lnTo>
                                <a:lnTo>
                                  <a:pt x="6" y="471"/>
                                </a:lnTo>
                                <a:lnTo>
                                  <a:pt x="1" y="466"/>
                                </a:lnTo>
                                <a:lnTo>
                                  <a:pt x="2" y="421"/>
                                </a:lnTo>
                                <a:lnTo>
                                  <a:pt x="2" y="376"/>
                                </a:lnTo>
                                <a:lnTo>
                                  <a:pt x="1" y="331"/>
                                </a:lnTo>
                                <a:lnTo>
                                  <a:pt x="0" y="286"/>
                                </a:lnTo>
                                <a:lnTo>
                                  <a:pt x="0" y="242"/>
                                </a:lnTo>
                                <a:lnTo>
                                  <a:pt x="3" y="198"/>
                                </a:lnTo>
                                <a:lnTo>
                                  <a:pt x="9" y="156"/>
                                </a:lnTo>
                                <a:lnTo>
                                  <a:pt x="17" y="114"/>
                                </a:lnTo>
                                <a:lnTo>
                                  <a:pt x="32" y="73"/>
                                </a:lnTo>
                                <a:lnTo>
                                  <a:pt x="51" y="36"/>
                                </a:lnTo>
                                <a:lnTo>
                                  <a:pt x="79" y="0"/>
                                </a:lnTo>
                                <a:lnTo>
                                  <a:pt x="57" y="40"/>
                                </a:lnTo>
                                <a:lnTo>
                                  <a:pt x="42" y="82"/>
                                </a:lnTo>
                                <a:lnTo>
                                  <a:pt x="32" y="124"/>
                                </a:lnTo>
                                <a:lnTo>
                                  <a:pt x="26" y="168"/>
                                </a:lnTo>
                                <a:lnTo>
                                  <a:pt x="23" y="212"/>
                                </a:lnTo>
                                <a:lnTo>
                                  <a:pt x="23" y="255"/>
                                </a:lnTo>
                                <a:lnTo>
                                  <a:pt x="24" y="300"/>
                                </a:lnTo>
                                <a:lnTo>
                                  <a:pt x="25" y="345"/>
                                </a:lnTo>
                                <a:lnTo>
                                  <a:pt x="25" y="392"/>
                                </a:lnTo>
                                <a:lnTo>
                                  <a:pt x="24" y="439"/>
                                </a:lnTo>
                                <a:lnTo>
                                  <a:pt x="21" y="4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434"/>
                        <wps:cNvSpPr>
                          <a:spLocks/>
                        </wps:cNvSpPr>
                        <wps:spPr bwMode="auto">
                          <a:xfrm>
                            <a:off x="807" y="659"/>
                            <a:ext cx="11" cy="23"/>
                          </a:xfrm>
                          <a:custGeom>
                            <a:avLst/>
                            <a:gdLst>
                              <a:gd name="T0" fmla="*/ 45 w 45"/>
                              <a:gd name="T1" fmla="*/ 92 h 92"/>
                              <a:gd name="T2" fmla="*/ 38 w 45"/>
                              <a:gd name="T3" fmla="*/ 79 h 92"/>
                              <a:gd name="T4" fmla="*/ 23 w 45"/>
                              <a:gd name="T5" fmla="*/ 56 h 92"/>
                              <a:gd name="T6" fmla="*/ 16 w 45"/>
                              <a:gd name="T7" fmla="*/ 43 h 92"/>
                              <a:gd name="T8" fmla="*/ 16 w 45"/>
                              <a:gd name="T9" fmla="*/ 43 h 92"/>
                              <a:gd name="T10" fmla="*/ 13 w 45"/>
                              <a:gd name="T11" fmla="*/ 28 h 92"/>
                              <a:gd name="T12" fmla="*/ 7 w 45"/>
                              <a:gd name="T13" fmla="*/ 13 h 92"/>
                              <a:gd name="T14" fmla="*/ 0 w 45"/>
                              <a:gd name="T15" fmla="*/ 0 h 92"/>
                              <a:gd name="T16" fmla="*/ 0 w 45"/>
                              <a:gd name="T17" fmla="*/ 0 h 92"/>
                              <a:gd name="T18" fmla="*/ 23 w 45"/>
                              <a:gd name="T19" fmla="*/ 27 h 92"/>
                              <a:gd name="T20" fmla="*/ 38 w 45"/>
                              <a:gd name="T21" fmla="*/ 60 h 92"/>
                              <a:gd name="T22" fmla="*/ 45 w 45"/>
                              <a:gd name="T23" fmla="*/ 92 h 92"/>
                              <a:gd name="T24" fmla="*/ 45 w 45"/>
                              <a:gd name="T25" fmla="*/ 92 h 92"/>
                              <a:gd name="T26" fmla="*/ 45 w 45"/>
                              <a:gd name="T27" fmla="*/ 92 h 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45" h="92">
                                <a:moveTo>
                                  <a:pt x="45" y="92"/>
                                </a:moveTo>
                                <a:lnTo>
                                  <a:pt x="38" y="79"/>
                                </a:lnTo>
                                <a:lnTo>
                                  <a:pt x="23" y="56"/>
                                </a:lnTo>
                                <a:lnTo>
                                  <a:pt x="16" y="43"/>
                                </a:lnTo>
                                <a:lnTo>
                                  <a:pt x="13" y="28"/>
                                </a:lnTo>
                                <a:lnTo>
                                  <a:pt x="7" y="13"/>
                                </a:lnTo>
                                <a:lnTo>
                                  <a:pt x="0" y="0"/>
                                </a:lnTo>
                                <a:lnTo>
                                  <a:pt x="23" y="27"/>
                                </a:lnTo>
                                <a:lnTo>
                                  <a:pt x="38" y="60"/>
                                </a:lnTo>
                                <a:lnTo>
                                  <a:pt x="45" y="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Freeform 435"/>
                        <wps:cNvSpPr>
                          <a:spLocks/>
                        </wps:cNvSpPr>
                        <wps:spPr bwMode="auto">
                          <a:xfrm>
                            <a:off x="835" y="675"/>
                            <a:ext cx="12" cy="99"/>
                          </a:xfrm>
                          <a:custGeom>
                            <a:avLst/>
                            <a:gdLst>
                              <a:gd name="T0" fmla="*/ 49 w 49"/>
                              <a:gd name="T1" fmla="*/ 380 h 396"/>
                              <a:gd name="T2" fmla="*/ 42 w 49"/>
                              <a:gd name="T3" fmla="*/ 384 h 396"/>
                              <a:gd name="T4" fmla="*/ 29 w 49"/>
                              <a:gd name="T5" fmla="*/ 392 h 396"/>
                              <a:gd name="T6" fmla="*/ 22 w 49"/>
                              <a:gd name="T7" fmla="*/ 396 h 396"/>
                              <a:gd name="T8" fmla="*/ 22 w 49"/>
                              <a:gd name="T9" fmla="*/ 396 h 396"/>
                              <a:gd name="T10" fmla="*/ 23 w 49"/>
                              <a:gd name="T11" fmla="*/ 342 h 396"/>
                              <a:gd name="T12" fmla="*/ 24 w 49"/>
                              <a:gd name="T13" fmla="*/ 290 h 396"/>
                              <a:gd name="T14" fmla="*/ 22 w 49"/>
                              <a:gd name="T15" fmla="*/ 237 h 396"/>
                              <a:gd name="T16" fmla="*/ 19 w 49"/>
                              <a:gd name="T17" fmla="*/ 188 h 396"/>
                              <a:gd name="T18" fmla="*/ 16 w 49"/>
                              <a:gd name="T19" fmla="*/ 138 h 396"/>
                              <a:gd name="T20" fmla="*/ 12 w 49"/>
                              <a:gd name="T21" fmla="*/ 91 h 396"/>
                              <a:gd name="T22" fmla="*/ 6 w 49"/>
                              <a:gd name="T23" fmla="*/ 45 h 396"/>
                              <a:gd name="T24" fmla="*/ 0 w 49"/>
                              <a:gd name="T25" fmla="*/ 0 h 396"/>
                              <a:gd name="T26" fmla="*/ 0 w 49"/>
                              <a:gd name="T27" fmla="*/ 0 h 396"/>
                              <a:gd name="T28" fmla="*/ 16 w 49"/>
                              <a:gd name="T29" fmla="*/ 43 h 396"/>
                              <a:gd name="T30" fmla="*/ 27 w 49"/>
                              <a:gd name="T31" fmla="*/ 89 h 396"/>
                              <a:gd name="T32" fmla="*/ 36 w 49"/>
                              <a:gd name="T33" fmla="*/ 137 h 396"/>
                              <a:gd name="T34" fmla="*/ 41 w 49"/>
                              <a:gd name="T35" fmla="*/ 187 h 396"/>
                              <a:gd name="T36" fmla="*/ 45 w 49"/>
                              <a:gd name="T37" fmla="*/ 237 h 396"/>
                              <a:gd name="T38" fmla="*/ 47 w 49"/>
                              <a:gd name="T39" fmla="*/ 285 h 396"/>
                              <a:gd name="T40" fmla="*/ 48 w 49"/>
                              <a:gd name="T41" fmla="*/ 334 h 396"/>
                              <a:gd name="T42" fmla="*/ 49 w 49"/>
                              <a:gd name="T43" fmla="*/ 380 h 396"/>
                              <a:gd name="T44" fmla="*/ 49 w 49"/>
                              <a:gd name="T45" fmla="*/ 380 h 396"/>
                              <a:gd name="T46" fmla="*/ 49 w 49"/>
                              <a:gd name="T47" fmla="*/ 380 h 39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</a:cxnLst>
                            <a:rect l="0" t="0" r="r" b="b"/>
                            <a:pathLst>
                              <a:path w="49" h="396">
                                <a:moveTo>
                                  <a:pt x="49" y="380"/>
                                </a:moveTo>
                                <a:lnTo>
                                  <a:pt x="42" y="384"/>
                                </a:lnTo>
                                <a:lnTo>
                                  <a:pt x="29" y="392"/>
                                </a:lnTo>
                                <a:lnTo>
                                  <a:pt x="22" y="396"/>
                                </a:lnTo>
                                <a:lnTo>
                                  <a:pt x="23" y="342"/>
                                </a:lnTo>
                                <a:lnTo>
                                  <a:pt x="24" y="290"/>
                                </a:lnTo>
                                <a:lnTo>
                                  <a:pt x="22" y="237"/>
                                </a:lnTo>
                                <a:lnTo>
                                  <a:pt x="19" y="188"/>
                                </a:lnTo>
                                <a:lnTo>
                                  <a:pt x="16" y="138"/>
                                </a:lnTo>
                                <a:lnTo>
                                  <a:pt x="12" y="91"/>
                                </a:lnTo>
                                <a:lnTo>
                                  <a:pt x="6" y="45"/>
                                </a:lnTo>
                                <a:lnTo>
                                  <a:pt x="0" y="0"/>
                                </a:lnTo>
                                <a:lnTo>
                                  <a:pt x="16" y="43"/>
                                </a:lnTo>
                                <a:lnTo>
                                  <a:pt x="27" y="89"/>
                                </a:lnTo>
                                <a:lnTo>
                                  <a:pt x="36" y="137"/>
                                </a:lnTo>
                                <a:lnTo>
                                  <a:pt x="41" y="187"/>
                                </a:lnTo>
                                <a:lnTo>
                                  <a:pt x="45" y="237"/>
                                </a:lnTo>
                                <a:lnTo>
                                  <a:pt x="47" y="285"/>
                                </a:lnTo>
                                <a:lnTo>
                                  <a:pt x="48" y="334"/>
                                </a:lnTo>
                                <a:lnTo>
                                  <a:pt x="49" y="3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Freeform 436"/>
                        <wps:cNvSpPr>
                          <a:spLocks/>
                        </wps:cNvSpPr>
                        <wps:spPr bwMode="auto">
                          <a:xfrm>
                            <a:off x="464" y="915"/>
                            <a:ext cx="6" cy="42"/>
                          </a:xfrm>
                          <a:custGeom>
                            <a:avLst/>
                            <a:gdLst>
                              <a:gd name="T0" fmla="*/ 21 w 22"/>
                              <a:gd name="T1" fmla="*/ 164 h 167"/>
                              <a:gd name="T2" fmla="*/ 15 w 22"/>
                              <a:gd name="T3" fmla="*/ 167 h 167"/>
                              <a:gd name="T4" fmla="*/ 9 w 22"/>
                              <a:gd name="T5" fmla="*/ 166 h 167"/>
                              <a:gd name="T6" fmla="*/ 2 w 22"/>
                              <a:gd name="T7" fmla="*/ 166 h 167"/>
                              <a:gd name="T8" fmla="*/ 2 w 22"/>
                              <a:gd name="T9" fmla="*/ 166 h 167"/>
                              <a:gd name="T10" fmla="*/ 0 w 22"/>
                              <a:gd name="T11" fmla="*/ 121 h 167"/>
                              <a:gd name="T12" fmla="*/ 0 w 22"/>
                              <a:gd name="T13" fmla="*/ 75 h 167"/>
                              <a:gd name="T14" fmla="*/ 0 w 22"/>
                              <a:gd name="T15" fmla="*/ 32 h 167"/>
                              <a:gd name="T16" fmla="*/ 0 w 22"/>
                              <a:gd name="T17" fmla="*/ 32 h 167"/>
                              <a:gd name="T18" fmla="*/ 6 w 22"/>
                              <a:gd name="T19" fmla="*/ 20 h 167"/>
                              <a:gd name="T20" fmla="*/ 12 w 22"/>
                              <a:gd name="T21" fmla="*/ 10 h 167"/>
                              <a:gd name="T22" fmla="*/ 20 w 22"/>
                              <a:gd name="T23" fmla="*/ 0 h 167"/>
                              <a:gd name="T24" fmla="*/ 20 w 22"/>
                              <a:gd name="T25" fmla="*/ 0 h 167"/>
                              <a:gd name="T26" fmla="*/ 21 w 22"/>
                              <a:gd name="T27" fmla="*/ 52 h 167"/>
                              <a:gd name="T28" fmla="*/ 22 w 22"/>
                              <a:gd name="T29" fmla="*/ 107 h 167"/>
                              <a:gd name="T30" fmla="*/ 21 w 22"/>
                              <a:gd name="T31" fmla="*/ 164 h 167"/>
                              <a:gd name="T32" fmla="*/ 21 w 22"/>
                              <a:gd name="T33" fmla="*/ 164 h 167"/>
                              <a:gd name="T34" fmla="*/ 21 w 22"/>
                              <a:gd name="T35" fmla="*/ 164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2" h="167">
                                <a:moveTo>
                                  <a:pt x="21" y="164"/>
                                </a:moveTo>
                                <a:lnTo>
                                  <a:pt x="15" y="167"/>
                                </a:lnTo>
                                <a:lnTo>
                                  <a:pt x="9" y="166"/>
                                </a:lnTo>
                                <a:lnTo>
                                  <a:pt x="2" y="166"/>
                                </a:lnTo>
                                <a:lnTo>
                                  <a:pt x="0" y="121"/>
                                </a:lnTo>
                                <a:lnTo>
                                  <a:pt x="0" y="75"/>
                                </a:lnTo>
                                <a:lnTo>
                                  <a:pt x="0" y="32"/>
                                </a:lnTo>
                                <a:lnTo>
                                  <a:pt x="6" y="20"/>
                                </a:lnTo>
                                <a:lnTo>
                                  <a:pt x="12" y="10"/>
                                </a:lnTo>
                                <a:lnTo>
                                  <a:pt x="20" y="0"/>
                                </a:lnTo>
                                <a:lnTo>
                                  <a:pt x="21" y="52"/>
                                </a:lnTo>
                                <a:lnTo>
                                  <a:pt x="22" y="107"/>
                                </a:lnTo>
                                <a:lnTo>
                                  <a:pt x="21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437"/>
                        <wps:cNvSpPr>
                          <a:spLocks/>
                        </wps:cNvSpPr>
                        <wps:spPr bwMode="auto">
                          <a:xfrm>
                            <a:off x="485" y="915"/>
                            <a:ext cx="5" cy="39"/>
                          </a:xfrm>
                          <a:custGeom>
                            <a:avLst/>
                            <a:gdLst>
                              <a:gd name="T0" fmla="*/ 19 w 19"/>
                              <a:gd name="T1" fmla="*/ 155 h 158"/>
                              <a:gd name="T2" fmla="*/ 13 w 19"/>
                              <a:gd name="T3" fmla="*/ 158 h 158"/>
                              <a:gd name="T4" fmla="*/ 6 w 19"/>
                              <a:gd name="T5" fmla="*/ 158 h 158"/>
                              <a:gd name="T6" fmla="*/ 0 w 19"/>
                              <a:gd name="T7" fmla="*/ 158 h 158"/>
                              <a:gd name="T8" fmla="*/ 0 w 19"/>
                              <a:gd name="T9" fmla="*/ 158 h 158"/>
                              <a:gd name="T10" fmla="*/ 0 w 19"/>
                              <a:gd name="T11" fmla="*/ 117 h 158"/>
                              <a:gd name="T12" fmla="*/ 0 w 19"/>
                              <a:gd name="T13" fmla="*/ 41 h 158"/>
                              <a:gd name="T14" fmla="*/ 0 w 19"/>
                              <a:gd name="T15" fmla="*/ 0 h 158"/>
                              <a:gd name="T16" fmla="*/ 0 w 19"/>
                              <a:gd name="T17" fmla="*/ 0 h 158"/>
                              <a:gd name="T18" fmla="*/ 5 w 19"/>
                              <a:gd name="T19" fmla="*/ 3 h 158"/>
                              <a:gd name="T20" fmla="*/ 14 w 19"/>
                              <a:gd name="T21" fmla="*/ 9 h 158"/>
                              <a:gd name="T22" fmla="*/ 19 w 19"/>
                              <a:gd name="T23" fmla="*/ 13 h 158"/>
                              <a:gd name="T24" fmla="*/ 19 w 19"/>
                              <a:gd name="T25" fmla="*/ 13 h 158"/>
                              <a:gd name="T26" fmla="*/ 19 w 19"/>
                              <a:gd name="T27" fmla="*/ 50 h 158"/>
                              <a:gd name="T28" fmla="*/ 19 w 19"/>
                              <a:gd name="T29" fmla="*/ 118 h 158"/>
                              <a:gd name="T30" fmla="*/ 19 w 19"/>
                              <a:gd name="T31" fmla="*/ 155 h 158"/>
                              <a:gd name="T32" fmla="*/ 19 w 19"/>
                              <a:gd name="T33" fmla="*/ 155 h 158"/>
                              <a:gd name="T34" fmla="*/ 19 w 19"/>
                              <a:gd name="T35" fmla="*/ 155 h 15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19" h="158">
                                <a:moveTo>
                                  <a:pt x="19" y="155"/>
                                </a:moveTo>
                                <a:lnTo>
                                  <a:pt x="13" y="158"/>
                                </a:lnTo>
                                <a:lnTo>
                                  <a:pt x="6" y="158"/>
                                </a:lnTo>
                                <a:lnTo>
                                  <a:pt x="0" y="158"/>
                                </a:lnTo>
                                <a:lnTo>
                                  <a:pt x="0" y="117"/>
                                </a:lnTo>
                                <a:lnTo>
                                  <a:pt x="0" y="41"/>
                                </a:lnTo>
                                <a:lnTo>
                                  <a:pt x="0" y="0"/>
                                </a:lnTo>
                                <a:lnTo>
                                  <a:pt x="5" y="3"/>
                                </a:lnTo>
                                <a:lnTo>
                                  <a:pt x="14" y="9"/>
                                </a:lnTo>
                                <a:lnTo>
                                  <a:pt x="19" y="13"/>
                                </a:lnTo>
                                <a:lnTo>
                                  <a:pt x="19" y="50"/>
                                </a:lnTo>
                                <a:lnTo>
                                  <a:pt x="19" y="118"/>
                                </a:lnTo>
                                <a:lnTo>
                                  <a:pt x="19" y="1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Freeform 438"/>
                        <wps:cNvSpPr>
                          <a:spLocks/>
                        </wps:cNvSpPr>
                        <wps:spPr bwMode="auto">
                          <a:xfrm>
                            <a:off x="445" y="915"/>
                            <a:ext cx="6" cy="42"/>
                          </a:xfrm>
                          <a:custGeom>
                            <a:avLst/>
                            <a:gdLst>
                              <a:gd name="T0" fmla="*/ 3 w 22"/>
                              <a:gd name="T1" fmla="*/ 0 h 167"/>
                              <a:gd name="T2" fmla="*/ 21 w 22"/>
                              <a:gd name="T3" fmla="*/ 9 h 167"/>
                              <a:gd name="T4" fmla="*/ 22 w 22"/>
                              <a:gd name="T5" fmla="*/ 167 h 167"/>
                              <a:gd name="T6" fmla="*/ 0 w 22"/>
                              <a:gd name="T7" fmla="*/ 167 h 167"/>
                              <a:gd name="T8" fmla="*/ 3 w 22"/>
                              <a:gd name="T9" fmla="*/ 0 h 167"/>
                              <a:gd name="T10" fmla="*/ 3 w 22"/>
                              <a:gd name="T11" fmla="*/ 0 h 1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2" h="167">
                                <a:moveTo>
                                  <a:pt x="3" y="0"/>
                                </a:moveTo>
                                <a:lnTo>
                                  <a:pt x="21" y="9"/>
                                </a:lnTo>
                                <a:lnTo>
                                  <a:pt x="22" y="167"/>
                                </a:lnTo>
                                <a:lnTo>
                                  <a:pt x="0" y="167"/>
                                </a:lnTo>
                                <a:lnTo>
                                  <a:pt x="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Freeform 439"/>
                        <wps:cNvSpPr>
                          <a:spLocks/>
                        </wps:cNvSpPr>
                        <wps:spPr bwMode="auto">
                          <a:xfrm>
                            <a:off x="503" y="916"/>
                            <a:ext cx="5" cy="38"/>
                          </a:xfrm>
                          <a:custGeom>
                            <a:avLst/>
                            <a:gdLst>
                              <a:gd name="T0" fmla="*/ 0 w 20"/>
                              <a:gd name="T1" fmla="*/ 13 h 151"/>
                              <a:gd name="T2" fmla="*/ 20 w 20"/>
                              <a:gd name="T3" fmla="*/ 0 h 151"/>
                              <a:gd name="T4" fmla="*/ 20 w 20"/>
                              <a:gd name="T5" fmla="*/ 151 h 151"/>
                              <a:gd name="T6" fmla="*/ 0 w 20"/>
                              <a:gd name="T7" fmla="*/ 138 h 151"/>
                              <a:gd name="T8" fmla="*/ 0 w 20"/>
                              <a:gd name="T9" fmla="*/ 13 h 151"/>
                              <a:gd name="T10" fmla="*/ 0 w 20"/>
                              <a:gd name="T11" fmla="*/ 13 h 15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20" h="151">
                                <a:moveTo>
                                  <a:pt x="0" y="13"/>
                                </a:moveTo>
                                <a:lnTo>
                                  <a:pt x="20" y="0"/>
                                </a:lnTo>
                                <a:lnTo>
                                  <a:pt x="20" y="151"/>
                                </a:lnTo>
                                <a:lnTo>
                                  <a:pt x="0" y="138"/>
                                </a:lnTo>
                                <a:lnTo>
                                  <a:pt x="0" y="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440"/>
                        <wps:cNvSpPr>
                          <a:spLocks/>
                        </wps:cNvSpPr>
                        <wps:spPr bwMode="auto">
                          <a:xfrm>
                            <a:off x="1053" y="959"/>
                            <a:ext cx="5" cy="44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78"/>
                              <a:gd name="T2" fmla="*/ 3 w 20"/>
                              <a:gd name="T3" fmla="*/ 9 h 178"/>
                              <a:gd name="T4" fmla="*/ 11 w 20"/>
                              <a:gd name="T5" fmla="*/ 25 h 178"/>
                              <a:gd name="T6" fmla="*/ 20 w 20"/>
                              <a:gd name="T7" fmla="*/ 34 h 178"/>
                              <a:gd name="T8" fmla="*/ 20 w 20"/>
                              <a:gd name="T9" fmla="*/ 34 h 178"/>
                              <a:gd name="T10" fmla="*/ 20 w 20"/>
                              <a:gd name="T11" fmla="*/ 71 h 178"/>
                              <a:gd name="T12" fmla="*/ 20 w 20"/>
                              <a:gd name="T13" fmla="*/ 140 h 178"/>
                              <a:gd name="T14" fmla="*/ 20 w 20"/>
                              <a:gd name="T15" fmla="*/ 178 h 178"/>
                              <a:gd name="T16" fmla="*/ 20 w 20"/>
                              <a:gd name="T17" fmla="*/ 178 h 178"/>
                              <a:gd name="T18" fmla="*/ 14 w 20"/>
                              <a:gd name="T19" fmla="*/ 174 h 178"/>
                              <a:gd name="T20" fmla="*/ 5 w 20"/>
                              <a:gd name="T21" fmla="*/ 170 h 178"/>
                              <a:gd name="T22" fmla="*/ 0 w 20"/>
                              <a:gd name="T23" fmla="*/ 167 h 178"/>
                              <a:gd name="T24" fmla="*/ 0 w 20"/>
                              <a:gd name="T25" fmla="*/ 167 h 178"/>
                              <a:gd name="T26" fmla="*/ 0 w 20"/>
                              <a:gd name="T27" fmla="*/ 124 h 178"/>
                              <a:gd name="T28" fmla="*/ 0 w 20"/>
                              <a:gd name="T29" fmla="*/ 44 h 178"/>
                              <a:gd name="T30" fmla="*/ 0 w 20"/>
                              <a:gd name="T31" fmla="*/ 0 h 178"/>
                              <a:gd name="T32" fmla="*/ 0 w 20"/>
                              <a:gd name="T33" fmla="*/ 0 h 178"/>
                              <a:gd name="T34" fmla="*/ 0 w 20"/>
                              <a:gd name="T35" fmla="*/ 0 h 17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</a:cxnLst>
                            <a:rect l="0" t="0" r="r" b="b"/>
                            <a:pathLst>
                              <a:path w="20" h="178">
                                <a:moveTo>
                                  <a:pt x="0" y="0"/>
                                </a:moveTo>
                                <a:lnTo>
                                  <a:pt x="3" y="9"/>
                                </a:lnTo>
                                <a:lnTo>
                                  <a:pt x="11" y="25"/>
                                </a:lnTo>
                                <a:lnTo>
                                  <a:pt x="20" y="34"/>
                                </a:lnTo>
                                <a:lnTo>
                                  <a:pt x="20" y="71"/>
                                </a:lnTo>
                                <a:lnTo>
                                  <a:pt x="20" y="140"/>
                                </a:lnTo>
                                <a:lnTo>
                                  <a:pt x="20" y="178"/>
                                </a:lnTo>
                                <a:lnTo>
                                  <a:pt x="14" y="174"/>
                                </a:lnTo>
                                <a:lnTo>
                                  <a:pt x="5" y="170"/>
                                </a:lnTo>
                                <a:lnTo>
                                  <a:pt x="0" y="167"/>
                                </a:lnTo>
                                <a:lnTo>
                                  <a:pt x="0" y="124"/>
                                </a:lnTo>
                                <a:lnTo>
                                  <a:pt x="0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Freeform 441"/>
                        <wps:cNvSpPr>
                          <a:spLocks/>
                        </wps:cNvSpPr>
                        <wps:spPr bwMode="auto">
                          <a:xfrm>
                            <a:off x="336" y="919"/>
                            <a:ext cx="5" cy="88"/>
                          </a:xfrm>
                          <a:custGeom>
                            <a:avLst/>
                            <a:gdLst>
                              <a:gd name="T0" fmla="*/ 17 w 19"/>
                              <a:gd name="T1" fmla="*/ 71 h 352"/>
                              <a:gd name="T2" fmla="*/ 0 w 19"/>
                              <a:gd name="T3" fmla="*/ 0 h 352"/>
                              <a:gd name="T4" fmla="*/ 0 w 19"/>
                              <a:gd name="T5" fmla="*/ 352 h 352"/>
                              <a:gd name="T6" fmla="*/ 19 w 19"/>
                              <a:gd name="T7" fmla="*/ 352 h 352"/>
                              <a:gd name="T8" fmla="*/ 17 w 19"/>
                              <a:gd name="T9" fmla="*/ 71 h 352"/>
                              <a:gd name="T10" fmla="*/ 17 w 19"/>
                              <a:gd name="T11" fmla="*/ 71 h 3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352">
                                <a:moveTo>
                                  <a:pt x="17" y="71"/>
                                </a:moveTo>
                                <a:lnTo>
                                  <a:pt x="0" y="0"/>
                                </a:lnTo>
                                <a:lnTo>
                                  <a:pt x="0" y="352"/>
                                </a:lnTo>
                                <a:lnTo>
                                  <a:pt x="19" y="352"/>
                                </a:lnTo>
                                <a:lnTo>
                                  <a:pt x="17" y="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Freeform 442"/>
                        <wps:cNvSpPr>
                          <a:spLocks/>
                        </wps:cNvSpPr>
                        <wps:spPr bwMode="auto">
                          <a:xfrm>
                            <a:off x="426" y="916"/>
                            <a:ext cx="5" cy="23"/>
                          </a:xfrm>
                          <a:custGeom>
                            <a:avLst/>
                            <a:gdLst>
                              <a:gd name="T0" fmla="*/ 0 w 19"/>
                              <a:gd name="T1" fmla="*/ 11 h 94"/>
                              <a:gd name="T2" fmla="*/ 18 w 19"/>
                              <a:gd name="T3" fmla="*/ 0 h 94"/>
                              <a:gd name="T4" fmla="*/ 19 w 19"/>
                              <a:gd name="T5" fmla="*/ 94 h 94"/>
                              <a:gd name="T6" fmla="*/ 0 w 19"/>
                              <a:gd name="T7" fmla="*/ 74 h 94"/>
                              <a:gd name="T8" fmla="*/ 0 w 19"/>
                              <a:gd name="T9" fmla="*/ 11 h 94"/>
                              <a:gd name="T10" fmla="*/ 0 w 19"/>
                              <a:gd name="T11" fmla="*/ 11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94">
                                <a:moveTo>
                                  <a:pt x="0" y="11"/>
                                </a:moveTo>
                                <a:lnTo>
                                  <a:pt x="18" y="0"/>
                                </a:lnTo>
                                <a:lnTo>
                                  <a:pt x="19" y="94"/>
                                </a:lnTo>
                                <a:lnTo>
                                  <a:pt x="0" y="74"/>
                                </a:lnTo>
                                <a:lnTo>
                                  <a:pt x="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443"/>
                        <wps:cNvSpPr>
                          <a:spLocks/>
                        </wps:cNvSpPr>
                        <wps:spPr bwMode="auto">
                          <a:xfrm>
                            <a:off x="1069" y="971"/>
                            <a:ext cx="4" cy="27"/>
                          </a:xfrm>
                          <a:custGeom>
                            <a:avLst/>
                            <a:gdLst>
                              <a:gd name="T0" fmla="*/ 19 w 19"/>
                              <a:gd name="T1" fmla="*/ 12 h 109"/>
                              <a:gd name="T2" fmla="*/ 2 w 19"/>
                              <a:gd name="T3" fmla="*/ 0 h 109"/>
                              <a:gd name="T4" fmla="*/ 0 w 19"/>
                              <a:gd name="T5" fmla="*/ 109 h 109"/>
                              <a:gd name="T6" fmla="*/ 19 w 19"/>
                              <a:gd name="T7" fmla="*/ 87 h 109"/>
                              <a:gd name="T8" fmla="*/ 19 w 19"/>
                              <a:gd name="T9" fmla="*/ 12 h 109"/>
                              <a:gd name="T10" fmla="*/ 19 w 19"/>
                              <a:gd name="T11" fmla="*/ 12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</a:cxnLst>
                            <a:rect l="0" t="0" r="r" b="b"/>
                            <a:pathLst>
                              <a:path w="19" h="109">
                                <a:moveTo>
                                  <a:pt x="19" y="12"/>
                                </a:moveTo>
                                <a:lnTo>
                                  <a:pt x="2" y="0"/>
                                </a:lnTo>
                                <a:lnTo>
                                  <a:pt x="0" y="109"/>
                                </a:lnTo>
                                <a:lnTo>
                                  <a:pt x="19" y="87"/>
                                </a:lnTo>
                                <a:lnTo>
                                  <a:pt x="19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Freeform 444"/>
                        <wps:cNvSpPr>
                          <a:spLocks/>
                        </wps:cNvSpPr>
                        <wps:spPr bwMode="auto">
                          <a:xfrm>
                            <a:off x="266" y="759"/>
                            <a:ext cx="53" cy="103"/>
                          </a:xfrm>
                          <a:custGeom>
                            <a:avLst/>
                            <a:gdLst>
                              <a:gd name="T0" fmla="*/ 0 w 212"/>
                              <a:gd name="T1" fmla="*/ 413 h 413"/>
                              <a:gd name="T2" fmla="*/ 108 w 212"/>
                              <a:gd name="T3" fmla="*/ 0 h 413"/>
                              <a:gd name="T4" fmla="*/ 212 w 212"/>
                              <a:gd name="T5" fmla="*/ 245 h 4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2" h="413">
                                <a:moveTo>
                                  <a:pt x="0" y="413"/>
                                </a:moveTo>
                                <a:lnTo>
                                  <a:pt x="108" y="0"/>
                                </a:lnTo>
                                <a:lnTo>
                                  <a:pt x="212" y="24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Freeform 445"/>
                        <wps:cNvSpPr>
                          <a:spLocks/>
                        </wps:cNvSpPr>
                        <wps:spPr bwMode="auto">
                          <a:xfrm>
                            <a:off x="335" y="753"/>
                            <a:ext cx="46" cy="54"/>
                          </a:xfrm>
                          <a:custGeom>
                            <a:avLst/>
                            <a:gdLst>
                              <a:gd name="T0" fmla="*/ 0 w 185"/>
                              <a:gd name="T1" fmla="*/ 219 h 219"/>
                              <a:gd name="T2" fmla="*/ 94 w 185"/>
                              <a:gd name="T3" fmla="*/ 0 h 219"/>
                              <a:gd name="T4" fmla="*/ 185 w 185"/>
                              <a:gd name="T5" fmla="*/ 167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5" h="219">
                                <a:moveTo>
                                  <a:pt x="0" y="219"/>
                                </a:moveTo>
                                <a:lnTo>
                                  <a:pt x="94" y="0"/>
                                </a:lnTo>
                                <a:lnTo>
                                  <a:pt x="185" y="167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446"/>
                        <wps:cNvSpPr>
                          <a:spLocks/>
                        </wps:cNvSpPr>
                        <wps:spPr bwMode="auto">
                          <a:xfrm>
                            <a:off x="401" y="741"/>
                            <a:ext cx="45" cy="61"/>
                          </a:xfrm>
                          <a:custGeom>
                            <a:avLst/>
                            <a:gdLst>
                              <a:gd name="T0" fmla="*/ 0 w 181"/>
                              <a:gd name="T1" fmla="*/ 207 h 246"/>
                              <a:gd name="T2" fmla="*/ 83 w 181"/>
                              <a:gd name="T3" fmla="*/ 0 h 246"/>
                              <a:gd name="T4" fmla="*/ 181 w 181"/>
                              <a:gd name="T5" fmla="*/ 246 h 24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1" h="246">
                                <a:moveTo>
                                  <a:pt x="0" y="207"/>
                                </a:moveTo>
                                <a:lnTo>
                                  <a:pt x="83" y="0"/>
                                </a:lnTo>
                                <a:lnTo>
                                  <a:pt x="181" y="246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Freeform 447"/>
                        <wps:cNvSpPr>
                          <a:spLocks/>
                        </wps:cNvSpPr>
                        <wps:spPr bwMode="auto">
                          <a:xfrm>
                            <a:off x="472" y="763"/>
                            <a:ext cx="50" cy="101"/>
                          </a:xfrm>
                          <a:custGeom>
                            <a:avLst/>
                            <a:gdLst>
                              <a:gd name="T0" fmla="*/ 0 w 200"/>
                              <a:gd name="T1" fmla="*/ 209 h 405"/>
                              <a:gd name="T2" fmla="*/ 59 w 200"/>
                              <a:gd name="T3" fmla="*/ 0 h 405"/>
                              <a:gd name="T4" fmla="*/ 200 w 200"/>
                              <a:gd name="T5" fmla="*/ 405 h 4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00" h="405">
                                <a:moveTo>
                                  <a:pt x="0" y="209"/>
                                </a:moveTo>
                                <a:lnTo>
                                  <a:pt x="59" y="0"/>
                                </a:lnTo>
                                <a:lnTo>
                                  <a:pt x="200" y="405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Freeform 448"/>
                        <wps:cNvSpPr>
                          <a:spLocks/>
                        </wps:cNvSpPr>
                        <wps:spPr bwMode="auto">
                          <a:xfrm>
                            <a:off x="964" y="747"/>
                            <a:ext cx="53" cy="118"/>
                          </a:xfrm>
                          <a:custGeom>
                            <a:avLst/>
                            <a:gdLst>
                              <a:gd name="T0" fmla="*/ 0 w 210"/>
                              <a:gd name="T1" fmla="*/ 474 h 474"/>
                              <a:gd name="T2" fmla="*/ 111 w 210"/>
                              <a:gd name="T3" fmla="*/ 0 h 474"/>
                              <a:gd name="T4" fmla="*/ 210 w 210"/>
                              <a:gd name="T5" fmla="*/ 268 h 4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0" h="474">
                                <a:moveTo>
                                  <a:pt x="0" y="474"/>
                                </a:moveTo>
                                <a:lnTo>
                                  <a:pt x="111" y="0"/>
                                </a:lnTo>
                                <a:lnTo>
                                  <a:pt x="210" y="268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449"/>
                        <wps:cNvSpPr>
                          <a:spLocks/>
                        </wps:cNvSpPr>
                        <wps:spPr bwMode="auto">
                          <a:xfrm>
                            <a:off x="1031" y="729"/>
                            <a:ext cx="49" cy="75"/>
                          </a:xfrm>
                          <a:custGeom>
                            <a:avLst/>
                            <a:gdLst>
                              <a:gd name="T0" fmla="*/ 0 w 195"/>
                              <a:gd name="T1" fmla="*/ 299 h 299"/>
                              <a:gd name="T2" fmla="*/ 105 w 195"/>
                              <a:gd name="T3" fmla="*/ 0 h 299"/>
                              <a:gd name="T4" fmla="*/ 195 w 195"/>
                              <a:gd name="T5" fmla="*/ 251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299">
                                <a:moveTo>
                                  <a:pt x="0" y="299"/>
                                </a:moveTo>
                                <a:lnTo>
                                  <a:pt x="105" y="0"/>
                                </a:lnTo>
                                <a:lnTo>
                                  <a:pt x="195" y="251"/>
                                </a:lnTo>
                              </a:path>
                            </a:pathLst>
                          </a:custGeom>
                          <a:noFill/>
                          <a:ln w="381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18" name="Freeform 450"/>
                      <wps:cNvSpPr>
                        <a:spLocks/>
                      </wps:cNvSpPr>
                      <wps:spPr bwMode="auto">
                        <a:xfrm>
                          <a:off x="1094" y="730"/>
                          <a:ext cx="52" cy="73"/>
                        </a:xfrm>
                        <a:custGeom>
                          <a:avLst/>
                          <a:gdLst>
                            <a:gd name="T0" fmla="*/ 0 w 208"/>
                            <a:gd name="T1" fmla="*/ 244 h 293"/>
                            <a:gd name="T2" fmla="*/ 108 w 208"/>
                            <a:gd name="T3" fmla="*/ 0 h 293"/>
                            <a:gd name="T4" fmla="*/ 208 w 208"/>
                            <a:gd name="T5" fmla="*/ 293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8" h="293">
                              <a:moveTo>
                                <a:pt x="0" y="244"/>
                              </a:moveTo>
                              <a:lnTo>
                                <a:pt x="108" y="0"/>
                              </a:lnTo>
                              <a:lnTo>
                                <a:pt x="208" y="29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9" name="Freeform 451"/>
                      <wps:cNvSpPr>
                        <a:spLocks/>
                      </wps:cNvSpPr>
                      <wps:spPr bwMode="auto">
                        <a:xfrm>
                          <a:off x="1158" y="745"/>
                          <a:ext cx="56" cy="98"/>
                        </a:xfrm>
                        <a:custGeom>
                          <a:avLst/>
                          <a:gdLst>
                            <a:gd name="T0" fmla="*/ 0 w 223"/>
                            <a:gd name="T1" fmla="*/ 256 h 393"/>
                            <a:gd name="T2" fmla="*/ 100 w 223"/>
                            <a:gd name="T3" fmla="*/ 0 h 393"/>
                            <a:gd name="T4" fmla="*/ 223 w 223"/>
                            <a:gd name="T5" fmla="*/ 393 h 3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23" h="393">
                              <a:moveTo>
                                <a:pt x="0" y="256"/>
                              </a:moveTo>
                              <a:lnTo>
                                <a:pt x="100" y="0"/>
                              </a:lnTo>
                              <a:lnTo>
                                <a:pt x="223" y="393"/>
                              </a:lnTo>
                            </a:path>
                          </a:pathLst>
                        </a:custGeom>
                        <a:noFill/>
                        <a:ln w="3810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0" name="Freeform 452"/>
                      <wps:cNvSpPr>
                        <a:spLocks/>
                      </wps:cNvSpPr>
                      <wps:spPr bwMode="auto">
                        <a:xfrm>
                          <a:off x="340" y="521"/>
                          <a:ext cx="100" cy="12"/>
                        </a:xfrm>
                        <a:custGeom>
                          <a:avLst/>
                          <a:gdLst>
                            <a:gd name="T0" fmla="*/ 370 w 401"/>
                            <a:gd name="T1" fmla="*/ 46 h 46"/>
                            <a:gd name="T2" fmla="*/ 351 w 401"/>
                            <a:gd name="T3" fmla="*/ 46 h 46"/>
                            <a:gd name="T4" fmla="*/ 303 w 401"/>
                            <a:gd name="T5" fmla="*/ 46 h 46"/>
                            <a:gd name="T6" fmla="*/ 237 w 401"/>
                            <a:gd name="T7" fmla="*/ 46 h 46"/>
                            <a:gd name="T8" fmla="*/ 164 w 401"/>
                            <a:gd name="T9" fmla="*/ 46 h 46"/>
                            <a:gd name="T10" fmla="*/ 98 w 401"/>
                            <a:gd name="T11" fmla="*/ 46 h 46"/>
                            <a:gd name="T12" fmla="*/ 50 w 401"/>
                            <a:gd name="T13" fmla="*/ 46 h 46"/>
                            <a:gd name="T14" fmla="*/ 31 w 401"/>
                            <a:gd name="T15" fmla="*/ 46 h 46"/>
                            <a:gd name="T16" fmla="*/ 31 w 401"/>
                            <a:gd name="T17" fmla="*/ 46 h 46"/>
                            <a:gd name="T18" fmla="*/ 16 w 401"/>
                            <a:gd name="T19" fmla="*/ 43 h 46"/>
                            <a:gd name="T20" fmla="*/ 5 w 401"/>
                            <a:gd name="T21" fmla="*/ 34 h 46"/>
                            <a:gd name="T22" fmla="*/ 0 w 401"/>
                            <a:gd name="T23" fmla="*/ 23 h 46"/>
                            <a:gd name="T24" fmla="*/ 0 w 401"/>
                            <a:gd name="T25" fmla="*/ 23 h 46"/>
                            <a:gd name="T26" fmla="*/ 5 w 401"/>
                            <a:gd name="T27" fmla="*/ 11 h 46"/>
                            <a:gd name="T28" fmla="*/ 16 w 401"/>
                            <a:gd name="T29" fmla="*/ 3 h 46"/>
                            <a:gd name="T30" fmla="*/ 31 w 401"/>
                            <a:gd name="T31" fmla="*/ 0 h 46"/>
                            <a:gd name="T32" fmla="*/ 31 w 401"/>
                            <a:gd name="T33" fmla="*/ 0 h 46"/>
                            <a:gd name="T34" fmla="*/ 50 w 401"/>
                            <a:gd name="T35" fmla="*/ 0 h 46"/>
                            <a:gd name="T36" fmla="*/ 98 w 401"/>
                            <a:gd name="T37" fmla="*/ 0 h 46"/>
                            <a:gd name="T38" fmla="*/ 164 w 401"/>
                            <a:gd name="T39" fmla="*/ 0 h 46"/>
                            <a:gd name="T40" fmla="*/ 237 w 401"/>
                            <a:gd name="T41" fmla="*/ 0 h 46"/>
                            <a:gd name="T42" fmla="*/ 303 w 401"/>
                            <a:gd name="T43" fmla="*/ 0 h 46"/>
                            <a:gd name="T44" fmla="*/ 351 w 401"/>
                            <a:gd name="T45" fmla="*/ 0 h 46"/>
                            <a:gd name="T46" fmla="*/ 370 w 401"/>
                            <a:gd name="T47" fmla="*/ 0 h 46"/>
                            <a:gd name="T48" fmla="*/ 370 w 401"/>
                            <a:gd name="T49" fmla="*/ 0 h 46"/>
                            <a:gd name="T50" fmla="*/ 385 w 401"/>
                            <a:gd name="T51" fmla="*/ 3 h 46"/>
                            <a:gd name="T52" fmla="*/ 396 w 401"/>
                            <a:gd name="T53" fmla="*/ 11 h 46"/>
                            <a:gd name="T54" fmla="*/ 401 w 401"/>
                            <a:gd name="T55" fmla="*/ 23 h 46"/>
                            <a:gd name="T56" fmla="*/ 401 w 401"/>
                            <a:gd name="T57" fmla="*/ 23 h 46"/>
                            <a:gd name="T58" fmla="*/ 396 w 401"/>
                            <a:gd name="T59" fmla="*/ 36 h 46"/>
                            <a:gd name="T60" fmla="*/ 384 w 401"/>
                            <a:gd name="T61" fmla="*/ 44 h 46"/>
                            <a:gd name="T62" fmla="*/ 370 w 401"/>
                            <a:gd name="T63" fmla="*/ 46 h 46"/>
                            <a:gd name="T64" fmla="*/ 370 w 401"/>
                            <a:gd name="T65" fmla="*/ 46 h 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01" h="46">
                              <a:moveTo>
                                <a:pt x="370" y="46"/>
                              </a:moveTo>
                              <a:lnTo>
                                <a:pt x="351" y="46"/>
                              </a:lnTo>
                              <a:lnTo>
                                <a:pt x="303" y="46"/>
                              </a:lnTo>
                              <a:lnTo>
                                <a:pt x="237" y="46"/>
                              </a:lnTo>
                              <a:lnTo>
                                <a:pt x="164" y="46"/>
                              </a:lnTo>
                              <a:lnTo>
                                <a:pt x="98" y="46"/>
                              </a:lnTo>
                              <a:lnTo>
                                <a:pt x="50" y="46"/>
                              </a:lnTo>
                              <a:lnTo>
                                <a:pt x="31" y="46"/>
                              </a:lnTo>
                              <a:lnTo>
                                <a:pt x="16" y="43"/>
                              </a:lnTo>
                              <a:lnTo>
                                <a:pt x="5" y="34"/>
                              </a:lnTo>
                              <a:lnTo>
                                <a:pt x="0" y="23"/>
                              </a:lnTo>
                              <a:lnTo>
                                <a:pt x="5" y="11"/>
                              </a:lnTo>
                              <a:lnTo>
                                <a:pt x="16" y="3"/>
                              </a:lnTo>
                              <a:lnTo>
                                <a:pt x="31" y="0"/>
                              </a:lnTo>
                              <a:lnTo>
                                <a:pt x="50" y="0"/>
                              </a:lnTo>
                              <a:lnTo>
                                <a:pt x="98" y="0"/>
                              </a:lnTo>
                              <a:lnTo>
                                <a:pt x="164" y="0"/>
                              </a:lnTo>
                              <a:lnTo>
                                <a:pt x="237" y="0"/>
                              </a:lnTo>
                              <a:lnTo>
                                <a:pt x="303" y="0"/>
                              </a:lnTo>
                              <a:lnTo>
                                <a:pt x="351" y="0"/>
                              </a:lnTo>
                              <a:lnTo>
                                <a:pt x="370" y="0"/>
                              </a:lnTo>
                              <a:lnTo>
                                <a:pt x="385" y="3"/>
                              </a:lnTo>
                              <a:lnTo>
                                <a:pt x="396" y="11"/>
                              </a:lnTo>
                              <a:lnTo>
                                <a:pt x="401" y="23"/>
                              </a:lnTo>
                              <a:lnTo>
                                <a:pt x="396" y="36"/>
                              </a:lnTo>
                              <a:lnTo>
                                <a:pt x="384" y="44"/>
                              </a:lnTo>
                              <a:lnTo>
                                <a:pt x="370" y="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1" name="Freeform 453"/>
                      <wps:cNvSpPr>
                        <a:spLocks/>
                      </wps:cNvSpPr>
                      <wps:spPr bwMode="auto">
                        <a:xfrm>
                          <a:off x="1032" y="507"/>
                          <a:ext cx="118" cy="7"/>
                        </a:xfrm>
                        <a:custGeom>
                          <a:avLst/>
                          <a:gdLst>
                            <a:gd name="T0" fmla="*/ 0 w 472"/>
                            <a:gd name="T1" fmla="*/ 15 h 28"/>
                            <a:gd name="T2" fmla="*/ 19 w 472"/>
                            <a:gd name="T3" fmla="*/ 0 h 28"/>
                            <a:gd name="T4" fmla="*/ 455 w 472"/>
                            <a:gd name="T5" fmla="*/ 1 h 28"/>
                            <a:gd name="T6" fmla="*/ 472 w 472"/>
                            <a:gd name="T7" fmla="*/ 15 h 28"/>
                            <a:gd name="T8" fmla="*/ 455 w 472"/>
                            <a:gd name="T9" fmla="*/ 28 h 28"/>
                            <a:gd name="T10" fmla="*/ 19 w 472"/>
                            <a:gd name="T11" fmla="*/ 28 h 28"/>
                            <a:gd name="T12" fmla="*/ 0 w 472"/>
                            <a:gd name="T13" fmla="*/ 15 h 28"/>
                            <a:gd name="T14" fmla="*/ 0 w 472"/>
                            <a:gd name="T15" fmla="*/ 15 h 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72" h="28">
                              <a:moveTo>
                                <a:pt x="0" y="15"/>
                              </a:moveTo>
                              <a:lnTo>
                                <a:pt x="19" y="0"/>
                              </a:lnTo>
                              <a:lnTo>
                                <a:pt x="455" y="1"/>
                              </a:lnTo>
                              <a:lnTo>
                                <a:pt x="472" y="15"/>
                              </a:lnTo>
                              <a:lnTo>
                                <a:pt x="455" y="28"/>
                              </a:lnTo>
                              <a:lnTo>
                                <a:pt x="19" y="28"/>
                              </a:lnTo>
                              <a:lnTo>
                                <a:pt x="0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2" name="Freeform 454"/>
                      <wps:cNvSpPr>
                        <a:spLocks/>
                      </wps:cNvSpPr>
                      <wps:spPr bwMode="auto">
                        <a:xfrm>
                          <a:off x="1034" y="539"/>
                          <a:ext cx="118" cy="8"/>
                        </a:xfrm>
                        <a:custGeom>
                          <a:avLst/>
                          <a:gdLst>
                            <a:gd name="T0" fmla="*/ 0 w 471"/>
                            <a:gd name="T1" fmla="*/ 16 h 30"/>
                            <a:gd name="T2" fmla="*/ 18 w 471"/>
                            <a:gd name="T3" fmla="*/ 0 h 30"/>
                            <a:gd name="T4" fmla="*/ 455 w 471"/>
                            <a:gd name="T5" fmla="*/ 1 h 30"/>
                            <a:gd name="T6" fmla="*/ 471 w 471"/>
                            <a:gd name="T7" fmla="*/ 16 h 30"/>
                            <a:gd name="T8" fmla="*/ 455 w 471"/>
                            <a:gd name="T9" fmla="*/ 30 h 30"/>
                            <a:gd name="T10" fmla="*/ 18 w 471"/>
                            <a:gd name="T11" fmla="*/ 29 h 30"/>
                            <a:gd name="T12" fmla="*/ 0 w 471"/>
                            <a:gd name="T13" fmla="*/ 16 h 30"/>
                            <a:gd name="T14" fmla="*/ 0 w 471"/>
                            <a:gd name="T15" fmla="*/ 16 h 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471" h="30">
                              <a:moveTo>
                                <a:pt x="0" y="16"/>
                              </a:moveTo>
                              <a:lnTo>
                                <a:pt x="18" y="0"/>
                              </a:lnTo>
                              <a:lnTo>
                                <a:pt x="455" y="1"/>
                              </a:lnTo>
                              <a:lnTo>
                                <a:pt x="471" y="16"/>
                              </a:lnTo>
                              <a:lnTo>
                                <a:pt x="455" y="30"/>
                              </a:lnTo>
                              <a:lnTo>
                                <a:pt x="18" y="29"/>
                              </a:lnTo>
                              <a:lnTo>
                                <a:pt x="0" y="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3" name="Freeform 455"/>
                      <wps:cNvSpPr>
                        <a:spLocks/>
                      </wps:cNvSpPr>
                      <wps:spPr bwMode="auto">
                        <a:xfrm>
                          <a:off x="1042" y="521"/>
                          <a:ext cx="100" cy="12"/>
                        </a:xfrm>
                        <a:custGeom>
                          <a:avLst/>
                          <a:gdLst>
                            <a:gd name="T0" fmla="*/ 369 w 400"/>
                            <a:gd name="T1" fmla="*/ 47 h 47"/>
                            <a:gd name="T2" fmla="*/ 350 w 400"/>
                            <a:gd name="T3" fmla="*/ 47 h 47"/>
                            <a:gd name="T4" fmla="*/ 302 w 400"/>
                            <a:gd name="T5" fmla="*/ 47 h 47"/>
                            <a:gd name="T6" fmla="*/ 236 w 400"/>
                            <a:gd name="T7" fmla="*/ 47 h 47"/>
                            <a:gd name="T8" fmla="*/ 163 w 400"/>
                            <a:gd name="T9" fmla="*/ 47 h 47"/>
                            <a:gd name="T10" fmla="*/ 98 w 400"/>
                            <a:gd name="T11" fmla="*/ 47 h 47"/>
                            <a:gd name="T12" fmla="*/ 49 w 400"/>
                            <a:gd name="T13" fmla="*/ 47 h 47"/>
                            <a:gd name="T14" fmla="*/ 30 w 400"/>
                            <a:gd name="T15" fmla="*/ 47 h 47"/>
                            <a:gd name="T16" fmla="*/ 30 w 400"/>
                            <a:gd name="T17" fmla="*/ 47 h 47"/>
                            <a:gd name="T18" fmla="*/ 14 w 400"/>
                            <a:gd name="T19" fmla="*/ 44 h 47"/>
                            <a:gd name="T20" fmla="*/ 3 w 400"/>
                            <a:gd name="T21" fmla="*/ 35 h 47"/>
                            <a:gd name="T22" fmla="*/ 0 w 400"/>
                            <a:gd name="T23" fmla="*/ 24 h 47"/>
                            <a:gd name="T24" fmla="*/ 0 w 400"/>
                            <a:gd name="T25" fmla="*/ 24 h 47"/>
                            <a:gd name="T26" fmla="*/ 3 w 400"/>
                            <a:gd name="T27" fmla="*/ 12 h 47"/>
                            <a:gd name="T28" fmla="*/ 14 w 400"/>
                            <a:gd name="T29" fmla="*/ 3 h 47"/>
                            <a:gd name="T30" fmla="*/ 30 w 400"/>
                            <a:gd name="T31" fmla="*/ 0 h 47"/>
                            <a:gd name="T32" fmla="*/ 30 w 400"/>
                            <a:gd name="T33" fmla="*/ 0 h 47"/>
                            <a:gd name="T34" fmla="*/ 49 w 400"/>
                            <a:gd name="T35" fmla="*/ 0 h 47"/>
                            <a:gd name="T36" fmla="*/ 98 w 400"/>
                            <a:gd name="T37" fmla="*/ 0 h 47"/>
                            <a:gd name="T38" fmla="*/ 163 w 400"/>
                            <a:gd name="T39" fmla="*/ 0 h 47"/>
                            <a:gd name="T40" fmla="*/ 236 w 400"/>
                            <a:gd name="T41" fmla="*/ 0 h 47"/>
                            <a:gd name="T42" fmla="*/ 302 w 400"/>
                            <a:gd name="T43" fmla="*/ 0 h 47"/>
                            <a:gd name="T44" fmla="*/ 350 w 400"/>
                            <a:gd name="T45" fmla="*/ 0 h 47"/>
                            <a:gd name="T46" fmla="*/ 369 w 400"/>
                            <a:gd name="T47" fmla="*/ 0 h 47"/>
                            <a:gd name="T48" fmla="*/ 369 w 400"/>
                            <a:gd name="T49" fmla="*/ 0 h 47"/>
                            <a:gd name="T50" fmla="*/ 385 w 400"/>
                            <a:gd name="T51" fmla="*/ 3 h 47"/>
                            <a:gd name="T52" fmla="*/ 396 w 400"/>
                            <a:gd name="T53" fmla="*/ 12 h 47"/>
                            <a:gd name="T54" fmla="*/ 400 w 400"/>
                            <a:gd name="T55" fmla="*/ 24 h 47"/>
                            <a:gd name="T56" fmla="*/ 400 w 400"/>
                            <a:gd name="T57" fmla="*/ 24 h 47"/>
                            <a:gd name="T58" fmla="*/ 394 w 400"/>
                            <a:gd name="T59" fmla="*/ 36 h 47"/>
                            <a:gd name="T60" fmla="*/ 383 w 400"/>
                            <a:gd name="T61" fmla="*/ 44 h 47"/>
                            <a:gd name="T62" fmla="*/ 369 w 400"/>
                            <a:gd name="T63" fmla="*/ 47 h 47"/>
                            <a:gd name="T64" fmla="*/ 369 w 400"/>
                            <a:gd name="T65" fmla="*/ 47 h 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400" h="47">
                              <a:moveTo>
                                <a:pt x="369" y="47"/>
                              </a:moveTo>
                              <a:lnTo>
                                <a:pt x="350" y="47"/>
                              </a:lnTo>
                              <a:lnTo>
                                <a:pt x="302" y="47"/>
                              </a:lnTo>
                              <a:lnTo>
                                <a:pt x="236" y="47"/>
                              </a:lnTo>
                              <a:lnTo>
                                <a:pt x="163" y="47"/>
                              </a:lnTo>
                              <a:lnTo>
                                <a:pt x="98" y="47"/>
                              </a:lnTo>
                              <a:lnTo>
                                <a:pt x="49" y="47"/>
                              </a:lnTo>
                              <a:lnTo>
                                <a:pt x="30" y="47"/>
                              </a:lnTo>
                              <a:lnTo>
                                <a:pt x="14" y="44"/>
                              </a:lnTo>
                              <a:lnTo>
                                <a:pt x="3" y="35"/>
                              </a:lnTo>
                              <a:lnTo>
                                <a:pt x="0" y="24"/>
                              </a:lnTo>
                              <a:lnTo>
                                <a:pt x="3" y="12"/>
                              </a:lnTo>
                              <a:lnTo>
                                <a:pt x="14" y="3"/>
                              </a:lnTo>
                              <a:lnTo>
                                <a:pt x="30" y="0"/>
                              </a:lnTo>
                              <a:lnTo>
                                <a:pt x="49" y="0"/>
                              </a:lnTo>
                              <a:lnTo>
                                <a:pt x="98" y="0"/>
                              </a:lnTo>
                              <a:lnTo>
                                <a:pt x="163" y="0"/>
                              </a:lnTo>
                              <a:lnTo>
                                <a:pt x="236" y="0"/>
                              </a:lnTo>
                              <a:lnTo>
                                <a:pt x="302" y="0"/>
                              </a:lnTo>
                              <a:lnTo>
                                <a:pt x="350" y="0"/>
                              </a:lnTo>
                              <a:lnTo>
                                <a:pt x="369" y="0"/>
                              </a:lnTo>
                              <a:lnTo>
                                <a:pt x="385" y="3"/>
                              </a:lnTo>
                              <a:lnTo>
                                <a:pt x="396" y="12"/>
                              </a:lnTo>
                              <a:lnTo>
                                <a:pt x="400" y="24"/>
                              </a:lnTo>
                              <a:lnTo>
                                <a:pt x="394" y="36"/>
                              </a:lnTo>
                              <a:lnTo>
                                <a:pt x="383" y="44"/>
                              </a:lnTo>
                              <a:lnTo>
                                <a:pt x="369" y="4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4" name="Freeform 456"/>
                      <wps:cNvSpPr>
                        <a:spLocks/>
                      </wps:cNvSpPr>
                      <wps:spPr bwMode="auto">
                        <a:xfrm>
                          <a:off x="737" y="135"/>
                          <a:ext cx="10" cy="40"/>
                        </a:xfrm>
                        <a:custGeom>
                          <a:avLst/>
                          <a:gdLst>
                            <a:gd name="T0" fmla="*/ 0 w 42"/>
                            <a:gd name="T1" fmla="*/ 161 h 161"/>
                            <a:gd name="T2" fmla="*/ 11 w 42"/>
                            <a:gd name="T3" fmla="*/ 161 h 161"/>
                            <a:gd name="T4" fmla="*/ 32 w 42"/>
                            <a:gd name="T5" fmla="*/ 161 h 161"/>
                            <a:gd name="T6" fmla="*/ 42 w 42"/>
                            <a:gd name="T7" fmla="*/ 161 h 161"/>
                            <a:gd name="T8" fmla="*/ 42 w 42"/>
                            <a:gd name="T9" fmla="*/ 161 h 161"/>
                            <a:gd name="T10" fmla="*/ 42 w 42"/>
                            <a:gd name="T11" fmla="*/ 121 h 161"/>
                            <a:gd name="T12" fmla="*/ 42 w 42"/>
                            <a:gd name="T13" fmla="*/ 48 h 161"/>
                            <a:gd name="T14" fmla="*/ 42 w 42"/>
                            <a:gd name="T15" fmla="*/ 8 h 161"/>
                            <a:gd name="T16" fmla="*/ 42 w 42"/>
                            <a:gd name="T17" fmla="*/ 8 h 161"/>
                            <a:gd name="T18" fmla="*/ 42 w 42"/>
                            <a:gd name="T19" fmla="*/ 6 h 161"/>
                            <a:gd name="T20" fmla="*/ 36 w 42"/>
                            <a:gd name="T21" fmla="*/ 3 h 161"/>
                            <a:gd name="T22" fmla="*/ 21 w 42"/>
                            <a:gd name="T23" fmla="*/ 0 h 161"/>
                            <a:gd name="T24" fmla="*/ 21 w 42"/>
                            <a:gd name="T25" fmla="*/ 0 h 161"/>
                            <a:gd name="T26" fmla="*/ 7 w 42"/>
                            <a:gd name="T27" fmla="*/ 3 h 161"/>
                            <a:gd name="T28" fmla="*/ 1 w 42"/>
                            <a:gd name="T29" fmla="*/ 6 h 161"/>
                            <a:gd name="T30" fmla="*/ 0 w 42"/>
                            <a:gd name="T31" fmla="*/ 8 h 161"/>
                            <a:gd name="T32" fmla="*/ 0 w 42"/>
                            <a:gd name="T33" fmla="*/ 8 h 161"/>
                            <a:gd name="T34" fmla="*/ 0 w 42"/>
                            <a:gd name="T35" fmla="*/ 48 h 161"/>
                            <a:gd name="T36" fmla="*/ 0 w 42"/>
                            <a:gd name="T37" fmla="*/ 121 h 161"/>
                            <a:gd name="T38" fmla="*/ 0 w 42"/>
                            <a:gd name="T39" fmla="*/ 161 h 161"/>
                            <a:gd name="T40" fmla="*/ 0 w 42"/>
                            <a:gd name="T41" fmla="*/ 161 h 161"/>
                            <a:gd name="T42" fmla="*/ 0 w 42"/>
                            <a:gd name="T43" fmla="*/ 161 h 1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" h="161">
                              <a:moveTo>
                                <a:pt x="0" y="161"/>
                              </a:moveTo>
                              <a:lnTo>
                                <a:pt x="11" y="161"/>
                              </a:lnTo>
                              <a:lnTo>
                                <a:pt x="32" y="161"/>
                              </a:lnTo>
                              <a:lnTo>
                                <a:pt x="42" y="161"/>
                              </a:lnTo>
                              <a:lnTo>
                                <a:pt x="42" y="121"/>
                              </a:lnTo>
                              <a:lnTo>
                                <a:pt x="42" y="48"/>
                              </a:lnTo>
                              <a:lnTo>
                                <a:pt x="42" y="8"/>
                              </a:lnTo>
                              <a:lnTo>
                                <a:pt x="42" y="6"/>
                              </a:lnTo>
                              <a:lnTo>
                                <a:pt x="36" y="3"/>
                              </a:lnTo>
                              <a:lnTo>
                                <a:pt x="21" y="0"/>
                              </a:lnTo>
                              <a:lnTo>
                                <a:pt x="7" y="3"/>
                              </a:lnTo>
                              <a:lnTo>
                                <a:pt x="1" y="6"/>
                              </a:lnTo>
                              <a:lnTo>
                                <a:pt x="0" y="8"/>
                              </a:lnTo>
                              <a:lnTo>
                                <a:pt x="0" y="48"/>
                              </a:lnTo>
                              <a:lnTo>
                                <a:pt x="0" y="121"/>
                              </a:lnTo>
                              <a:lnTo>
                                <a:pt x="0" y="16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5" name="Freeform 457"/>
                      <wps:cNvSpPr>
                        <a:spLocks/>
                      </wps:cNvSpPr>
                      <wps:spPr bwMode="auto">
                        <a:xfrm>
                          <a:off x="796" y="135"/>
                          <a:ext cx="10" cy="40"/>
                        </a:xfrm>
                        <a:custGeom>
                          <a:avLst/>
                          <a:gdLst>
                            <a:gd name="T0" fmla="*/ 0 w 42"/>
                            <a:gd name="T1" fmla="*/ 160 h 160"/>
                            <a:gd name="T2" fmla="*/ 11 w 42"/>
                            <a:gd name="T3" fmla="*/ 160 h 160"/>
                            <a:gd name="T4" fmla="*/ 31 w 42"/>
                            <a:gd name="T5" fmla="*/ 160 h 160"/>
                            <a:gd name="T6" fmla="*/ 42 w 42"/>
                            <a:gd name="T7" fmla="*/ 160 h 160"/>
                            <a:gd name="T8" fmla="*/ 42 w 42"/>
                            <a:gd name="T9" fmla="*/ 160 h 160"/>
                            <a:gd name="T10" fmla="*/ 42 w 42"/>
                            <a:gd name="T11" fmla="*/ 120 h 160"/>
                            <a:gd name="T12" fmla="*/ 42 w 42"/>
                            <a:gd name="T13" fmla="*/ 47 h 160"/>
                            <a:gd name="T14" fmla="*/ 42 w 42"/>
                            <a:gd name="T15" fmla="*/ 7 h 160"/>
                            <a:gd name="T16" fmla="*/ 42 w 42"/>
                            <a:gd name="T17" fmla="*/ 7 h 160"/>
                            <a:gd name="T18" fmla="*/ 41 w 42"/>
                            <a:gd name="T19" fmla="*/ 5 h 160"/>
                            <a:gd name="T20" fmla="*/ 37 w 42"/>
                            <a:gd name="T21" fmla="*/ 2 h 160"/>
                            <a:gd name="T22" fmla="*/ 21 w 42"/>
                            <a:gd name="T23" fmla="*/ 0 h 160"/>
                            <a:gd name="T24" fmla="*/ 21 w 42"/>
                            <a:gd name="T25" fmla="*/ 0 h 160"/>
                            <a:gd name="T26" fmla="*/ 7 w 42"/>
                            <a:gd name="T27" fmla="*/ 2 h 160"/>
                            <a:gd name="T28" fmla="*/ 1 w 42"/>
                            <a:gd name="T29" fmla="*/ 5 h 160"/>
                            <a:gd name="T30" fmla="*/ 0 w 42"/>
                            <a:gd name="T31" fmla="*/ 7 h 160"/>
                            <a:gd name="T32" fmla="*/ 0 w 42"/>
                            <a:gd name="T33" fmla="*/ 7 h 160"/>
                            <a:gd name="T34" fmla="*/ 0 w 42"/>
                            <a:gd name="T35" fmla="*/ 47 h 160"/>
                            <a:gd name="T36" fmla="*/ 0 w 42"/>
                            <a:gd name="T37" fmla="*/ 120 h 160"/>
                            <a:gd name="T38" fmla="*/ 0 w 42"/>
                            <a:gd name="T39" fmla="*/ 160 h 160"/>
                            <a:gd name="T40" fmla="*/ 0 w 42"/>
                            <a:gd name="T41" fmla="*/ 160 h 160"/>
                            <a:gd name="T42" fmla="*/ 0 w 42"/>
                            <a:gd name="T43" fmla="*/ 160 h 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42" h="160">
                              <a:moveTo>
                                <a:pt x="0" y="160"/>
                              </a:moveTo>
                              <a:lnTo>
                                <a:pt x="11" y="160"/>
                              </a:lnTo>
                              <a:lnTo>
                                <a:pt x="31" y="160"/>
                              </a:lnTo>
                              <a:lnTo>
                                <a:pt x="42" y="160"/>
                              </a:lnTo>
                              <a:lnTo>
                                <a:pt x="42" y="120"/>
                              </a:lnTo>
                              <a:lnTo>
                                <a:pt x="42" y="47"/>
                              </a:lnTo>
                              <a:lnTo>
                                <a:pt x="42" y="7"/>
                              </a:lnTo>
                              <a:lnTo>
                                <a:pt x="41" y="5"/>
                              </a:lnTo>
                              <a:lnTo>
                                <a:pt x="37" y="2"/>
                              </a:lnTo>
                              <a:lnTo>
                                <a:pt x="21" y="0"/>
                              </a:lnTo>
                              <a:lnTo>
                                <a:pt x="7" y="2"/>
                              </a:lnTo>
                              <a:lnTo>
                                <a:pt x="1" y="5"/>
                              </a:lnTo>
                              <a:lnTo>
                                <a:pt x="0" y="7"/>
                              </a:lnTo>
                              <a:lnTo>
                                <a:pt x="0" y="47"/>
                              </a:lnTo>
                              <a:lnTo>
                                <a:pt x="0" y="120"/>
                              </a:lnTo>
                              <a:lnTo>
                                <a:pt x="0" y="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6" name="Freeform 458"/>
                      <wps:cNvSpPr>
                        <a:spLocks noEditPoints="1"/>
                      </wps:cNvSpPr>
                      <wps:spPr bwMode="auto">
                        <a:xfrm>
                          <a:off x="635" y="192"/>
                          <a:ext cx="45" cy="107"/>
                        </a:xfrm>
                        <a:custGeom>
                          <a:avLst/>
                          <a:gdLst>
                            <a:gd name="T0" fmla="*/ 107 w 180"/>
                            <a:gd name="T1" fmla="*/ 394 h 428"/>
                            <a:gd name="T2" fmla="*/ 36 w 180"/>
                            <a:gd name="T3" fmla="*/ 391 h 428"/>
                            <a:gd name="T4" fmla="*/ 36 w 180"/>
                            <a:gd name="T5" fmla="*/ 354 h 428"/>
                            <a:gd name="T6" fmla="*/ 39 w 180"/>
                            <a:gd name="T7" fmla="*/ 248 h 428"/>
                            <a:gd name="T8" fmla="*/ 67 w 180"/>
                            <a:gd name="T9" fmla="*/ 228 h 428"/>
                            <a:gd name="T10" fmla="*/ 131 w 180"/>
                            <a:gd name="T11" fmla="*/ 244 h 428"/>
                            <a:gd name="T12" fmla="*/ 131 w 180"/>
                            <a:gd name="T13" fmla="*/ 283 h 428"/>
                            <a:gd name="T14" fmla="*/ 131 w 180"/>
                            <a:gd name="T15" fmla="*/ 394 h 428"/>
                            <a:gd name="T16" fmla="*/ 131 w 180"/>
                            <a:gd name="T17" fmla="*/ 394 h 428"/>
                            <a:gd name="T18" fmla="*/ 65 w 180"/>
                            <a:gd name="T19" fmla="*/ 138 h 428"/>
                            <a:gd name="T20" fmla="*/ 81 w 180"/>
                            <a:gd name="T21" fmla="*/ 141 h 428"/>
                            <a:gd name="T22" fmla="*/ 80 w 180"/>
                            <a:gd name="T23" fmla="*/ 135 h 428"/>
                            <a:gd name="T24" fmla="*/ 75 w 180"/>
                            <a:gd name="T25" fmla="*/ 117 h 428"/>
                            <a:gd name="T26" fmla="*/ 82 w 180"/>
                            <a:gd name="T27" fmla="*/ 117 h 428"/>
                            <a:gd name="T28" fmla="*/ 103 w 180"/>
                            <a:gd name="T29" fmla="*/ 117 h 428"/>
                            <a:gd name="T30" fmla="*/ 102 w 180"/>
                            <a:gd name="T31" fmla="*/ 123 h 428"/>
                            <a:gd name="T32" fmla="*/ 97 w 180"/>
                            <a:gd name="T33" fmla="*/ 139 h 428"/>
                            <a:gd name="T34" fmla="*/ 103 w 180"/>
                            <a:gd name="T35" fmla="*/ 139 h 428"/>
                            <a:gd name="T36" fmla="*/ 123 w 180"/>
                            <a:gd name="T37" fmla="*/ 139 h 428"/>
                            <a:gd name="T38" fmla="*/ 123 w 180"/>
                            <a:gd name="T39" fmla="*/ 146 h 428"/>
                            <a:gd name="T40" fmla="*/ 123 w 180"/>
                            <a:gd name="T41" fmla="*/ 165 h 428"/>
                            <a:gd name="T42" fmla="*/ 115 w 180"/>
                            <a:gd name="T43" fmla="*/ 162 h 428"/>
                            <a:gd name="T44" fmla="*/ 99 w 180"/>
                            <a:gd name="T45" fmla="*/ 157 h 428"/>
                            <a:gd name="T46" fmla="*/ 100 w 180"/>
                            <a:gd name="T47" fmla="*/ 163 h 428"/>
                            <a:gd name="T48" fmla="*/ 103 w 180"/>
                            <a:gd name="T49" fmla="*/ 182 h 428"/>
                            <a:gd name="T50" fmla="*/ 96 w 180"/>
                            <a:gd name="T51" fmla="*/ 182 h 428"/>
                            <a:gd name="T52" fmla="*/ 75 w 180"/>
                            <a:gd name="T53" fmla="*/ 182 h 428"/>
                            <a:gd name="T54" fmla="*/ 77 w 180"/>
                            <a:gd name="T55" fmla="*/ 176 h 428"/>
                            <a:gd name="T56" fmla="*/ 84 w 180"/>
                            <a:gd name="T57" fmla="*/ 160 h 428"/>
                            <a:gd name="T58" fmla="*/ 77 w 180"/>
                            <a:gd name="T59" fmla="*/ 160 h 428"/>
                            <a:gd name="T60" fmla="*/ 57 w 180"/>
                            <a:gd name="T61" fmla="*/ 160 h 428"/>
                            <a:gd name="T62" fmla="*/ 57 w 180"/>
                            <a:gd name="T63" fmla="*/ 153 h 428"/>
                            <a:gd name="T64" fmla="*/ 57 w 180"/>
                            <a:gd name="T65" fmla="*/ 135 h 428"/>
                            <a:gd name="T66" fmla="*/ 57 w 180"/>
                            <a:gd name="T67" fmla="*/ 135 h 428"/>
                            <a:gd name="T68" fmla="*/ 90 w 180"/>
                            <a:gd name="T69" fmla="*/ 24 h 428"/>
                            <a:gd name="T70" fmla="*/ 41 w 180"/>
                            <a:gd name="T71" fmla="*/ 99 h 428"/>
                            <a:gd name="T72" fmla="*/ 28 w 180"/>
                            <a:gd name="T73" fmla="*/ 117 h 428"/>
                            <a:gd name="T74" fmla="*/ 3 w 180"/>
                            <a:gd name="T75" fmla="*/ 157 h 428"/>
                            <a:gd name="T76" fmla="*/ 3 w 180"/>
                            <a:gd name="T77" fmla="*/ 184 h 428"/>
                            <a:gd name="T78" fmla="*/ 1 w 180"/>
                            <a:gd name="T79" fmla="*/ 329 h 428"/>
                            <a:gd name="T80" fmla="*/ 0 w 180"/>
                            <a:gd name="T81" fmla="*/ 422 h 428"/>
                            <a:gd name="T82" fmla="*/ 45 w 180"/>
                            <a:gd name="T83" fmla="*/ 423 h 428"/>
                            <a:gd name="T84" fmla="*/ 174 w 180"/>
                            <a:gd name="T85" fmla="*/ 428 h 428"/>
                            <a:gd name="T86" fmla="*/ 174 w 180"/>
                            <a:gd name="T87" fmla="*/ 399 h 428"/>
                            <a:gd name="T88" fmla="*/ 177 w 180"/>
                            <a:gd name="T89" fmla="*/ 253 h 428"/>
                            <a:gd name="T90" fmla="*/ 180 w 180"/>
                            <a:gd name="T91" fmla="*/ 159 h 428"/>
                            <a:gd name="T92" fmla="*/ 161 w 180"/>
                            <a:gd name="T93" fmla="*/ 118 h 428"/>
                            <a:gd name="T94" fmla="*/ 104 w 180"/>
                            <a:gd name="T95" fmla="*/ 0 h 428"/>
                            <a:gd name="T96" fmla="*/ 104 w 180"/>
                            <a:gd name="T97" fmla="*/ 0 h 4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0" h="428">
                              <a:moveTo>
                                <a:pt x="131" y="394"/>
                              </a:moveTo>
                              <a:lnTo>
                                <a:pt x="107" y="394"/>
                              </a:lnTo>
                              <a:lnTo>
                                <a:pt x="60" y="392"/>
                              </a:lnTo>
                              <a:lnTo>
                                <a:pt x="36" y="391"/>
                              </a:lnTo>
                              <a:lnTo>
                                <a:pt x="36" y="354"/>
                              </a:lnTo>
                              <a:lnTo>
                                <a:pt x="39" y="285"/>
                              </a:lnTo>
                              <a:lnTo>
                                <a:pt x="39" y="248"/>
                              </a:lnTo>
                              <a:lnTo>
                                <a:pt x="67" y="228"/>
                              </a:lnTo>
                              <a:lnTo>
                                <a:pt x="102" y="228"/>
                              </a:lnTo>
                              <a:lnTo>
                                <a:pt x="131" y="244"/>
                              </a:lnTo>
                              <a:lnTo>
                                <a:pt x="131" y="283"/>
                              </a:lnTo>
                              <a:lnTo>
                                <a:pt x="131" y="355"/>
                              </a:lnTo>
                              <a:lnTo>
                                <a:pt x="131" y="394"/>
                              </a:lnTo>
                              <a:close/>
                              <a:moveTo>
                                <a:pt x="57" y="135"/>
                              </a:moveTo>
                              <a:lnTo>
                                <a:pt x="65" y="138"/>
                              </a:lnTo>
                              <a:lnTo>
                                <a:pt x="73" y="141"/>
                              </a:lnTo>
                              <a:lnTo>
                                <a:pt x="81" y="141"/>
                              </a:lnTo>
                              <a:lnTo>
                                <a:pt x="80" y="135"/>
                              </a:lnTo>
                              <a:lnTo>
                                <a:pt x="77" y="124"/>
                              </a:lnTo>
                              <a:lnTo>
                                <a:pt x="75" y="117"/>
                              </a:lnTo>
                              <a:lnTo>
                                <a:pt x="82" y="117"/>
                              </a:lnTo>
                              <a:lnTo>
                                <a:pt x="96" y="117"/>
                              </a:lnTo>
                              <a:lnTo>
                                <a:pt x="103" y="117"/>
                              </a:lnTo>
                              <a:lnTo>
                                <a:pt x="102" y="123"/>
                              </a:lnTo>
                              <a:lnTo>
                                <a:pt x="99" y="134"/>
                              </a:lnTo>
                              <a:lnTo>
                                <a:pt x="97" y="139"/>
                              </a:lnTo>
                              <a:lnTo>
                                <a:pt x="103" y="139"/>
                              </a:lnTo>
                              <a:lnTo>
                                <a:pt x="117" y="139"/>
                              </a:lnTo>
                              <a:lnTo>
                                <a:pt x="123" y="139"/>
                              </a:lnTo>
                              <a:lnTo>
                                <a:pt x="123" y="146"/>
                              </a:lnTo>
                              <a:lnTo>
                                <a:pt x="123" y="158"/>
                              </a:lnTo>
                              <a:lnTo>
                                <a:pt x="123" y="165"/>
                              </a:lnTo>
                              <a:lnTo>
                                <a:pt x="115" y="162"/>
                              </a:lnTo>
                              <a:lnTo>
                                <a:pt x="108" y="160"/>
                              </a:lnTo>
                              <a:lnTo>
                                <a:pt x="99" y="157"/>
                              </a:lnTo>
                              <a:lnTo>
                                <a:pt x="100" y="163"/>
                              </a:lnTo>
                              <a:lnTo>
                                <a:pt x="102" y="175"/>
                              </a:lnTo>
                              <a:lnTo>
                                <a:pt x="103" y="182"/>
                              </a:lnTo>
                              <a:lnTo>
                                <a:pt x="96" y="182"/>
                              </a:lnTo>
                              <a:lnTo>
                                <a:pt x="82" y="182"/>
                              </a:lnTo>
                              <a:lnTo>
                                <a:pt x="75" y="182"/>
                              </a:lnTo>
                              <a:lnTo>
                                <a:pt x="77" y="176"/>
                              </a:lnTo>
                              <a:lnTo>
                                <a:pt x="81" y="167"/>
                              </a:lnTo>
                              <a:lnTo>
                                <a:pt x="84" y="160"/>
                              </a:lnTo>
                              <a:lnTo>
                                <a:pt x="77" y="160"/>
                              </a:lnTo>
                              <a:lnTo>
                                <a:pt x="65" y="160"/>
                              </a:lnTo>
                              <a:lnTo>
                                <a:pt x="57" y="160"/>
                              </a:lnTo>
                              <a:lnTo>
                                <a:pt x="57" y="153"/>
                              </a:lnTo>
                              <a:lnTo>
                                <a:pt x="57" y="141"/>
                              </a:lnTo>
                              <a:lnTo>
                                <a:pt x="57" y="135"/>
                              </a:lnTo>
                              <a:close/>
                              <a:moveTo>
                                <a:pt x="104" y="0"/>
                              </a:moveTo>
                              <a:lnTo>
                                <a:pt x="90" y="24"/>
                              </a:lnTo>
                              <a:lnTo>
                                <a:pt x="62" y="69"/>
                              </a:lnTo>
                              <a:lnTo>
                                <a:pt x="41" y="99"/>
                              </a:lnTo>
                              <a:lnTo>
                                <a:pt x="28" y="117"/>
                              </a:lnTo>
                              <a:lnTo>
                                <a:pt x="11" y="144"/>
                              </a:lnTo>
                              <a:lnTo>
                                <a:pt x="3" y="157"/>
                              </a:lnTo>
                              <a:lnTo>
                                <a:pt x="3" y="184"/>
                              </a:lnTo>
                              <a:lnTo>
                                <a:pt x="2" y="250"/>
                              </a:lnTo>
                              <a:lnTo>
                                <a:pt x="1" y="329"/>
                              </a:lnTo>
                              <a:lnTo>
                                <a:pt x="0" y="395"/>
                              </a:lnTo>
                              <a:lnTo>
                                <a:pt x="0" y="422"/>
                              </a:lnTo>
                              <a:lnTo>
                                <a:pt x="45" y="423"/>
                              </a:lnTo>
                              <a:lnTo>
                                <a:pt x="129" y="425"/>
                              </a:lnTo>
                              <a:lnTo>
                                <a:pt x="174" y="428"/>
                              </a:lnTo>
                              <a:lnTo>
                                <a:pt x="174" y="399"/>
                              </a:lnTo>
                              <a:lnTo>
                                <a:pt x="176" y="333"/>
                              </a:lnTo>
                              <a:lnTo>
                                <a:pt x="177" y="253"/>
                              </a:lnTo>
                              <a:lnTo>
                                <a:pt x="179" y="187"/>
                              </a:lnTo>
                              <a:lnTo>
                                <a:pt x="180" y="159"/>
                              </a:lnTo>
                              <a:lnTo>
                                <a:pt x="161" y="118"/>
                              </a:lnTo>
                              <a:lnTo>
                                <a:pt x="123" y="42"/>
                              </a:lnTo>
                              <a:lnTo>
                                <a:pt x="1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7" name="Freeform 459"/>
                      <wps:cNvSpPr>
                        <a:spLocks noEditPoints="1"/>
                      </wps:cNvSpPr>
                      <wps:spPr bwMode="auto">
                        <a:xfrm>
                          <a:off x="612" y="329"/>
                          <a:ext cx="67" cy="36"/>
                        </a:xfrm>
                        <a:custGeom>
                          <a:avLst/>
                          <a:gdLst>
                            <a:gd name="T0" fmla="*/ 224 w 268"/>
                            <a:gd name="T1" fmla="*/ 88 h 146"/>
                            <a:gd name="T2" fmla="*/ 203 w 268"/>
                            <a:gd name="T3" fmla="*/ 80 h 146"/>
                            <a:gd name="T4" fmla="*/ 205 w 268"/>
                            <a:gd name="T5" fmla="*/ 89 h 146"/>
                            <a:gd name="T6" fmla="*/ 211 w 268"/>
                            <a:gd name="T7" fmla="*/ 112 h 146"/>
                            <a:gd name="T8" fmla="*/ 202 w 268"/>
                            <a:gd name="T9" fmla="*/ 112 h 146"/>
                            <a:gd name="T10" fmla="*/ 176 w 268"/>
                            <a:gd name="T11" fmla="*/ 112 h 146"/>
                            <a:gd name="T12" fmla="*/ 178 w 268"/>
                            <a:gd name="T13" fmla="*/ 105 h 146"/>
                            <a:gd name="T14" fmla="*/ 184 w 268"/>
                            <a:gd name="T15" fmla="*/ 85 h 146"/>
                            <a:gd name="T16" fmla="*/ 176 w 268"/>
                            <a:gd name="T17" fmla="*/ 85 h 146"/>
                            <a:gd name="T18" fmla="*/ 151 w 268"/>
                            <a:gd name="T19" fmla="*/ 85 h 146"/>
                            <a:gd name="T20" fmla="*/ 151 w 268"/>
                            <a:gd name="T21" fmla="*/ 77 h 146"/>
                            <a:gd name="T22" fmla="*/ 151 w 268"/>
                            <a:gd name="T23" fmla="*/ 54 h 146"/>
                            <a:gd name="T24" fmla="*/ 160 w 268"/>
                            <a:gd name="T25" fmla="*/ 58 h 146"/>
                            <a:gd name="T26" fmla="*/ 181 w 268"/>
                            <a:gd name="T27" fmla="*/ 61 h 146"/>
                            <a:gd name="T28" fmla="*/ 180 w 268"/>
                            <a:gd name="T29" fmla="*/ 54 h 146"/>
                            <a:gd name="T30" fmla="*/ 176 w 268"/>
                            <a:gd name="T31" fmla="*/ 32 h 146"/>
                            <a:gd name="T32" fmla="*/ 186 w 268"/>
                            <a:gd name="T33" fmla="*/ 32 h 146"/>
                            <a:gd name="T34" fmla="*/ 211 w 268"/>
                            <a:gd name="T35" fmla="*/ 32 h 146"/>
                            <a:gd name="T36" fmla="*/ 209 w 268"/>
                            <a:gd name="T37" fmla="*/ 38 h 146"/>
                            <a:gd name="T38" fmla="*/ 201 w 268"/>
                            <a:gd name="T39" fmla="*/ 58 h 146"/>
                            <a:gd name="T40" fmla="*/ 209 w 268"/>
                            <a:gd name="T41" fmla="*/ 58 h 146"/>
                            <a:gd name="T42" fmla="*/ 233 w 268"/>
                            <a:gd name="T43" fmla="*/ 58 h 146"/>
                            <a:gd name="T44" fmla="*/ 233 w 268"/>
                            <a:gd name="T45" fmla="*/ 67 h 146"/>
                            <a:gd name="T46" fmla="*/ 233 w 268"/>
                            <a:gd name="T47" fmla="*/ 91 h 146"/>
                            <a:gd name="T48" fmla="*/ 233 w 268"/>
                            <a:gd name="T49" fmla="*/ 91 h 146"/>
                            <a:gd name="T50" fmla="*/ 105 w 268"/>
                            <a:gd name="T51" fmla="*/ 87 h 146"/>
                            <a:gd name="T52" fmla="*/ 84 w 268"/>
                            <a:gd name="T53" fmla="*/ 78 h 146"/>
                            <a:gd name="T54" fmla="*/ 87 w 268"/>
                            <a:gd name="T55" fmla="*/ 87 h 146"/>
                            <a:gd name="T56" fmla="*/ 92 w 268"/>
                            <a:gd name="T57" fmla="*/ 110 h 146"/>
                            <a:gd name="T58" fmla="*/ 83 w 268"/>
                            <a:gd name="T59" fmla="*/ 110 h 146"/>
                            <a:gd name="T60" fmla="*/ 57 w 268"/>
                            <a:gd name="T61" fmla="*/ 110 h 146"/>
                            <a:gd name="T62" fmla="*/ 59 w 268"/>
                            <a:gd name="T63" fmla="*/ 103 h 146"/>
                            <a:gd name="T64" fmla="*/ 66 w 268"/>
                            <a:gd name="T65" fmla="*/ 83 h 146"/>
                            <a:gd name="T66" fmla="*/ 57 w 268"/>
                            <a:gd name="T67" fmla="*/ 83 h 146"/>
                            <a:gd name="T68" fmla="*/ 33 w 268"/>
                            <a:gd name="T69" fmla="*/ 83 h 146"/>
                            <a:gd name="T70" fmla="*/ 33 w 268"/>
                            <a:gd name="T71" fmla="*/ 76 h 146"/>
                            <a:gd name="T72" fmla="*/ 33 w 268"/>
                            <a:gd name="T73" fmla="*/ 51 h 146"/>
                            <a:gd name="T74" fmla="*/ 42 w 268"/>
                            <a:gd name="T75" fmla="*/ 57 h 146"/>
                            <a:gd name="T76" fmla="*/ 62 w 268"/>
                            <a:gd name="T77" fmla="*/ 59 h 146"/>
                            <a:gd name="T78" fmla="*/ 61 w 268"/>
                            <a:gd name="T79" fmla="*/ 51 h 146"/>
                            <a:gd name="T80" fmla="*/ 57 w 268"/>
                            <a:gd name="T81" fmla="*/ 31 h 146"/>
                            <a:gd name="T82" fmla="*/ 67 w 268"/>
                            <a:gd name="T83" fmla="*/ 31 h 146"/>
                            <a:gd name="T84" fmla="*/ 92 w 268"/>
                            <a:gd name="T85" fmla="*/ 31 h 146"/>
                            <a:gd name="T86" fmla="*/ 90 w 268"/>
                            <a:gd name="T87" fmla="*/ 37 h 146"/>
                            <a:gd name="T88" fmla="*/ 81 w 268"/>
                            <a:gd name="T89" fmla="*/ 57 h 146"/>
                            <a:gd name="T90" fmla="*/ 90 w 268"/>
                            <a:gd name="T91" fmla="*/ 57 h 146"/>
                            <a:gd name="T92" fmla="*/ 114 w 268"/>
                            <a:gd name="T93" fmla="*/ 57 h 146"/>
                            <a:gd name="T94" fmla="*/ 114 w 268"/>
                            <a:gd name="T95" fmla="*/ 65 h 146"/>
                            <a:gd name="T96" fmla="*/ 114 w 268"/>
                            <a:gd name="T97" fmla="*/ 89 h 146"/>
                            <a:gd name="T98" fmla="*/ 114 w 268"/>
                            <a:gd name="T99" fmla="*/ 89 h 146"/>
                            <a:gd name="T100" fmla="*/ 236 w 268"/>
                            <a:gd name="T101" fmla="*/ 0 h 146"/>
                            <a:gd name="T102" fmla="*/ 93 w 268"/>
                            <a:gd name="T103" fmla="*/ 0 h 146"/>
                            <a:gd name="T104" fmla="*/ 0 w 268"/>
                            <a:gd name="T105" fmla="*/ 0 h 146"/>
                            <a:gd name="T106" fmla="*/ 0 w 268"/>
                            <a:gd name="T107" fmla="*/ 38 h 146"/>
                            <a:gd name="T108" fmla="*/ 0 w 268"/>
                            <a:gd name="T109" fmla="*/ 146 h 146"/>
                            <a:gd name="T110" fmla="*/ 54 w 268"/>
                            <a:gd name="T111" fmla="*/ 146 h 146"/>
                            <a:gd name="T112" fmla="*/ 165 w 268"/>
                            <a:gd name="T113" fmla="*/ 146 h 146"/>
                            <a:gd name="T114" fmla="*/ 268 w 268"/>
                            <a:gd name="T115" fmla="*/ 139 h 146"/>
                            <a:gd name="T116" fmla="*/ 268 w 268"/>
                            <a:gd name="T117" fmla="*/ 90 h 146"/>
                            <a:gd name="T118" fmla="*/ 264 w 268"/>
                            <a:gd name="T119" fmla="*/ 0 h 146"/>
                            <a:gd name="T120" fmla="*/ 264 w 268"/>
                            <a:gd name="T121" fmla="*/ 0 h 1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8" h="146">
                              <a:moveTo>
                                <a:pt x="233" y="91"/>
                              </a:moveTo>
                              <a:lnTo>
                                <a:pt x="224" y="88"/>
                              </a:lnTo>
                              <a:lnTo>
                                <a:pt x="214" y="84"/>
                              </a:lnTo>
                              <a:lnTo>
                                <a:pt x="203" y="80"/>
                              </a:lnTo>
                              <a:lnTo>
                                <a:pt x="205" y="89"/>
                              </a:lnTo>
                              <a:lnTo>
                                <a:pt x="209" y="104"/>
                              </a:lnTo>
                              <a:lnTo>
                                <a:pt x="211" y="112"/>
                              </a:lnTo>
                              <a:lnTo>
                                <a:pt x="202" y="112"/>
                              </a:lnTo>
                              <a:lnTo>
                                <a:pt x="186" y="112"/>
                              </a:lnTo>
                              <a:lnTo>
                                <a:pt x="176" y="112"/>
                              </a:lnTo>
                              <a:lnTo>
                                <a:pt x="178" y="105"/>
                              </a:lnTo>
                              <a:lnTo>
                                <a:pt x="182" y="92"/>
                              </a:lnTo>
                              <a:lnTo>
                                <a:pt x="184" y="85"/>
                              </a:lnTo>
                              <a:lnTo>
                                <a:pt x="176" y="85"/>
                              </a:lnTo>
                              <a:lnTo>
                                <a:pt x="160" y="85"/>
                              </a:lnTo>
                              <a:lnTo>
                                <a:pt x="151" y="85"/>
                              </a:lnTo>
                              <a:lnTo>
                                <a:pt x="151" y="77"/>
                              </a:lnTo>
                              <a:lnTo>
                                <a:pt x="151" y="61"/>
                              </a:lnTo>
                              <a:lnTo>
                                <a:pt x="151" y="54"/>
                              </a:lnTo>
                              <a:lnTo>
                                <a:pt x="160" y="58"/>
                              </a:lnTo>
                              <a:lnTo>
                                <a:pt x="170" y="61"/>
                              </a:lnTo>
                              <a:lnTo>
                                <a:pt x="181" y="61"/>
                              </a:lnTo>
                              <a:lnTo>
                                <a:pt x="180" y="54"/>
                              </a:lnTo>
                              <a:lnTo>
                                <a:pt x="178" y="39"/>
                              </a:lnTo>
                              <a:lnTo>
                                <a:pt x="176" y="32"/>
                              </a:lnTo>
                              <a:lnTo>
                                <a:pt x="186" y="32"/>
                              </a:lnTo>
                              <a:lnTo>
                                <a:pt x="202" y="32"/>
                              </a:lnTo>
                              <a:lnTo>
                                <a:pt x="211" y="32"/>
                              </a:lnTo>
                              <a:lnTo>
                                <a:pt x="209" y="38"/>
                              </a:lnTo>
                              <a:lnTo>
                                <a:pt x="203" y="51"/>
                              </a:lnTo>
                              <a:lnTo>
                                <a:pt x="201" y="58"/>
                              </a:lnTo>
                              <a:lnTo>
                                <a:pt x="209" y="58"/>
                              </a:lnTo>
                              <a:lnTo>
                                <a:pt x="224" y="58"/>
                              </a:lnTo>
                              <a:lnTo>
                                <a:pt x="233" y="58"/>
                              </a:lnTo>
                              <a:lnTo>
                                <a:pt x="233" y="67"/>
                              </a:lnTo>
                              <a:lnTo>
                                <a:pt x="233" y="82"/>
                              </a:lnTo>
                              <a:lnTo>
                                <a:pt x="233" y="91"/>
                              </a:lnTo>
                              <a:close/>
                              <a:moveTo>
                                <a:pt x="114" y="89"/>
                              </a:moveTo>
                              <a:lnTo>
                                <a:pt x="105" y="87"/>
                              </a:lnTo>
                              <a:lnTo>
                                <a:pt x="95" y="82"/>
                              </a:lnTo>
                              <a:lnTo>
                                <a:pt x="84" y="78"/>
                              </a:lnTo>
                              <a:lnTo>
                                <a:pt x="87" y="87"/>
                              </a:lnTo>
                              <a:lnTo>
                                <a:pt x="90" y="102"/>
                              </a:lnTo>
                              <a:lnTo>
                                <a:pt x="92" y="110"/>
                              </a:lnTo>
                              <a:lnTo>
                                <a:pt x="83" y="110"/>
                              </a:lnTo>
                              <a:lnTo>
                                <a:pt x="67" y="110"/>
                              </a:lnTo>
                              <a:lnTo>
                                <a:pt x="57" y="110"/>
                              </a:lnTo>
                              <a:lnTo>
                                <a:pt x="59" y="103"/>
                              </a:lnTo>
                              <a:lnTo>
                                <a:pt x="64" y="90"/>
                              </a:lnTo>
                              <a:lnTo>
                                <a:pt x="66" y="83"/>
                              </a:lnTo>
                              <a:lnTo>
                                <a:pt x="57" y="83"/>
                              </a:lnTo>
                              <a:lnTo>
                                <a:pt x="42" y="83"/>
                              </a:lnTo>
                              <a:lnTo>
                                <a:pt x="33" y="83"/>
                              </a:lnTo>
                              <a:lnTo>
                                <a:pt x="33" y="76"/>
                              </a:lnTo>
                              <a:lnTo>
                                <a:pt x="33" y="60"/>
                              </a:lnTo>
                              <a:lnTo>
                                <a:pt x="33" y="51"/>
                              </a:lnTo>
                              <a:lnTo>
                                <a:pt x="42" y="57"/>
                              </a:lnTo>
                              <a:lnTo>
                                <a:pt x="50" y="60"/>
                              </a:lnTo>
                              <a:lnTo>
                                <a:pt x="62" y="59"/>
                              </a:lnTo>
                              <a:lnTo>
                                <a:pt x="61" y="51"/>
                              </a:lnTo>
                              <a:lnTo>
                                <a:pt x="59" y="37"/>
                              </a:lnTo>
                              <a:lnTo>
                                <a:pt x="57" y="31"/>
                              </a:lnTo>
                              <a:lnTo>
                                <a:pt x="67" y="31"/>
                              </a:lnTo>
                              <a:lnTo>
                                <a:pt x="83" y="31"/>
                              </a:lnTo>
                              <a:lnTo>
                                <a:pt x="92" y="31"/>
                              </a:lnTo>
                              <a:lnTo>
                                <a:pt x="90" y="37"/>
                              </a:lnTo>
                              <a:lnTo>
                                <a:pt x="84" y="49"/>
                              </a:lnTo>
                              <a:lnTo>
                                <a:pt x="81" y="57"/>
                              </a:lnTo>
                              <a:lnTo>
                                <a:pt x="90" y="57"/>
                              </a:lnTo>
                              <a:lnTo>
                                <a:pt x="105" y="57"/>
                              </a:lnTo>
                              <a:lnTo>
                                <a:pt x="114" y="57"/>
                              </a:lnTo>
                              <a:lnTo>
                                <a:pt x="114" y="65"/>
                              </a:lnTo>
                              <a:lnTo>
                                <a:pt x="114" y="81"/>
                              </a:lnTo>
                              <a:lnTo>
                                <a:pt x="114" y="89"/>
                              </a:lnTo>
                              <a:close/>
                              <a:moveTo>
                                <a:pt x="264" y="0"/>
                              </a:moveTo>
                              <a:lnTo>
                                <a:pt x="236" y="0"/>
                              </a:lnTo>
                              <a:lnTo>
                                <a:pt x="170" y="0"/>
                              </a:lnTo>
                              <a:lnTo>
                                <a:pt x="93" y="0"/>
                              </a:lnTo>
                              <a:lnTo>
                                <a:pt x="27" y="0"/>
                              </a:lnTo>
                              <a:lnTo>
                                <a:pt x="0" y="0"/>
                              </a:lnTo>
                              <a:lnTo>
                                <a:pt x="0" y="38"/>
                              </a:lnTo>
                              <a:lnTo>
                                <a:pt x="0" y="108"/>
                              </a:lnTo>
                              <a:lnTo>
                                <a:pt x="0" y="146"/>
                              </a:lnTo>
                              <a:lnTo>
                                <a:pt x="54" y="146"/>
                              </a:lnTo>
                              <a:lnTo>
                                <a:pt x="109" y="146"/>
                              </a:lnTo>
                              <a:lnTo>
                                <a:pt x="165" y="146"/>
                              </a:lnTo>
                              <a:lnTo>
                                <a:pt x="219" y="145"/>
                              </a:lnTo>
                              <a:lnTo>
                                <a:pt x="268" y="139"/>
                              </a:lnTo>
                              <a:lnTo>
                                <a:pt x="268" y="90"/>
                              </a:lnTo>
                              <a:lnTo>
                                <a:pt x="268" y="46"/>
                              </a:lnTo>
                              <a:lnTo>
                                <a:pt x="2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8" name="Freeform 460"/>
                      <wps:cNvSpPr>
                        <a:spLocks noEditPoints="1"/>
                      </wps:cNvSpPr>
                      <wps:spPr bwMode="auto">
                        <a:xfrm>
                          <a:off x="810" y="329"/>
                          <a:ext cx="64" cy="35"/>
                        </a:xfrm>
                        <a:custGeom>
                          <a:avLst/>
                          <a:gdLst>
                            <a:gd name="T0" fmla="*/ 106 w 260"/>
                            <a:gd name="T1" fmla="*/ 87 h 141"/>
                            <a:gd name="T2" fmla="*/ 85 w 260"/>
                            <a:gd name="T3" fmla="*/ 79 h 141"/>
                            <a:gd name="T4" fmla="*/ 87 w 260"/>
                            <a:gd name="T5" fmla="*/ 87 h 141"/>
                            <a:gd name="T6" fmla="*/ 94 w 260"/>
                            <a:gd name="T7" fmla="*/ 111 h 141"/>
                            <a:gd name="T8" fmla="*/ 84 w 260"/>
                            <a:gd name="T9" fmla="*/ 111 h 141"/>
                            <a:gd name="T10" fmla="*/ 59 w 260"/>
                            <a:gd name="T11" fmla="*/ 111 h 141"/>
                            <a:gd name="T12" fmla="*/ 61 w 260"/>
                            <a:gd name="T13" fmla="*/ 104 h 141"/>
                            <a:gd name="T14" fmla="*/ 66 w 260"/>
                            <a:gd name="T15" fmla="*/ 83 h 141"/>
                            <a:gd name="T16" fmla="*/ 58 w 260"/>
                            <a:gd name="T17" fmla="*/ 83 h 141"/>
                            <a:gd name="T18" fmla="*/ 34 w 260"/>
                            <a:gd name="T19" fmla="*/ 83 h 141"/>
                            <a:gd name="T20" fmla="*/ 34 w 260"/>
                            <a:gd name="T21" fmla="*/ 76 h 141"/>
                            <a:gd name="T22" fmla="*/ 34 w 260"/>
                            <a:gd name="T23" fmla="*/ 51 h 141"/>
                            <a:gd name="T24" fmla="*/ 42 w 260"/>
                            <a:gd name="T25" fmla="*/ 57 h 141"/>
                            <a:gd name="T26" fmla="*/ 64 w 260"/>
                            <a:gd name="T27" fmla="*/ 60 h 141"/>
                            <a:gd name="T28" fmla="*/ 62 w 260"/>
                            <a:gd name="T29" fmla="*/ 53 h 141"/>
                            <a:gd name="T30" fmla="*/ 59 w 260"/>
                            <a:gd name="T31" fmla="*/ 31 h 141"/>
                            <a:gd name="T32" fmla="*/ 67 w 260"/>
                            <a:gd name="T33" fmla="*/ 31 h 141"/>
                            <a:gd name="T34" fmla="*/ 94 w 260"/>
                            <a:gd name="T35" fmla="*/ 31 h 141"/>
                            <a:gd name="T36" fmla="*/ 91 w 260"/>
                            <a:gd name="T37" fmla="*/ 37 h 141"/>
                            <a:gd name="T38" fmla="*/ 83 w 260"/>
                            <a:gd name="T39" fmla="*/ 57 h 141"/>
                            <a:gd name="T40" fmla="*/ 92 w 260"/>
                            <a:gd name="T41" fmla="*/ 57 h 141"/>
                            <a:gd name="T42" fmla="*/ 115 w 260"/>
                            <a:gd name="T43" fmla="*/ 57 h 141"/>
                            <a:gd name="T44" fmla="*/ 115 w 260"/>
                            <a:gd name="T45" fmla="*/ 66 h 141"/>
                            <a:gd name="T46" fmla="*/ 115 w 260"/>
                            <a:gd name="T47" fmla="*/ 89 h 141"/>
                            <a:gd name="T48" fmla="*/ 115 w 260"/>
                            <a:gd name="T49" fmla="*/ 89 h 141"/>
                            <a:gd name="T50" fmla="*/ 225 w 260"/>
                            <a:gd name="T51" fmla="*/ 88 h 141"/>
                            <a:gd name="T52" fmla="*/ 204 w 260"/>
                            <a:gd name="T53" fmla="*/ 80 h 141"/>
                            <a:gd name="T54" fmla="*/ 206 w 260"/>
                            <a:gd name="T55" fmla="*/ 89 h 141"/>
                            <a:gd name="T56" fmla="*/ 213 w 260"/>
                            <a:gd name="T57" fmla="*/ 112 h 141"/>
                            <a:gd name="T58" fmla="*/ 204 w 260"/>
                            <a:gd name="T59" fmla="*/ 112 h 141"/>
                            <a:gd name="T60" fmla="*/ 177 w 260"/>
                            <a:gd name="T61" fmla="*/ 112 h 141"/>
                            <a:gd name="T62" fmla="*/ 180 w 260"/>
                            <a:gd name="T63" fmla="*/ 105 h 141"/>
                            <a:gd name="T64" fmla="*/ 185 w 260"/>
                            <a:gd name="T65" fmla="*/ 85 h 141"/>
                            <a:gd name="T66" fmla="*/ 176 w 260"/>
                            <a:gd name="T67" fmla="*/ 85 h 141"/>
                            <a:gd name="T68" fmla="*/ 153 w 260"/>
                            <a:gd name="T69" fmla="*/ 85 h 141"/>
                            <a:gd name="T70" fmla="*/ 153 w 260"/>
                            <a:gd name="T71" fmla="*/ 77 h 141"/>
                            <a:gd name="T72" fmla="*/ 153 w 260"/>
                            <a:gd name="T73" fmla="*/ 54 h 141"/>
                            <a:gd name="T74" fmla="*/ 161 w 260"/>
                            <a:gd name="T75" fmla="*/ 58 h 141"/>
                            <a:gd name="T76" fmla="*/ 183 w 260"/>
                            <a:gd name="T77" fmla="*/ 61 h 141"/>
                            <a:gd name="T78" fmla="*/ 181 w 260"/>
                            <a:gd name="T79" fmla="*/ 54 h 141"/>
                            <a:gd name="T80" fmla="*/ 177 w 260"/>
                            <a:gd name="T81" fmla="*/ 32 h 141"/>
                            <a:gd name="T82" fmla="*/ 186 w 260"/>
                            <a:gd name="T83" fmla="*/ 32 h 141"/>
                            <a:gd name="T84" fmla="*/ 213 w 260"/>
                            <a:gd name="T85" fmla="*/ 32 h 141"/>
                            <a:gd name="T86" fmla="*/ 209 w 260"/>
                            <a:gd name="T87" fmla="*/ 39 h 141"/>
                            <a:gd name="T88" fmla="*/ 202 w 260"/>
                            <a:gd name="T89" fmla="*/ 59 h 141"/>
                            <a:gd name="T90" fmla="*/ 210 w 260"/>
                            <a:gd name="T91" fmla="*/ 59 h 141"/>
                            <a:gd name="T92" fmla="*/ 233 w 260"/>
                            <a:gd name="T93" fmla="*/ 59 h 141"/>
                            <a:gd name="T94" fmla="*/ 233 w 260"/>
                            <a:gd name="T95" fmla="*/ 67 h 141"/>
                            <a:gd name="T96" fmla="*/ 233 w 260"/>
                            <a:gd name="T97" fmla="*/ 91 h 141"/>
                            <a:gd name="T98" fmla="*/ 233 w 260"/>
                            <a:gd name="T99" fmla="*/ 91 h 141"/>
                            <a:gd name="T100" fmla="*/ 0 w 260"/>
                            <a:gd name="T101" fmla="*/ 46 h 141"/>
                            <a:gd name="T102" fmla="*/ 5 w 260"/>
                            <a:gd name="T103" fmla="*/ 141 h 141"/>
                            <a:gd name="T104" fmla="*/ 31 w 260"/>
                            <a:gd name="T105" fmla="*/ 141 h 141"/>
                            <a:gd name="T106" fmla="*/ 170 w 260"/>
                            <a:gd name="T107" fmla="*/ 141 h 141"/>
                            <a:gd name="T108" fmla="*/ 260 w 260"/>
                            <a:gd name="T109" fmla="*/ 141 h 141"/>
                            <a:gd name="T110" fmla="*/ 260 w 260"/>
                            <a:gd name="T111" fmla="*/ 105 h 141"/>
                            <a:gd name="T112" fmla="*/ 260 w 260"/>
                            <a:gd name="T113" fmla="*/ 0 h 141"/>
                            <a:gd name="T114" fmla="*/ 233 w 260"/>
                            <a:gd name="T115" fmla="*/ 0 h 141"/>
                            <a:gd name="T116" fmla="*/ 96 w 260"/>
                            <a:gd name="T117" fmla="*/ 0 h 141"/>
                            <a:gd name="T118" fmla="*/ 7 w 260"/>
                            <a:gd name="T119" fmla="*/ 0 h 141"/>
                            <a:gd name="T120" fmla="*/ 7 w 260"/>
                            <a:gd name="T121" fmla="*/ 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60" h="141">
                              <a:moveTo>
                                <a:pt x="115" y="89"/>
                              </a:moveTo>
                              <a:lnTo>
                                <a:pt x="106" y="87"/>
                              </a:lnTo>
                              <a:lnTo>
                                <a:pt x="96" y="83"/>
                              </a:lnTo>
                              <a:lnTo>
                                <a:pt x="85" y="79"/>
                              </a:lnTo>
                              <a:lnTo>
                                <a:pt x="87" y="87"/>
                              </a:lnTo>
                              <a:lnTo>
                                <a:pt x="92" y="102"/>
                              </a:lnTo>
                              <a:lnTo>
                                <a:pt x="94" y="111"/>
                              </a:lnTo>
                              <a:lnTo>
                                <a:pt x="84" y="111"/>
                              </a:lnTo>
                              <a:lnTo>
                                <a:pt x="67" y="111"/>
                              </a:lnTo>
                              <a:lnTo>
                                <a:pt x="59" y="111"/>
                              </a:lnTo>
                              <a:lnTo>
                                <a:pt x="61" y="104"/>
                              </a:lnTo>
                              <a:lnTo>
                                <a:pt x="64" y="91"/>
                              </a:lnTo>
                              <a:lnTo>
                                <a:pt x="66" y="83"/>
                              </a:lnTo>
                              <a:lnTo>
                                <a:pt x="58" y="83"/>
                              </a:lnTo>
                              <a:lnTo>
                                <a:pt x="42" y="83"/>
                              </a:lnTo>
                              <a:lnTo>
                                <a:pt x="34" y="83"/>
                              </a:lnTo>
                              <a:lnTo>
                                <a:pt x="34" y="76"/>
                              </a:lnTo>
                              <a:lnTo>
                                <a:pt x="34" y="60"/>
                              </a:lnTo>
                              <a:lnTo>
                                <a:pt x="34" y="51"/>
                              </a:lnTo>
                              <a:lnTo>
                                <a:pt x="42" y="57"/>
                              </a:lnTo>
                              <a:lnTo>
                                <a:pt x="52" y="60"/>
                              </a:lnTo>
                              <a:lnTo>
                                <a:pt x="64" y="60"/>
                              </a:lnTo>
                              <a:lnTo>
                                <a:pt x="62" y="53"/>
                              </a:lnTo>
                              <a:lnTo>
                                <a:pt x="60" y="38"/>
                              </a:lnTo>
                              <a:lnTo>
                                <a:pt x="59" y="31"/>
                              </a:lnTo>
                              <a:lnTo>
                                <a:pt x="67" y="31"/>
                              </a:lnTo>
                              <a:lnTo>
                                <a:pt x="84" y="31"/>
                              </a:lnTo>
                              <a:lnTo>
                                <a:pt x="94" y="31"/>
                              </a:lnTo>
                              <a:lnTo>
                                <a:pt x="91" y="37"/>
                              </a:lnTo>
                              <a:lnTo>
                                <a:pt x="85" y="50"/>
                              </a:lnTo>
                              <a:lnTo>
                                <a:pt x="83" y="57"/>
                              </a:lnTo>
                              <a:lnTo>
                                <a:pt x="92" y="57"/>
                              </a:lnTo>
                              <a:lnTo>
                                <a:pt x="107" y="57"/>
                              </a:lnTo>
                              <a:lnTo>
                                <a:pt x="115" y="57"/>
                              </a:lnTo>
                              <a:lnTo>
                                <a:pt x="115" y="66"/>
                              </a:lnTo>
                              <a:lnTo>
                                <a:pt x="115" y="81"/>
                              </a:lnTo>
                              <a:lnTo>
                                <a:pt x="115" y="89"/>
                              </a:lnTo>
                              <a:close/>
                              <a:moveTo>
                                <a:pt x="233" y="91"/>
                              </a:moveTo>
                              <a:lnTo>
                                <a:pt x="225" y="88"/>
                              </a:lnTo>
                              <a:lnTo>
                                <a:pt x="215" y="84"/>
                              </a:lnTo>
                              <a:lnTo>
                                <a:pt x="204" y="80"/>
                              </a:lnTo>
                              <a:lnTo>
                                <a:pt x="206" y="89"/>
                              </a:lnTo>
                              <a:lnTo>
                                <a:pt x="210" y="104"/>
                              </a:lnTo>
                              <a:lnTo>
                                <a:pt x="213" y="112"/>
                              </a:lnTo>
                              <a:lnTo>
                                <a:pt x="204" y="112"/>
                              </a:lnTo>
                              <a:lnTo>
                                <a:pt x="186" y="112"/>
                              </a:lnTo>
                              <a:lnTo>
                                <a:pt x="177" y="112"/>
                              </a:lnTo>
                              <a:lnTo>
                                <a:pt x="180" y="105"/>
                              </a:lnTo>
                              <a:lnTo>
                                <a:pt x="183" y="92"/>
                              </a:lnTo>
                              <a:lnTo>
                                <a:pt x="185" y="85"/>
                              </a:lnTo>
                              <a:lnTo>
                                <a:pt x="176" y="85"/>
                              </a:lnTo>
                              <a:lnTo>
                                <a:pt x="161" y="85"/>
                              </a:lnTo>
                              <a:lnTo>
                                <a:pt x="153" y="85"/>
                              </a:lnTo>
                              <a:lnTo>
                                <a:pt x="153" y="77"/>
                              </a:lnTo>
                              <a:lnTo>
                                <a:pt x="153" y="61"/>
                              </a:lnTo>
                              <a:lnTo>
                                <a:pt x="153" y="54"/>
                              </a:lnTo>
                              <a:lnTo>
                                <a:pt x="161" y="58"/>
                              </a:lnTo>
                              <a:lnTo>
                                <a:pt x="171" y="61"/>
                              </a:lnTo>
                              <a:lnTo>
                                <a:pt x="183" y="61"/>
                              </a:lnTo>
                              <a:lnTo>
                                <a:pt x="181" y="54"/>
                              </a:lnTo>
                              <a:lnTo>
                                <a:pt x="179" y="39"/>
                              </a:lnTo>
                              <a:lnTo>
                                <a:pt x="177" y="32"/>
                              </a:lnTo>
                              <a:lnTo>
                                <a:pt x="186" y="32"/>
                              </a:lnTo>
                              <a:lnTo>
                                <a:pt x="204" y="32"/>
                              </a:lnTo>
                              <a:lnTo>
                                <a:pt x="213" y="32"/>
                              </a:lnTo>
                              <a:lnTo>
                                <a:pt x="209" y="39"/>
                              </a:lnTo>
                              <a:lnTo>
                                <a:pt x="205" y="51"/>
                              </a:lnTo>
                              <a:lnTo>
                                <a:pt x="202" y="59"/>
                              </a:lnTo>
                              <a:lnTo>
                                <a:pt x="210" y="59"/>
                              </a:lnTo>
                              <a:lnTo>
                                <a:pt x="226" y="59"/>
                              </a:lnTo>
                              <a:lnTo>
                                <a:pt x="233" y="59"/>
                              </a:lnTo>
                              <a:lnTo>
                                <a:pt x="233" y="67"/>
                              </a:lnTo>
                              <a:lnTo>
                                <a:pt x="233" y="82"/>
                              </a:lnTo>
                              <a:lnTo>
                                <a:pt x="233" y="91"/>
                              </a:lnTo>
                              <a:close/>
                              <a:moveTo>
                                <a:pt x="7" y="0"/>
                              </a:moveTo>
                              <a:lnTo>
                                <a:pt x="0" y="46"/>
                              </a:lnTo>
                              <a:lnTo>
                                <a:pt x="0" y="95"/>
                              </a:lnTo>
                              <a:lnTo>
                                <a:pt x="5" y="141"/>
                              </a:lnTo>
                              <a:lnTo>
                                <a:pt x="31" y="141"/>
                              </a:lnTo>
                              <a:lnTo>
                                <a:pt x="94" y="141"/>
                              </a:lnTo>
                              <a:lnTo>
                                <a:pt x="170" y="141"/>
                              </a:lnTo>
                              <a:lnTo>
                                <a:pt x="233" y="141"/>
                              </a:lnTo>
                              <a:lnTo>
                                <a:pt x="260" y="141"/>
                              </a:lnTo>
                              <a:lnTo>
                                <a:pt x="260" y="105"/>
                              </a:lnTo>
                              <a:lnTo>
                                <a:pt x="260" y="37"/>
                              </a:lnTo>
                              <a:lnTo>
                                <a:pt x="260" y="0"/>
                              </a:lnTo>
                              <a:lnTo>
                                <a:pt x="233" y="0"/>
                              </a:lnTo>
                              <a:lnTo>
                                <a:pt x="171" y="0"/>
                              </a:lnTo>
                              <a:lnTo>
                                <a:pt x="96" y="0"/>
                              </a:lnTo>
                              <a:lnTo>
                                <a:pt x="33" y="0"/>
                              </a:lnTo>
                              <a:lnTo>
                                <a:pt x="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9" name="Freeform 461"/>
                      <wps:cNvSpPr>
                        <a:spLocks noEditPoints="1"/>
                      </wps:cNvSpPr>
                      <wps:spPr bwMode="auto">
                        <a:xfrm>
                          <a:off x="694" y="329"/>
                          <a:ext cx="100" cy="35"/>
                        </a:xfrm>
                        <a:custGeom>
                          <a:avLst/>
                          <a:gdLst>
                            <a:gd name="T0" fmla="*/ 343 w 398"/>
                            <a:gd name="T1" fmla="*/ 82 h 141"/>
                            <a:gd name="T2" fmla="*/ 334 w 398"/>
                            <a:gd name="T3" fmla="*/ 87 h 141"/>
                            <a:gd name="T4" fmla="*/ 339 w 398"/>
                            <a:gd name="T5" fmla="*/ 110 h 141"/>
                            <a:gd name="T6" fmla="*/ 304 w 398"/>
                            <a:gd name="T7" fmla="*/ 110 h 141"/>
                            <a:gd name="T8" fmla="*/ 311 w 398"/>
                            <a:gd name="T9" fmla="*/ 90 h 141"/>
                            <a:gd name="T10" fmla="*/ 304 w 398"/>
                            <a:gd name="T11" fmla="*/ 83 h 141"/>
                            <a:gd name="T12" fmla="*/ 280 w 398"/>
                            <a:gd name="T13" fmla="*/ 83 h 141"/>
                            <a:gd name="T14" fmla="*/ 280 w 398"/>
                            <a:gd name="T15" fmla="*/ 51 h 141"/>
                            <a:gd name="T16" fmla="*/ 299 w 398"/>
                            <a:gd name="T17" fmla="*/ 60 h 141"/>
                            <a:gd name="T18" fmla="*/ 309 w 398"/>
                            <a:gd name="T19" fmla="*/ 51 h 141"/>
                            <a:gd name="T20" fmla="*/ 304 w 398"/>
                            <a:gd name="T21" fmla="*/ 31 h 141"/>
                            <a:gd name="T22" fmla="*/ 339 w 398"/>
                            <a:gd name="T23" fmla="*/ 31 h 141"/>
                            <a:gd name="T24" fmla="*/ 332 w 398"/>
                            <a:gd name="T25" fmla="*/ 49 h 141"/>
                            <a:gd name="T26" fmla="*/ 337 w 398"/>
                            <a:gd name="T27" fmla="*/ 57 h 141"/>
                            <a:gd name="T28" fmla="*/ 361 w 398"/>
                            <a:gd name="T29" fmla="*/ 57 h 141"/>
                            <a:gd name="T30" fmla="*/ 361 w 398"/>
                            <a:gd name="T31" fmla="*/ 89 h 141"/>
                            <a:gd name="T32" fmla="*/ 245 w 398"/>
                            <a:gd name="T33" fmla="*/ 91 h 141"/>
                            <a:gd name="T34" fmla="*/ 215 w 398"/>
                            <a:gd name="T35" fmla="*/ 80 h 141"/>
                            <a:gd name="T36" fmla="*/ 221 w 398"/>
                            <a:gd name="T37" fmla="*/ 104 h 141"/>
                            <a:gd name="T38" fmla="*/ 214 w 398"/>
                            <a:gd name="T39" fmla="*/ 112 h 141"/>
                            <a:gd name="T40" fmla="*/ 188 w 398"/>
                            <a:gd name="T41" fmla="*/ 112 h 141"/>
                            <a:gd name="T42" fmla="*/ 196 w 398"/>
                            <a:gd name="T43" fmla="*/ 85 h 141"/>
                            <a:gd name="T44" fmla="*/ 172 w 398"/>
                            <a:gd name="T45" fmla="*/ 85 h 141"/>
                            <a:gd name="T46" fmla="*/ 163 w 398"/>
                            <a:gd name="T47" fmla="*/ 77 h 141"/>
                            <a:gd name="T48" fmla="*/ 163 w 398"/>
                            <a:gd name="T49" fmla="*/ 54 h 141"/>
                            <a:gd name="T50" fmla="*/ 193 w 398"/>
                            <a:gd name="T51" fmla="*/ 61 h 141"/>
                            <a:gd name="T52" fmla="*/ 190 w 398"/>
                            <a:gd name="T53" fmla="*/ 39 h 141"/>
                            <a:gd name="T54" fmla="*/ 198 w 398"/>
                            <a:gd name="T55" fmla="*/ 32 h 141"/>
                            <a:gd name="T56" fmla="*/ 223 w 398"/>
                            <a:gd name="T57" fmla="*/ 32 h 141"/>
                            <a:gd name="T58" fmla="*/ 212 w 398"/>
                            <a:gd name="T59" fmla="*/ 59 h 141"/>
                            <a:gd name="T60" fmla="*/ 236 w 398"/>
                            <a:gd name="T61" fmla="*/ 59 h 141"/>
                            <a:gd name="T62" fmla="*/ 245 w 398"/>
                            <a:gd name="T63" fmla="*/ 67 h 141"/>
                            <a:gd name="T64" fmla="*/ 245 w 398"/>
                            <a:gd name="T65" fmla="*/ 91 h 141"/>
                            <a:gd name="T66" fmla="*/ 107 w 398"/>
                            <a:gd name="T67" fmla="*/ 87 h 141"/>
                            <a:gd name="T68" fmla="*/ 87 w 398"/>
                            <a:gd name="T69" fmla="*/ 79 h 141"/>
                            <a:gd name="T70" fmla="*/ 95 w 398"/>
                            <a:gd name="T71" fmla="*/ 111 h 141"/>
                            <a:gd name="T72" fmla="*/ 69 w 398"/>
                            <a:gd name="T73" fmla="*/ 111 h 141"/>
                            <a:gd name="T74" fmla="*/ 62 w 398"/>
                            <a:gd name="T75" fmla="*/ 104 h 141"/>
                            <a:gd name="T76" fmla="*/ 68 w 398"/>
                            <a:gd name="T77" fmla="*/ 83 h 141"/>
                            <a:gd name="T78" fmla="*/ 36 w 398"/>
                            <a:gd name="T79" fmla="*/ 83 h 141"/>
                            <a:gd name="T80" fmla="*/ 36 w 398"/>
                            <a:gd name="T81" fmla="*/ 60 h 141"/>
                            <a:gd name="T82" fmla="*/ 44 w 398"/>
                            <a:gd name="T83" fmla="*/ 57 h 141"/>
                            <a:gd name="T84" fmla="*/ 66 w 398"/>
                            <a:gd name="T85" fmla="*/ 60 h 141"/>
                            <a:gd name="T86" fmla="*/ 60 w 398"/>
                            <a:gd name="T87" fmla="*/ 31 h 141"/>
                            <a:gd name="T88" fmla="*/ 85 w 398"/>
                            <a:gd name="T89" fmla="*/ 31 h 141"/>
                            <a:gd name="T90" fmla="*/ 92 w 398"/>
                            <a:gd name="T91" fmla="*/ 37 h 141"/>
                            <a:gd name="T92" fmla="*/ 84 w 398"/>
                            <a:gd name="T93" fmla="*/ 57 h 141"/>
                            <a:gd name="T94" fmla="*/ 116 w 398"/>
                            <a:gd name="T95" fmla="*/ 57 h 141"/>
                            <a:gd name="T96" fmla="*/ 116 w 398"/>
                            <a:gd name="T97" fmla="*/ 81 h 141"/>
                            <a:gd name="T98" fmla="*/ 116 w 398"/>
                            <a:gd name="T99" fmla="*/ 89 h 141"/>
                            <a:gd name="T100" fmla="*/ 398 w 398"/>
                            <a:gd name="T101" fmla="*/ 141 h 141"/>
                            <a:gd name="T102" fmla="*/ 0 w 398"/>
                            <a:gd name="T103" fmla="*/ 0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98" h="141">
                              <a:moveTo>
                                <a:pt x="361" y="89"/>
                              </a:moveTo>
                              <a:lnTo>
                                <a:pt x="353" y="87"/>
                              </a:lnTo>
                              <a:lnTo>
                                <a:pt x="343" y="82"/>
                              </a:lnTo>
                              <a:lnTo>
                                <a:pt x="332" y="78"/>
                              </a:lnTo>
                              <a:lnTo>
                                <a:pt x="334" y="87"/>
                              </a:lnTo>
                              <a:lnTo>
                                <a:pt x="337" y="102"/>
                              </a:lnTo>
                              <a:lnTo>
                                <a:pt x="339" y="110"/>
                              </a:lnTo>
                              <a:lnTo>
                                <a:pt x="331" y="110"/>
                              </a:lnTo>
                              <a:lnTo>
                                <a:pt x="314" y="110"/>
                              </a:lnTo>
                              <a:lnTo>
                                <a:pt x="304" y="110"/>
                              </a:lnTo>
                              <a:lnTo>
                                <a:pt x="306" y="103"/>
                              </a:lnTo>
                              <a:lnTo>
                                <a:pt x="311" y="90"/>
                              </a:lnTo>
                              <a:lnTo>
                                <a:pt x="313" y="83"/>
                              </a:lnTo>
                              <a:lnTo>
                                <a:pt x="304" y="83"/>
                              </a:lnTo>
                              <a:lnTo>
                                <a:pt x="289" y="83"/>
                              </a:lnTo>
                              <a:lnTo>
                                <a:pt x="280" y="83"/>
                              </a:lnTo>
                              <a:lnTo>
                                <a:pt x="280" y="76"/>
                              </a:lnTo>
                              <a:lnTo>
                                <a:pt x="280" y="60"/>
                              </a:lnTo>
                              <a:lnTo>
                                <a:pt x="280" y="51"/>
                              </a:lnTo>
                              <a:lnTo>
                                <a:pt x="289" y="57"/>
                              </a:lnTo>
                              <a:lnTo>
                                <a:pt x="299" y="60"/>
                              </a:lnTo>
                              <a:lnTo>
                                <a:pt x="310" y="59"/>
                              </a:lnTo>
                              <a:lnTo>
                                <a:pt x="309" y="51"/>
                              </a:lnTo>
                              <a:lnTo>
                                <a:pt x="306" y="37"/>
                              </a:lnTo>
                              <a:lnTo>
                                <a:pt x="304" y="31"/>
                              </a:lnTo>
                              <a:lnTo>
                                <a:pt x="314" y="31"/>
                              </a:lnTo>
                              <a:lnTo>
                                <a:pt x="331" y="31"/>
                              </a:lnTo>
                              <a:lnTo>
                                <a:pt x="339" y="31"/>
                              </a:lnTo>
                              <a:lnTo>
                                <a:pt x="337" y="37"/>
                              </a:lnTo>
                              <a:lnTo>
                                <a:pt x="332" y="49"/>
                              </a:lnTo>
                              <a:lnTo>
                                <a:pt x="328" y="57"/>
                              </a:lnTo>
                              <a:lnTo>
                                <a:pt x="337" y="57"/>
                              </a:lnTo>
                              <a:lnTo>
                                <a:pt x="353" y="57"/>
                              </a:lnTo>
                              <a:lnTo>
                                <a:pt x="361" y="57"/>
                              </a:lnTo>
                              <a:lnTo>
                                <a:pt x="361" y="65"/>
                              </a:lnTo>
                              <a:lnTo>
                                <a:pt x="361" y="81"/>
                              </a:lnTo>
                              <a:lnTo>
                                <a:pt x="361" y="89"/>
                              </a:lnTo>
                              <a:close/>
                              <a:moveTo>
                                <a:pt x="245" y="91"/>
                              </a:moveTo>
                              <a:lnTo>
                                <a:pt x="236" y="88"/>
                              </a:lnTo>
                              <a:lnTo>
                                <a:pt x="225" y="84"/>
                              </a:lnTo>
                              <a:lnTo>
                                <a:pt x="215" y="80"/>
                              </a:lnTo>
                              <a:lnTo>
                                <a:pt x="217" y="89"/>
                              </a:lnTo>
                              <a:lnTo>
                                <a:pt x="221" y="104"/>
                              </a:lnTo>
                              <a:lnTo>
                                <a:pt x="223" y="112"/>
                              </a:lnTo>
                              <a:lnTo>
                                <a:pt x="214" y="112"/>
                              </a:lnTo>
                              <a:lnTo>
                                <a:pt x="198" y="112"/>
                              </a:lnTo>
                              <a:lnTo>
                                <a:pt x="188" y="112"/>
                              </a:lnTo>
                              <a:lnTo>
                                <a:pt x="190" y="105"/>
                              </a:lnTo>
                              <a:lnTo>
                                <a:pt x="194" y="92"/>
                              </a:lnTo>
                              <a:lnTo>
                                <a:pt x="196" y="85"/>
                              </a:lnTo>
                              <a:lnTo>
                                <a:pt x="188" y="85"/>
                              </a:lnTo>
                              <a:lnTo>
                                <a:pt x="172" y="85"/>
                              </a:lnTo>
                              <a:lnTo>
                                <a:pt x="163" y="85"/>
                              </a:lnTo>
                              <a:lnTo>
                                <a:pt x="163" y="77"/>
                              </a:lnTo>
                              <a:lnTo>
                                <a:pt x="163" y="61"/>
                              </a:lnTo>
                              <a:lnTo>
                                <a:pt x="163" y="54"/>
                              </a:lnTo>
                              <a:lnTo>
                                <a:pt x="172" y="58"/>
                              </a:lnTo>
                              <a:lnTo>
                                <a:pt x="181" y="61"/>
                              </a:lnTo>
                              <a:lnTo>
                                <a:pt x="193" y="61"/>
                              </a:lnTo>
                              <a:lnTo>
                                <a:pt x="192" y="54"/>
                              </a:lnTo>
                              <a:lnTo>
                                <a:pt x="190" y="39"/>
                              </a:lnTo>
                              <a:lnTo>
                                <a:pt x="188" y="32"/>
                              </a:lnTo>
                              <a:lnTo>
                                <a:pt x="198" y="32"/>
                              </a:lnTo>
                              <a:lnTo>
                                <a:pt x="214" y="32"/>
                              </a:lnTo>
                              <a:lnTo>
                                <a:pt x="223" y="32"/>
                              </a:lnTo>
                              <a:lnTo>
                                <a:pt x="221" y="39"/>
                              </a:lnTo>
                              <a:lnTo>
                                <a:pt x="215" y="51"/>
                              </a:lnTo>
                              <a:lnTo>
                                <a:pt x="212" y="59"/>
                              </a:lnTo>
                              <a:lnTo>
                                <a:pt x="221" y="59"/>
                              </a:lnTo>
                              <a:lnTo>
                                <a:pt x="236" y="59"/>
                              </a:lnTo>
                              <a:lnTo>
                                <a:pt x="245" y="59"/>
                              </a:lnTo>
                              <a:lnTo>
                                <a:pt x="245" y="67"/>
                              </a:lnTo>
                              <a:lnTo>
                                <a:pt x="245" y="82"/>
                              </a:lnTo>
                              <a:lnTo>
                                <a:pt x="245" y="91"/>
                              </a:lnTo>
                              <a:close/>
                              <a:moveTo>
                                <a:pt x="116" y="89"/>
                              </a:moveTo>
                              <a:lnTo>
                                <a:pt x="107" y="87"/>
                              </a:lnTo>
                              <a:lnTo>
                                <a:pt x="98" y="83"/>
                              </a:lnTo>
                              <a:lnTo>
                                <a:pt x="87" y="79"/>
                              </a:lnTo>
                              <a:lnTo>
                                <a:pt x="89" y="87"/>
                              </a:lnTo>
                              <a:lnTo>
                                <a:pt x="93" y="102"/>
                              </a:lnTo>
                              <a:lnTo>
                                <a:pt x="95" y="111"/>
                              </a:lnTo>
                              <a:lnTo>
                                <a:pt x="85" y="111"/>
                              </a:lnTo>
                              <a:lnTo>
                                <a:pt x="69" y="111"/>
                              </a:lnTo>
                              <a:lnTo>
                                <a:pt x="60" y="111"/>
                              </a:lnTo>
                              <a:lnTo>
                                <a:pt x="62" y="104"/>
                              </a:lnTo>
                              <a:lnTo>
                                <a:pt x="66" y="91"/>
                              </a:lnTo>
                              <a:lnTo>
                                <a:pt x="68" y="83"/>
                              </a:lnTo>
                              <a:lnTo>
                                <a:pt x="59" y="83"/>
                              </a:lnTo>
                              <a:lnTo>
                                <a:pt x="44" y="83"/>
                              </a:lnTo>
                              <a:lnTo>
                                <a:pt x="36" y="83"/>
                              </a:lnTo>
                              <a:lnTo>
                                <a:pt x="36" y="76"/>
                              </a:lnTo>
                              <a:lnTo>
                                <a:pt x="36" y="60"/>
                              </a:lnTo>
                              <a:lnTo>
                                <a:pt x="36" y="51"/>
                              </a:lnTo>
                              <a:lnTo>
                                <a:pt x="44" y="57"/>
                              </a:lnTo>
                              <a:lnTo>
                                <a:pt x="54" y="60"/>
                              </a:lnTo>
                              <a:lnTo>
                                <a:pt x="66" y="60"/>
                              </a:lnTo>
                              <a:lnTo>
                                <a:pt x="63" y="53"/>
                              </a:lnTo>
                              <a:lnTo>
                                <a:pt x="61" y="38"/>
                              </a:lnTo>
                              <a:lnTo>
                                <a:pt x="60" y="31"/>
                              </a:lnTo>
                              <a:lnTo>
                                <a:pt x="69" y="31"/>
                              </a:lnTo>
                              <a:lnTo>
                                <a:pt x="85" y="31"/>
                              </a:lnTo>
                              <a:lnTo>
                                <a:pt x="95" y="31"/>
                              </a:lnTo>
                              <a:lnTo>
                                <a:pt x="92" y="37"/>
                              </a:lnTo>
                              <a:lnTo>
                                <a:pt x="87" y="50"/>
                              </a:lnTo>
                              <a:lnTo>
                                <a:pt x="84" y="57"/>
                              </a:lnTo>
                              <a:lnTo>
                                <a:pt x="92" y="57"/>
                              </a:lnTo>
                              <a:lnTo>
                                <a:pt x="109" y="57"/>
                              </a:lnTo>
                              <a:lnTo>
                                <a:pt x="116" y="57"/>
                              </a:lnTo>
                              <a:lnTo>
                                <a:pt x="116" y="66"/>
                              </a:lnTo>
                              <a:lnTo>
                                <a:pt x="116" y="81"/>
                              </a:lnTo>
                              <a:lnTo>
                                <a:pt x="116" y="89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41"/>
                              </a:lnTo>
                              <a:lnTo>
                                <a:pt x="398" y="141"/>
                              </a:lnTo>
                              <a:lnTo>
                                <a:pt x="39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0" name="Freeform 462"/>
                      <wps:cNvSpPr>
                        <a:spLocks noEditPoints="1"/>
                      </wps:cNvSpPr>
                      <wps:spPr bwMode="auto">
                        <a:xfrm>
                          <a:off x="694" y="191"/>
                          <a:ext cx="40" cy="108"/>
                        </a:xfrm>
                        <a:custGeom>
                          <a:avLst/>
                          <a:gdLst>
                            <a:gd name="T0" fmla="*/ 6 w 161"/>
                            <a:gd name="T1" fmla="*/ 169 h 434"/>
                            <a:gd name="T2" fmla="*/ 160 w 161"/>
                            <a:gd name="T3" fmla="*/ 434 h 434"/>
                            <a:gd name="T4" fmla="*/ 84 w 161"/>
                            <a:gd name="T5" fmla="*/ 0 h 434"/>
                            <a:gd name="T6" fmla="*/ 128 w 161"/>
                            <a:gd name="T7" fmla="*/ 400 h 434"/>
                            <a:gd name="T8" fmla="*/ 58 w 161"/>
                            <a:gd name="T9" fmla="*/ 399 h 434"/>
                            <a:gd name="T10" fmla="*/ 33 w 161"/>
                            <a:gd name="T11" fmla="*/ 398 h 434"/>
                            <a:gd name="T12" fmla="*/ 36 w 161"/>
                            <a:gd name="T13" fmla="*/ 292 h 434"/>
                            <a:gd name="T14" fmla="*/ 37 w 161"/>
                            <a:gd name="T15" fmla="*/ 255 h 434"/>
                            <a:gd name="T16" fmla="*/ 99 w 161"/>
                            <a:gd name="T17" fmla="*/ 235 h 434"/>
                            <a:gd name="T18" fmla="*/ 128 w 161"/>
                            <a:gd name="T19" fmla="*/ 251 h 434"/>
                            <a:gd name="T20" fmla="*/ 128 w 161"/>
                            <a:gd name="T21" fmla="*/ 362 h 434"/>
                            <a:gd name="T22" fmla="*/ 128 w 161"/>
                            <a:gd name="T23" fmla="*/ 400 h 434"/>
                            <a:gd name="T24" fmla="*/ 53 w 161"/>
                            <a:gd name="T25" fmla="*/ 143 h 434"/>
                            <a:gd name="T26" fmla="*/ 68 w 161"/>
                            <a:gd name="T27" fmla="*/ 149 h 434"/>
                            <a:gd name="T28" fmla="*/ 77 w 161"/>
                            <a:gd name="T29" fmla="*/ 148 h 434"/>
                            <a:gd name="T30" fmla="*/ 72 w 161"/>
                            <a:gd name="T31" fmla="*/ 131 h 434"/>
                            <a:gd name="T32" fmla="*/ 71 w 161"/>
                            <a:gd name="T33" fmla="*/ 125 h 434"/>
                            <a:gd name="T34" fmla="*/ 92 w 161"/>
                            <a:gd name="T35" fmla="*/ 125 h 434"/>
                            <a:gd name="T36" fmla="*/ 99 w 161"/>
                            <a:gd name="T37" fmla="*/ 125 h 434"/>
                            <a:gd name="T38" fmla="*/ 94 w 161"/>
                            <a:gd name="T39" fmla="*/ 141 h 434"/>
                            <a:gd name="T40" fmla="*/ 93 w 161"/>
                            <a:gd name="T41" fmla="*/ 147 h 434"/>
                            <a:gd name="T42" fmla="*/ 112 w 161"/>
                            <a:gd name="T43" fmla="*/ 147 h 434"/>
                            <a:gd name="T44" fmla="*/ 118 w 161"/>
                            <a:gd name="T45" fmla="*/ 147 h 434"/>
                            <a:gd name="T46" fmla="*/ 118 w 161"/>
                            <a:gd name="T47" fmla="*/ 166 h 434"/>
                            <a:gd name="T48" fmla="*/ 118 w 161"/>
                            <a:gd name="T49" fmla="*/ 172 h 434"/>
                            <a:gd name="T50" fmla="*/ 103 w 161"/>
                            <a:gd name="T51" fmla="*/ 168 h 434"/>
                            <a:gd name="T52" fmla="*/ 95 w 161"/>
                            <a:gd name="T53" fmla="*/ 164 h 434"/>
                            <a:gd name="T54" fmla="*/ 98 w 161"/>
                            <a:gd name="T55" fmla="*/ 183 h 434"/>
                            <a:gd name="T56" fmla="*/ 99 w 161"/>
                            <a:gd name="T57" fmla="*/ 190 h 434"/>
                            <a:gd name="T58" fmla="*/ 79 w 161"/>
                            <a:gd name="T59" fmla="*/ 190 h 434"/>
                            <a:gd name="T60" fmla="*/ 71 w 161"/>
                            <a:gd name="T61" fmla="*/ 190 h 434"/>
                            <a:gd name="T62" fmla="*/ 77 w 161"/>
                            <a:gd name="T63" fmla="*/ 173 h 434"/>
                            <a:gd name="T64" fmla="*/ 80 w 161"/>
                            <a:gd name="T65" fmla="*/ 168 h 434"/>
                            <a:gd name="T66" fmla="*/ 60 w 161"/>
                            <a:gd name="T67" fmla="*/ 168 h 434"/>
                            <a:gd name="T68" fmla="*/ 53 w 161"/>
                            <a:gd name="T69" fmla="*/ 168 h 434"/>
                            <a:gd name="T70" fmla="*/ 53 w 161"/>
                            <a:gd name="T71" fmla="*/ 149 h 434"/>
                            <a:gd name="T72" fmla="*/ 53 w 161"/>
                            <a:gd name="T73" fmla="*/ 143 h 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61" h="434">
                              <a:moveTo>
                                <a:pt x="84" y="0"/>
                              </a:moveTo>
                              <a:lnTo>
                                <a:pt x="6" y="169"/>
                              </a:lnTo>
                              <a:lnTo>
                                <a:pt x="0" y="432"/>
                              </a:lnTo>
                              <a:lnTo>
                                <a:pt x="160" y="434"/>
                              </a:lnTo>
                              <a:lnTo>
                                <a:pt x="161" y="176"/>
                              </a:lnTo>
                              <a:lnTo>
                                <a:pt x="84" y="0"/>
                              </a:lnTo>
                              <a:close/>
                              <a:moveTo>
                                <a:pt x="128" y="400"/>
                              </a:moveTo>
                              <a:lnTo>
                                <a:pt x="104" y="400"/>
                              </a:lnTo>
                              <a:lnTo>
                                <a:pt x="58" y="399"/>
                              </a:lnTo>
                              <a:lnTo>
                                <a:pt x="33" y="398"/>
                              </a:lnTo>
                              <a:lnTo>
                                <a:pt x="35" y="361"/>
                              </a:lnTo>
                              <a:lnTo>
                                <a:pt x="36" y="292"/>
                              </a:lnTo>
                              <a:lnTo>
                                <a:pt x="37" y="255"/>
                              </a:lnTo>
                              <a:lnTo>
                                <a:pt x="64" y="235"/>
                              </a:lnTo>
                              <a:lnTo>
                                <a:pt x="99" y="235"/>
                              </a:lnTo>
                              <a:lnTo>
                                <a:pt x="128" y="251"/>
                              </a:lnTo>
                              <a:lnTo>
                                <a:pt x="128" y="290"/>
                              </a:lnTo>
                              <a:lnTo>
                                <a:pt x="128" y="362"/>
                              </a:lnTo>
                              <a:lnTo>
                                <a:pt x="128" y="400"/>
                              </a:lnTo>
                              <a:close/>
                              <a:moveTo>
                                <a:pt x="53" y="143"/>
                              </a:moveTo>
                              <a:lnTo>
                                <a:pt x="60" y="146"/>
                              </a:lnTo>
                              <a:lnTo>
                                <a:pt x="68" y="149"/>
                              </a:lnTo>
                              <a:lnTo>
                                <a:pt x="77" y="148"/>
                              </a:lnTo>
                              <a:lnTo>
                                <a:pt x="75" y="143"/>
                              </a:lnTo>
                              <a:lnTo>
                                <a:pt x="72" y="131"/>
                              </a:lnTo>
                              <a:lnTo>
                                <a:pt x="71" y="125"/>
                              </a:lnTo>
                              <a:lnTo>
                                <a:pt x="79" y="125"/>
                              </a:lnTo>
                              <a:lnTo>
                                <a:pt x="92" y="125"/>
                              </a:lnTo>
                              <a:lnTo>
                                <a:pt x="99" y="125"/>
                              </a:lnTo>
                              <a:lnTo>
                                <a:pt x="97" y="131"/>
                              </a:lnTo>
                              <a:lnTo>
                                <a:pt x="94" y="141"/>
                              </a:lnTo>
                              <a:lnTo>
                                <a:pt x="93" y="147"/>
                              </a:lnTo>
                              <a:lnTo>
                                <a:pt x="99" y="147"/>
                              </a:lnTo>
                              <a:lnTo>
                                <a:pt x="112" y="147"/>
                              </a:lnTo>
                              <a:lnTo>
                                <a:pt x="118" y="147"/>
                              </a:lnTo>
                              <a:lnTo>
                                <a:pt x="118" y="154"/>
                              </a:lnTo>
                              <a:lnTo>
                                <a:pt x="118" y="166"/>
                              </a:lnTo>
                              <a:lnTo>
                                <a:pt x="118" y="172"/>
                              </a:lnTo>
                              <a:lnTo>
                                <a:pt x="110" y="170"/>
                              </a:lnTo>
                              <a:lnTo>
                                <a:pt x="103" y="168"/>
                              </a:lnTo>
                              <a:lnTo>
                                <a:pt x="95" y="164"/>
                              </a:lnTo>
                              <a:lnTo>
                                <a:pt x="96" y="170"/>
                              </a:lnTo>
                              <a:lnTo>
                                <a:pt x="98" y="183"/>
                              </a:lnTo>
                              <a:lnTo>
                                <a:pt x="99" y="190"/>
                              </a:lnTo>
                              <a:lnTo>
                                <a:pt x="92" y="190"/>
                              </a:lnTo>
                              <a:lnTo>
                                <a:pt x="79" y="190"/>
                              </a:lnTo>
                              <a:lnTo>
                                <a:pt x="71" y="190"/>
                              </a:lnTo>
                              <a:lnTo>
                                <a:pt x="73" y="184"/>
                              </a:lnTo>
                              <a:lnTo>
                                <a:pt x="77" y="173"/>
                              </a:lnTo>
                              <a:lnTo>
                                <a:pt x="80" y="168"/>
                              </a:lnTo>
                              <a:lnTo>
                                <a:pt x="73" y="168"/>
                              </a:lnTo>
                              <a:lnTo>
                                <a:pt x="60" y="168"/>
                              </a:lnTo>
                              <a:lnTo>
                                <a:pt x="53" y="168"/>
                              </a:lnTo>
                              <a:lnTo>
                                <a:pt x="53" y="161"/>
                              </a:lnTo>
                              <a:lnTo>
                                <a:pt x="53" y="149"/>
                              </a:lnTo>
                              <a:lnTo>
                                <a:pt x="53" y="14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1" name="Freeform 463"/>
                      <wps:cNvSpPr>
                        <a:spLocks noEditPoints="1"/>
                      </wps:cNvSpPr>
                      <wps:spPr bwMode="auto">
                        <a:xfrm>
                          <a:off x="752" y="191"/>
                          <a:ext cx="41" cy="109"/>
                        </a:xfrm>
                        <a:custGeom>
                          <a:avLst/>
                          <a:gdLst>
                            <a:gd name="T0" fmla="*/ 5 w 160"/>
                            <a:gd name="T1" fmla="*/ 168 h 434"/>
                            <a:gd name="T2" fmla="*/ 159 w 160"/>
                            <a:gd name="T3" fmla="*/ 434 h 434"/>
                            <a:gd name="T4" fmla="*/ 82 w 160"/>
                            <a:gd name="T5" fmla="*/ 0 h 434"/>
                            <a:gd name="T6" fmla="*/ 127 w 160"/>
                            <a:gd name="T7" fmla="*/ 401 h 434"/>
                            <a:gd name="T8" fmla="*/ 58 w 160"/>
                            <a:gd name="T9" fmla="*/ 399 h 434"/>
                            <a:gd name="T10" fmla="*/ 33 w 160"/>
                            <a:gd name="T11" fmla="*/ 399 h 434"/>
                            <a:gd name="T12" fmla="*/ 35 w 160"/>
                            <a:gd name="T13" fmla="*/ 291 h 434"/>
                            <a:gd name="T14" fmla="*/ 36 w 160"/>
                            <a:gd name="T15" fmla="*/ 254 h 434"/>
                            <a:gd name="T16" fmla="*/ 99 w 160"/>
                            <a:gd name="T17" fmla="*/ 234 h 434"/>
                            <a:gd name="T18" fmla="*/ 127 w 160"/>
                            <a:gd name="T19" fmla="*/ 251 h 434"/>
                            <a:gd name="T20" fmla="*/ 127 w 160"/>
                            <a:gd name="T21" fmla="*/ 361 h 434"/>
                            <a:gd name="T22" fmla="*/ 127 w 160"/>
                            <a:gd name="T23" fmla="*/ 401 h 434"/>
                            <a:gd name="T24" fmla="*/ 48 w 160"/>
                            <a:gd name="T25" fmla="*/ 140 h 434"/>
                            <a:gd name="T26" fmla="*/ 62 w 160"/>
                            <a:gd name="T27" fmla="*/ 146 h 434"/>
                            <a:gd name="T28" fmla="*/ 71 w 160"/>
                            <a:gd name="T29" fmla="*/ 146 h 434"/>
                            <a:gd name="T30" fmla="*/ 67 w 160"/>
                            <a:gd name="T31" fmla="*/ 129 h 434"/>
                            <a:gd name="T32" fmla="*/ 65 w 160"/>
                            <a:gd name="T33" fmla="*/ 122 h 434"/>
                            <a:gd name="T34" fmla="*/ 87 w 160"/>
                            <a:gd name="T35" fmla="*/ 122 h 434"/>
                            <a:gd name="T36" fmla="*/ 93 w 160"/>
                            <a:gd name="T37" fmla="*/ 122 h 434"/>
                            <a:gd name="T38" fmla="*/ 89 w 160"/>
                            <a:gd name="T39" fmla="*/ 139 h 434"/>
                            <a:gd name="T40" fmla="*/ 87 w 160"/>
                            <a:gd name="T41" fmla="*/ 144 h 434"/>
                            <a:gd name="T42" fmla="*/ 106 w 160"/>
                            <a:gd name="T43" fmla="*/ 144 h 434"/>
                            <a:gd name="T44" fmla="*/ 113 w 160"/>
                            <a:gd name="T45" fmla="*/ 144 h 434"/>
                            <a:gd name="T46" fmla="*/ 113 w 160"/>
                            <a:gd name="T47" fmla="*/ 163 h 434"/>
                            <a:gd name="T48" fmla="*/ 113 w 160"/>
                            <a:gd name="T49" fmla="*/ 169 h 434"/>
                            <a:gd name="T50" fmla="*/ 98 w 160"/>
                            <a:gd name="T51" fmla="*/ 165 h 434"/>
                            <a:gd name="T52" fmla="*/ 89 w 160"/>
                            <a:gd name="T53" fmla="*/ 161 h 434"/>
                            <a:gd name="T54" fmla="*/ 92 w 160"/>
                            <a:gd name="T55" fmla="*/ 180 h 434"/>
                            <a:gd name="T56" fmla="*/ 93 w 160"/>
                            <a:gd name="T57" fmla="*/ 187 h 434"/>
                            <a:gd name="T58" fmla="*/ 72 w 160"/>
                            <a:gd name="T59" fmla="*/ 187 h 434"/>
                            <a:gd name="T60" fmla="*/ 65 w 160"/>
                            <a:gd name="T61" fmla="*/ 187 h 434"/>
                            <a:gd name="T62" fmla="*/ 71 w 160"/>
                            <a:gd name="T63" fmla="*/ 170 h 434"/>
                            <a:gd name="T64" fmla="*/ 73 w 160"/>
                            <a:gd name="T65" fmla="*/ 165 h 434"/>
                            <a:gd name="T66" fmla="*/ 55 w 160"/>
                            <a:gd name="T67" fmla="*/ 165 h 434"/>
                            <a:gd name="T68" fmla="*/ 48 w 160"/>
                            <a:gd name="T69" fmla="*/ 165 h 434"/>
                            <a:gd name="T70" fmla="*/ 48 w 160"/>
                            <a:gd name="T71" fmla="*/ 146 h 434"/>
                            <a:gd name="T72" fmla="*/ 48 w 160"/>
                            <a:gd name="T73" fmla="*/ 140 h 4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60" h="434">
                              <a:moveTo>
                                <a:pt x="82" y="0"/>
                              </a:moveTo>
                              <a:lnTo>
                                <a:pt x="5" y="168"/>
                              </a:lnTo>
                              <a:lnTo>
                                <a:pt x="0" y="431"/>
                              </a:lnTo>
                              <a:lnTo>
                                <a:pt x="159" y="434"/>
                              </a:lnTo>
                              <a:lnTo>
                                <a:pt x="160" y="175"/>
                              </a:lnTo>
                              <a:lnTo>
                                <a:pt x="82" y="0"/>
                              </a:lnTo>
                              <a:close/>
                              <a:moveTo>
                                <a:pt x="127" y="401"/>
                              </a:moveTo>
                              <a:lnTo>
                                <a:pt x="103" y="400"/>
                              </a:lnTo>
                              <a:lnTo>
                                <a:pt x="58" y="399"/>
                              </a:lnTo>
                              <a:lnTo>
                                <a:pt x="33" y="399"/>
                              </a:lnTo>
                              <a:lnTo>
                                <a:pt x="34" y="361"/>
                              </a:lnTo>
                              <a:lnTo>
                                <a:pt x="35" y="291"/>
                              </a:lnTo>
                              <a:lnTo>
                                <a:pt x="36" y="254"/>
                              </a:lnTo>
                              <a:lnTo>
                                <a:pt x="63" y="234"/>
                              </a:lnTo>
                              <a:lnTo>
                                <a:pt x="99" y="234"/>
                              </a:lnTo>
                              <a:lnTo>
                                <a:pt x="127" y="251"/>
                              </a:lnTo>
                              <a:lnTo>
                                <a:pt x="127" y="290"/>
                              </a:lnTo>
                              <a:lnTo>
                                <a:pt x="127" y="361"/>
                              </a:lnTo>
                              <a:lnTo>
                                <a:pt x="127" y="401"/>
                              </a:lnTo>
                              <a:close/>
                              <a:moveTo>
                                <a:pt x="48" y="140"/>
                              </a:moveTo>
                              <a:lnTo>
                                <a:pt x="55" y="143"/>
                              </a:lnTo>
                              <a:lnTo>
                                <a:pt x="62" y="146"/>
                              </a:lnTo>
                              <a:lnTo>
                                <a:pt x="71" y="146"/>
                              </a:lnTo>
                              <a:lnTo>
                                <a:pt x="70" y="140"/>
                              </a:lnTo>
                              <a:lnTo>
                                <a:pt x="67" y="129"/>
                              </a:lnTo>
                              <a:lnTo>
                                <a:pt x="65" y="122"/>
                              </a:lnTo>
                              <a:lnTo>
                                <a:pt x="72" y="122"/>
                              </a:lnTo>
                              <a:lnTo>
                                <a:pt x="87" y="122"/>
                              </a:lnTo>
                              <a:lnTo>
                                <a:pt x="93" y="122"/>
                              </a:lnTo>
                              <a:lnTo>
                                <a:pt x="92" y="128"/>
                              </a:lnTo>
                              <a:lnTo>
                                <a:pt x="89" y="139"/>
                              </a:lnTo>
                              <a:lnTo>
                                <a:pt x="87" y="144"/>
                              </a:lnTo>
                              <a:lnTo>
                                <a:pt x="93" y="144"/>
                              </a:lnTo>
                              <a:lnTo>
                                <a:pt x="106" y="144"/>
                              </a:lnTo>
                              <a:lnTo>
                                <a:pt x="113" y="144"/>
                              </a:lnTo>
                              <a:lnTo>
                                <a:pt x="113" y="151"/>
                              </a:lnTo>
                              <a:lnTo>
                                <a:pt x="113" y="163"/>
                              </a:lnTo>
                              <a:lnTo>
                                <a:pt x="113" y="169"/>
                              </a:lnTo>
                              <a:lnTo>
                                <a:pt x="105" y="167"/>
                              </a:lnTo>
                              <a:lnTo>
                                <a:pt x="98" y="165"/>
                              </a:lnTo>
                              <a:lnTo>
                                <a:pt x="89" y="161"/>
                              </a:lnTo>
                              <a:lnTo>
                                <a:pt x="90" y="168"/>
                              </a:lnTo>
                              <a:lnTo>
                                <a:pt x="92" y="180"/>
                              </a:lnTo>
                              <a:lnTo>
                                <a:pt x="93" y="187"/>
                              </a:lnTo>
                              <a:lnTo>
                                <a:pt x="87" y="187"/>
                              </a:lnTo>
                              <a:lnTo>
                                <a:pt x="72" y="187"/>
                              </a:lnTo>
                              <a:lnTo>
                                <a:pt x="65" y="187"/>
                              </a:lnTo>
                              <a:lnTo>
                                <a:pt x="67" y="181"/>
                              </a:lnTo>
                              <a:lnTo>
                                <a:pt x="71" y="170"/>
                              </a:lnTo>
                              <a:lnTo>
                                <a:pt x="73" y="165"/>
                              </a:lnTo>
                              <a:lnTo>
                                <a:pt x="67" y="165"/>
                              </a:lnTo>
                              <a:lnTo>
                                <a:pt x="55" y="165"/>
                              </a:lnTo>
                              <a:lnTo>
                                <a:pt x="48" y="165"/>
                              </a:lnTo>
                              <a:lnTo>
                                <a:pt x="48" y="158"/>
                              </a:lnTo>
                              <a:lnTo>
                                <a:pt x="48" y="146"/>
                              </a:lnTo>
                              <a:lnTo>
                                <a:pt x="48" y="1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2" name="Freeform 464"/>
                      <wps:cNvSpPr>
                        <a:spLocks noEditPoints="1"/>
                      </wps:cNvSpPr>
                      <wps:spPr bwMode="auto">
                        <a:xfrm>
                          <a:off x="808" y="195"/>
                          <a:ext cx="44" cy="103"/>
                        </a:xfrm>
                        <a:custGeom>
                          <a:avLst/>
                          <a:gdLst>
                            <a:gd name="T0" fmla="*/ 60 w 177"/>
                            <a:gd name="T1" fmla="*/ 129 h 412"/>
                            <a:gd name="T2" fmla="*/ 77 w 177"/>
                            <a:gd name="T3" fmla="*/ 132 h 412"/>
                            <a:gd name="T4" fmla="*/ 76 w 177"/>
                            <a:gd name="T5" fmla="*/ 126 h 412"/>
                            <a:gd name="T6" fmla="*/ 71 w 177"/>
                            <a:gd name="T7" fmla="*/ 108 h 412"/>
                            <a:gd name="T8" fmla="*/ 78 w 177"/>
                            <a:gd name="T9" fmla="*/ 108 h 412"/>
                            <a:gd name="T10" fmla="*/ 99 w 177"/>
                            <a:gd name="T11" fmla="*/ 108 h 412"/>
                            <a:gd name="T12" fmla="*/ 98 w 177"/>
                            <a:gd name="T13" fmla="*/ 114 h 412"/>
                            <a:gd name="T14" fmla="*/ 92 w 177"/>
                            <a:gd name="T15" fmla="*/ 130 h 412"/>
                            <a:gd name="T16" fmla="*/ 99 w 177"/>
                            <a:gd name="T17" fmla="*/ 130 h 412"/>
                            <a:gd name="T18" fmla="*/ 119 w 177"/>
                            <a:gd name="T19" fmla="*/ 130 h 412"/>
                            <a:gd name="T20" fmla="*/ 119 w 177"/>
                            <a:gd name="T21" fmla="*/ 137 h 412"/>
                            <a:gd name="T22" fmla="*/ 119 w 177"/>
                            <a:gd name="T23" fmla="*/ 155 h 412"/>
                            <a:gd name="T24" fmla="*/ 111 w 177"/>
                            <a:gd name="T25" fmla="*/ 153 h 412"/>
                            <a:gd name="T26" fmla="*/ 94 w 177"/>
                            <a:gd name="T27" fmla="*/ 147 h 412"/>
                            <a:gd name="T28" fmla="*/ 95 w 177"/>
                            <a:gd name="T29" fmla="*/ 154 h 412"/>
                            <a:gd name="T30" fmla="*/ 99 w 177"/>
                            <a:gd name="T31" fmla="*/ 173 h 412"/>
                            <a:gd name="T32" fmla="*/ 91 w 177"/>
                            <a:gd name="T33" fmla="*/ 173 h 412"/>
                            <a:gd name="T34" fmla="*/ 71 w 177"/>
                            <a:gd name="T35" fmla="*/ 173 h 412"/>
                            <a:gd name="T36" fmla="*/ 73 w 177"/>
                            <a:gd name="T37" fmla="*/ 167 h 412"/>
                            <a:gd name="T38" fmla="*/ 80 w 177"/>
                            <a:gd name="T39" fmla="*/ 151 h 412"/>
                            <a:gd name="T40" fmla="*/ 72 w 177"/>
                            <a:gd name="T41" fmla="*/ 151 h 412"/>
                            <a:gd name="T42" fmla="*/ 54 w 177"/>
                            <a:gd name="T43" fmla="*/ 151 h 412"/>
                            <a:gd name="T44" fmla="*/ 54 w 177"/>
                            <a:gd name="T45" fmla="*/ 144 h 412"/>
                            <a:gd name="T46" fmla="*/ 54 w 177"/>
                            <a:gd name="T47" fmla="*/ 126 h 412"/>
                            <a:gd name="T48" fmla="*/ 54 w 177"/>
                            <a:gd name="T49" fmla="*/ 126 h 412"/>
                            <a:gd name="T50" fmla="*/ 77 w 177"/>
                            <a:gd name="T51" fmla="*/ 0 h 412"/>
                            <a:gd name="T52" fmla="*/ 0 w 177"/>
                            <a:gd name="T53" fmla="*/ 412 h 412"/>
                            <a:gd name="T54" fmla="*/ 174 w 177"/>
                            <a:gd name="T55" fmla="*/ 172 h 412"/>
                            <a:gd name="T56" fmla="*/ 136 w 177"/>
                            <a:gd name="T57" fmla="*/ 381 h 412"/>
                            <a:gd name="T58" fmla="*/ 66 w 177"/>
                            <a:gd name="T59" fmla="*/ 379 h 412"/>
                            <a:gd name="T60" fmla="*/ 40 w 177"/>
                            <a:gd name="T61" fmla="*/ 379 h 412"/>
                            <a:gd name="T62" fmla="*/ 43 w 177"/>
                            <a:gd name="T63" fmla="*/ 272 h 412"/>
                            <a:gd name="T64" fmla="*/ 44 w 177"/>
                            <a:gd name="T65" fmla="*/ 234 h 412"/>
                            <a:gd name="T66" fmla="*/ 106 w 177"/>
                            <a:gd name="T67" fmla="*/ 215 h 412"/>
                            <a:gd name="T68" fmla="*/ 136 w 177"/>
                            <a:gd name="T69" fmla="*/ 231 h 412"/>
                            <a:gd name="T70" fmla="*/ 136 w 177"/>
                            <a:gd name="T71" fmla="*/ 342 h 412"/>
                            <a:gd name="T72" fmla="*/ 136 w 177"/>
                            <a:gd name="T73" fmla="*/ 381 h 4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177" h="412">
                              <a:moveTo>
                                <a:pt x="54" y="126"/>
                              </a:moveTo>
                              <a:lnTo>
                                <a:pt x="60" y="129"/>
                              </a:lnTo>
                              <a:lnTo>
                                <a:pt x="68" y="132"/>
                              </a:lnTo>
                              <a:lnTo>
                                <a:pt x="77" y="132"/>
                              </a:lnTo>
                              <a:lnTo>
                                <a:pt x="76" y="126"/>
                              </a:lnTo>
                              <a:lnTo>
                                <a:pt x="72" y="115"/>
                              </a:lnTo>
                              <a:lnTo>
                                <a:pt x="71" y="108"/>
                              </a:lnTo>
                              <a:lnTo>
                                <a:pt x="78" y="108"/>
                              </a:lnTo>
                              <a:lnTo>
                                <a:pt x="91" y="108"/>
                              </a:lnTo>
                              <a:lnTo>
                                <a:pt x="99" y="108"/>
                              </a:lnTo>
                              <a:lnTo>
                                <a:pt x="98" y="114"/>
                              </a:lnTo>
                              <a:lnTo>
                                <a:pt x="94" y="125"/>
                              </a:lnTo>
                              <a:lnTo>
                                <a:pt x="92" y="130"/>
                              </a:lnTo>
                              <a:lnTo>
                                <a:pt x="99" y="130"/>
                              </a:lnTo>
                              <a:lnTo>
                                <a:pt x="112" y="130"/>
                              </a:lnTo>
                              <a:lnTo>
                                <a:pt x="119" y="130"/>
                              </a:lnTo>
                              <a:lnTo>
                                <a:pt x="119" y="137"/>
                              </a:lnTo>
                              <a:lnTo>
                                <a:pt x="119" y="149"/>
                              </a:lnTo>
                              <a:lnTo>
                                <a:pt x="119" y="155"/>
                              </a:lnTo>
                              <a:lnTo>
                                <a:pt x="111" y="153"/>
                              </a:lnTo>
                              <a:lnTo>
                                <a:pt x="103" y="151"/>
                              </a:lnTo>
                              <a:lnTo>
                                <a:pt x="94" y="147"/>
                              </a:lnTo>
                              <a:lnTo>
                                <a:pt x="95" y="154"/>
                              </a:lnTo>
                              <a:lnTo>
                                <a:pt x="98" y="166"/>
                              </a:lnTo>
                              <a:lnTo>
                                <a:pt x="99" y="173"/>
                              </a:lnTo>
                              <a:lnTo>
                                <a:pt x="91" y="173"/>
                              </a:lnTo>
                              <a:lnTo>
                                <a:pt x="78" y="173"/>
                              </a:lnTo>
                              <a:lnTo>
                                <a:pt x="71" y="173"/>
                              </a:lnTo>
                              <a:lnTo>
                                <a:pt x="73" y="167"/>
                              </a:lnTo>
                              <a:lnTo>
                                <a:pt x="77" y="156"/>
                              </a:lnTo>
                              <a:lnTo>
                                <a:pt x="80" y="151"/>
                              </a:lnTo>
                              <a:lnTo>
                                <a:pt x="72" y="151"/>
                              </a:lnTo>
                              <a:lnTo>
                                <a:pt x="60" y="151"/>
                              </a:lnTo>
                              <a:lnTo>
                                <a:pt x="54" y="151"/>
                              </a:lnTo>
                              <a:lnTo>
                                <a:pt x="54" y="144"/>
                              </a:lnTo>
                              <a:lnTo>
                                <a:pt x="54" y="132"/>
                              </a:lnTo>
                              <a:lnTo>
                                <a:pt x="54" y="126"/>
                              </a:lnTo>
                              <a:close/>
                              <a:moveTo>
                                <a:pt x="174" y="172"/>
                              </a:moveTo>
                              <a:lnTo>
                                <a:pt x="77" y="0"/>
                              </a:lnTo>
                              <a:lnTo>
                                <a:pt x="1" y="155"/>
                              </a:lnTo>
                              <a:lnTo>
                                <a:pt x="0" y="412"/>
                              </a:lnTo>
                              <a:lnTo>
                                <a:pt x="177" y="411"/>
                              </a:lnTo>
                              <a:lnTo>
                                <a:pt x="174" y="172"/>
                              </a:lnTo>
                              <a:close/>
                              <a:moveTo>
                                <a:pt x="136" y="381"/>
                              </a:moveTo>
                              <a:lnTo>
                                <a:pt x="111" y="380"/>
                              </a:lnTo>
                              <a:lnTo>
                                <a:pt x="66" y="379"/>
                              </a:lnTo>
                              <a:lnTo>
                                <a:pt x="40" y="379"/>
                              </a:lnTo>
                              <a:lnTo>
                                <a:pt x="42" y="342"/>
                              </a:lnTo>
                              <a:lnTo>
                                <a:pt x="43" y="272"/>
                              </a:lnTo>
                              <a:lnTo>
                                <a:pt x="44" y="234"/>
                              </a:lnTo>
                              <a:lnTo>
                                <a:pt x="71" y="215"/>
                              </a:lnTo>
                              <a:lnTo>
                                <a:pt x="106" y="215"/>
                              </a:lnTo>
                              <a:lnTo>
                                <a:pt x="136" y="231"/>
                              </a:lnTo>
                              <a:lnTo>
                                <a:pt x="136" y="271"/>
                              </a:lnTo>
                              <a:lnTo>
                                <a:pt x="136" y="342"/>
                              </a:lnTo>
                              <a:lnTo>
                                <a:pt x="136" y="3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3" name="Freeform 465"/>
                      <wps:cNvSpPr>
                        <a:spLocks noEditPoints="1"/>
                      </wps:cNvSpPr>
                      <wps:spPr bwMode="auto">
                        <a:xfrm>
                          <a:off x="662" y="65"/>
                          <a:ext cx="164" cy="117"/>
                        </a:xfrm>
                        <a:custGeom>
                          <a:avLst/>
                          <a:gdLst>
                            <a:gd name="T0" fmla="*/ 455 w 657"/>
                            <a:gd name="T1" fmla="*/ 199 h 467"/>
                            <a:gd name="T2" fmla="*/ 364 w 657"/>
                            <a:gd name="T3" fmla="*/ 78 h 467"/>
                            <a:gd name="T4" fmla="*/ 281 w 657"/>
                            <a:gd name="T5" fmla="*/ 80 h 467"/>
                            <a:gd name="T6" fmla="*/ 199 w 657"/>
                            <a:gd name="T7" fmla="*/ 203 h 467"/>
                            <a:gd name="T8" fmla="*/ 100 w 657"/>
                            <a:gd name="T9" fmla="*/ 0 h 467"/>
                            <a:gd name="T10" fmla="*/ 0 w 657"/>
                            <a:gd name="T11" fmla="*/ 226 h 467"/>
                            <a:gd name="T12" fmla="*/ 0 w 657"/>
                            <a:gd name="T13" fmla="*/ 467 h 467"/>
                            <a:gd name="T14" fmla="*/ 26 w 657"/>
                            <a:gd name="T15" fmla="*/ 413 h 467"/>
                            <a:gd name="T16" fmla="*/ 47 w 657"/>
                            <a:gd name="T17" fmla="*/ 238 h 467"/>
                            <a:gd name="T18" fmla="*/ 179 w 657"/>
                            <a:gd name="T19" fmla="*/ 270 h 467"/>
                            <a:gd name="T20" fmla="*/ 177 w 657"/>
                            <a:gd name="T21" fmla="*/ 467 h 467"/>
                            <a:gd name="T22" fmla="*/ 239 w 657"/>
                            <a:gd name="T23" fmla="*/ 417 h 467"/>
                            <a:gd name="T24" fmla="*/ 270 w 657"/>
                            <a:gd name="T25" fmla="*/ 238 h 467"/>
                            <a:gd name="T26" fmla="*/ 403 w 657"/>
                            <a:gd name="T27" fmla="*/ 270 h 467"/>
                            <a:gd name="T28" fmla="*/ 403 w 657"/>
                            <a:gd name="T29" fmla="*/ 467 h 467"/>
                            <a:gd name="T30" fmla="*/ 475 w 657"/>
                            <a:gd name="T31" fmla="*/ 417 h 467"/>
                            <a:gd name="T32" fmla="*/ 502 w 657"/>
                            <a:gd name="T33" fmla="*/ 238 h 467"/>
                            <a:gd name="T34" fmla="*/ 628 w 657"/>
                            <a:gd name="T35" fmla="*/ 270 h 467"/>
                            <a:gd name="T36" fmla="*/ 630 w 657"/>
                            <a:gd name="T37" fmla="*/ 467 h 467"/>
                            <a:gd name="T38" fmla="*/ 657 w 657"/>
                            <a:gd name="T39" fmla="*/ 430 h 467"/>
                            <a:gd name="T40" fmla="*/ 640 w 657"/>
                            <a:gd name="T41" fmla="*/ 191 h 467"/>
                            <a:gd name="T42" fmla="*/ 127 w 657"/>
                            <a:gd name="T43" fmla="*/ 169 h 467"/>
                            <a:gd name="T44" fmla="*/ 107 w 657"/>
                            <a:gd name="T45" fmla="*/ 167 h 467"/>
                            <a:gd name="T46" fmla="*/ 91 w 657"/>
                            <a:gd name="T47" fmla="*/ 185 h 467"/>
                            <a:gd name="T48" fmla="*/ 90 w 657"/>
                            <a:gd name="T49" fmla="*/ 165 h 467"/>
                            <a:gd name="T50" fmla="*/ 65 w 657"/>
                            <a:gd name="T51" fmla="*/ 165 h 467"/>
                            <a:gd name="T52" fmla="*/ 71 w 657"/>
                            <a:gd name="T53" fmla="*/ 144 h 467"/>
                            <a:gd name="T54" fmla="*/ 85 w 657"/>
                            <a:gd name="T55" fmla="*/ 129 h 467"/>
                            <a:gd name="T56" fmla="*/ 111 w 657"/>
                            <a:gd name="T57" fmla="*/ 124 h 467"/>
                            <a:gd name="T58" fmla="*/ 102 w 657"/>
                            <a:gd name="T59" fmla="*/ 145 h 467"/>
                            <a:gd name="T60" fmla="*/ 127 w 657"/>
                            <a:gd name="T61" fmla="*/ 150 h 467"/>
                            <a:gd name="T62" fmla="*/ 578 w 657"/>
                            <a:gd name="T63" fmla="*/ 166 h 467"/>
                            <a:gd name="T64" fmla="*/ 566 w 657"/>
                            <a:gd name="T65" fmla="*/ 178 h 467"/>
                            <a:gd name="T66" fmla="*/ 541 w 657"/>
                            <a:gd name="T67" fmla="*/ 184 h 467"/>
                            <a:gd name="T68" fmla="*/ 547 w 657"/>
                            <a:gd name="T69" fmla="*/ 163 h 467"/>
                            <a:gd name="T70" fmla="*/ 522 w 657"/>
                            <a:gd name="T71" fmla="*/ 157 h 467"/>
                            <a:gd name="T72" fmla="*/ 536 w 657"/>
                            <a:gd name="T73" fmla="*/ 145 h 467"/>
                            <a:gd name="T74" fmla="*/ 541 w 657"/>
                            <a:gd name="T75" fmla="*/ 123 h 467"/>
                            <a:gd name="T76" fmla="*/ 568 w 657"/>
                            <a:gd name="T77" fmla="*/ 123 h 467"/>
                            <a:gd name="T78" fmla="*/ 566 w 657"/>
                            <a:gd name="T79" fmla="*/ 143 h 467"/>
                            <a:gd name="T80" fmla="*/ 585 w 657"/>
                            <a:gd name="T81" fmla="*/ 161 h 467"/>
                            <a:gd name="T82" fmla="*/ 339 w 657"/>
                            <a:gd name="T83" fmla="*/ 162 h 467"/>
                            <a:gd name="T84" fmla="*/ 337 w 657"/>
                            <a:gd name="T85" fmla="*/ 184 h 467"/>
                            <a:gd name="T86" fmla="*/ 310 w 657"/>
                            <a:gd name="T87" fmla="*/ 184 h 467"/>
                            <a:gd name="T88" fmla="*/ 310 w 657"/>
                            <a:gd name="T89" fmla="*/ 163 h 467"/>
                            <a:gd name="T90" fmla="*/ 291 w 657"/>
                            <a:gd name="T91" fmla="*/ 146 h 467"/>
                            <a:gd name="T92" fmla="*/ 314 w 657"/>
                            <a:gd name="T93" fmla="*/ 145 h 467"/>
                            <a:gd name="T94" fmla="*/ 310 w 657"/>
                            <a:gd name="T95" fmla="*/ 123 h 467"/>
                            <a:gd name="T96" fmla="*/ 335 w 657"/>
                            <a:gd name="T97" fmla="*/ 128 h 467"/>
                            <a:gd name="T98" fmla="*/ 347 w 657"/>
                            <a:gd name="T99" fmla="*/ 143 h 467"/>
                            <a:gd name="T100" fmla="*/ 354 w 657"/>
                            <a:gd name="T101" fmla="*/ 168 h 4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657" h="467">
                              <a:moveTo>
                                <a:pt x="557" y="0"/>
                              </a:moveTo>
                              <a:lnTo>
                                <a:pt x="545" y="23"/>
                              </a:lnTo>
                              <a:lnTo>
                                <a:pt x="517" y="78"/>
                              </a:lnTo>
                              <a:lnTo>
                                <a:pt x="484" y="144"/>
                              </a:lnTo>
                              <a:lnTo>
                                <a:pt x="455" y="199"/>
                              </a:lnTo>
                              <a:lnTo>
                                <a:pt x="443" y="223"/>
                              </a:lnTo>
                              <a:lnTo>
                                <a:pt x="431" y="199"/>
                              </a:lnTo>
                              <a:lnTo>
                                <a:pt x="400" y="144"/>
                              </a:lnTo>
                              <a:lnTo>
                                <a:pt x="364" y="78"/>
                              </a:lnTo>
                              <a:lnTo>
                                <a:pt x="333" y="23"/>
                              </a:lnTo>
                              <a:lnTo>
                                <a:pt x="321" y="0"/>
                              </a:lnTo>
                              <a:lnTo>
                                <a:pt x="309" y="23"/>
                              </a:lnTo>
                              <a:lnTo>
                                <a:pt x="281" y="80"/>
                              </a:lnTo>
                              <a:lnTo>
                                <a:pt x="249" y="147"/>
                              </a:lnTo>
                              <a:lnTo>
                                <a:pt x="222" y="203"/>
                              </a:lnTo>
                              <a:lnTo>
                                <a:pt x="210" y="226"/>
                              </a:lnTo>
                              <a:lnTo>
                                <a:pt x="199" y="203"/>
                              </a:lnTo>
                              <a:lnTo>
                                <a:pt x="171" y="147"/>
                              </a:lnTo>
                              <a:lnTo>
                                <a:pt x="138" y="80"/>
                              </a:lnTo>
                              <a:lnTo>
                                <a:pt x="111" y="23"/>
                              </a:lnTo>
                              <a:lnTo>
                                <a:pt x="100" y="0"/>
                              </a:lnTo>
                              <a:lnTo>
                                <a:pt x="85" y="35"/>
                              </a:lnTo>
                              <a:lnTo>
                                <a:pt x="50" y="113"/>
                              </a:lnTo>
                              <a:lnTo>
                                <a:pt x="16" y="191"/>
                              </a:lnTo>
                              <a:lnTo>
                                <a:pt x="0" y="226"/>
                              </a:lnTo>
                              <a:lnTo>
                                <a:pt x="0" y="264"/>
                              </a:lnTo>
                              <a:lnTo>
                                <a:pt x="0" y="347"/>
                              </a:lnTo>
                              <a:lnTo>
                                <a:pt x="0" y="430"/>
                              </a:lnTo>
                              <a:lnTo>
                                <a:pt x="0" y="467"/>
                              </a:lnTo>
                              <a:lnTo>
                                <a:pt x="6" y="466"/>
                              </a:lnTo>
                              <a:lnTo>
                                <a:pt x="19" y="464"/>
                              </a:lnTo>
                              <a:lnTo>
                                <a:pt x="25" y="463"/>
                              </a:lnTo>
                              <a:lnTo>
                                <a:pt x="26" y="413"/>
                              </a:lnTo>
                              <a:lnTo>
                                <a:pt x="26" y="320"/>
                              </a:lnTo>
                              <a:lnTo>
                                <a:pt x="27" y="270"/>
                              </a:lnTo>
                              <a:lnTo>
                                <a:pt x="28" y="259"/>
                              </a:lnTo>
                              <a:lnTo>
                                <a:pt x="47" y="238"/>
                              </a:lnTo>
                              <a:lnTo>
                                <a:pt x="102" y="226"/>
                              </a:lnTo>
                              <a:lnTo>
                                <a:pt x="158" y="238"/>
                              </a:lnTo>
                              <a:lnTo>
                                <a:pt x="177" y="259"/>
                              </a:lnTo>
                              <a:lnTo>
                                <a:pt x="179" y="270"/>
                              </a:lnTo>
                              <a:lnTo>
                                <a:pt x="178" y="321"/>
                              </a:lnTo>
                              <a:lnTo>
                                <a:pt x="177" y="417"/>
                              </a:lnTo>
                              <a:lnTo>
                                <a:pt x="177" y="467"/>
                              </a:lnTo>
                              <a:lnTo>
                                <a:pt x="192" y="467"/>
                              </a:lnTo>
                              <a:lnTo>
                                <a:pt x="222" y="467"/>
                              </a:lnTo>
                              <a:lnTo>
                                <a:pt x="237" y="467"/>
                              </a:lnTo>
                              <a:lnTo>
                                <a:pt x="239" y="417"/>
                              </a:lnTo>
                              <a:lnTo>
                                <a:pt x="241" y="321"/>
                              </a:lnTo>
                              <a:lnTo>
                                <a:pt x="242" y="270"/>
                              </a:lnTo>
                              <a:lnTo>
                                <a:pt x="246" y="259"/>
                              </a:lnTo>
                              <a:lnTo>
                                <a:pt x="270" y="238"/>
                              </a:lnTo>
                              <a:lnTo>
                                <a:pt x="326" y="226"/>
                              </a:lnTo>
                              <a:lnTo>
                                <a:pt x="380" y="238"/>
                              </a:lnTo>
                              <a:lnTo>
                                <a:pt x="401" y="259"/>
                              </a:lnTo>
                              <a:lnTo>
                                <a:pt x="403" y="270"/>
                              </a:lnTo>
                              <a:lnTo>
                                <a:pt x="403" y="321"/>
                              </a:lnTo>
                              <a:lnTo>
                                <a:pt x="403" y="417"/>
                              </a:lnTo>
                              <a:lnTo>
                                <a:pt x="403" y="467"/>
                              </a:lnTo>
                              <a:lnTo>
                                <a:pt x="422" y="467"/>
                              </a:lnTo>
                              <a:lnTo>
                                <a:pt x="456" y="467"/>
                              </a:lnTo>
                              <a:lnTo>
                                <a:pt x="475" y="467"/>
                              </a:lnTo>
                              <a:lnTo>
                                <a:pt x="475" y="417"/>
                              </a:lnTo>
                              <a:lnTo>
                                <a:pt x="476" y="321"/>
                              </a:lnTo>
                              <a:lnTo>
                                <a:pt x="476" y="270"/>
                              </a:lnTo>
                              <a:lnTo>
                                <a:pt x="482" y="259"/>
                              </a:lnTo>
                              <a:lnTo>
                                <a:pt x="502" y="238"/>
                              </a:lnTo>
                              <a:lnTo>
                                <a:pt x="553" y="226"/>
                              </a:lnTo>
                              <a:lnTo>
                                <a:pt x="604" y="238"/>
                              </a:lnTo>
                              <a:lnTo>
                                <a:pt x="624" y="259"/>
                              </a:lnTo>
                              <a:lnTo>
                                <a:pt x="628" y="270"/>
                              </a:lnTo>
                              <a:lnTo>
                                <a:pt x="629" y="321"/>
                              </a:lnTo>
                              <a:lnTo>
                                <a:pt x="630" y="417"/>
                              </a:lnTo>
                              <a:lnTo>
                                <a:pt x="630" y="467"/>
                              </a:lnTo>
                              <a:lnTo>
                                <a:pt x="638" y="467"/>
                              </a:lnTo>
                              <a:lnTo>
                                <a:pt x="651" y="467"/>
                              </a:lnTo>
                              <a:lnTo>
                                <a:pt x="657" y="467"/>
                              </a:lnTo>
                              <a:lnTo>
                                <a:pt x="657" y="430"/>
                              </a:lnTo>
                              <a:lnTo>
                                <a:pt x="656" y="347"/>
                              </a:lnTo>
                              <a:lnTo>
                                <a:pt x="655" y="264"/>
                              </a:lnTo>
                              <a:lnTo>
                                <a:pt x="655" y="226"/>
                              </a:lnTo>
                              <a:lnTo>
                                <a:pt x="640" y="191"/>
                              </a:lnTo>
                              <a:lnTo>
                                <a:pt x="606" y="113"/>
                              </a:lnTo>
                              <a:lnTo>
                                <a:pt x="573" y="35"/>
                              </a:lnTo>
                              <a:lnTo>
                                <a:pt x="557" y="0"/>
                              </a:lnTo>
                              <a:close/>
                              <a:moveTo>
                                <a:pt x="127" y="169"/>
                              </a:moveTo>
                              <a:lnTo>
                                <a:pt x="121" y="167"/>
                              </a:lnTo>
                              <a:lnTo>
                                <a:pt x="113" y="165"/>
                              </a:lnTo>
                              <a:lnTo>
                                <a:pt x="104" y="161"/>
                              </a:lnTo>
                              <a:lnTo>
                                <a:pt x="107" y="167"/>
                              </a:lnTo>
                              <a:lnTo>
                                <a:pt x="109" y="179"/>
                              </a:lnTo>
                              <a:lnTo>
                                <a:pt x="111" y="185"/>
                              </a:lnTo>
                              <a:lnTo>
                                <a:pt x="104" y="185"/>
                              </a:lnTo>
                              <a:lnTo>
                                <a:pt x="91" y="185"/>
                              </a:lnTo>
                              <a:lnTo>
                                <a:pt x="83" y="185"/>
                              </a:lnTo>
                              <a:lnTo>
                                <a:pt x="86" y="180"/>
                              </a:lnTo>
                              <a:lnTo>
                                <a:pt x="89" y="170"/>
                              </a:lnTo>
                              <a:lnTo>
                                <a:pt x="90" y="165"/>
                              </a:lnTo>
                              <a:lnTo>
                                <a:pt x="83" y="165"/>
                              </a:lnTo>
                              <a:lnTo>
                                <a:pt x="71" y="165"/>
                              </a:lnTo>
                              <a:lnTo>
                                <a:pt x="65" y="165"/>
                              </a:lnTo>
                              <a:lnTo>
                                <a:pt x="65" y="158"/>
                              </a:lnTo>
                              <a:lnTo>
                                <a:pt x="65" y="147"/>
                              </a:lnTo>
                              <a:lnTo>
                                <a:pt x="65" y="140"/>
                              </a:lnTo>
                              <a:lnTo>
                                <a:pt x="71" y="144"/>
                              </a:lnTo>
                              <a:lnTo>
                                <a:pt x="79" y="147"/>
                              </a:lnTo>
                              <a:lnTo>
                                <a:pt x="88" y="147"/>
                              </a:lnTo>
                              <a:lnTo>
                                <a:pt x="87" y="140"/>
                              </a:lnTo>
                              <a:lnTo>
                                <a:pt x="85" y="129"/>
                              </a:lnTo>
                              <a:lnTo>
                                <a:pt x="83" y="124"/>
                              </a:lnTo>
                              <a:lnTo>
                                <a:pt x="91" y="124"/>
                              </a:lnTo>
                              <a:lnTo>
                                <a:pt x="104" y="124"/>
                              </a:lnTo>
                              <a:lnTo>
                                <a:pt x="111" y="124"/>
                              </a:lnTo>
                              <a:lnTo>
                                <a:pt x="109" y="129"/>
                              </a:lnTo>
                              <a:lnTo>
                                <a:pt x="104" y="139"/>
                              </a:lnTo>
                              <a:lnTo>
                                <a:pt x="102" y="145"/>
                              </a:lnTo>
                              <a:lnTo>
                                <a:pt x="109" y="145"/>
                              </a:lnTo>
                              <a:lnTo>
                                <a:pt x="121" y="145"/>
                              </a:lnTo>
                              <a:lnTo>
                                <a:pt x="127" y="145"/>
                              </a:lnTo>
                              <a:lnTo>
                                <a:pt x="127" y="150"/>
                              </a:lnTo>
                              <a:lnTo>
                                <a:pt x="127" y="162"/>
                              </a:lnTo>
                              <a:lnTo>
                                <a:pt x="127" y="169"/>
                              </a:lnTo>
                              <a:close/>
                              <a:moveTo>
                                <a:pt x="585" y="168"/>
                              </a:moveTo>
                              <a:lnTo>
                                <a:pt x="578" y="166"/>
                              </a:lnTo>
                              <a:lnTo>
                                <a:pt x="569" y="162"/>
                              </a:lnTo>
                              <a:lnTo>
                                <a:pt x="562" y="159"/>
                              </a:lnTo>
                              <a:lnTo>
                                <a:pt x="563" y="166"/>
                              </a:lnTo>
                              <a:lnTo>
                                <a:pt x="566" y="178"/>
                              </a:lnTo>
                              <a:lnTo>
                                <a:pt x="568" y="184"/>
                              </a:lnTo>
                              <a:lnTo>
                                <a:pt x="561" y="184"/>
                              </a:lnTo>
                              <a:lnTo>
                                <a:pt x="549" y="184"/>
                              </a:lnTo>
                              <a:lnTo>
                                <a:pt x="541" y="184"/>
                              </a:lnTo>
                              <a:lnTo>
                                <a:pt x="543" y="179"/>
                              </a:lnTo>
                              <a:lnTo>
                                <a:pt x="545" y="169"/>
                              </a:lnTo>
                              <a:lnTo>
                                <a:pt x="547" y="163"/>
                              </a:lnTo>
                              <a:lnTo>
                                <a:pt x="541" y="163"/>
                              </a:lnTo>
                              <a:lnTo>
                                <a:pt x="529" y="163"/>
                              </a:lnTo>
                              <a:lnTo>
                                <a:pt x="522" y="163"/>
                              </a:lnTo>
                              <a:lnTo>
                                <a:pt x="522" y="157"/>
                              </a:lnTo>
                              <a:lnTo>
                                <a:pt x="522" y="146"/>
                              </a:lnTo>
                              <a:lnTo>
                                <a:pt x="522" y="139"/>
                              </a:lnTo>
                              <a:lnTo>
                                <a:pt x="529" y="143"/>
                              </a:lnTo>
                              <a:lnTo>
                                <a:pt x="536" y="145"/>
                              </a:lnTo>
                              <a:lnTo>
                                <a:pt x="545" y="145"/>
                              </a:lnTo>
                              <a:lnTo>
                                <a:pt x="544" y="139"/>
                              </a:lnTo>
                              <a:lnTo>
                                <a:pt x="542" y="128"/>
                              </a:lnTo>
                              <a:lnTo>
                                <a:pt x="541" y="123"/>
                              </a:lnTo>
                              <a:lnTo>
                                <a:pt x="549" y="123"/>
                              </a:lnTo>
                              <a:lnTo>
                                <a:pt x="561" y="123"/>
                              </a:lnTo>
                              <a:lnTo>
                                <a:pt x="568" y="123"/>
                              </a:lnTo>
                              <a:lnTo>
                                <a:pt x="566" y="128"/>
                              </a:lnTo>
                              <a:lnTo>
                                <a:pt x="562" y="137"/>
                              </a:lnTo>
                              <a:lnTo>
                                <a:pt x="560" y="143"/>
                              </a:lnTo>
                              <a:lnTo>
                                <a:pt x="566" y="143"/>
                              </a:lnTo>
                              <a:lnTo>
                                <a:pt x="578" y="143"/>
                              </a:lnTo>
                              <a:lnTo>
                                <a:pt x="585" y="143"/>
                              </a:lnTo>
                              <a:lnTo>
                                <a:pt x="585" y="149"/>
                              </a:lnTo>
                              <a:lnTo>
                                <a:pt x="585" y="161"/>
                              </a:lnTo>
                              <a:lnTo>
                                <a:pt x="585" y="168"/>
                              </a:lnTo>
                              <a:close/>
                              <a:moveTo>
                                <a:pt x="354" y="168"/>
                              </a:moveTo>
                              <a:lnTo>
                                <a:pt x="346" y="166"/>
                              </a:lnTo>
                              <a:lnTo>
                                <a:pt x="339" y="162"/>
                              </a:lnTo>
                              <a:lnTo>
                                <a:pt x="331" y="159"/>
                              </a:lnTo>
                              <a:lnTo>
                                <a:pt x="332" y="166"/>
                              </a:lnTo>
                              <a:lnTo>
                                <a:pt x="335" y="178"/>
                              </a:lnTo>
                              <a:lnTo>
                                <a:pt x="337" y="184"/>
                              </a:lnTo>
                              <a:lnTo>
                                <a:pt x="330" y="184"/>
                              </a:lnTo>
                              <a:lnTo>
                                <a:pt x="318" y="184"/>
                              </a:lnTo>
                              <a:lnTo>
                                <a:pt x="310" y="184"/>
                              </a:lnTo>
                              <a:lnTo>
                                <a:pt x="312" y="179"/>
                              </a:lnTo>
                              <a:lnTo>
                                <a:pt x="314" y="169"/>
                              </a:lnTo>
                              <a:lnTo>
                                <a:pt x="317" y="163"/>
                              </a:lnTo>
                              <a:lnTo>
                                <a:pt x="310" y="163"/>
                              </a:lnTo>
                              <a:lnTo>
                                <a:pt x="298" y="163"/>
                              </a:lnTo>
                              <a:lnTo>
                                <a:pt x="291" y="163"/>
                              </a:lnTo>
                              <a:lnTo>
                                <a:pt x="291" y="157"/>
                              </a:lnTo>
                              <a:lnTo>
                                <a:pt x="291" y="146"/>
                              </a:lnTo>
                              <a:lnTo>
                                <a:pt x="291" y="139"/>
                              </a:lnTo>
                              <a:lnTo>
                                <a:pt x="298" y="143"/>
                              </a:lnTo>
                              <a:lnTo>
                                <a:pt x="304" y="145"/>
                              </a:lnTo>
                              <a:lnTo>
                                <a:pt x="314" y="145"/>
                              </a:lnTo>
                              <a:lnTo>
                                <a:pt x="313" y="139"/>
                              </a:lnTo>
                              <a:lnTo>
                                <a:pt x="311" y="128"/>
                              </a:lnTo>
                              <a:lnTo>
                                <a:pt x="310" y="123"/>
                              </a:lnTo>
                              <a:lnTo>
                                <a:pt x="318" y="123"/>
                              </a:lnTo>
                              <a:lnTo>
                                <a:pt x="330" y="123"/>
                              </a:lnTo>
                              <a:lnTo>
                                <a:pt x="337" y="123"/>
                              </a:lnTo>
                              <a:lnTo>
                                <a:pt x="335" y="128"/>
                              </a:lnTo>
                              <a:lnTo>
                                <a:pt x="331" y="137"/>
                              </a:lnTo>
                              <a:lnTo>
                                <a:pt x="329" y="143"/>
                              </a:lnTo>
                              <a:lnTo>
                                <a:pt x="335" y="143"/>
                              </a:lnTo>
                              <a:lnTo>
                                <a:pt x="347" y="143"/>
                              </a:lnTo>
                              <a:lnTo>
                                <a:pt x="354" y="143"/>
                              </a:lnTo>
                              <a:lnTo>
                                <a:pt x="354" y="149"/>
                              </a:lnTo>
                              <a:lnTo>
                                <a:pt x="354" y="161"/>
                              </a:lnTo>
                              <a:lnTo>
                                <a:pt x="354" y="1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4" name="Freeform 466"/>
                      <wps:cNvSpPr>
                        <a:spLocks noEditPoints="1"/>
                      </wps:cNvSpPr>
                      <wps:spPr bwMode="auto">
                        <a:xfrm>
                          <a:off x="335" y="395"/>
                          <a:ext cx="110" cy="104"/>
                        </a:xfrm>
                        <a:custGeom>
                          <a:avLst/>
                          <a:gdLst>
                            <a:gd name="T0" fmla="*/ 337 w 437"/>
                            <a:gd name="T1" fmla="*/ 104 h 416"/>
                            <a:gd name="T2" fmla="*/ 305 w 437"/>
                            <a:gd name="T3" fmla="*/ 207 h 416"/>
                            <a:gd name="T4" fmla="*/ 289 w 437"/>
                            <a:gd name="T5" fmla="*/ 207 h 416"/>
                            <a:gd name="T6" fmla="*/ 249 w 437"/>
                            <a:gd name="T7" fmla="*/ 103 h 416"/>
                            <a:gd name="T8" fmla="*/ 211 w 437"/>
                            <a:gd name="T9" fmla="*/ 0 h 416"/>
                            <a:gd name="T10" fmla="*/ 155 w 437"/>
                            <a:gd name="T11" fmla="*/ 177 h 416"/>
                            <a:gd name="T12" fmla="*/ 140 w 437"/>
                            <a:gd name="T13" fmla="*/ 210 h 416"/>
                            <a:gd name="T14" fmla="*/ 129 w 437"/>
                            <a:gd name="T15" fmla="*/ 210 h 416"/>
                            <a:gd name="T16" fmla="*/ 73 w 437"/>
                            <a:gd name="T17" fmla="*/ 33 h 416"/>
                            <a:gd name="T18" fmla="*/ 53 w 437"/>
                            <a:gd name="T19" fmla="*/ 33 h 416"/>
                            <a:gd name="T20" fmla="*/ 0 w 437"/>
                            <a:gd name="T21" fmla="*/ 210 h 416"/>
                            <a:gd name="T22" fmla="*/ 0 w 437"/>
                            <a:gd name="T23" fmla="*/ 363 h 416"/>
                            <a:gd name="T24" fmla="*/ 5 w 437"/>
                            <a:gd name="T25" fmla="*/ 416 h 416"/>
                            <a:gd name="T26" fmla="*/ 24 w 437"/>
                            <a:gd name="T27" fmla="*/ 416 h 416"/>
                            <a:gd name="T28" fmla="*/ 24 w 437"/>
                            <a:gd name="T29" fmla="*/ 240 h 416"/>
                            <a:gd name="T30" fmla="*/ 31 w 437"/>
                            <a:gd name="T31" fmla="*/ 218 h 416"/>
                            <a:gd name="T32" fmla="*/ 61 w 437"/>
                            <a:gd name="T33" fmla="*/ 210 h 416"/>
                            <a:gd name="T34" fmla="*/ 96 w 437"/>
                            <a:gd name="T35" fmla="*/ 210 h 416"/>
                            <a:gd name="T36" fmla="*/ 124 w 437"/>
                            <a:gd name="T37" fmla="*/ 240 h 416"/>
                            <a:gd name="T38" fmla="*/ 124 w 437"/>
                            <a:gd name="T39" fmla="*/ 371 h 416"/>
                            <a:gd name="T40" fmla="*/ 130 w 437"/>
                            <a:gd name="T41" fmla="*/ 416 h 416"/>
                            <a:gd name="T42" fmla="*/ 150 w 437"/>
                            <a:gd name="T43" fmla="*/ 416 h 416"/>
                            <a:gd name="T44" fmla="*/ 150 w 437"/>
                            <a:gd name="T45" fmla="*/ 240 h 416"/>
                            <a:gd name="T46" fmla="*/ 159 w 437"/>
                            <a:gd name="T47" fmla="*/ 218 h 416"/>
                            <a:gd name="T48" fmla="*/ 197 w 437"/>
                            <a:gd name="T49" fmla="*/ 210 h 416"/>
                            <a:gd name="T50" fmla="*/ 249 w 437"/>
                            <a:gd name="T51" fmla="*/ 210 h 416"/>
                            <a:gd name="T52" fmla="*/ 280 w 437"/>
                            <a:gd name="T53" fmla="*/ 240 h 416"/>
                            <a:gd name="T54" fmla="*/ 280 w 437"/>
                            <a:gd name="T55" fmla="*/ 371 h 416"/>
                            <a:gd name="T56" fmla="*/ 289 w 437"/>
                            <a:gd name="T57" fmla="*/ 416 h 416"/>
                            <a:gd name="T58" fmla="*/ 314 w 437"/>
                            <a:gd name="T59" fmla="*/ 416 h 416"/>
                            <a:gd name="T60" fmla="*/ 314 w 437"/>
                            <a:gd name="T61" fmla="*/ 240 h 416"/>
                            <a:gd name="T62" fmla="*/ 322 w 437"/>
                            <a:gd name="T63" fmla="*/ 218 h 416"/>
                            <a:gd name="T64" fmla="*/ 353 w 437"/>
                            <a:gd name="T65" fmla="*/ 210 h 416"/>
                            <a:gd name="T66" fmla="*/ 388 w 437"/>
                            <a:gd name="T67" fmla="*/ 210 h 416"/>
                            <a:gd name="T68" fmla="*/ 410 w 437"/>
                            <a:gd name="T69" fmla="*/ 240 h 416"/>
                            <a:gd name="T70" fmla="*/ 410 w 437"/>
                            <a:gd name="T71" fmla="*/ 371 h 416"/>
                            <a:gd name="T72" fmla="*/ 416 w 437"/>
                            <a:gd name="T73" fmla="*/ 416 h 416"/>
                            <a:gd name="T74" fmla="*/ 437 w 437"/>
                            <a:gd name="T75" fmla="*/ 416 h 416"/>
                            <a:gd name="T76" fmla="*/ 437 w 437"/>
                            <a:gd name="T77" fmla="*/ 210 h 416"/>
                            <a:gd name="T78" fmla="*/ 403 w 437"/>
                            <a:gd name="T79" fmla="*/ 105 h 416"/>
                            <a:gd name="T80" fmla="*/ 369 w 437"/>
                            <a:gd name="T81" fmla="*/ 1 h 416"/>
                            <a:gd name="T82" fmla="*/ 345 w 437"/>
                            <a:gd name="T83" fmla="*/ 170 h 416"/>
                            <a:gd name="T84" fmla="*/ 370 w 437"/>
                            <a:gd name="T85" fmla="*/ 183 h 416"/>
                            <a:gd name="T86" fmla="*/ 399 w 437"/>
                            <a:gd name="T87" fmla="*/ 155 h 416"/>
                            <a:gd name="T88" fmla="*/ 384 w 437"/>
                            <a:gd name="T89" fmla="*/ 131 h 416"/>
                            <a:gd name="T90" fmla="*/ 355 w 437"/>
                            <a:gd name="T91" fmla="*/ 131 h 416"/>
                            <a:gd name="T92" fmla="*/ 340 w 437"/>
                            <a:gd name="T93" fmla="*/ 155 h 416"/>
                            <a:gd name="T94" fmla="*/ 227 w 437"/>
                            <a:gd name="T95" fmla="*/ 129 h 416"/>
                            <a:gd name="T96" fmla="*/ 199 w 437"/>
                            <a:gd name="T97" fmla="*/ 129 h 416"/>
                            <a:gd name="T98" fmla="*/ 184 w 437"/>
                            <a:gd name="T99" fmla="*/ 153 h 416"/>
                            <a:gd name="T100" fmla="*/ 213 w 437"/>
                            <a:gd name="T101" fmla="*/ 181 h 416"/>
                            <a:gd name="T102" fmla="*/ 238 w 437"/>
                            <a:gd name="T103" fmla="*/ 167 h 416"/>
                            <a:gd name="T104" fmla="*/ 35 w 437"/>
                            <a:gd name="T105" fmla="*/ 156 h 416"/>
                            <a:gd name="T106" fmla="*/ 63 w 437"/>
                            <a:gd name="T107" fmla="*/ 184 h 416"/>
                            <a:gd name="T108" fmla="*/ 89 w 437"/>
                            <a:gd name="T109" fmla="*/ 170 h 416"/>
                            <a:gd name="T110" fmla="*/ 89 w 437"/>
                            <a:gd name="T111" fmla="*/ 142 h 416"/>
                            <a:gd name="T112" fmla="*/ 63 w 437"/>
                            <a:gd name="T113" fmla="*/ 127 h 416"/>
                            <a:gd name="T114" fmla="*/ 35 w 437"/>
                            <a:gd name="T115" fmla="*/ 156 h 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37" h="416">
                              <a:moveTo>
                                <a:pt x="369" y="1"/>
                              </a:moveTo>
                              <a:lnTo>
                                <a:pt x="359" y="33"/>
                              </a:lnTo>
                              <a:lnTo>
                                <a:pt x="337" y="104"/>
                              </a:lnTo>
                              <a:lnTo>
                                <a:pt x="315" y="175"/>
                              </a:lnTo>
                              <a:lnTo>
                                <a:pt x="305" y="207"/>
                              </a:lnTo>
                              <a:lnTo>
                                <a:pt x="301" y="207"/>
                              </a:lnTo>
                              <a:lnTo>
                                <a:pt x="293" y="207"/>
                              </a:lnTo>
                              <a:lnTo>
                                <a:pt x="289" y="207"/>
                              </a:lnTo>
                              <a:lnTo>
                                <a:pt x="277" y="176"/>
                              </a:lnTo>
                              <a:lnTo>
                                <a:pt x="249" y="103"/>
                              </a:lnTo>
                              <a:lnTo>
                                <a:pt x="223" y="32"/>
                              </a:lnTo>
                              <a:lnTo>
                                <a:pt x="211" y="0"/>
                              </a:lnTo>
                              <a:lnTo>
                                <a:pt x="200" y="33"/>
                              </a:lnTo>
                              <a:lnTo>
                                <a:pt x="178" y="105"/>
                              </a:lnTo>
                              <a:lnTo>
                                <a:pt x="155" y="177"/>
                              </a:lnTo>
                              <a:lnTo>
                                <a:pt x="144" y="210"/>
                              </a:lnTo>
                              <a:lnTo>
                                <a:pt x="140" y="210"/>
                              </a:lnTo>
                              <a:lnTo>
                                <a:pt x="133" y="210"/>
                              </a:lnTo>
                              <a:lnTo>
                                <a:pt x="129" y="210"/>
                              </a:lnTo>
                              <a:lnTo>
                                <a:pt x="119" y="178"/>
                              </a:lnTo>
                              <a:lnTo>
                                <a:pt x="96" y="105"/>
                              </a:lnTo>
                              <a:lnTo>
                                <a:pt x="73" y="33"/>
                              </a:lnTo>
                              <a:lnTo>
                                <a:pt x="63" y="1"/>
                              </a:lnTo>
                              <a:lnTo>
                                <a:pt x="53" y="33"/>
                              </a:lnTo>
                              <a:lnTo>
                                <a:pt x="31" y="105"/>
                              </a:lnTo>
                              <a:lnTo>
                                <a:pt x="9" y="178"/>
                              </a:lnTo>
                              <a:lnTo>
                                <a:pt x="0" y="210"/>
                              </a:lnTo>
                              <a:lnTo>
                                <a:pt x="0" y="263"/>
                              </a:lnTo>
                              <a:lnTo>
                                <a:pt x="0" y="363"/>
                              </a:lnTo>
                              <a:lnTo>
                                <a:pt x="0" y="416"/>
                              </a:lnTo>
                              <a:lnTo>
                                <a:pt x="5" y="416"/>
                              </a:lnTo>
                              <a:lnTo>
                                <a:pt x="17" y="416"/>
                              </a:lnTo>
                              <a:lnTo>
                                <a:pt x="24" y="416"/>
                              </a:lnTo>
                              <a:lnTo>
                                <a:pt x="24" y="371"/>
                              </a:lnTo>
                              <a:lnTo>
                                <a:pt x="24" y="286"/>
                              </a:lnTo>
                              <a:lnTo>
                                <a:pt x="24" y="240"/>
                              </a:lnTo>
                              <a:lnTo>
                                <a:pt x="25" y="233"/>
                              </a:lnTo>
                              <a:lnTo>
                                <a:pt x="31" y="218"/>
                              </a:lnTo>
                              <a:lnTo>
                                <a:pt x="48" y="210"/>
                              </a:lnTo>
                              <a:lnTo>
                                <a:pt x="61" y="210"/>
                              </a:lnTo>
                              <a:lnTo>
                                <a:pt x="83" y="210"/>
                              </a:lnTo>
                              <a:lnTo>
                                <a:pt x="96" y="210"/>
                              </a:lnTo>
                              <a:lnTo>
                                <a:pt x="113" y="218"/>
                              </a:lnTo>
                              <a:lnTo>
                                <a:pt x="122" y="233"/>
                              </a:lnTo>
                              <a:lnTo>
                                <a:pt x="124" y="240"/>
                              </a:lnTo>
                              <a:lnTo>
                                <a:pt x="124" y="286"/>
                              </a:lnTo>
                              <a:lnTo>
                                <a:pt x="124" y="371"/>
                              </a:lnTo>
                              <a:lnTo>
                                <a:pt x="124" y="416"/>
                              </a:lnTo>
                              <a:lnTo>
                                <a:pt x="130" y="416"/>
                              </a:lnTo>
                              <a:lnTo>
                                <a:pt x="144" y="416"/>
                              </a:lnTo>
                              <a:lnTo>
                                <a:pt x="150" y="416"/>
                              </a:lnTo>
                              <a:lnTo>
                                <a:pt x="150" y="371"/>
                              </a:lnTo>
                              <a:lnTo>
                                <a:pt x="150" y="286"/>
                              </a:lnTo>
                              <a:lnTo>
                                <a:pt x="150" y="240"/>
                              </a:lnTo>
                              <a:lnTo>
                                <a:pt x="151" y="233"/>
                              </a:lnTo>
                              <a:lnTo>
                                <a:pt x="159" y="218"/>
                              </a:lnTo>
                              <a:lnTo>
                                <a:pt x="180" y="210"/>
                              </a:lnTo>
                              <a:lnTo>
                                <a:pt x="197" y="210"/>
                              </a:lnTo>
                              <a:lnTo>
                                <a:pt x="230" y="210"/>
                              </a:lnTo>
                              <a:lnTo>
                                <a:pt x="249" y="210"/>
                              </a:lnTo>
                              <a:lnTo>
                                <a:pt x="268" y="218"/>
                              </a:lnTo>
                              <a:lnTo>
                                <a:pt x="278" y="233"/>
                              </a:lnTo>
                              <a:lnTo>
                                <a:pt x="280" y="240"/>
                              </a:lnTo>
                              <a:lnTo>
                                <a:pt x="280" y="286"/>
                              </a:lnTo>
                              <a:lnTo>
                                <a:pt x="280" y="371"/>
                              </a:lnTo>
                              <a:lnTo>
                                <a:pt x="280" y="416"/>
                              </a:lnTo>
                              <a:lnTo>
                                <a:pt x="289" y="416"/>
                              </a:lnTo>
                              <a:lnTo>
                                <a:pt x="305" y="416"/>
                              </a:lnTo>
                              <a:lnTo>
                                <a:pt x="314" y="416"/>
                              </a:lnTo>
                              <a:lnTo>
                                <a:pt x="314" y="371"/>
                              </a:lnTo>
                              <a:lnTo>
                                <a:pt x="314" y="286"/>
                              </a:lnTo>
                              <a:lnTo>
                                <a:pt x="314" y="240"/>
                              </a:lnTo>
                              <a:lnTo>
                                <a:pt x="314" y="233"/>
                              </a:lnTo>
                              <a:lnTo>
                                <a:pt x="322" y="218"/>
                              </a:lnTo>
                              <a:lnTo>
                                <a:pt x="339" y="210"/>
                              </a:lnTo>
                              <a:lnTo>
                                <a:pt x="353" y="210"/>
                              </a:lnTo>
                              <a:lnTo>
                                <a:pt x="376" y="210"/>
                              </a:lnTo>
                              <a:lnTo>
                                <a:pt x="388" y="210"/>
                              </a:lnTo>
                              <a:lnTo>
                                <a:pt x="403" y="218"/>
                              </a:lnTo>
                              <a:lnTo>
                                <a:pt x="409" y="233"/>
                              </a:lnTo>
                              <a:lnTo>
                                <a:pt x="410" y="240"/>
                              </a:lnTo>
                              <a:lnTo>
                                <a:pt x="410" y="286"/>
                              </a:lnTo>
                              <a:lnTo>
                                <a:pt x="410" y="371"/>
                              </a:lnTo>
                              <a:lnTo>
                                <a:pt x="410" y="416"/>
                              </a:lnTo>
                              <a:lnTo>
                                <a:pt x="416" y="416"/>
                              </a:lnTo>
                              <a:lnTo>
                                <a:pt x="431" y="416"/>
                              </a:lnTo>
                              <a:lnTo>
                                <a:pt x="437" y="416"/>
                              </a:lnTo>
                              <a:lnTo>
                                <a:pt x="437" y="363"/>
                              </a:lnTo>
                              <a:lnTo>
                                <a:pt x="437" y="263"/>
                              </a:lnTo>
                              <a:lnTo>
                                <a:pt x="437" y="210"/>
                              </a:lnTo>
                              <a:lnTo>
                                <a:pt x="427" y="178"/>
                              </a:lnTo>
                              <a:lnTo>
                                <a:pt x="403" y="105"/>
                              </a:lnTo>
                              <a:lnTo>
                                <a:pt x="380" y="33"/>
                              </a:lnTo>
                              <a:lnTo>
                                <a:pt x="369" y="1"/>
                              </a:lnTo>
                              <a:close/>
                              <a:moveTo>
                                <a:pt x="340" y="155"/>
                              </a:moveTo>
                              <a:lnTo>
                                <a:pt x="345" y="170"/>
                              </a:lnTo>
                              <a:lnTo>
                                <a:pt x="355" y="180"/>
                              </a:lnTo>
                              <a:lnTo>
                                <a:pt x="370" y="183"/>
                              </a:lnTo>
                              <a:lnTo>
                                <a:pt x="384" y="180"/>
                              </a:lnTo>
                              <a:lnTo>
                                <a:pt x="394" y="169"/>
                              </a:lnTo>
                              <a:lnTo>
                                <a:pt x="399" y="155"/>
                              </a:lnTo>
                              <a:lnTo>
                                <a:pt x="394" y="141"/>
                              </a:lnTo>
                              <a:lnTo>
                                <a:pt x="384" y="131"/>
                              </a:lnTo>
                              <a:lnTo>
                                <a:pt x="369" y="127"/>
                              </a:lnTo>
                              <a:lnTo>
                                <a:pt x="355" y="131"/>
                              </a:lnTo>
                              <a:lnTo>
                                <a:pt x="345" y="141"/>
                              </a:lnTo>
                              <a:lnTo>
                                <a:pt x="340" y="155"/>
                              </a:lnTo>
                              <a:close/>
                              <a:moveTo>
                                <a:pt x="241" y="153"/>
                              </a:moveTo>
                              <a:lnTo>
                                <a:pt x="238" y="138"/>
                              </a:lnTo>
                              <a:lnTo>
                                <a:pt x="227" y="129"/>
                              </a:lnTo>
                              <a:lnTo>
                                <a:pt x="213" y="124"/>
                              </a:lnTo>
                              <a:lnTo>
                                <a:pt x="199" y="129"/>
                              </a:lnTo>
                              <a:lnTo>
                                <a:pt x="189" y="138"/>
                              </a:lnTo>
                              <a:lnTo>
                                <a:pt x="184" y="153"/>
                              </a:lnTo>
                              <a:lnTo>
                                <a:pt x="189" y="167"/>
                              </a:lnTo>
                              <a:lnTo>
                                <a:pt x="199" y="177"/>
                              </a:lnTo>
                              <a:lnTo>
                                <a:pt x="213" y="181"/>
                              </a:lnTo>
                              <a:lnTo>
                                <a:pt x="227" y="177"/>
                              </a:lnTo>
                              <a:lnTo>
                                <a:pt x="238" y="167"/>
                              </a:lnTo>
                              <a:lnTo>
                                <a:pt x="241" y="153"/>
                              </a:lnTo>
                              <a:close/>
                              <a:moveTo>
                                <a:pt x="35" y="156"/>
                              </a:moveTo>
                              <a:lnTo>
                                <a:pt x="38" y="170"/>
                              </a:lnTo>
                              <a:lnTo>
                                <a:pt x="49" y="180"/>
                              </a:lnTo>
                              <a:lnTo>
                                <a:pt x="63" y="184"/>
                              </a:lnTo>
                              <a:lnTo>
                                <a:pt x="78" y="181"/>
                              </a:lnTo>
                              <a:lnTo>
                                <a:pt x="89" y="170"/>
                              </a:lnTo>
                              <a:lnTo>
                                <a:pt x="92" y="156"/>
                              </a:lnTo>
                              <a:lnTo>
                                <a:pt x="89" y="142"/>
                              </a:lnTo>
                              <a:lnTo>
                                <a:pt x="78" y="132"/>
                              </a:lnTo>
                              <a:lnTo>
                                <a:pt x="63" y="127"/>
                              </a:lnTo>
                              <a:lnTo>
                                <a:pt x="49" y="132"/>
                              </a:lnTo>
                              <a:lnTo>
                                <a:pt x="39" y="142"/>
                              </a:lnTo>
                              <a:lnTo>
                                <a:pt x="35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5" name="Freeform 467"/>
                      <wps:cNvSpPr>
                        <a:spLocks noEditPoints="1"/>
                      </wps:cNvSpPr>
                      <wps:spPr bwMode="auto">
                        <a:xfrm>
                          <a:off x="1034" y="396"/>
                          <a:ext cx="110" cy="104"/>
                        </a:xfrm>
                        <a:custGeom>
                          <a:avLst/>
                          <a:gdLst>
                            <a:gd name="T0" fmla="*/ 386 w 439"/>
                            <a:gd name="T1" fmla="*/ 125 h 416"/>
                            <a:gd name="T2" fmla="*/ 357 w 439"/>
                            <a:gd name="T3" fmla="*/ 125 h 416"/>
                            <a:gd name="T4" fmla="*/ 343 w 439"/>
                            <a:gd name="T5" fmla="*/ 149 h 416"/>
                            <a:gd name="T6" fmla="*/ 371 w 439"/>
                            <a:gd name="T7" fmla="*/ 177 h 416"/>
                            <a:gd name="T8" fmla="*/ 396 w 439"/>
                            <a:gd name="T9" fmla="*/ 164 h 416"/>
                            <a:gd name="T10" fmla="*/ 244 w 439"/>
                            <a:gd name="T11" fmla="*/ 147 h 416"/>
                            <a:gd name="T12" fmla="*/ 215 w 439"/>
                            <a:gd name="T13" fmla="*/ 118 h 416"/>
                            <a:gd name="T14" fmla="*/ 190 w 439"/>
                            <a:gd name="T15" fmla="*/ 132 h 416"/>
                            <a:gd name="T16" fmla="*/ 190 w 439"/>
                            <a:gd name="T17" fmla="*/ 161 h 416"/>
                            <a:gd name="T18" fmla="*/ 215 w 439"/>
                            <a:gd name="T19" fmla="*/ 175 h 416"/>
                            <a:gd name="T20" fmla="*/ 244 w 439"/>
                            <a:gd name="T21" fmla="*/ 147 h 416"/>
                            <a:gd name="T22" fmla="*/ 90 w 439"/>
                            <a:gd name="T23" fmla="*/ 136 h 416"/>
                            <a:gd name="T24" fmla="*/ 65 w 439"/>
                            <a:gd name="T25" fmla="*/ 121 h 416"/>
                            <a:gd name="T26" fmla="*/ 37 w 439"/>
                            <a:gd name="T27" fmla="*/ 150 h 416"/>
                            <a:gd name="T28" fmla="*/ 50 w 439"/>
                            <a:gd name="T29" fmla="*/ 174 h 416"/>
                            <a:gd name="T30" fmla="*/ 80 w 439"/>
                            <a:gd name="T31" fmla="*/ 174 h 416"/>
                            <a:gd name="T32" fmla="*/ 93 w 439"/>
                            <a:gd name="T33" fmla="*/ 150 h 416"/>
                            <a:gd name="T34" fmla="*/ 293 w 439"/>
                            <a:gd name="T35" fmla="*/ 208 h 416"/>
                            <a:gd name="T36" fmla="*/ 277 w 439"/>
                            <a:gd name="T37" fmla="*/ 175 h 416"/>
                            <a:gd name="T38" fmla="*/ 211 w 439"/>
                            <a:gd name="T39" fmla="*/ 0 h 416"/>
                            <a:gd name="T40" fmla="*/ 178 w 439"/>
                            <a:gd name="T41" fmla="*/ 105 h 416"/>
                            <a:gd name="T42" fmla="*/ 144 w 439"/>
                            <a:gd name="T43" fmla="*/ 210 h 416"/>
                            <a:gd name="T44" fmla="*/ 130 w 439"/>
                            <a:gd name="T45" fmla="*/ 210 h 416"/>
                            <a:gd name="T46" fmla="*/ 97 w 439"/>
                            <a:gd name="T47" fmla="*/ 106 h 416"/>
                            <a:gd name="T48" fmla="*/ 64 w 439"/>
                            <a:gd name="T49" fmla="*/ 1 h 416"/>
                            <a:gd name="T50" fmla="*/ 10 w 439"/>
                            <a:gd name="T51" fmla="*/ 177 h 416"/>
                            <a:gd name="T52" fmla="*/ 0 w 439"/>
                            <a:gd name="T53" fmla="*/ 264 h 416"/>
                            <a:gd name="T54" fmla="*/ 0 w 439"/>
                            <a:gd name="T55" fmla="*/ 416 h 416"/>
                            <a:gd name="T56" fmla="*/ 24 w 439"/>
                            <a:gd name="T57" fmla="*/ 416 h 416"/>
                            <a:gd name="T58" fmla="*/ 24 w 439"/>
                            <a:gd name="T59" fmla="*/ 287 h 416"/>
                            <a:gd name="T60" fmla="*/ 25 w 439"/>
                            <a:gd name="T61" fmla="*/ 233 h 416"/>
                            <a:gd name="T62" fmla="*/ 49 w 439"/>
                            <a:gd name="T63" fmla="*/ 210 h 416"/>
                            <a:gd name="T64" fmla="*/ 97 w 439"/>
                            <a:gd name="T65" fmla="*/ 210 h 416"/>
                            <a:gd name="T66" fmla="*/ 122 w 439"/>
                            <a:gd name="T67" fmla="*/ 233 h 416"/>
                            <a:gd name="T68" fmla="*/ 124 w 439"/>
                            <a:gd name="T69" fmla="*/ 287 h 416"/>
                            <a:gd name="T70" fmla="*/ 124 w 439"/>
                            <a:gd name="T71" fmla="*/ 416 h 416"/>
                            <a:gd name="T72" fmla="*/ 152 w 439"/>
                            <a:gd name="T73" fmla="*/ 416 h 416"/>
                            <a:gd name="T74" fmla="*/ 152 w 439"/>
                            <a:gd name="T75" fmla="*/ 287 h 416"/>
                            <a:gd name="T76" fmla="*/ 153 w 439"/>
                            <a:gd name="T77" fmla="*/ 233 h 416"/>
                            <a:gd name="T78" fmla="*/ 180 w 439"/>
                            <a:gd name="T79" fmla="*/ 210 h 416"/>
                            <a:gd name="T80" fmla="*/ 249 w 439"/>
                            <a:gd name="T81" fmla="*/ 210 h 416"/>
                            <a:gd name="T82" fmla="*/ 278 w 439"/>
                            <a:gd name="T83" fmla="*/ 233 h 416"/>
                            <a:gd name="T84" fmla="*/ 281 w 439"/>
                            <a:gd name="T85" fmla="*/ 287 h 416"/>
                            <a:gd name="T86" fmla="*/ 281 w 439"/>
                            <a:gd name="T87" fmla="*/ 416 h 416"/>
                            <a:gd name="T88" fmla="*/ 314 w 439"/>
                            <a:gd name="T89" fmla="*/ 416 h 416"/>
                            <a:gd name="T90" fmla="*/ 314 w 439"/>
                            <a:gd name="T91" fmla="*/ 287 h 416"/>
                            <a:gd name="T92" fmla="*/ 314 w 439"/>
                            <a:gd name="T93" fmla="*/ 233 h 416"/>
                            <a:gd name="T94" fmla="*/ 340 w 439"/>
                            <a:gd name="T95" fmla="*/ 210 h 416"/>
                            <a:gd name="T96" fmla="*/ 389 w 439"/>
                            <a:gd name="T97" fmla="*/ 210 h 416"/>
                            <a:gd name="T98" fmla="*/ 409 w 439"/>
                            <a:gd name="T99" fmla="*/ 233 h 416"/>
                            <a:gd name="T100" fmla="*/ 410 w 439"/>
                            <a:gd name="T101" fmla="*/ 287 h 416"/>
                            <a:gd name="T102" fmla="*/ 410 w 439"/>
                            <a:gd name="T103" fmla="*/ 416 h 416"/>
                            <a:gd name="T104" fmla="*/ 439 w 439"/>
                            <a:gd name="T105" fmla="*/ 416 h 416"/>
                            <a:gd name="T106" fmla="*/ 439 w 439"/>
                            <a:gd name="T107" fmla="*/ 264 h 416"/>
                            <a:gd name="T108" fmla="*/ 428 w 439"/>
                            <a:gd name="T109" fmla="*/ 177 h 416"/>
                            <a:gd name="T110" fmla="*/ 369 w 439"/>
                            <a:gd name="T111" fmla="*/ 1 h 416"/>
                            <a:gd name="T112" fmla="*/ 337 w 439"/>
                            <a:gd name="T113" fmla="*/ 104 h 416"/>
                            <a:gd name="T114" fmla="*/ 305 w 439"/>
                            <a:gd name="T115" fmla="*/ 207 h 4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439" h="416">
                              <a:moveTo>
                                <a:pt x="400" y="149"/>
                              </a:moveTo>
                              <a:lnTo>
                                <a:pt x="396" y="135"/>
                              </a:lnTo>
                              <a:lnTo>
                                <a:pt x="386" y="125"/>
                              </a:lnTo>
                              <a:lnTo>
                                <a:pt x="371" y="121"/>
                              </a:lnTo>
                              <a:lnTo>
                                <a:pt x="357" y="125"/>
                              </a:lnTo>
                              <a:lnTo>
                                <a:pt x="347" y="135"/>
                              </a:lnTo>
                              <a:lnTo>
                                <a:pt x="343" y="149"/>
                              </a:lnTo>
                              <a:lnTo>
                                <a:pt x="347" y="164"/>
                              </a:lnTo>
                              <a:lnTo>
                                <a:pt x="357" y="174"/>
                              </a:lnTo>
                              <a:lnTo>
                                <a:pt x="371" y="177"/>
                              </a:lnTo>
                              <a:lnTo>
                                <a:pt x="386" y="174"/>
                              </a:lnTo>
                              <a:lnTo>
                                <a:pt x="396" y="164"/>
                              </a:lnTo>
                              <a:lnTo>
                                <a:pt x="400" y="149"/>
                              </a:lnTo>
                              <a:close/>
                              <a:moveTo>
                                <a:pt x="244" y="147"/>
                              </a:moveTo>
                              <a:lnTo>
                                <a:pt x="239" y="132"/>
                              </a:lnTo>
                              <a:lnTo>
                                <a:pt x="230" y="123"/>
                              </a:lnTo>
                              <a:lnTo>
                                <a:pt x="215" y="118"/>
                              </a:lnTo>
                              <a:lnTo>
                                <a:pt x="201" y="123"/>
                              </a:lnTo>
                              <a:lnTo>
                                <a:pt x="190" y="132"/>
                              </a:lnTo>
                              <a:lnTo>
                                <a:pt x="187" y="147"/>
                              </a:lnTo>
                              <a:lnTo>
                                <a:pt x="190" y="161"/>
                              </a:lnTo>
                              <a:lnTo>
                                <a:pt x="201" y="171"/>
                              </a:lnTo>
                              <a:lnTo>
                                <a:pt x="215" y="175"/>
                              </a:lnTo>
                              <a:lnTo>
                                <a:pt x="230" y="171"/>
                              </a:lnTo>
                              <a:lnTo>
                                <a:pt x="239" y="161"/>
                              </a:lnTo>
                              <a:lnTo>
                                <a:pt x="244" y="147"/>
                              </a:lnTo>
                              <a:close/>
                              <a:moveTo>
                                <a:pt x="93" y="150"/>
                              </a:moveTo>
                              <a:lnTo>
                                <a:pt x="90" y="136"/>
                              </a:lnTo>
                              <a:lnTo>
                                <a:pt x="80" y="126"/>
                              </a:lnTo>
                              <a:lnTo>
                                <a:pt x="65" y="121"/>
                              </a:lnTo>
                              <a:lnTo>
                                <a:pt x="50" y="126"/>
                              </a:lnTo>
                              <a:lnTo>
                                <a:pt x="40" y="136"/>
                              </a:lnTo>
                              <a:lnTo>
                                <a:pt x="37" y="150"/>
                              </a:lnTo>
                              <a:lnTo>
                                <a:pt x="40" y="164"/>
                              </a:lnTo>
                              <a:lnTo>
                                <a:pt x="50" y="174"/>
                              </a:lnTo>
                              <a:lnTo>
                                <a:pt x="65" y="178"/>
                              </a:lnTo>
                              <a:lnTo>
                                <a:pt x="80" y="174"/>
                              </a:lnTo>
                              <a:lnTo>
                                <a:pt x="90" y="164"/>
                              </a:lnTo>
                              <a:lnTo>
                                <a:pt x="93" y="150"/>
                              </a:lnTo>
                              <a:close/>
                              <a:moveTo>
                                <a:pt x="305" y="207"/>
                              </a:moveTo>
                              <a:lnTo>
                                <a:pt x="301" y="207"/>
                              </a:lnTo>
                              <a:lnTo>
                                <a:pt x="293" y="208"/>
                              </a:lnTo>
                              <a:lnTo>
                                <a:pt x="289" y="208"/>
                              </a:lnTo>
                              <a:lnTo>
                                <a:pt x="277" y="175"/>
                              </a:lnTo>
                              <a:lnTo>
                                <a:pt x="250" y="104"/>
                              </a:lnTo>
                              <a:lnTo>
                                <a:pt x="223" y="33"/>
                              </a:lnTo>
                              <a:lnTo>
                                <a:pt x="211" y="0"/>
                              </a:lnTo>
                              <a:lnTo>
                                <a:pt x="201" y="33"/>
                              </a:lnTo>
                              <a:lnTo>
                                <a:pt x="178" y="105"/>
                              </a:lnTo>
                              <a:lnTo>
                                <a:pt x="155" y="177"/>
                              </a:lnTo>
                              <a:lnTo>
                                <a:pt x="144" y="210"/>
                              </a:lnTo>
                              <a:lnTo>
                                <a:pt x="141" y="210"/>
                              </a:lnTo>
                              <a:lnTo>
                                <a:pt x="134" y="210"/>
                              </a:lnTo>
                              <a:lnTo>
                                <a:pt x="130" y="210"/>
                              </a:lnTo>
                              <a:lnTo>
                                <a:pt x="120" y="177"/>
                              </a:lnTo>
                              <a:lnTo>
                                <a:pt x="97" y="106"/>
                              </a:lnTo>
                              <a:lnTo>
                                <a:pt x="73" y="34"/>
                              </a:lnTo>
                              <a:lnTo>
                                <a:pt x="64" y="1"/>
                              </a:lnTo>
                              <a:lnTo>
                                <a:pt x="54" y="34"/>
                              </a:lnTo>
                              <a:lnTo>
                                <a:pt x="32" y="106"/>
                              </a:lnTo>
                              <a:lnTo>
                                <a:pt x="10" y="177"/>
                              </a:lnTo>
                              <a:lnTo>
                                <a:pt x="0" y="210"/>
                              </a:lnTo>
                              <a:lnTo>
                                <a:pt x="0" y="264"/>
                              </a:lnTo>
                              <a:lnTo>
                                <a:pt x="0" y="363"/>
                              </a:lnTo>
                              <a:lnTo>
                                <a:pt x="0" y="416"/>
                              </a:lnTo>
                              <a:lnTo>
                                <a:pt x="5" y="416"/>
                              </a:lnTo>
                              <a:lnTo>
                                <a:pt x="17" y="416"/>
                              </a:lnTo>
                              <a:lnTo>
                                <a:pt x="24" y="416"/>
                              </a:lnTo>
                              <a:lnTo>
                                <a:pt x="24" y="371"/>
                              </a:lnTo>
                              <a:lnTo>
                                <a:pt x="24" y="287"/>
                              </a:lnTo>
                              <a:lnTo>
                                <a:pt x="24" y="241"/>
                              </a:lnTo>
                              <a:lnTo>
                                <a:pt x="25" y="233"/>
                              </a:lnTo>
                              <a:lnTo>
                                <a:pt x="32" y="218"/>
                              </a:lnTo>
                              <a:lnTo>
                                <a:pt x="49" y="210"/>
                              </a:lnTo>
                              <a:lnTo>
                                <a:pt x="61" y="210"/>
                              </a:lnTo>
                              <a:lnTo>
                                <a:pt x="84" y="210"/>
                              </a:lnTo>
                              <a:lnTo>
                                <a:pt x="97" y="210"/>
                              </a:lnTo>
                              <a:lnTo>
                                <a:pt x="113" y="218"/>
                              </a:lnTo>
                              <a:lnTo>
                                <a:pt x="122" y="233"/>
                              </a:lnTo>
                              <a:lnTo>
                                <a:pt x="124" y="241"/>
                              </a:lnTo>
                              <a:lnTo>
                                <a:pt x="124" y="287"/>
                              </a:lnTo>
                              <a:lnTo>
                                <a:pt x="124" y="371"/>
                              </a:lnTo>
                              <a:lnTo>
                                <a:pt x="124" y="416"/>
                              </a:lnTo>
                              <a:lnTo>
                                <a:pt x="132" y="416"/>
                              </a:lnTo>
                              <a:lnTo>
                                <a:pt x="144" y="416"/>
                              </a:lnTo>
                              <a:lnTo>
                                <a:pt x="152" y="416"/>
                              </a:lnTo>
                              <a:lnTo>
                                <a:pt x="152" y="371"/>
                              </a:lnTo>
                              <a:lnTo>
                                <a:pt x="152" y="287"/>
                              </a:lnTo>
                              <a:lnTo>
                                <a:pt x="152" y="241"/>
                              </a:lnTo>
                              <a:lnTo>
                                <a:pt x="153" y="233"/>
                              </a:lnTo>
                              <a:lnTo>
                                <a:pt x="160" y="218"/>
                              </a:lnTo>
                              <a:lnTo>
                                <a:pt x="180" y="210"/>
                              </a:lnTo>
                              <a:lnTo>
                                <a:pt x="198" y="210"/>
                              </a:lnTo>
                              <a:lnTo>
                                <a:pt x="232" y="210"/>
                              </a:lnTo>
                              <a:lnTo>
                                <a:pt x="249" y="210"/>
                              </a:lnTo>
                              <a:lnTo>
                                <a:pt x="269" y="218"/>
                              </a:lnTo>
                              <a:lnTo>
                                <a:pt x="278" y="233"/>
                              </a:lnTo>
                              <a:lnTo>
                                <a:pt x="281" y="241"/>
                              </a:lnTo>
                              <a:lnTo>
                                <a:pt x="281" y="287"/>
                              </a:lnTo>
                              <a:lnTo>
                                <a:pt x="281" y="371"/>
                              </a:lnTo>
                              <a:lnTo>
                                <a:pt x="281" y="416"/>
                              </a:lnTo>
                              <a:lnTo>
                                <a:pt x="289" y="416"/>
                              </a:lnTo>
                              <a:lnTo>
                                <a:pt x="305" y="416"/>
                              </a:lnTo>
                              <a:lnTo>
                                <a:pt x="314" y="416"/>
                              </a:lnTo>
                              <a:lnTo>
                                <a:pt x="314" y="371"/>
                              </a:lnTo>
                              <a:lnTo>
                                <a:pt x="314" y="287"/>
                              </a:lnTo>
                              <a:lnTo>
                                <a:pt x="314" y="241"/>
                              </a:lnTo>
                              <a:lnTo>
                                <a:pt x="314" y="233"/>
                              </a:lnTo>
                              <a:lnTo>
                                <a:pt x="322" y="218"/>
                              </a:lnTo>
                              <a:lnTo>
                                <a:pt x="340" y="210"/>
                              </a:lnTo>
                              <a:lnTo>
                                <a:pt x="353" y="210"/>
                              </a:lnTo>
                              <a:lnTo>
                                <a:pt x="376" y="210"/>
                              </a:lnTo>
                              <a:lnTo>
                                <a:pt x="389" y="210"/>
                              </a:lnTo>
                              <a:lnTo>
                                <a:pt x="403" y="218"/>
                              </a:lnTo>
                              <a:lnTo>
                                <a:pt x="409" y="233"/>
                              </a:lnTo>
                              <a:lnTo>
                                <a:pt x="410" y="241"/>
                              </a:lnTo>
                              <a:lnTo>
                                <a:pt x="410" y="287"/>
                              </a:lnTo>
                              <a:lnTo>
                                <a:pt x="410" y="371"/>
                              </a:lnTo>
                              <a:lnTo>
                                <a:pt x="410" y="416"/>
                              </a:lnTo>
                              <a:lnTo>
                                <a:pt x="417" y="416"/>
                              </a:lnTo>
                              <a:lnTo>
                                <a:pt x="431" y="416"/>
                              </a:lnTo>
                              <a:lnTo>
                                <a:pt x="439" y="416"/>
                              </a:lnTo>
                              <a:lnTo>
                                <a:pt x="439" y="363"/>
                              </a:lnTo>
                              <a:lnTo>
                                <a:pt x="439" y="264"/>
                              </a:lnTo>
                              <a:lnTo>
                                <a:pt x="439" y="210"/>
                              </a:lnTo>
                              <a:lnTo>
                                <a:pt x="428" y="177"/>
                              </a:lnTo>
                              <a:lnTo>
                                <a:pt x="403" y="106"/>
                              </a:lnTo>
                              <a:lnTo>
                                <a:pt x="380" y="34"/>
                              </a:lnTo>
                              <a:lnTo>
                                <a:pt x="369" y="1"/>
                              </a:lnTo>
                              <a:lnTo>
                                <a:pt x="359" y="34"/>
                              </a:lnTo>
                              <a:lnTo>
                                <a:pt x="337" y="104"/>
                              </a:lnTo>
                              <a:lnTo>
                                <a:pt x="315" y="175"/>
                              </a:lnTo>
                              <a:lnTo>
                                <a:pt x="305" y="2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6" name="Freeform 468"/>
                      <wps:cNvSpPr>
                        <a:spLocks noEditPoints="1"/>
                      </wps:cNvSpPr>
                      <wps:spPr bwMode="auto">
                        <a:xfrm>
                          <a:off x="966" y="560"/>
                          <a:ext cx="249" cy="234"/>
                        </a:xfrm>
                        <a:custGeom>
                          <a:avLst/>
                          <a:gdLst>
                            <a:gd name="T0" fmla="*/ 888 w 998"/>
                            <a:gd name="T1" fmla="*/ 295 h 936"/>
                            <a:gd name="T2" fmla="*/ 862 w 998"/>
                            <a:gd name="T3" fmla="*/ 269 h 936"/>
                            <a:gd name="T4" fmla="*/ 829 w 998"/>
                            <a:gd name="T5" fmla="*/ 236 h 936"/>
                            <a:gd name="T6" fmla="*/ 853 w 998"/>
                            <a:gd name="T7" fmla="*/ 215 h 936"/>
                            <a:gd name="T8" fmla="*/ 877 w 998"/>
                            <a:gd name="T9" fmla="*/ 242 h 936"/>
                            <a:gd name="T10" fmla="*/ 910 w 998"/>
                            <a:gd name="T11" fmla="*/ 273 h 936"/>
                            <a:gd name="T12" fmla="*/ 632 w 998"/>
                            <a:gd name="T13" fmla="*/ 290 h 936"/>
                            <a:gd name="T14" fmla="*/ 606 w 998"/>
                            <a:gd name="T15" fmla="*/ 278 h 936"/>
                            <a:gd name="T16" fmla="*/ 575 w 998"/>
                            <a:gd name="T17" fmla="*/ 248 h 936"/>
                            <a:gd name="T18" fmla="*/ 601 w 998"/>
                            <a:gd name="T19" fmla="*/ 225 h 936"/>
                            <a:gd name="T20" fmla="*/ 627 w 998"/>
                            <a:gd name="T21" fmla="*/ 238 h 936"/>
                            <a:gd name="T22" fmla="*/ 656 w 998"/>
                            <a:gd name="T23" fmla="*/ 269 h 936"/>
                            <a:gd name="T24" fmla="*/ 378 w 998"/>
                            <a:gd name="T25" fmla="*/ 277 h 936"/>
                            <a:gd name="T26" fmla="*/ 351 w 998"/>
                            <a:gd name="T27" fmla="*/ 294 h 936"/>
                            <a:gd name="T28" fmla="*/ 324 w 998"/>
                            <a:gd name="T29" fmla="*/ 266 h 936"/>
                            <a:gd name="T30" fmla="*/ 353 w 998"/>
                            <a:gd name="T31" fmla="*/ 243 h 936"/>
                            <a:gd name="T32" fmla="*/ 382 w 998"/>
                            <a:gd name="T33" fmla="*/ 227 h 936"/>
                            <a:gd name="T34" fmla="*/ 405 w 998"/>
                            <a:gd name="T35" fmla="*/ 256 h 936"/>
                            <a:gd name="T36" fmla="*/ 117 w 998"/>
                            <a:gd name="T37" fmla="*/ 271 h 936"/>
                            <a:gd name="T38" fmla="*/ 89 w 998"/>
                            <a:gd name="T39" fmla="*/ 304 h 936"/>
                            <a:gd name="T40" fmla="*/ 65 w 998"/>
                            <a:gd name="T41" fmla="*/ 277 h 936"/>
                            <a:gd name="T42" fmla="*/ 95 w 998"/>
                            <a:gd name="T43" fmla="*/ 253 h 936"/>
                            <a:gd name="T44" fmla="*/ 124 w 998"/>
                            <a:gd name="T45" fmla="*/ 224 h 936"/>
                            <a:gd name="T46" fmla="*/ 145 w 998"/>
                            <a:gd name="T47" fmla="*/ 250 h 936"/>
                            <a:gd name="T48" fmla="*/ 822 w 998"/>
                            <a:gd name="T49" fmla="*/ 131 h 936"/>
                            <a:gd name="T50" fmla="*/ 696 w 998"/>
                            <a:gd name="T51" fmla="*/ 201 h 936"/>
                            <a:gd name="T52" fmla="*/ 571 w 998"/>
                            <a:gd name="T53" fmla="*/ 131 h 936"/>
                            <a:gd name="T54" fmla="*/ 445 w 998"/>
                            <a:gd name="T55" fmla="*/ 201 h 936"/>
                            <a:gd name="T56" fmla="*/ 314 w 998"/>
                            <a:gd name="T57" fmla="*/ 131 h 936"/>
                            <a:gd name="T58" fmla="*/ 184 w 998"/>
                            <a:gd name="T59" fmla="*/ 201 h 936"/>
                            <a:gd name="T60" fmla="*/ 64 w 998"/>
                            <a:gd name="T61" fmla="*/ 130 h 936"/>
                            <a:gd name="T62" fmla="*/ 0 w 998"/>
                            <a:gd name="T63" fmla="*/ 348 h 936"/>
                            <a:gd name="T64" fmla="*/ 93 w 998"/>
                            <a:gd name="T65" fmla="*/ 351 h 936"/>
                            <a:gd name="T66" fmla="*/ 93 w 998"/>
                            <a:gd name="T67" fmla="*/ 738 h 936"/>
                            <a:gd name="T68" fmla="*/ 117 w 998"/>
                            <a:gd name="T69" fmla="*/ 721 h 936"/>
                            <a:gd name="T70" fmla="*/ 117 w 998"/>
                            <a:gd name="T71" fmla="*/ 351 h 936"/>
                            <a:gd name="T72" fmla="*/ 225 w 998"/>
                            <a:gd name="T73" fmla="*/ 351 h 936"/>
                            <a:gd name="T74" fmla="*/ 225 w 998"/>
                            <a:gd name="T75" fmla="*/ 743 h 936"/>
                            <a:gd name="T76" fmla="*/ 242 w 998"/>
                            <a:gd name="T77" fmla="*/ 925 h 936"/>
                            <a:gd name="T78" fmla="*/ 247 w 998"/>
                            <a:gd name="T79" fmla="*/ 636 h 936"/>
                            <a:gd name="T80" fmla="*/ 253 w 998"/>
                            <a:gd name="T81" fmla="*/ 346 h 936"/>
                            <a:gd name="T82" fmla="*/ 356 w 998"/>
                            <a:gd name="T83" fmla="*/ 369 h 936"/>
                            <a:gd name="T84" fmla="*/ 365 w 998"/>
                            <a:gd name="T85" fmla="*/ 677 h 936"/>
                            <a:gd name="T86" fmla="*/ 378 w 998"/>
                            <a:gd name="T87" fmla="*/ 417 h 936"/>
                            <a:gd name="T88" fmla="*/ 462 w 998"/>
                            <a:gd name="T89" fmla="*/ 336 h 936"/>
                            <a:gd name="T90" fmla="*/ 485 w 998"/>
                            <a:gd name="T91" fmla="*/ 572 h 936"/>
                            <a:gd name="T92" fmla="*/ 490 w 998"/>
                            <a:gd name="T93" fmla="*/ 862 h 936"/>
                            <a:gd name="T94" fmla="*/ 508 w 998"/>
                            <a:gd name="T95" fmla="*/ 643 h 936"/>
                            <a:gd name="T96" fmla="*/ 516 w 998"/>
                            <a:gd name="T97" fmla="*/ 346 h 936"/>
                            <a:gd name="T98" fmla="*/ 609 w 998"/>
                            <a:gd name="T99" fmla="*/ 370 h 936"/>
                            <a:gd name="T100" fmla="*/ 621 w 998"/>
                            <a:gd name="T101" fmla="*/ 684 h 936"/>
                            <a:gd name="T102" fmla="*/ 631 w 998"/>
                            <a:gd name="T103" fmla="*/ 419 h 936"/>
                            <a:gd name="T104" fmla="*/ 713 w 998"/>
                            <a:gd name="T105" fmla="*/ 336 h 936"/>
                            <a:gd name="T106" fmla="*/ 735 w 998"/>
                            <a:gd name="T107" fmla="*/ 563 h 936"/>
                            <a:gd name="T108" fmla="*/ 736 w 998"/>
                            <a:gd name="T109" fmla="*/ 914 h 936"/>
                            <a:gd name="T110" fmla="*/ 757 w 998"/>
                            <a:gd name="T111" fmla="*/ 777 h 936"/>
                            <a:gd name="T112" fmla="*/ 757 w 998"/>
                            <a:gd name="T113" fmla="*/ 351 h 936"/>
                            <a:gd name="T114" fmla="*/ 862 w 998"/>
                            <a:gd name="T115" fmla="*/ 351 h 936"/>
                            <a:gd name="T116" fmla="*/ 860 w 998"/>
                            <a:gd name="T117" fmla="*/ 737 h 936"/>
                            <a:gd name="T118" fmla="*/ 882 w 998"/>
                            <a:gd name="T119" fmla="*/ 674 h 936"/>
                            <a:gd name="T120" fmla="*/ 888 w 998"/>
                            <a:gd name="T121" fmla="*/ 346 h 936"/>
                            <a:gd name="T122" fmla="*/ 998 w 998"/>
                            <a:gd name="T123" fmla="*/ 344 h 936"/>
                            <a:gd name="T124" fmla="*/ 896 w 998"/>
                            <a:gd name="T125" fmla="*/ 65 h 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998" h="936">
                              <a:moveTo>
                                <a:pt x="910" y="273"/>
                              </a:moveTo>
                              <a:lnTo>
                                <a:pt x="902" y="271"/>
                              </a:lnTo>
                              <a:lnTo>
                                <a:pt x="891" y="268"/>
                              </a:lnTo>
                              <a:lnTo>
                                <a:pt x="881" y="264"/>
                              </a:lnTo>
                              <a:lnTo>
                                <a:pt x="883" y="271"/>
                              </a:lnTo>
                              <a:lnTo>
                                <a:pt x="886" y="287"/>
                              </a:lnTo>
                              <a:lnTo>
                                <a:pt x="888" y="295"/>
                              </a:lnTo>
                              <a:lnTo>
                                <a:pt x="880" y="295"/>
                              </a:lnTo>
                              <a:lnTo>
                                <a:pt x="862" y="295"/>
                              </a:lnTo>
                              <a:lnTo>
                                <a:pt x="853" y="295"/>
                              </a:lnTo>
                              <a:lnTo>
                                <a:pt x="855" y="289"/>
                              </a:lnTo>
                              <a:lnTo>
                                <a:pt x="860" y="276"/>
                              </a:lnTo>
                              <a:lnTo>
                                <a:pt x="862" y="269"/>
                              </a:lnTo>
                              <a:lnTo>
                                <a:pt x="853" y="269"/>
                              </a:lnTo>
                              <a:lnTo>
                                <a:pt x="838" y="269"/>
                              </a:lnTo>
                              <a:lnTo>
                                <a:pt x="829" y="269"/>
                              </a:lnTo>
                              <a:lnTo>
                                <a:pt x="829" y="260"/>
                              </a:lnTo>
                              <a:lnTo>
                                <a:pt x="829" y="245"/>
                              </a:lnTo>
                              <a:lnTo>
                                <a:pt x="829" y="236"/>
                              </a:lnTo>
                              <a:lnTo>
                                <a:pt x="838" y="242"/>
                              </a:lnTo>
                              <a:lnTo>
                                <a:pt x="847" y="245"/>
                              </a:lnTo>
                              <a:lnTo>
                                <a:pt x="859" y="245"/>
                              </a:lnTo>
                              <a:lnTo>
                                <a:pt x="858" y="237"/>
                              </a:lnTo>
                              <a:lnTo>
                                <a:pt x="855" y="223"/>
                              </a:lnTo>
                              <a:lnTo>
                                <a:pt x="853" y="215"/>
                              </a:lnTo>
                              <a:lnTo>
                                <a:pt x="862" y="215"/>
                              </a:lnTo>
                              <a:lnTo>
                                <a:pt x="880" y="215"/>
                              </a:lnTo>
                              <a:lnTo>
                                <a:pt x="888" y="215"/>
                              </a:lnTo>
                              <a:lnTo>
                                <a:pt x="886" y="222"/>
                              </a:lnTo>
                              <a:lnTo>
                                <a:pt x="881" y="235"/>
                              </a:lnTo>
                              <a:lnTo>
                                <a:pt x="877" y="242"/>
                              </a:lnTo>
                              <a:lnTo>
                                <a:pt x="886" y="242"/>
                              </a:lnTo>
                              <a:lnTo>
                                <a:pt x="902" y="242"/>
                              </a:lnTo>
                              <a:lnTo>
                                <a:pt x="910" y="242"/>
                              </a:lnTo>
                              <a:lnTo>
                                <a:pt x="910" y="250"/>
                              </a:lnTo>
                              <a:lnTo>
                                <a:pt x="910" y="266"/>
                              </a:lnTo>
                              <a:lnTo>
                                <a:pt x="910" y="273"/>
                              </a:lnTo>
                              <a:close/>
                              <a:moveTo>
                                <a:pt x="656" y="277"/>
                              </a:moveTo>
                              <a:lnTo>
                                <a:pt x="648" y="275"/>
                              </a:lnTo>
                              <a:lnTo>
                                <a:pt x="638" y="270"/>
                              </a:lnTo>
                              <a:lnTo>
                                <a:pt x="627" y="266"/>
                              </a:lnTo>
                              <a:lnTo>
                                <a:pt x="629" y="275"/>
                              </a:lnTo>
                              <a:lnTo>
                                <a:pt x="632" y="290"/>
                              </a:lnTo>
                              <a:lnTo>
                                <a:pt x="634" y="298"/>
                              </a:lnTo>
                              <a:lnTo>
                                <a:pt x="626" y="298"/>
                              </a:lnTo>
                              <a:lnTo>
                                <a:pt x="609" y="298"/>
                              </a:lnTo>
                              <a:lnTo>
                                <a:pt x="599" y="298"/>
                              </a:lnTo>
                              <a:lnTo>
                                <a:pt x="601" y="291"/>
                              </a:lnTo>
                              <a:lnTo>
                                <a:pt x="606" y="278"/>
                              </a:lnTo>
                              <a:lnTo>
                                <a:pt x="608" y="271"/>
                              </a:lnTo>
                              <a:lnTo>
                                <a:pt x="599" y="271"/>
                              </a:lnTo>
                              <a:lnTo>
                                <a:pt x="584" y="271"/>
                              </a:lnTo>
                              <a:lnTo>
                                <a:pt x="575" y="271"/>
                              </a:lnTo>
                              <a:lnTo>
                                <a:pt x="575" y="264"/>
                              </a:lnTo>
                              <a:lnTo>
                                <a:pt x="575" y="248"/>
                              </a:lnTo>
                              <a:lnTo>
                                <a:pt x="575" y="239"/>
                              </a:lnTo>
                              <a:lnTo>
                                <a:pt x="584" y="245"/>
                              </a:lnTo>
                              <a:lnTo>
                                <a:pt x="593" y="248"/>
                              </a:lnTo>
                              <a:lnTo>
                                <a:pt x="605" y="247"/>
                              </a:lnTo>
                              <a:lnTo>
                                <a:pt x="604" y="239"/>
                              </a:lnTo>
                              <a:lnTo>
                                <a:pt x="601" y="225"/>
                              </a:lnTo>
                              <a:lnTo>
                                <a:pt x="599" y="219"/>
                              </a:lnTo>
                              <a:lnTo>
                                <a:pt x="609" y="219"/>
                              </a:lnTo>
                              <a:lnTo>
                                <a:pt x="626" y="219"/>
                              </a:lnTo>
                              <a:lnTo>
                                <a:pt x="634" y="219"/>
                              </a:lnTo>
                              <a:lnTo>
                                <a:pt x="632" y="225"/>
                              </a:lnTo>
                              <a:lnTo>
                                <a:pt x="627" y="238"/>
                              </a:lnTo>
                              <a:lnTo>
                                <a:pt x="625" y="245"/>
                              </a:lnTo>
                              <a:lnTo>
                                <a:pt x="632" y="245"/>
                              </a:lnTo>
                              <a:lnTo>
                                <a:pt x="648" y="245"/>
                              </a:lnTo>
                              <a:lnTo>
                                <a:pt x="656" y="245"/>
                              </a:lnTo>
                              <a:lnTo>
                                <a:pt x="656" y="253"/>
                              </a:lnTo>
                              <a:lnTo>
                                <a:pt x="656" y="269"/>
                              </a:lnTo>
                              <a:lnTo>
                                <a:pt x="656" y="277"/>
                              </a:lnTo>
                              <a:close/>
                              <a:moveTo>
                                <a:pt x="405" y="280"/>
                              </a:moveTo>
                              <a:lnTo>
                                <a:pt x="396" y="277"/>
                              </a:lnTo>
                              <a:lnTo>
                                <a:pt x="386" y="273"/>
                              </a:lnTo>
                              <a:lnTo>
                                <a:pt x="376" y="269"/>
                              </a:lnTo>
                              <a:lnTo>
                                <a:pt x="378" y="277"/>
                              </a:lnTo>
                              <a:lnTo>
                                <a:pt x="382" y="292"/>
                              </a:lnTo>
                              <a:lnTo>
                                <a:pt x="384" y="301"/>
                              </a:lnTo>
                              <a:lnTo>
                                <a:pt x="375" y="301"/>
                              </a:lnTo>
                              <a:lnTo>
                                <a:pt x="357" y="301"/>
                              </a:lnTo>
                              <a:lnTo>
                                <a:pt x="349" y="301"/>
                              </a:lnTo>
                              <a:lnTo>
                                <a:pt x="351" y="294"/>
                              </a:lnTo>
                              <a:lnTo>
                                <a:pt x="354" y="281"/>
                              </a:lnTo>
                              <a:lnTo>
                                <a:pt x="356" y="275"/>
                              </a:lnTo>
                              <a:lnTo>
                                <a:pt x="349" y="275"/>
                              </a:lnTo>
                              <a:lnTo>
                                <a:pt x="333" y="275"/>
                              </a:lnTo>
                              <a:lnTo>
                                <a:pt x="324" y="275"/>
                              </a:lnTo>
                              <a:lnTo>
                                <a:pt x="324" y="266"/>
                              </a:lnTo>
                              <a:lnTo>
                                <a:pt x="324" y="250"/>
                              </a:lnTo>
                              <a:lnTo>
                                <a:pt x="324" y="243"/>
                              </a:lnTo>
                              <a:lnTo>
                                <a:pt x="333" y="247"/>
                              </a:lnTo>
                              <a:lnTo>
                                <a:pt x="342" y="250"/>
                              </a:lnTo>
                              <a:lnTo>
                                <a:pt x="354" y="250"/>
                              </a:lnTo>
                              <a:lnTo>
                                <a:pt x="353" y="243"/>
                              </a:lnTo>
                              <a:lnTo>
                                <a:pt x="350" y="229"/>
                              </a:lnTo>
                              <a:lnTo>
                                <a:pt x="349" y="221"/>
                              </a:lnTo>
                              <a:lnTo>
                                <a:pt x="357" y="221"/>
                              </a:lnTo>
                              <a:lnTo>
                                <a:pt x="375" y="221"/>
                              </a:lnTo>
                              <a:lnTo>
                                <a:pt x="384" y="221"/>
                              </a:lnTo>
                              <a:lnTo>
                                <a:pt x="382" y="227"/>
                              </a:lnTo>
                              <a:lnTo>
                                <a:pt x="376" y="241"/>
                              </a:lnTo>
                              <a:lnTo>
                                <a:pt x="373" y="247"/>
                              </a:lnTo>
                              <a:lnTo>
                                <a:pt x="382" y="247"/>
                              </a:lnTo>
                              <a:lnTo>
                                <a:pt x="397" y="247"/>
                              </a:lnTo>
                              <a:lnTo>
                                <a:pt x="405" y="247"/>
                              </a:lnTo>
                              <a:lnTo>
                                <a:pt x="405" y="256"/>
                              </a:lnTo>
                              <a:lnTo>
                                <a:pt x="405" y="271"/>
                              </a:lnTo>
                              <a:lnTo>
                                <a:pt x="405" y="280"/>
                              </a:lnTo>
                              <a:close/>
                              <a:moveTo>
                                <a:pt x="145" y="282"/>
                              </a:moveTo>
                              <a:lnTo>
                                <a:pt x="136" y="280"/>
                              </a:lnTo>
                              <a:lnTo>
                                <a:pt x="126" y="277"/>
                              </a:lnTo>
                              <a:lnTo>
                                <a:pt x="117" y="271"/>
                              </a:lnTo>
                              <a:lnTo>
                                <a:pt x="119" y="280"/>
                              </a:lnTo>
                              <a:lnTo>
                                <a:pt x="122" y="295"/>
                              </a:lnTo>
                              <a:lnTo>
                                <a:pt x="124" y="304"/>
                              </a:lnTo>
                              <a:lnTo>
                                <a:pt x="115" y="304"/>
                              </a:lnTo>
                              <a:lnTo>
                                <a:pt x="98" y="304"/>
                              </a:lnTo>
                              <a:lnTo>
                                <a:pt x="89" y="304"/>
                              </a:lnTo>
                              <a:lnTo>
                                <a:pt x="91" y="297"/>
                              </a:lnTo>
                              <a:lnTo>
                                <a:pt x="96" y="284"/>
                              </a:lnTo>
                              <a:lnTo>
                                <a:pt x="98" y="277"/>
                              </a:lnTo>
                              <a:lnTo>
                                <a:pt x="89" y="277"/>
                              </a:lnTo>
                              <a:lnTo>
                                <a:pt x="74" y="277"/>
                              </a:lnTo>
                              <a:lnTo>
                                <a:pt x="65" y="277"/>
                              </a:lnTo>
                              <a:lnTo>
                                <a:pt x="65" y="269"/>
                              </a:lnTo>
                              <a:lnTo>
                                <a:pt x="65" y="254"/>
                              </a:lnTo>
                              <a:lnTo>
                                <a:pt x="65" y="245"/>
                              </a:lnTo>
                              <a:lnTo>
                                <a:pt x="73" y="250"/>
                              </a:lnTo>
                              <a:lnTo>
                                <a:pt x="82" y="254"/>
                              </a:lnTo>
                              <a:lnTo>
                                <a:pt x="95" y="253"/>
                              </a:lnTo>
                              <a:lnTo>
                                <a:pt x="93" y="246"/>
                              </a:lnTo>
                              <a:lnTo>
                                <a:pt x="90" y="232"/>
                              </a:lnTo>
                              <a:lnTo>
                                <a:pt x="89" y="224"/>
                              </a:lnTo>
                              <a:lnTo>
                                <a:pt x="98" y="224"/>
                              </a:lnTo>
                              <a:lnTo>
                                <a:pt x="115" y="224"/>
                              </a:lnTo>
                              <a:lnTo>
                                <a:pt x="124" y="224"/>
                              </a:lnTo>
                              <a:lnTo>
                                <a:pt x="122" y="231"/>
                              </a:lnTo>
                              <a:lnTo>
                                <a:pt x="117" y="244"/>
                              </a:lnTo>
                              <a:lnTo>
                                <a:pt x="113" y="250"/>
                              </a:lnTo>
                              <a:lnTo>
                                <a:pt x="122" y="250"/>
                              </a:lnTo>
                              <a:lnTo>
                                <a:pt x="137" y="250"/>
                              </a:lnTo>
                              <a:lnTo>
                                <a:pt x="145" y="250"/>
                              </a:lnTo>
                              <a:lnTo>
                                <a:pt x="145" y="259"/>
                              </a:lnTo>
                              <a:lnTo>
                                <a:pt x="145" y="275"/>
                              </a:lnTo>
                              <a:lnTo>
                                <a:pt x="145" y="282"/>
                              </a:lnTo>
                              <a:close/>
                              <a:moveTo>
                                <a:pt x="871" y="0"/>
                              </a:moveTo>
                              <a:lnTo>
                                <a:pt x="864" y="19"/>
                              </a:lnTo>
                              <a:lnTo>
                                <a:pt x="847" y="66"/>
                              </a:lnTo>
                              <a:lnTo>
                                <a:pt x="822" y="131"/>
                              </a:lnTo>
                              <a:lnTo>
                                <a:pt x="795" y="201"/>
                              </a:lnTo>
                              <a:lnTo>
                                <a:pt x="771" y="266"/>
                              </a:lnTo>
                              <a:lnTo>
                                <a:pt x="753" y="313"/>
                              </a:lnTo>
                              <a:lnTo>
                                <a:pt x="746" y="332"/>
                              </a:lnTo>
                              <a:lnTo>
                                <a:pt x="739" y="313"/>
                              </a:lnTo>
                              <a:lnTo>
                                <a:pt x="721" y="266"/>
                              </a:lnTo>
                              <a:lnTo>
                                <a:pt x="696" y="201"/>
                              </a:lnTo>
                              <a:lnTo>
                                <a:pt x="670" y="131"/>
                              </a:lnTo>
                              <a:lnTo>
                                <a:pt x="644" y="66"/>
                              </a:lnTo>
                              <a:lnTo>
                                <a:pt x="627" y="19"/>
                              </a:lnTo>
                              <a:lnTo>
                                <a:pt x="619" y="0"/>
                              </a:lnTo>
                              <a:lnTo>
                                <a:pt x="612" y="19"/>
                              </a:lnTo>
                              <a:lnTo>
                                <a:pt x="595" y="66"/>
                              </a:lnTo>
                              <a:lnTo>
                                <a:pt x="571" y="131"/>
                              </a:lnTo>
                              <a:lnTo>
                                <a:pt x="544" y="201"/>
                              </a:lnTo>
                              <a:lnTo>
                                <a:pt x="521" y="266"/>
                              </a:lnTo>
                              <a:lnTo>
                                <a:pt x="504" y="313"/>
                              </a:lnTo>
                              <a:lnTo>
                                <a:pt x="496" y="332"/>
                              </a:lnTo>
                              <a:lnTo>
                                <a:pt x="489" y="313"/>
                              </a:lnTo>
                              <a:lnTo>
                                <a:pt x="471" y="266"/>
                              </a:lnTo>
                              <a:lnTo>
                                <a:pt x="445" y="201"/>
                              </a:lnTo>
                              <a:lnTo>
                                <a:pt x="418" y="131"/>
                              </a:lnTo>
                              <a:lnTo>
                                <a:pt x="391" y="66"/>
                              </a:lnTo>
                              <a:lnTo>
                                <a:pt x="373" y="19"/>
                              </a:lnTo>
                              <a:lnTo>
                                <a:pt x="366" y="0"/>
                              </a:lnTo>
                              <a:lnTo>
                                <a:pt x="358" y="19"/>
                              </a:lnTo>
                              <a:lnTo>
                                <a:pt x="340" y="66"/>
                              </a:lnTo>
                              <a:lnTo>
                                <a:pt x="314" y="131"/>
                              </a:lnTo>
                              <a:lnTo>
                                <a:pt x="286" y="201"/>
                              </a:lnTo>
                              <a:lnTo>
                                <a:pt x="261" y="266"/>
                              </a:lnTo>
                              <a:lnTo>
                                <a:pt x="241" y="313"/>
                              </a:lnTo>
                              <a:lnTo>
                                <a:pt x="234" y="332"/>
                              </a:lnTo>
                              <a:lnTo>
                                <a:pt x="226" y="313"/>
                              </a:lnTo>
                              <a:lnTo>
                                <a:pt x="209" y="266"/>
                              </a:lnTo>
                              <a:lnTo>
                                <a:pt x="184" y="201"/>
                              </a:lnTo>
                              <a:lnTo>
                                <a:pt x="156" y="131"/>
                              </a:lnTo>
                              <a:lnTo>
                                <a:pt x="131" y="66"/>
                              </a:lnTo>
                              <a:lnTo>
                                <a:pt x="112" y="19"/>
                              </a:lnTo>
                              <a:lnTo>
                                <a:pt x="104" y="0"/>
                              </a:lnTo>
                              <a:lnTo>
                                <a:pt x="99" y="19"/>
                              </a:lnTo>
                              <a:lnTo>
                                <a:pt x="85" y="65"/>
                              </a:lnTo>
                              <a:lnTo>
                                <a:pt x="64" y="130"/>
                              </a:lnTo>
                              <a:lnTo>
                                <a:pt x="42" y="199"/>
                              </a:lnTo>
                              <a:lnTo>
                                <a:pt x="22" y="263"/>
                              </a:lnTo>
                              <a:lnTo>
                                <a:pt x="7" y="310"/>
                              </a:lnTo>
                              <a:lnTo>
                                <a:pt x="1" y="328"/>
                              </a:lnTo>
                              <a:lnTo>
                                <a:pt x="1" y="333"/>
                              </a:lnTo>
                              <a:lnTo>
                                <a:pt x="0" y="344"/>
                              </a:lnTo>
                              <a:lnTo>
                                <a:pt x="0" y="348"/>
                              </a:lnTo>
                              <a:lnTo>
                                <a:pt x="7" y="344"/>
                              </a:lnTo>
                              <a:lnTo>
                                <a:pt x="23" y="336"/>
                              </a:lnTo>
                              <a:lnTo>
                                <a:pt x="52" y="332"/>
                              </a:lnTo>
                              <a:lnTo>
                                <a:pt x="78" y="336"/>
                              </a:lnTo>
                              <a:lnTo>
                                <a:pt x="90" y="346"/>
                              </a:lnTo>
                              <a:lnTo>
                                <a:pt x="93" y="351"/>
                              </a:lnTo>
                              <a:lnTo>
                                <a:pt x="93" y="368"/>
                              </a:lnTo>
                              <a:lnTo>
                                <a:pt x="93" y="414"/>
                              </a:lnTo>
                              <a:lnTo>
                                <a:pt x="93" y="480"/>
                              </a:lnTo>
                              <a:lnTo>
                                <a:pt x="93" y="554"/>
                              </a:lnTo>
                              <a:lnTo>
                                <a:pt x="93" y="629"/>
                              </a:lnTo>
                              <a:lnTo>
                                <a:pt x="93" y="694"/>
                              </a:lnTo>
                              <a:lnTo>
                                <a:pt x="93" y="738"/>
                              </a:lnTo>
                              <a:lnTo>
                                <a:pt x="93" y="756"/>
                              </a:lnTo>
                              <a:lnTo>
                                <a:pt x="99" y="760"/>
                              </a:lnTo>
                              <a:lnTo>
                                <a:pt x="110" y="770"/>
                              </a:lnTo>
                              <a:lnTo>
                                <a:pt x="117" y="775"/>
                              </a:lnTo>
                              <a:lnTo>
                                <a:pt x="117" y="760"/>
                              </a:lnTo>
                              <a:lnTo>
                                <a:pt x="117" y="721"/>
                              </a:lnTo>
                              <a:lnTo>
                                <a:pt x="117" y="666"/>
                              </a:lnTo>
                              <a:lnTo>
                                <a:pt x="117" y="599"/>
                              </a:lnTo>
                              <a:lnTo>
                                <a:pt x="117" y="528"/>
                              </a:lnTo>
                              <a:lnTo>
                                <a:pt x="117" y="461"/>
                              </a:lnTo>
                              <a:lnTo>
                                <a:pt x="117" y="405"/>
                              </a:lnTo>
                              <a:lnTo>
                                <a:pt x="117" y="366"/>
                              </a:lnTo>
                              <a:lnTo>
                                <a:pt x="117" y="351"/>
                              </a:lnTo>
                              <a:lnTo>
                                <a:pt x="121" y="346"/>
                              </a:lnTo>
                              <a:lnTo>
                                <a:pt x="139" y="336"/>
                              </a:lnTo>
                              <a:lnTo>
                                <a:pt x="175" y="332"/>
                              </a:lnTo>
                              <a:lnTo>
                                <a:pt x="209" y="336"/>
                              </a:lnTo>
                              <a:lnTo>
                                <a:pt x="223" y="346"/>
                              </a:lnTo>
                              <a:lnTo>
                                <a:pt x="225" y="351"/>
                              </a:lnTo>
                              <a:lnTo>
                                <a:pt x="225" y="361"/>
                              </a:lnTo>
                              <a:lnTo>
                                <a:pt x="225" y="389"/>
                              </a:lnTo>
                              <a:lnTo>
                                <a:pt x="225" y="430"/>
                              </a:lnTo>
                              <a:lnTo>
                                <a:pt x="225" y="483"/>
                              </a:lnTo>
                              <a:lnTo>
                                <a:pt x="225" y="544"/>
                              </a:lnTo>
                              <a:lnTo>
                                <a:pt x="225" y="610"/>
                              </a:lnTo>
                              <a:lnTo>
                                <a:pt x="225" y="678"/>
                              </a:lnTo>
                              <a:lnTo>
                                <a:pt x="225" y="743"/>
                              </a:lnTo>
                              <a:lnTo>
                                <a:pt x="225" y="804"/>
                              </a:lnTo>
                              <a:lnTo>
                                <a:pt x="225" y="857"/>
                              </a:lnTo>
                              <a:lnTo>
                                <a:pt x="225" y="899"/>
                              </a:lnTo>
                              <a:lnTo>
                                <a:pt x="225" y="926"/>
                              </a:lnTo>
                              <a:lnTo>
                                <a:pt x="225" y="936"/>
                              </a:lnTo>
                              <a:lnTo>
                                <a:pt x="231" y="931"/>
                              </a:lnTo>
                              <a:lnTo>
                                <a:pt x="242" y="925"/>
                              </a:lnTo>
                              <a:lnTo>
                                <a:pt x="247" y="921"/>
                              </a:lnTo>
                              <a:lnTo>
                                <a:pt x="247" y="910"/>
                              </a:lnTo>
                              <a:lnTo>
                                <a:pt x="247" y="878"/>
                              </a:lnTo>
                              <a:lnTo>
                                <a:pt x="247" y="831"/>
                              </a:lnTo>
                              <a:lnTo>
                                <a:pt x="247" y="772"/>
                              </a:lnTo>
                              <a:lnTo>
                                <a:pt x="247" y="706"/>
                              </a:lnTo>
                              <a:lnTo>
                                <a:pt x="247" y="636"/>
                              </a:lnTo>
                              <a:lnTo>
                                <a:pt x="247" y="565"/>
                              </a:lnTo>
                              <a:lnTo>
                                <a:pt x="247" y="498"/>
                              </a:lnTo>
                              <a:lnTo>
                                <a:pt x="247" y="440"/>
                              </a:lnTo>
                              <a:lnTo>
                                <a:pt x="247" y="393"/>
                              </a:lnTo>
                              <a:lnTo>
                                <a:pt x="247" y="362"/>
                              </a:lnTo>
                              <a:lnTo>
                                <a:pt x="247" y="351"/>
                              </a:lnTo>
                              <a:lnTo>
                                <a:pt x="253" y="346"/>
                              </a:lnTo>
                              <a:lnTo>
                                <a:pt x="273" y="336"/>
                              </a:lnTo>
                              <a:lnTo>
                                <a:pt x="307" y="332"/>
                              </a:lnTo>
                              <a:lnTo>
                                <a:pt x="338" y="337"/>
                              </a:lnTo>
                              <a:lnTo>
                                <a:pt x="352" y="346"/>
                              </a:lnTo>
                              <a:lnTo>
                                <a:pt x="356" y="351"/>
                              </a:lnTo>
                              <a:lnTo>
                                <a:pt x="356" y="369"/>
                              </a:lnTo>
                              <a:lnTo>
                                <a:pt x="356" y="417"/>
                              </a:lnTo>
                              <a:lnTo>
                                <a:pt x="356" y="482"/>
                              </a:lnTo>
                              <a:lnTo>
                                <a:pt x="356" y="553"/>
                              </a:lnTo>
                              <a:lnTo>
                                <a:pt x="356" y="619"/>
                              </a:lnTo>
                              <a:lnTo>
                                <a:pt x="356" y="666"/>
                              </a:lnTo>
                              <a:lnTo>
                                <a:pt x="356" y="685"/>
                              </a:lnTo>
                              <a:lnTo>
                                <a:pt x="365" y="677"/>
                              </a:lnTo>
                              <a:lnTo>
                                <a:pt x="374" y="681"/>
                              </a:lnTo>
                              <a:lnTo>
                                <a:pt x="378" y="686"/>
                              </a:lnTo>
                              <a:lnTo>
                                <a:pt x="378" y="667"/>
                              </a:lnTo>
                              <a:lnTo>
                                <a:pt x="378" y="619"/>
                              </a:lnTo>
                              <a:lnTo>
                                <a:pt x="378" y="554"/>
                              </a:lnTo>
                              <a:lnTo>
                                <a:pt x="378" y="483"/>
                              </a:lnTo>
                              <a:lnTo>
                                <a:pt x="378" y="417"/>
                              </a:lnTo>
                              <a:lnTo>
                                <a:pt x="378" y="370"/>
                              </a:lnTo>
                              <a:lnTo>
                                <a:pt x="378" y="351"/>
                              </a:lnTo>
                              <a:lnTo>
                                <a:pt x="385" y="346"/>
                              </a:lnTo>
                              <a:lnTo>
                                <a:pt x="404" y="336"/>
                              </a:lnTo>
                              <a:lnTo>
                                <a:pt x="433" y="332"/>
                              </a:lnTo>
                              <a:lnTo>
                                <a:pt x="462" y="336"/>
                              </a:lnTo>
                              <a:lnTo>
                                <a:pt x="479" y="346"/>
                              </a:lnTo>
                              <a:lnTo>
                                <a:pt x="485" y="351"/>
                              </a:lnTo>
                              <a:lnTo>
                                <a:pt x="485" y="362"/>
                              </a:lnTo>
                              <a:lnTo>
                                <a:pt x="485" y="395"/>
                              </a:lnTo>
                              <a:lnTo>
                                <a:pt x="485" y="445"/>
                              </a:lnTo>
                              <a:lnTo>
                                <a:pt x="485" y="505"/>
                              </a:lnTo>
                              <a:lnTo>
                                <a:pt x="485" y="572"/>
                              </a:lnTo>
                              <a:lnTo>
                                <a:pt x="485" y="641"/>
                              </a:lnTo>
                              <a:lnTo>
                                <a:pt x="485" y="708"/>
                              </a:lnTo>
                              <a:lnTo>
                                <a:pt x="485" y="768"/>
                              </a:lnTo>
                              <a:lnTo>
                                <a:pt x="485" y="816"/>
                              </a:lnTo>
                              <a:lnTo>
                                <a:pt x="485" y="849"/>
                              </a:lnTo>
                              <a:lnTo>
                                <a:pt x="485" y="861"/>
                              </a:lnTo>
                              <a:lnTo>
                                <a:pt x="490" y="862"/>
                              </a:lnTo>
                              <a:lnTo>
                                <a:pt x="501" y="864"/>
                              </a:lnTo>
                              <a:lnTo>
                                <a:pt x="507" y="864"/>
                              </a:lnTo>
                              <a:lnTo>
                                <a:pt x="507" y="853"/>
                              </a:lnTo>
                              <a:lnTo>
                                <a:pt x="507" y="820"/>
                              </a:lnTo>
                              <a:lnTo>
                                <a:pt x="508" y="770"/>
                              </a:lnTo>
                              <a:lnTo>
                                <a:pt x="508" y="710"/>
                              </a:lnTo>
                              <a:lnTo>
                                <a:pt x="508" y="643"/>
                              </a:lnTo>
                              <a:lnTo>
                                <a:pt x="509" y="573"/>
                              </a:lnTo>
                              <a:lnTo>
                                <a:pt x="509" y="506"/>
                              </a:lnTo>
                              <a:lnTo>
                                <a:pt x="509" y="445"/>
                              </a:lnTo>
                              <a:lnTo>
                                <a:pt x="509" y="395"/>
                              </a:lnTo>
                              <a:lnTo>
                                <a:pt x="510" y="363"/>
                              </a:lnTo>
                              <a:lnTo>
                                <a:pt x="510" y="351"/>
                              </a:lnTo>
                              <a:lnTo>
                                <a:pt x="516" y="346"/>
                              </a:lnTo>
                              <a:lnTo>
                                <a:pt x="534" y="336"/>
                              </a:lnTo>
                              <a:lnTo>
                                <a:pt x="564" y="332"/>
                              </a:lnTo>
                              <a:lnTo>
                                <a:pt x="590" y="336"/>
                              </a:lnTo>
                              <a:lnTo>
                                <a:pt x="605" y="346"/>
                              </a:lnTo>
                              <a:lnTo>
                                <a:pt x="609" y="351"/>
                              </a:lnTo>
                              <a:lnTo>
                                <a:pt x="609" y="370"/>
                              </a:lnTo>
                              <a:lnTo>
                                <a:pt x="609" y="418"/>
                              </a:lnTo>
                              <a:lnTo>
                                <a:pt x="609" y="485"/>
                              </a:lnTo>
                              <a:lnTo>
                                <a:pt x="609" y="559"/>
                              </a:lnTo>
                              <a:lnTo>
                                <a:pt x="609" y="624"/>
                              </a:lnTo>
                              <a:lnTo>
                                <a:pt x="609" y="674"/>
                              </a:lnTo>
                              <a:lnTo>
                                <a:pt x="609" y="692"/>
                              </a:lnTo>
                              <a:lnTo>
                                <a:pt x="621" y="684"/>
                              </a:lnTo>
                              <a:lnTo>
                                <a:pt x="629" y="689"/>
                              </a:lnTo>
                              <a:lnTo>
                                <a:pt x="631" y="694"/>
                              </a:lnTo>
                              <a:lnTo>
                                <a:pt x="631" y="675"/>
                              </a:lnTo>
                              <a:lnTo>
                                <a:pt x="631" y="626"/>
                              </a:lnTo>
                              <a:lnTo>
                                <a:pt x="631" y="559"/>
                              </a:lnTo>
                              <a:lnTo>
                                <a:pt x="631" y="486"/>
                              </a:lnTo>
                              <a:lnTo>
                                <a:pt x="631" y="419"/>
                              </a:lnTo>
                              <a:lnTo>
                                <a:pt x="631" y="370"/>
                              </a:lnTo>
                              <a:lnTo>
                                <a:pt x="631" y="351"/>
                              </a:lnTo>
                              <a:lnTo>
                                <a:pt x="637" y="346"/>
                              </a:lnTo>
                              <a:lnTo>
                                <a:pt x="653" y="336"/>
                              </a:lnTo>
                              <a:lnTo>
                                <a:pt x="683" y="332"/>
                              </a:lnTo>
                              <a:lnTo>
                                <a:pt x="713" y="336"/>
                              </a:lnTo>
                              <a:lnTo>
                                <a:pt x="729" y="346"/>
                              </a:lnTo>
                              <a:lnTo>
                                <a:pt x="735" y="351"/>
                              </a:lnTo>
                              <a:lnTo>
                                <a:pt x="735" y="362"/>
                              </a:lnTo>
                              <a:lnTo>
                                <a:pt x="735" y="393"/>
                              </a:lnTo>
                              <a:lnTo>
                                <a:pt x="735" y="439"/>
                              </a:lnTo>
                              <a:lnTo>
                                <a:pt x="735" y="497"/>
                              </a:lnTo>
                              <a:lnTo>
                                <a:pt x="735" y="563"/>
                              </a:lnTo>
                              <a:lnTo>
                                <a:pt x="735" y="633"/>
                              </a:lnTo>
                              <a:lnTo>
                                <a:pt x="735" y="701"/>
                              </a:lnTo>
                              <a:lnTo>
                                <a:pt x="735" y="767"/>
                              </a:lnTo>
                              <a:lnTo>
                                <a:pt x="736" y="825"/>
                              </a:lnTo>
                              <a:lnTo>
                                <a:pt x="736" y="872"/>
                              </a:lnTo>
                              <a:lnTo>
                                <a:pt x="736" y="902"/>
                              </a:lnTo>
                              <a:lnTo>
                                <a:pt x="736" y="914"/>
                              </a:lnTo>
                              <a:lnTo>
                                <a:pt x="741" y="917"/>
                              </a:lnTo>
                              <a:lnTo>
                                <a:pt x="751" y="924"/>
                              </a:lnTo>
                              <a:lnTo>
                                <a:pt x="758" y="927"/>
                              </a:lnTo>
                              <a:lnTo>
                                <a:pt x="758" y="915"/>
                              </a:lnTo>
                              <a:lnTo>
                                <a:pt x="758" y="884"/>
                              </a:lnTo>
                              <a:lnTo>
                                <a:pt x="758" y="836"/>
                              </a:lnTo>
                              <a:lnTo>
                                <a:pt x="757" y="777"/>
                              </a:lnTo>
                              <a:lnTo>
                                <a:pt x="757" y="710"/>
                              </a:lnTo>
                              <a:lnTo>
                                <a:pt x="757" y="640"/>
                              </a:lnTo>
                              <a:lnTo>
                                <a:pt x="757" y="567"/>
                              </a:lnTo>
                              <a:lnTo>
                                <a:pt x="757" y="501"/>
                              </a:lnTo>
                              <a:lnTo>
                                <a:pt x="757" y="441"/>
                              </a:lnTo>
                              <a:lnTo>
                                <a:pt x="757" y="394"/>
                              </a:lnTo>
                              <a:lnTo>
                                <a:pt x="757" y="362"/>
                              </a:lnTo>
                              <a:lnTo>
                                <a:pt x="757" y="351"/>
                              </a:lnTo>
                              <a:lnTo>
                                <a:pt x="763" y="346"/>
                              </a:lnTo>
                              <a:lnTo>
                                <a:pt x="782" y="336"/>
                              </a:lnTo>
                              <a:lnTo>
                                <a:pt x="809" y="332"/>
                              </a:lnTo>
                              <a:lnTo>
                                <a:pt x="838" y="336"/>
                              </a:lnTo>
                              <a:lnTo>
                                <a:pt x="855" y="346"/>
                              </a:lnTo>
                              <a:lnTo>
                                <a:pt x="862" y="351"/>
                              </a:lnTo>
                              <a:lnTo>
                                <a:pt x="862" y="368"/>
                              </a:lnTo>
                              <a:lnTo>
                                <a:pt x="862" y="414"/>
                              </a:lnTo>
                              <a:lnTo>
                                <a:pt x="861" y="479"/>
                              </a:lnTo>
                              <a:lnTo>
                                <a:pt x="861" y="553"/>
                              </a:lnTo>
                              <a:lnTo>
                                <a:pt x="860" y="628"/>
                              </a:lnTo>
                              <a:lnTo>
                                <a:pt x="860" y="692"/>
                              </a:lnTo>
                              <a:lnTo>
                                <a:pt x="860" y="737"/>
                              </a:lnTo>
                              <a:lnTo>
                                <a:pt x="859" y="755"/>
                              </a:lnTo>
                              <a:lnTo>
                                <a:pt x="865" y="749"/>
                              </a:lnTo>
                              <a:lnTo>
                                <a:pt x="875" y="737"/>
                              </a:lnTo>
                              <a:lnTo>
                                <a:pt x="882" y="732"/>
                              </a:lnTo>
                              <a:lnTo>
                                <a:pt x="882" y="715"/>
                              </a:lnTo>
                              <a:lnTo>
                                <a:pt x="882" y="674"/>
                              </a:lnTo>
                              <a:lnTo>
                                <a:pt x="882" y="612"/>
                              </a:lnTo>
                              <a:lnTo>
                                <a:pt x="882" y="542"/>
                              </a:lnTo>
                              <a:lnTo>
                                <a:pt x="882" y="472"/>
                              </a:lnTo>
                              <a:lnTo>
                                <a:pt x="882" y="411"/>
                              </a:lnTo>
                              <a:lnTo>
                                <a:pt x="882" y="368"/>
                              </a:lnTo>
                              <a:lnTo>
                                <a:pt x="882" y="351"/>
                              </a:lnTo>
                              <a:lnTo>
                                <a:pt x="888" y="346"/>
                              </a:lnTo>
                              <a:lnTo>
                                <a:pt x="906" y="336"/>
                              </a:lnTo>
                              <a:lnTo>
                                <a:pt x="937" y="332"/>
                              </a:lnTo>
                              <a:lnTo>
                                <a:pt x="970" y="336"/>
                              </a:lnTo>
                              <a:lnTo>
                                <a:pt x="991" y="344"/>
                              </a:lnTo>
                              <a:lnTo>
                                <a:pt x="998" y="348"/>
                              </a:lnTo>
                              <a:lnTo>
                                <a:pt x="998" y="344"/>
                              </a:lnTo>
                              <a:lnTo>
                                <a:pt x="997" y="333"/>
                              </a:lnTo>
                              <a:lnTo>
                                <a:pt x="997" y="328"/>
                              </a:lnTo>
                              <a:lnTo>
                                <a:pt x="990" y="310"/>
                              </a:lnTo>
                              <a:lnTo>
                                <a:pt x="972" y="263"/>
                              </a:lnTo>
                              <a:lnTo>
                                <a:pt x="948" y="199"/>
                              </a:lnTo>
                              <a:lnTo>
                                <a:pt x="920" y="130"/>
                              </a:lnTo>
                              <a:lnTo>
                                <a:pt x="896" y="65"/>
                              </a:lnTo>
                              <a:lnTo>
                                <a:pt x="879" y="19"/>
                              </a:lnTo>
                              <a:lnTo>
                                <a:pt x="8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7" name="Freeform 469"/>
                      <wps:cNvSpPr>
                        <a:spLocks noEditPoints="1"/>
                      </wps:cNvSpPr>
                      <wps:spPr bwMode="auto">
                        <a:xfrm>
                          <a:off x="892" y="433"/>
                          <a:ext cx="68" cy="278"/>
                        </a:xfrm>
                        <a:custGeom>
                          <a:avLst/>
                          <a:gdLst>
                            <a:gd name="T0" fmla="*/ 149 w 273"/>
                            <a:gd name="T1" fmla="*/ 144 h 1109"/>
                            <a:gd name="T2" fmla="*/ 156 w 273"/>
                            <a:gd name="T3" fmla="*/ 176 h 1109"/>
                            <a:gd name="T4" fmla="*/ 121 w 273"/>
                            <a:gd name="T5" fmla="*/ 176 h 1109"/>
                            <a:gd name="T6" fmla="*/ 130 w 273"/>
                            <a:gd name="T7" fmla="*/ 149 h 1109"/>
                            <a:gd name="T8" fmla="*/ 97 w 273"/>
                            <a:gd name="T9" fmla="*/ 149 h 1109"/>
                            <a:gd name="T10" fmla="*/ 97 w 273"/>
                            <a:gd name="T11" fmla="*/ 117 h 1109"/>
                            <a:gd name="T12" fmla="*/ 127 w 273"/>
                            <a:gd name="T13" fmla="*/ 125 h 1109"/>
                            <a:gd name="T14" fmla="*/ 121 w 273"/>
                            <a:gd name="T15" fmla="*/ 96 h 1109"/>
                            <a:gd name="T16" fmla="*/ 156 w 273"/>
                            <a:gd name="T17" fmla="*/ 96 h 1109"/>
                            <a:gd name="T18" fmla="*/ 147 w 273"/>
                            <a:gd name="T19" fmla="*/ 123 h 1109"/>
                            <a:gd name="T20" fmla="*/ 178 w 273"/>
                            <a:gd name="T21" fmla="*/ 123 h 1109"/>
                            <a:gd name="T22" fmla="*/ 178 w 273"/>
                            <a:gd name="T23" fmla="*/ 154 h 1109"/>
                            <a:gd name="T24" fmla="*/ 252 w 273"/>
                            <a:gd name="T25" fmla="*/ 146 h 1109"/>
                            <a:gd name="T26" fmla="*/ 142 w 273"/>
                            <a:gd name="T27" fmla="*/ 0 h 1109"/>
                            <a:gd name="T28" fmla="*/ 0 w 273"/>
                            <a:gd name="T29" fmla="*/ 165 h 1109"/>
                            <a:gd name="T30" fmla="*/ 0 w 273"/>
                            <a:gd name="T31" fmla="*/ 218 h 1109"/>
                            <a:gd name="T32" fmla="*/ 0 w 273"/>
                            <a:gd name="T33" fmla="*/ 410 h 1109"/>
                            <a:gd name="T34" fmla="*/ 1 w 273"/>
                            <a:gd name="T35" fmla="*/ 671 h 1109"/>
                            <a:gd name="T36" fmla="*/ 1 w 273"/>
                            <a:gd name="T37" fmla="*/ 921 h 1109"/>
                            <a:gd name="T38" fmla="*/ 2 w 273"/>
                            <a:gd name="T39" fmla="*/ 1084 h 1109"/>
                            <a:gd name="T40" fmla="*/ 9 w 273"/>
                            <a:gd name="T41" fmla="*/ 1099 h 1109"/>
                            <a:gd name="T42" fmla="*/ 30 w 273"/>
                            <a:gd name="T43" fmla="*/ 1064 h 1109"/>
                            <a:gd name="T44" fmla="*/ 30 w 273"/>
                            <a:gd name="T45" fmla="*/ 919 h 1109"/>
                            <a:gd name="T46" fmla="*/ 28 w 273"/>
                            <a:gd name="T47" fmla="*/ 670 h 1109"/>
                            <a:gd name="T48" fmla="*/ 27 w 273"/>
                            <a:gd name="T49" fmla="*/ 421 h 1109"/>
                            <a:gd name="T50" fmla="*/ 27 w 273"/>
                            <a:gd name="T51" fmla="*/ 277 h 1109"/>
                            <a:gd name="T52" fmla="*/ 33 w 273"/>
                            <a:gd name="T53" fmla="*/ 208 h 1109"/>
                            <a:gd name="T54" fmla="*/ 114 w 273"/>
                            <a:gd name="T55" fmla="*/ 246 h 1109"/>
                            <a:gd name="T56" fmla="*/ 114 w 273"/>
                            <a:gd name="T57" fmla="*/ 296 h 1109"/>
                            <a:gd name="T58" fmla="*/ 117 w 273"/>
                            <a:gd name="T59" fmla="*/ 490 h 1109"/>
                            <a:gd name="T60" fmla="*/ 122 w 273"/>
                            <a:gd name="T61" fmla="*/ 751 h 1109"/>
                            <a:gd name="T62" fmla="*/ 126 w 273"/>
                            <a:gd name="T63" fmla="*/ 945 h 1109"/>
                            <a:gd name="T64" fmla="*/ 131 w 273"/>
                            <a:gd name="T65" fmla="*/ 976 h 1109"/>
                            <a:gd name="T66" fmla="*/ 147 w 273"/>
                            <a:gd name="T67" fmla="*/ 967 h 1109"/>
                            <a:gd name="T68" fmla="*/ 148 w 273"/>
                            <a:gd name="T69" fmla="*/ 809 h 1109"/>
                            <a:gd name="T70" fmla="*/ 151 w 273"/>
                            <a:gd name="T71" fmla="*/ 549 h 1109"/>
                            <a:gd name="T72" fmla="*/ 153 w 273"/>
                            <a:gd name="T73" fmla="*/ 324 h 1109"/>
                            <a:gd name="T74" fmla="*/ 153 w 273"/>
                            <a:gd name="T75" fmla="*/ 258 h 1109"/>
                            <a:gd name="T76" fmla="*/ 216 w 273"/>
                            <a:gd name="T77" fmla="*/ 184 h 1109"/>
                            <a:gd name="T78" fmla="*/ 250 w 273"/>
                            <a:gd name="T79" fmla="*/ 254 h 1109"/>
                            <a:gd name="T80" fmla="*/ 250 w 273"/>
                            <a:gd name="T81" fmla="*/ 362 h 1109"/>
                            <a:gd name="T82" fmla="*/ 251 w 273"/>
                            <a:gd name="T83" fmla="*/ 605 h 1109"/>
                            <a:gd name="T84" fmla="*/ 252 w 273"/>
                            <a:gd name="T85" fmla="*/ 863 h 1109"/>
                            <a:gd name="T86" fmla="*/ 253 w 273"/>
                            <a:gd name="T87" fmla="*/ 1015 h 1109"/>
                            <a:gd name="T88" fmla="*/ 267 w 273"/>
                            <a:gd name="T89" fmla="*/ 1077 h 1109"/>
                            <a:gd name="T90" fmla="*/ 273 w 273"/>
                            <a:gd name="T91" fmla="*/ 1071 h 1109"/>
                            <a:gd name="T92" fmla="*/ 273 w 273"/>
                            <a:gd name="T93" fmla="*/ 912 h 1109"/>
                            <a:gd name="T94" fmla="*/ 273 w 273"/>
                            <a:gd name="T95" fmla="*/ 668 h 1109"/>
                            <a:gd name="T96" fmla="*/ 272 w 273"/>
                            <a:gd name="T97" fmla="*/ 412 h 1109"/>
                            <a:gd name="T98" fmla="*/ 272 w 273"/>
                            <a:gd name="T99" fmla="*/ 225 h 1109"/>
                            <a:gd name="T100" fmla="*/ 272 w 273"/>
                            <a:gd name="T101" fmla="*/ 173 h 11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273" h="1109">
                              <a:moveTo>
                                <a:pt x="178" y="154"/>
                              </a:moveTo>
                              <a:lnTo>
                                <a:pt x="170" y="151"/>
                              </a:lnTo>
                              <a:lnTo>
                                <a:pt x="159" y="148"/>
                              </a:lnTo>
                              <a:lnTo>
                                <a:pt x="149" y="144"/>
                              </a:lnTo>
                              <a:lnTo>
                                <a:pt x="151" y="152"/>
                              </a:lnTo>
                              <a:lnTo>
                                <a:pt x="154" y="168"/>
                              </a:lnTo>
                              <a:lnTo>
                                <a:pt x="156" y="176"/>
                              </a:lnTo>
                              <a:lnTo>
                                <a:pt x="148" y="176"/>
                              </a:lnTo>
                              <a:lnTo>
                                <a:pt x="130" y="176"/>
                              </a:lnTo>
                              <a:lnTo>
                                <a:pt x="121" y="176"/>
                              </a:lnTo>
                              <a:lnTo>
                                <a:pt x="123" y="169"/>
                              </a:lnTo>
                              <a:lnTo>
                                <a:pt x="128" y="156"/>
                              </a:lnTo>
                              <a:lnTo>
                                <a:pt x="130" y="149"/>
                              </a:lnTo>
                              <a:lnTo>
                                <a:pt x="121" y="149"/>
                              </a:lnTo>
                              <a:lnTo>
                                <a:pt x="106" y="149"/>
                              </a:lnTo>
                              <a:lnTo>
                                <a:pt x="97" y="149"/>
                              </a:lnTo>
                              <a:lnTo>
                                <a:pt x="97" y="141"/>
                              </a:lnTo>
                              <a:lnTo>
                                <a:pt x="97" y="126"/>
                              </a:lnTo>
                              <a:lnTo>
                                <a:pt x="97" y="117"/>
                              </a:lnTo>
                              <a:lnTo>
                                <a:pt x="106" y="123"/>
                              </a:lnTo>
                              <a:lnTo>
                                <a:pt x="115" y="125"/>
                              </a:lnTo>
                              <a:lnTo>
                                <a:pt x="127" y="125"/>
                              </a:lnTo>
                              <a:lnTo>
                                <a:pt x="126" y="117"/>
                              </a:lnTo>
                              <a:lnTo>
                                <a:pt x="122" y="103"/>
                              </a:lnTo>
                              <a:lnTo>
                                <a:pt x="121" y="96"/>
                              </a:lnTo>
                              <a:lnTo>
                                <a:pt x="130" y="96"/>
                              </a:lnTo>
                              <a:lnTo>
                                <a:pt x="148" y="96"/>
                              </a:lnTo>
                              <a:lnTo>
                                <a:pt x="156" y="96"/>
                              </a:lnTo>
                              <a:lnTo>
                                <a:pt x="154" y="103"/>
                              </a:lnTo>
                              <a:lnTo>
                                <a:pt x="149" y="116"/>
                              </a:lnTo>
                              <a:lnTo>
                                <a:pt x="147" y="123"/>
                              </a:lnTo>
                              <a:lnTo>
                                <a:pt x="154" y="123"/>
                              </a:lnTo>
                              <a:lnTo>
                                <a:pt x="170" y="123"/>
                              </a:lnTo>
                              <a:lnTo>
                                <a:pt x="178" y="123"/>
                              </a:lnTo>
                              <a:lnTo>
                                <a:pt x="178" y="130"/>
                              </a:lnTo>
                              <a:lnTo>
                                <a:pt x="178" y="146"/>
                              </a:lnTo>
                              <a:lnTo>
                                <a:pt x="178" y="154"/>
                              </a:lnTo>
                              <a:close/>
                              <a:moveTo>
                                <a:pt x="272" y="173"/>
                              </a:moveTo>
                              <a:lnTo>
                                <a:pt x="252" y="146"/>
                              </a:lnTo>
                              <a:lnTo>
                                <a:pt x="207" y="86"/>
                              </a:lnTo>
                              <a:lnTo>
                                <a:pt x="162" y="27"/>
                              </a:lnTo>
                              <a:lnTo>
                                <a:pt x="142" y="0"/>
                              </a:lnTo>
                              <a:lnTo>
                                <a:pt x="120" y="25"/>
                              </a:lnTo>
                              <a:lnTo>
                                <a:pt x="71" y="82"/>
                              </a:lnTo>
                              <a:lnTo>
                                <a:pt x="22" y="140"/>
                              </a:lnTo>
                              <a:lnTo>
                                <a:pt x="0" y="165"/>
                              </a:lnTo>
                              <a:lnTo>
                                <a:pt x="0" y="172"/>
                              </a:lnTo>
                              <a:lnTo>
                                <a:pt x="0" y="190"/>
                              </a:lnTo>
                              <a:lnTo>
                                <a:pt x="0" y="218"/>
                              </a:lnTo>
                              <a:lnTo>
                                <a:pt x="0" y="255"/>
                              </a:lnTo>
                              <a:lnTo>
                                <a:pt x="0" y="300"/>
                              </a:lnTo>
                              <a:lnTo>
                                <a:pt x="0" y="353"/>
                              </a:lnTo>
                              <a:lnTo>
                                <a:pt x="0" y="410"/>
                              </a:lnTo>
                              <a:lnTo>
                                <a:pt x="1" y="471"/>
                              </a:lnTo>
                              <a:lnTo>
                                <a:pt x="1" y="536"/>
                              </a:lnTo>
                              <a:lnTo>
                                <a:pt x="1" y="603"/>
                              </a:lnTo>
                              <a:lnTo>
                                <a:pt x="1" y="671"/>
                              </a:lnTo>
                              <a:lnTo>
                                <a:pt x="1" y="737"/>
                              </a:lnTo>
                              <a:lnTo>
                                <a:pt x="1" y="803"/>
                              </a:lnTo>
                              <a:lnTo>
                                <a:pt x="1" y="864"/>
                              </a:lnTo>
                              <a:lnTo>
                                <a:pt x="1" y="921"/>
                              </a:lnTo>
                              <a:lnTo>
                                <a:pt x="2" y="974"/>
                              </a:lnTo>
                              <a:lnTo>
                                <a:pt x="2" y="1019"/>
                              </a:lnTo>
                              <a:lnTo>
                                <a:pt x="2" y="1056"/>
                              </a:lnTo>
                              <a:lnTo>
                                <a:pt x="2" y="1084"/>
                              </a:lnTo>
                              <a:lnTo>
                                <a:pt x="2" y="1102"/>
                              </a:lnTo>
                              <a:lnTo>
                                <a:pt x="2" y="1109"/>
                              </a:lnTo>
                              <a:lnTo>
                                <a:pt x="9" y="1099"/>
                              </a:lnTo>
                              <a:lnTo>
                                <a:pt x="23" y="1080"/>
                              </a:lnTo>
                              <a:lnTo>
                                <a:pt x="30" y="1070"/>
                              </a:lnTo>
                              <a:lnTo>
                                <a:pt x="30" y="1064"/>
                              </a:lnTo>
                              <a:lnTo>
                                <a:pt x="30" y="1043"/>
                              </a:lnTo>
                              <a:lnTo>
                                <a:pt x="30" y="1011"/>
                              </a:lnTo>
                              <a:lnTo>
                                <a:pt x="30" y="969"/>
                              </a:lnTo>
                              <a:lnTo>
                                <a:pt x="30" y="919"/>
                              </a:lnTo>
                              <a:lnTo>
                                <a:pt x="29" y="863"/>
                              </a:lnTo>
                              <a:lnTo>
                                <a:pt x="29" y="802"/>
                              </a:lnTo>
                              <a:lnTo>
                                <a:pt x="29" y="737"/>
                              </a:lnTo>
                              <a:lnTo>
                                <a:pt x="28" y="670"/>
                              </a:lnTo>
                              <a:lnTo>
                                <a:pt x="28" y="604"/>
                              </a:lnTo>
                              <a:lnTo>
                                <a:pt x="28" y="539"/>
                              </a:lnTo>
                              <a:lnTo>
                                <a:pt x="28" y="478"/>
                              </a:lnTo>
                              <a:lnTo>
                                <a:pt x="27" y="421"/>
                              </a:lnTo>
                              <a:lnTo>
                                <a:pt x="27" y="372"/>
                              </a:lnTo>
                              <a:lnTo>
                                <a:pt x="27" y="330"/>
                              </a:lnTo>
                              <a:lnTo>
                                <a:pt x="27" y="298"/>
                              </a:lnTo>
                              <a:lnTo>
                                <a:pt x="27" y="277"/>
                              </a:lnTo>
                              <a:lnTo>
                                <a:pt x="27" y="271"/>
                              </a:lnTo>
                              <a:lnTo>
                                <a:pt x="26" y="249"/>
                              </a:lnTo>
                              <a:lnTo>
                                <a:pt x="33" y="208"/>
                              </a:lnTo>
                              <a:lnTo>
                                <a:pt x="68" y="187"/>
                              </a:lnTo>
                              <a:lnTo>
                                <a:pt x="104" y="207"/>
                              </a:lnTo>
                              <a:lnTo>
                                <a:pt x="114" y="246"/>
                              </a:lnTo>
                              <a:lnTo>
                                <a:pt x="114" y="265"/>
                              </a:lnTo>
                              <a:lnTo>
                                <a:pt x="114" y="274"/>
                              </a:lnTo>
                              <a:lnTo>
                                <a:pt x="114" y="296"/>
                              </a:lnTo>
                              <a:lnTo>
                                <a:pt x="115" y="331"/>
                              </a:lnTo>
                              <a:lnTo>
                                <a:pt x="115" y="376"/>
                              </a:lnTo>
                              <a:lnTo>
                                <a:pt x="116" y="430"/>
                              </a:lnTo>
                              <a:lnTo>
                                <a:pt x="117" y="490"/>
                              </a:lnTo>
                              <a:lnTo>
                                <a:pt x="118" y="555"/>
                              </a:lnTo>
                              <a:lnTo>
                                <a:pt x="119" y="621"/>
                              </a:lnTo>
                              <a:lnTo>
                                <a:pt x="120" y="686"/>
                              </a:lnTo>
                              <a:lnTo>
                                <a:pt x="122" y="751"/>
                              </a:lnTo>
                              <a:lnTo>
                                <a:pt x="123" y="810"/>
                              </a:lnTo>
                              <a:lnTo>
                                <a:pt x="123" y="864"/>
                              </a:lnTo>
                              <a:lnTo>
                                <a:pt x="125" y="910"/>
                              </a:lnTo>
                              <a:lnTo>
                                <a:pt x="126" y="945"/>
                              </a:lnTo>
                              <a:lnTo>
                                <a:pt x="126" y="967"/>
                              </a:lnTo>
                              <a:lnTo>
                                <a:pt x="126" y="976"/>
                              </a:lnTo>
                              <a:lnTo>
                                <a:pt x="131" y="976"/>
                              </a:lnTo>
                              <a:lnTo>
                                <a:pt x="141" y="976"/>
                              </a:lnTo>
                              <a:lnTo>
                                <a:pt x="147" y="976"/>
                              </a:lnTo>
                              <a:lnTo>
                                <a:pt x="147" y="967"/>
                              </a:lnTo>
                              <a:lnTo>
                                <a:pt x="147" y="945"/>
                              </a:lnTo>
                              <a:lnTo>
                                <a:pt x="148" y="909"/>
                              </a:lnTo>
                              <a:lnTo>
                                <a:pt x="148" y="863"/>
                              </a:lnTo>
                              <a:lnTo>
                                <a:pt x="148" y="809"/>
                              </a:lnTo>
                              <a:lnTo>
                                <a:pt x="149" y="749"/>
                              </a:lnTo>
                              <a:lnTo>
                                <a:pt x="150" y="683"/>
                              </a:lnTo>
                              <a:lnTo>
                                <a:pt x="150" y="616"/>
                              </a:lnTo>
                              <a:lnTo>
                                <a:pt x="151" y="549"/>
                              </a:lnTo>
                              <a:lnTo>
                                <a:pt x="151" y="485"/>
                              </a:lnTo>
                              <a:lnTo>
                                <a:pt x="152" y="424"/>
                              </a:lnTo>
                              <a:lnTo>
                                <a:pt x="152" y="369"/>
                              </a:lnTo>
                              <a:lnTo>
                                <a:pt x="153" y="324"/>
                              </a:lnTo>
                              <a:lnTo>
                                <a:pt x="153" y="288"/>
                              </a:lnTo>
                              <a:lnTo>
                                <a:pt x="153" y="266"/>
                              </a:lnTo>
                              <a:lnTo>
                                <a:pt x="153" y="258"/>
                              </a:lnTo>
                              <a:lnTo>
                                <a:pt x="155" y="238"/>
                              </a:lnTo>
                              <a:lnTo>
                                <a:pt x="171" y="202"/>
                              </a:lnTo>
                              <a:lnTo>
                                <a:pt x="216" y="184"/>
                              </a:lnTo>
                              <a:lnTo>
                                <a:pt x="244" y="203"/>
                              </a:lnTo>
                              <a:lnTo>
                                <a:pt x="250" y="237"/>
                              </a:lnTo>
                              <a:lnTo>
                                <a:pt x="250" y="254"/>
                              </a:lnTo>
                              <a:lnTo>
                                <a:pt x="250" y="262"/>
                              </a:lnTo>
                              <a:lnTo>
                                <a:pt x="250" y="284"/>
                              </a:lnTo>
                              <a:lnTo>
                                <a:pt x="250" y="318"/>
                              </a:lnTo>
                              <a:lnTo>
                                <a:pt x="250" y="362"/>
                              </a:lnTo>
                              <a:lnTo>
                                <a:pt x="250" y="415"/>
                              </a:lnTo>
                              <a:lnTo>
                                <a:pt x="250" y="475"/>
                              </a:lnTo>
                              <a:lnTo>
                                <a:pt x="251" y="538"/>
                              </a:lnTo>
                              <a:lnTo>
                                <a:pt x="251" y="605"/>
                              </a:lnTo>
                              <a:lnTo>
                                <a:pt x="251" y="672"/>
                              </a:lnTo>
                              <a:lnTo>
                                <a:pt x="252" y="739"/>
                              </a:lnTo>
                              <a:lnTo>
                                <a:pt x="252" y="804"/>
                              </a:lnTo>
                              <a:lnTo>
                                <a:pt x="252" y="863"/>
                              </a:lnTo>
                              <a:lnTo>
                                <a:pt x="252" y="916"/>
                              </a:lnTo>
                              <a:lnTo>
                                <a:pt x="252" y="959"/>
                              </a:lnTo>
                              <a:lnTo>
                                <a:pt x="253" y="993"/>
                              </a:lnTo>
                              <a:lnTo>
                                <a:pt x="253" y="1015"/>
                              </a:lnTo>
                              <a:lnTo>
                                <a:pt x="253" y="1023"/>
                              </a:lnTo>
                              <a:lnTo>
                                <a:pt x="258" y="1042"/>
                              </a:lnTo>
                              <a:lnTo>
                                <a:pt x="267" y="1077"/>
                              </a:lnTo>
                              <a:lnTo>
                                <a:pt x="273" y="1095"/>
                              </a:lnTo>
                              <a:lnTo>
                                <a:pt x="273" y="1089"/>
                              </a:lnTo>
                              <a:lnTo>
                                <a:pt x="273" y="1071"/>
                              </a:lnTo>
                              <a:lnTo>
                                <a:pt x="273" y="1044"/>
                              </a:lnTo>
                              <a:lnTo>
                                <a:pt x="273" y="1008"/>
                              </a:lnTo>
                              <a:lnTo>
                                <a:pt x="273" y="964"/>
                              </a:lnTo>
                              <a:lnTo>
                                <a:pt x="273" y="912"/>
                              </a:lnTo>
                              <a:lnTo>
                                <a:pt x="273" y="856"/>
                              </a:lnTo>
                              <a:lnTo>
                                <a:pt x="273" y="796"/>
                              </a:lnTo>
                              <a:lnTo>
                                <a:pt x="273" y="732"/>
                              </a:lnTo>
                              <a:lnTo>
                                <a:pt x="273" y="668"/>
                              </a:lnTo>
                              <a:lnTo>
                                <a:pt x="273" y="602"/>
                              </a:lnTo>
                              <a:lnTo>
                                <a:pt x="272" y="536"/>
                              </a:lnTo>
                              <a:lnTo>
                                <a:pt x="272" y="473"/>
                              </a:lnTo>
                              <a:lnTo>
                                <a:pt x="272" y="412"/>
                              </a:lnTo>
                              <a:lnTo>
                                <a:pt x="272" y="356"/>
                              </a:lnTo>
                              <a:lnTo>
                                <a:pt x="272" y="305"/>
                              </a:lnTo>
                              <a:lnTo>
                                <a:pt x="272" y="261"/>
                              </a:lnTo>
                              <a:lnTo>
                                <a:pt x="272" y="225"/>
                              </a:lnTo>
                              <a:lnTo>
                                <a:pt x="272" y="197"/>
                              </a:lnTo>
                              <a:lnTo>
                                <a:pt x="272" y="180"/>
                              </a:lnTo>
                              <a:lnTo>
                                <a:pt x="272" y="1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8" name="Freeform 470"/>
                      <wps:cNvSpPr>
                        <a:spLocks noEditPoints="1"/>
                      </wps:cNvSpPr>
                      <wps:spPr bwMode="auto">
                        <a:xfrm>
                          <a:off x="809" y="423"/>
                          <a:ext cx="64" cy="160"/>
                        </a:xfrm>
                        <a:custGeom>
                          <a:avLst/>
                          <a:gdLst>
                            <a:gd name="T0" fmla="*/ 142 w 256"/>
                            <a:gd name="T1" fmla="*/ 140 h 643"/>
                            <a:gd name="T2" fmla="*/ 135 w 256"/>
                            <a:gd name="T3" fmla="*/ 144 h 643"/>
                            <a:gd name="T4" fmla="*/ 140 w 256"/>
                            <a:gd name="T5" fmla="*/ 162 h 643"/>
                            <a:gd name="T6" fmla="*/ 112 w 256"/>
                            <a:gd name="T7" fmla="*/ 162 h 643"/>
                            <a:gd name="T8" fmla="*/ 117 w 256"/>
                            <a:gd name="T9" fmla="*/ 147 h 643"/>
                            <a:gd name="T10" fmla="*/ 111 w 256"/>
                            <a:gd name="T11" fmla="*/ 142 h 643"/>
                            <a:gd name="T12" fmla="*/ 93 w 256"/>
                            <a:gd name="T13" fmla="*/ 142 h 643"/>
                            <a:gd name="T14" fmla="*/ 93 w 256"/>
                            <a:gd name="T15" fmla="*/ 116 h 643"/>
                            <a:gd name="T16" fmla="*/ 107 w 256"/>
                            <a:gd name="T17" fmla="*/ 122 h 643"/>
                            <a:gd name="T18" fmla="*/ 115 w 256"/>
                            <a:gd name="T19" fmla="*/ 116 h 643"/>
                            <a:gd name="T20" fmla="*/ 112 w 256"/>
                            <a:gd name="T21" fmla="*/ 99 h 643"/>
                            <a:gd name="T22" fmla="*/ 140 w 256"/>
                            <a:gd name="T23" fmla="*/ 99 h 643"/>
                            <a:gd name="T24" fmla="*/ 133 w 256"/>
                            <a:gd name="T25" fmla="*/ 114 h 643"/>
                            <a:gd name="T26" fmla="*/ 138 w 256"/>
                            <a:gd name="T27" fmla="*/ 120 h 643"/>
                            <a:gd name="T28" fmla="*/ 156 w 256"/>
                            <a:gd name="T29" fmla="*/ 120 h 643"/>
                            <a:gd name="T30" fmla="*/ 156 w 256"/>
                            <a:gd name="T31" fmla="*/ 146 h 643"/>
                            <a:gd name="T32" fmla="*/ 130 w 256"/>
                            <a:gd name="T33" fmla="*/ 0 h 643"/>
                            <a:gd name="T34" fmla="*/ 20 w 256"/>
                            <a:gd name="T35" fmla="*/ 140 h 643"/>
                            <a:gd name="T36" fmla="*/ 0 w 256"/>
                            <a:gd name="T37" fmla="*/ 180 h 643"/>
                            <a:gd name="T38" fmla="*/ 1 w 256"/>
                            <a:gd name="T39" fmla="*/ 333 h 643"/>
                            <a:gd name="T40" fmla="*/ 3 w 256"/>
                            <a:gd name="T41" fmla="*/ 540 h 643"/>
                            <a:gd name="T42" fmla="*/ 5 w 256"/>
                            <a:gd name="T43" fmla="*/ 643 h 643"/>
                            <a:gd name="T44" fmla="*/ 22 w 256"/>
                            <a:gd name="T45" fmla="*/ 618 h 643"/>
                            <a:gd name="T46" fmla="*/ 28 w 256"/>
                            <a:gd name="T47" fmla="*/ 590 h 643"/>
                            <a:gd name="T48" fmla="*/ 27 w 256"/>
                            <a:gd name="T49" fmla="*/ 404 h 643"/>
                            <a:gd name="T50" fmla="*/ 25 w 256"/>
                            <a:gd name="T51" fmla="*/ 271 h 643"/>
                            <a:gd name="T52" fmla="*/ 34 w 256"/>
                            <a:gd name="T53" fmla="*/ 210 h 643"/>
                            <a:gd name="T54" fmla="*/ 91 w 256"/>
                            <a:gd name="T55" fmla="*/ 208 h 643"/>
                            <a:gd name="T56" fmla="*/ 102 w 256"/>
                            <a:gd name="T57" fmla="*/ 265 h 643"/>
                            <a:gd name="T58" fmla="*/ 104 w 256"/>
                            <a:gd name="T59" fmla="*/ 457 h 643"/>
                            <a:gd name="T60" fmla="*/ 108 w 256"/>
                            <a:gd name="T61" fmla="*/ 487 h 643"/>
                            <a:gd name="T62" fmla="*/ 122 w 256"/>
                            <a:gd name="T63" fmla="*/ 472 h 643"/>
                            <a:gd name="T64" fmla="*/ 141 w 256"/>
                            <a:gd name="T65" fmla="*/ 491 h 643"/>
                            <a:gd name="T66" fmla="*/ 141 w 256"/>
                            <a:gd name="T67" fmla="*/ 375 h 643"/>
                            <a:gd name="T68" fmla="*/ 141 w 256"/>
                            <a:gd name="T69" fmla="*/ 259 h 643"/>
                            <a:gd name="T70" fmla="*/ 190 w 256"/>
                            <a:gd name="T71" fmla="*/ 185 h 643"/>
                            <a:gd name="T72" fmla="*/ 232 w 256"/>
                            <a:gd name="T73" fmla="*/ 237 h 643"/>
                            <a:gd name="T74" fmla="*/ 234 w 256"/>
                            <a:gd name="T75" fmla="*/ 274 h 643"/>
                            <a:gd name="T76" fmla="*/ 234 w 256"/>
                            <a:gd name="T77" fmla="*/ 458 h 643"/>
                            <a:gd name="T78" fmla="*/ 234 w 256"/>
                            <a:gd name="T79" fmla="*/ 591 h 643"/>
                            <a:gd name="T80" fmla="*/ 251 w 256"/>
                            <a:gd name="T81" fmla="*/ 620 h 643"/>
                            <a:gd name="T82" fmla="*/ 256 w 256"/>
                            <a:gd name="T83" fmla="*/ 616 h 643"/>
                            <a:gd name="T84" fmla="*/ 256 w 256"/>
                            <a:gd name="T85" fmla="*/ 468 h 643"/>
                            <a:gd name="T86" fmla="*/ 256 w 256"/>
                            <a:gd name="T87" fmla="*/ 272 h 643"/>
                            <a:gd name="T88" fmla="*/ 256 w 256"/>
                            <a:gd name="T89" fmla="*/ 174 h 643"/>
                            <a:gd name="T90" fmla="*/ 193 w 256"/>
                            <a:gd name="T91" fmla="*/ 87 h 643"/>
                            <a:gd name="T92" fmla="*/ 130 w 256"/>
                            <a:gd name="T93" fmla="*/ 0 h 64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256" h="643">
                              <a:moveTo>
                                <a:pt x="156" y="146"/>
                              </a:moveTo>
                              <a:lnTo>
                                <a:pt x="150" y="144"/>
                              </a:lnTo>
                              <a:lnTo>
                                <a:pt x="142" y="140"/>
                              </a:lnTo>
                              <a:lnTo>
                                <a:pt x="133" y="137"/>
                              </a:lnTo>
                              <a:lnTo>
                                <a:pt x="135" y="144"/>
                              </a:lnTo>
                              <a:lnTo>
                                <a:pt x="138" y="156"/>
                              </a:lnTo>
                              <a:lnTo>
                                <a:pt x="140" y="162"/>
                              </a:lnTo>
                              <a:lnTo>
                                <a:pt x="132" y="162"/>
                              </a:lnTo>
                              <a:lnTo>
                                <a:pt x="119" y="162"/>
                              </a:lnTo>
                              <a:lnTo>
                                <a:pt x="112" y="162"/>
                              </a:lnTo>
                              <a:lnTo>
                                <a:pt x="113" y="157"/>
                              </a:lnTo>
                              <a:lnTo>
                                <a:pt x="117" y="147"/>
                              </a:lnTo>
                              <a:lnTo>
                                <a:pt x="118" y="142"/>
                              </a:lnTo>
                              <a:lnTo>
                                <a:pt x="111" y="142"/>
                              </a:lnTo>
                              <a:lnTo>
                                <a:pt x="99" y="142"/>
                              </a:lnTo>
                              <a:lnTo>
                                <a:pt x="93" y="142"/>
                              </a:lnTo>
                              <a:lnTo>
                                <a:pt x="93" y="135"/>
                              </a:lnTo>
                              <a:lnTo>
                                <a:pt x="93" y="123"/>
                              </a:lnTo>
                              <a:lnTo>
                                <a:pt x="93" y="116"/>
                              </a:lnTo>
                              <a:lnTo>
                                <a:pt x="99" y="120"/>
                              </a:lnTo>
                              <a:lnTo>
                                <a:pt x="107" y="122"/>
                              </a:lnTo>
                              <a:lnTo>
                                <a:pt x="116" y="122"/>
                              </a:lnTo>
                              <a:lnTo>
                                <a:pt x="115" y="116"/>
                              </a:lnTo>
                              <a:lnTo>
                                <a:pt x="112" y="104"/>
                              </a:lnTo>
                              <a:lnTo>
                                <a:pt x="112" y="99"/>
                              </a:lnTo>
                              <a:lnTo>
                                <a:pt x="119" y="99"/>
                              </a:lnTo>
                              <a:lnTo>
                                <a:pt x="132" y="99"/>
                              </a:lnTo>
                              <a:lnTo>
                                <a:pt x="140" y="99"/>
                              </a:lnTo>
                              <a:lnTo>
                                <a:pt x="138" y="104"/>
                              </a:lnTo>
                              <a:lnTo>
                                <a:pt x="133" y="114"/>
                              </a:lnTo>
                              <a:lnTo>
                                <a:pt x="131" y="120"/>
                              </a:lnTo>
                              <a:lnTo>
                                <a:pt x="138" y="120"/>
                              </a:lnTo>
                              <a:lnTo>
                                <a:pt x="150" y="120"/>
                              </a:lnTo>
                              <a:lnTo>
                                <a:pt x="156" y="120"/>
                              </a:lnTo>
                              <a:lnTo>
                                <a:pt x="156" y="126"/>
                              </a:lnTo>
                              <a:lnTo>
                                <a:pt x="156" y="139"/>
                              </a:lnTo>
                              <a:lnTo>
                                <a:pt x="156" y="146"/>
                              </a:lnTo>
                              <a:close/>
                              <a:moveTo>
                                <a:pt x="130" y="0"/>
                              </a:moveTo>
                              <a:lnTo>
                                <a:pt x="110" y="26"/>
                              </a:lnTo>
                              <a:lnTo>
                                <a:pt x="65" y="83"/>
                              </a:lnTo>
                              <a:lnTo>
                                <a:pt x="20" y="140"/>
                              </a:lnTo>
                              <a:lnTo>
                                <a:pt x="0" y="166"/>
                              </a:lnTo>
                              <a:lnTo>
                                <a:pt x="0" y="180"/>
                              </a:lnTo>
                              <a:lnTo>
                                <a:pt x="0" y="216"/>
                              </a:lnTo>
                              <a:lnTo>
                                <a:pt x="1" y="269"/>
                              </a:lnTo>
                              <a:lnTo>
                                <a:pt x="1" y="333"/>
                              </a:lnTo>
                              <a:lnTo>
                                <a:pt x="2" y="405"/>
                              </a:lnTo>
                              <a:lnTo>
                                <a:pt x="3" y="475"/>
                              </a:lnTo>
                              <a:lnTo>
                                <a:pt x="3" y="540"/>
                              </a:lnTo>
                              <a:lnTo>
                                <a:pt x="5" y="593"/>
                              </a:lnTo>
                              <a:lnTo>
                                <a:pt x="5" y="630"/>
                              </a:lnTo>
                              <a:lnTo>
                                <a:pt x="5" y="643"/>
                              </a:lnTo>
                              <a:lnTo>
                                <a:pt x="11" y="634"/>
                              </a:lnTo>
                              <a:lnTo>
                                <a:pt x="22" y="618"/>
                              </a:lnTo>
                              <a:lnTo>
                                <a:pt x="28" y="609"/>
                              </a:lnTo>
                              <a:lnTo>
                                <a:pt x="28" y="590"/>
                              </a:lnTo>
                              <a:lnTo>
                                <a:pt x="28" y="542"/>
                              </a:lnTo>
                              <a:lnTo>
                                <a:pt x="27" y="476"/>
                              </a:lnTo>
                              <a:lnTo>
                                <a:pt x="27" y="404"/>
                              </a:lnTo>
                              <a:lnTo>
                                <a:pt x="25" y="338"/>
                              </a:lnTo>
                              <a:lnTo>
                                <a:pt x="25" y="290"/>
                              </a:lnTo>
                              <a:lnTo>
                                <a:pt x="25" y="271"/>
                              </a:lnTo>
                              <a:lnTo>
                                <a:pt x="25" y="249"/>
                              </a:lnTo>
                              <a:lnTo>
                                <a:pt x="34" y="210"/>
                              </a:lnTo>
                              <a:lnTo>
                                <a:pt x="58" y="188"/>
                              </a:lnTo>
                              <a:lnTo>
                                <a:pt x="91" y="208"/>
                              </a:lnTo>
                              <a:lnTo>
                                <a:pt x="101" y="246"/>
                              </a:lnTo>
                              <a:lnTo>
                                <a:pt x="102" y="265"/>
                              </a:lnTo>
                              <a:lnTo>
                                <a:pt x="102" y="302"/>
                              </a:lnTo>
                              <a:lnTo>
                                <a:pt x="102" y="380"/>
                              </a:lnTo>
                              <a:lnTo>
                                <a:pt x="104" y="457"/>
                              </a:lnTo>
                              <a:lnTo>
                                <a:pt x="104" y="492"/>
                              </a:lnTo>
                              <a:lnTo>
                                <a:pt x="108" y="487"/>
                              </a:lnTo>
                              <a:lnTo>
                                <a:pt x="118" y="477"/>
                              </a:lnTo>
                              <a:lnTo>
                                <a:pt x="122" y="472"/>
                              </a:lnTo>
                              <a:lnTo>
                                <a:pt x="127" y="477"/>
                              </a:lnTo>
                              <a:lnTo>
                                <a:pt x="135" y="486"/>
                              </a:lnTo>
                              <a:lnTo>
                                <a:pt x="141" y="491"/>
                              </a:lnTo>
                              <a:lnTo>
                                <a:pt x="141" y="455"/>
                              </a:lnTo>
                              <a:lnTo>
                                <a:pt x="141" y="375"/>
                              </a:lnTo>
                              <a:lnTo>
                                <a:pt x="141" y="295"/>
                              </a:lnTo>
                              <a:lnTo>
                                <a:pt x="141" y="259"/>
                              </a:lnTo>
                              <a:lnTo>
                                <a:pt x="142" y="239"/>
                              </a:lnTo>
                              <a:lnTo>
                                <a:pt x="154" y="204"/>
                              </a:lnTo>
                              <a:lnTo>
                                <a:pt x="190" y="185"/>
                              </a:lnTo>
                              <a:lnTo>
                                <a:pt x="220" y="203"/>
                              </a:lnTo>
                              <a:lnTo>
                                <a:pt x="232" y="237"/>
                              </a:lnTo>
                              <a:lnTo>
                                <a:pt x="234" y="256"/>
                              </a:lnTo>
                              <a:lnTo>
                                <a:pt x="234" y="274"/>
                              </a:lnTo>
                              <a:lnTo>
                                <a:pt x="234" y="321"/>
                              </a:lnTo>
                              <a:lnTo>
                                <a:pt x="234" y="387"/>
                              </a:lnTo>
                              <a:lnTo>
                                <a:pt x="234" y="458"/>
                              </a:lnTo>
                              <a:lnTo>
                                <a:pt x="234" y="524"/>
                              </a:lnTo>
                              <a:lnTo>
                                <a:pt x="234" y="573"/>
                              </a:lnTo>
                              <a:lnTo>
                                <a:pt x="234" y="591"/>
                              </a:lnTo>
                              <a:lnTo>
                                <a:pt x="240" y="601"/>
                              </a:lnTo>
                              <a:lnTo>
                                <a:pt x="251" y="620"/>
                              </a:lnTo>
                              <a:lnTo>
                                <a:pt x="256" y="628"/>
                              </a:lnTo>
                              <a:lnTo>
                                <a:pt x="256" y="616"/>
                              </a:lnTo>
                              <a:lnTo>
                                <a:pt x="256" y="581"/>
                              </a:lnTo>
                              <a:lnTo>
                                <a:pt x="256" y="531"/>
                              </a:lnTo>
                              <a:lnTo>
                                <a:pt x="256" y="468"/>
                              </a:lnTo>
                              <a:lnTo>
                                <a:pt x="256" y="401"/>
                              </a:lnTo>
                              <a:lnTo>
                                <a:pt x="256" y="335"/>
                              </a:lnTo>
                              <a:lnTo>
                                <a:pt x="256" y="272"/>
                              </a:lnTo>
                              <a:lnTo>
                                <a:pt x="256" y="222"/>
                              </a:lnTo>
                              <a:lnTo>
                                <a:pt x="256" y="187"/>
                              </a:lnTo>
                              <a:lnTo>
                                <a:pt x="256" y="174"/>
                              </a:lnTo>
                              <a:lnTo>
                                <a:pt x="237" y="147"/>
                              </a:lnTo>
                              <a:lnTo>
                                <a:pt x="193" y="87"/>
                              </a:lnTo>
                              <a:lnTo>
                                <a:pt x="150" y="27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9" name="Freeform 471"/>
                      <wps:cNvSpPr>
                        <a:spLocks/>
                      </wps:cNvSpPr>
                      <wps:spPr bwMode="auto">
                        <a:xfrm>
                          <a:off x="626" y="486"/>
                          <a:ext cx="3" cy="79"/>
                        </a:xfrm>
                        <a:custGeom>
                          <a:avLst/>
                          <a:gdLst>
                            <a:gd name="T0" fmla="*/ 1 w 11"/>
                            <a:gd name="T1" fmla="*/ 316 h 316"/>
                            <a:gd name="T2" fmla="*/ 3 w 11"/>
                            <a:gd name="T3" fmla="*/ 302 h 316"/>
                            <a:gd name="T4" fmla="*/ 8 w 11"/>
                            <a:gd name="T5" fmla="*/ 275 h 316"/>
                            <a:gd name="T6" fmla="*/ 11 w 11"/>
                            <a:gd name="T7" fmla="*/ 260 h 316"/>
                            <a:gd name="T8" fmla="*/ 11 w 11"/>
                            <a:gd name="T9" fmla="*/ 260 h 316"/>
                            <a:gd name="T10" fmla="*/ 11 w 11"/>
                            <a:gd name="T11" fmla="*/ 222 h 316"/>
                            <a:gd name="T12" fmla="*/ 11 w 11"/>
                            <a:gd name="T13" fmla="*/ 137 h 316"/>
                            <a:gd name="T14" fmla="*/ 11 w 11"/>
                            <a:gd name="T15" fmla="*/ 53 h 316"/>
                            <a:gd name="T16" fmla="*/ 11 w 11"/>
                            <a:gd name="T17" fmla="*/ 15 h 316"/>
                            <a:gd name="T18" fmla="*/ 11 w 11"/>
                            <a:gd name="T19" fmla="*/ 15 h 316"/>
                            <a:gd name="T20" fmla="*/ 10 w 11"/>
                            <a:gd name="T21" fmla="*/ 11 h 316"/>
                            <a:gd name="T22" fmla="*/ 9 w 11"/>
                            <a:gd name="T23" fmla="*/ 5 h 316"/>
                            <a:gd name="T24" fmla="*/ 5 w 11"/>
                            <a:gd name="T25" fmla="*/ 0 h 316"/>
                            <a:gd name="T26" fmla="*/ 5 w 11"/>
                            <a:gd name="T27" fmla="*/ 0 h 316"/>
                            <a:gd name="T28" fmla="*/ 2 w 11"/>
                            <a:gd name="T29" fmla="*/ 5 h 316"/>
                            <a:gd name="T30" fmla="*/ 0 w 11"/>
                            <a:gd name="T31" fmla="*/ 11 h 316"/>
                            <a:gd name="T32" fmla="*/ 0 w 11"/>
                            <a:gd name="T33" fmla="*/ 15 h 316"/>
                            <a:gd name="T34" fmla="*/ 0 w 11"/>
                            <a:gd name="T35" fmla="*/ 15 h 316"/>
                            <a:gd name="T36" fmla="*/ 0 w 11"/>
                            <a:gd name="T37" fmla="*/ 38 h 316"/>
                            <a:gd name="T38" fmla="*/ 0 w 11"/>
                            <a:gd name="T39" fmla="*/ 94 h 316"/>
                            <a:gd name="T40" fmla="*/ 1 w 11"/>
                            <a:gd name="T41" fmla="*/ 166 h 316"/>
                            <a:gd name="T42" fmla="*/ 1 w 11"/>
                            <a:gd name="T43" fmla="*/ 238 h 316"/>
                            <a:gd name="T44" fmla="*/ 1 w 11"/>
                            <a:gd name="T45" fmla="*/ 294 h 316"/>
                            <a:gd name="T46" fmla="*/ 1 w 11"/>
                            <a:gd name="T47" fmla="*/ 316 h 316"/>
                            <a:gd name="T48" fmla="*/ 1 w 11"/>
                            <a:gd name="T49" fmla="*/ 316 h 316"/>
                            <a:gd name="T50" fmla="*/ 1 w 11"/>
                            <a:gd name="T51" fmla="*/ 316 h 3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11" h="316">
                              <a:moveTo>
                                <a:pt x="1" y="316"/>
                              </a:moveTo>
                              <a:lnTo>
                                <a:pt x="3" y="302"/>
                              </a:lnTo>
                              <a:lnTo>
                                <a:pt x="8" y="275"/>
                              </a:lnTo>
                              <a:lnTo>
                                <a:pt x="11" y="260"/>
                              </a:lnTo>
                              <a:lnTo>
                                <a:pt x="11" y="222"/>
                              </a:lnTo>
                              <a:lnTo>
                                <a:pt x="11" y="137"/>
                              </a:lnTo>
                              <a:lnTo>
                                <a:pt x="11" y="53"/>
                              </a:lnTo>
                              <a:lnTo>
                                <a:pt x="11" y="15"/>
                              </a:lnTo>
                              <a:lnTo>
                                <a:pt x="10" y="11"/>
                              </a:lnTo>
                              <a:lnTo>
                                <a:pt x="9" y="5"/>
                              </a:lnTo>
                              <a:lnTo>
                                <a:pt x="5" y="0"/>
                              </a:lnTo>
                              <a:lnTo>
                                <a:pt x="2" y="5"/>
                              </a:lnTo>
                              <a:lnTo>
                                <a:pt x="0" y="11"/>
                              </a:lnTo>
                              <a:lnTo>
                                <a:pt x="0" y="15"/>
                              </a:lnTo>
                              <a:lnTo>
                                <a:pt x="0" y="38"/>
                              </a:lnTo>
                              <a:lnTo>
                                <a:pt x="0" y="94"/>
                              </a:lnTo>
                              <a:lnTo>
                                <a:pt x="1" y="166"/>
                              </a:lnTo>
                              <a:lnTo>
                                <a:pt x="1" y="238"/>
                              </a:lnTo>
                              <a:lnTo>
                                <a:pt x="1" y="294"/>
                              </a:lnTo>
                              <a:lnTo>
                                <a:pt x="1" y="3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0" name="Freeform 472"/>
                      <wps:cNvSpPr>
                        <a:spLocks/>
                      </wps:cNvSpPr>
                      <wps:spPr bwMode="auto">
                        <a:xfrm>
                          <a:off x="657" y="484"/>
                          <a:ext cx="2" cy="77"/>
                        </a:xfrm>
                        <a:custGeom>
                          <a:avLst/>
                          <a:gdLst>
                            <a:gd name="T0" fmla="*/ 0 w 10"/>
                            <a:gd name="T1" fmla="*/ 267 h 310"/>
                            <a:gd name="T2" fmla="*/ 3 w 10"/>
                            <a:gd name="T3" fmla="*/ 278 h 310"/>
                            <a:gd name="T4" fmla="*/ 8 w 10"/>
                            <a:gd name="T5" fmla="*/ 299 h 310"/>
                            <a:gd name="T6" fmla="*/ 10 w 10"/>
                            <a:gd name="T7" fmla="*/ 310 h 310"/>
                            <a:gd name="T8" fmla="*/ 10 w 10"/>
                            <a:gd name="T9" fmla="*/ 310 h 310"/>
                            <a:gd name="T10" fmla="*/ 10 w 10"/>
                            <a:gd name="T11" fmla="*/ 288 h 310"/>
                            <a:gd name="T12" fmla="*/ 10 w 10"/>
                            <a:gd name="T13" fmla="*/ 233 h 310"/>
                            <a:gd name="T14" fmla="*/ 10 w 10"/>
                            <a:gd name="T15" fmla="*/ 163 h 310"/>
                            <a:gd name="T16" fmla="*/ 10 w 10"/>
                            <a:gd name="T17" fmla="*/ 93 h 310"/>
                            <a:gd name="T18" fmla="*/ 10 w 10"/>
                            <a:gd name="T19" fmla="*/ 38 h 310"/>
                            <a:gd name="T20" fmla="*/ 10 w 10"/>
                            <a:gd name="T21" fmla="*/ 16 h 310"/>
                            <a:gd name="T22" fmla="*/ 10 w 10"/>
                            <a:gd name="T23" fmla="*/ 16 h 310"/>
                            <a:gd name="T24" fmla="*/ 10 w 10"/>
                            <a:gd name="T25" fmla="*/ 12 h 310"/>
                            <a:gd name="T26" fmla="*/ 8 w 10"/>
                            <a:gd name="T27" fmla="*/ 4 h 310"/>
                            <a:gd name="T28" fmla="*/ 4 w 10"/>
                            <a:gd name="T29" fmla="*/ 0 h 310"/>
                            <a:gd name="T30" fmla="*/ 4 w 10"/>
                            <a:gd name="T31" fmla="*/ 0 h 310"/>
                            <a:gd name="T32" fmla="*/ 1 w 10"/>
                            <a:gd name="T33" fmla="*/ 4 h 310"/>
                            <a:gd name="T34" fmla="*/ 0 w 10"/>
                            <a:gd name="T35" fmla="*/ 12 h 310"/>
                            <a:gd name="T36" fmla="*/ 0 w 10"/>
                            <a:gd name="T37" fmla="*/ 16 h 310"/>
                            <a:gd name="T38" fmla="*/ 0 w 10"/>
                            <a:gd name="T39" fmla="*/ 16 h 310"/>
                            <a:gd name="T40" fmla="*/ 0 w 10"/>
                            <a:gd name="T41" fmla="*/ 42 h 310"/>
                            <a:gd name="T42" fmla="*/ 0 w 10"/>
                            <a:gd name="T43" fmla="*/ 105 h 310"/>
                            <a:gd name="T44" fmla="*/ 0 w 10"/>
                            <a:gd name="T45" fmla="*/ 178 h 310"/>
                            <a:gd name="T46" fmla="*/ 0 w 10"/>
                            <a:gd name="T47" fmla="*/ 241 h 310"/>
                            <a:gd name="T48" fmla="*/ 0 w 10"/>
                            <a:gd name="T49" fmla="*/ 267 h 310"/>
                            <a:gd name="T50" fmla="*/ 0 w 10"/>
                            <a:gd name="T51" fmla="*/ 267 h 310"/>
                            <a:gd name="T52" fmla="*/ 0 w 10"/>
                            <a:gd name="T53" fmla="*/ 267 h 3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" h="310">
                              <a:moveTo>
                                <a:pt x="0" y="267"/>
                              </a:moveTo>
                              <a:lnTo>
                                <a:pt x="3" y="278"/>
                              </a:lnTo>
                              <a:lnTo>
                                <a:pt x="8" y="299"/>
                              </a:lnTo>
                              <a:lnTo>
                                <a:pt x="10" y="310"/>
                              </a:lnTo>
                              <a:lnTo>
                                <a:pt x="10" y="288"/>
                              </a:lnTo>
                              <a:lnTo>
                                <a:pt x="10" y="233"/>
                              </a:lnTo>
                              <a:lnTo>
                                <a:pt x="10" y="163"/>
                              </a:lnTo>
                              <a:lnTo>
                                <a:pt x="10" y="93"/>
                              </a:lnTo>
                              <a:lnTo>
                                <a:pt x="10" y="38"/>
                              </a:lnTo>
                              <a:lnTo>
                                <a:pt x="10" y="16"/>
                              </a:lnTo>
                              <a:lnTo>
                                <a:pt x="10" y="12"/>
                              </a:lnTo>
                              <a:lnTo>
                                <a:pt x="8" y="4"/>
                              </a:lnTo>
                              <a:lnTo>
                                <a:pt x="4" y="0"/>
                              </a:lnTo>
                              <a:lnTo>
                                <a:pt x="1" y="4"/>
                              </a:lnTo>
                              <a:lnTo>
                                <a:pt x="0" y="12"/>
                              </a:lnTo>
                              <a:lnTo>
                                <a:pt x="0" y="16"/>
                              </a:lnTo>
                              <a:lnTo>
                                <a:pt x="0" y="42"/>
                              </a:lnTo>
                              <a:lnTo>
                                <a:pt x="0" y="105"/>
                              </a:lnTo>
                              <a:lnTo>
                                <a:pt x="0" y="178"/>
                              </a:lnTo>
                              <a:lnTo>
                                <a:pt x="0" y="241"/>
                              </a:lnTo>
                              <a:lnTo>
                                <a:pt x="0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1" name="Freeform 473"/>
                      <wps:cNvSpPr>
                        <a:spLocks noEditPoints="1"/>
                      </wps:cNvSpPr>
                      <wps:spPr bwMode="auto">
                        <a:xfrm>
                          <a:off x="611" y="426"/>
                          <a:ext cx="64" cy="162"/>
                        </a:xfrm>
                        <a:custGeom>
                          <a:avLst/>
                          <a:gdLst>
                            <a:gd name="T0" fmla="*/ 141 w 255"/>
                            <a:gd name="T1" fmla="*/ 138 h 650"/>
                            <a:gd name="T2" fmla="*/ 135 w 255"/>
                            <a:gd name="T3" fmla="*/ 142 h 650"/>
                            <a:gd name="T4" fmla="*/ 139 w 255"/>
                            <a:gd name="T5" fmla="*/ 160 h 650"/>
                            <a:gd name="T6" fmla="*/ 111 w 255"/>
                            <a:gd name="T7" fmla="*/ 160 h 650"/>
                            <a:gd name="T8" fmla="*/ 116 w 255"/>
                            <a:gd name="T9" fmla="*/ 145 h 650"/>
                            <a:gd name="T10" fmla="*/ 111 w 255"/>
                            <a:gd name="T11" fmla="*/ 138 h 650"/>
                            <a:gd name="T12" fmla="*/ 92 w 255"/>
                            <a:gd name="T13" fmla="*/ 138 h 650"/>
                            <a:gd name="T14" fmla="*/ 92 w 255"/>
                            <a:gd name="T15" fmla="*/ 113 h 650"/>
                            <a:gd name="T16" fmla="*/ 106 w 255"/>
                            <a:gd name="T17" fmla="*/ 120 h 650"/>
                            <a:gd name="T18" fmla="*/ 114 w 255"/>
                            <a:gd name="T19" fmla="*/ 113 h 650"/>
                            <a:gd name="T20" fmla="*/ 111 w 255"/>
                            <a:gd name="T21" fmla="*/ 97 h 650"/>
                            <a:gd name="T22" fmla="*/ 139 w 255"/>
                            <a:gd name="T23" fmla="*/ 97 h 650"/>
                            <a:gd name="T24" fmla="*/ 133 w 255"/>
                            <a:gd name="T25" fmla="*/ 112 h 650"/>
                            <a:gd name="T26" fmla="*/ 137 w 255"/>
                            <a:gd name="T27" fmla="*/ 117 h 650"/>
                            <a:gd name="T28" fmla="*/ 157 w 255"/>
                            <a:gd name="T29" fmla="*/ 117 h 650"/>
                            <a:gd name="T30" fmla="*/ 157 w 255"/>
                            <a:gd name="T31" fmla="*/ 144 h 650"/>
                            <a:gd name="T32" fmla="*/ 0 w 255"/>
                            <a:gd name="T33" fmla="*/ 179 h 650"/>
                            <a:gd name="T34" fmla="*/ 1 w 255"/>
                            <a:gd name="T35" fmla="*/ 333 h 650"/>
                            <a:gd name="T36" fmla="*/ 3 w 255"/>
                            <a:gd name="T37" fmla="*/ 540 h 650"/>
                            <a:gd name="T38" fmla="*/ 4 w 255"/>
                            <a:gd name="T39" fmla="*/ 643 h 650"/>
                            <a:gd name="T40" fmla="*/ 19 w 255"/>
                            <a:gd name="T41" fmla="*/ 619 h 650"/>
                            <a:gd name="T42" fmla="*/ 25 w 255"/>
                            <a:gd name="T43" fmla="*/ 591 h 650"/>
                            <a:gd name="T44" fmla="*/ 26 w 255"/>
                            <a:gd name="T45" fmla="*/ 405 h 650"/>
                            <a:gd name="T46" fmla="*/ 27 w 255"/>
                            <a:gd name="T47" fmla="*/ 271 h 650"/>
                            <a:gd name="T48" fmla="*/ 37 w 255"/>
                            <a:gd name="T49" fmla="*/ 208 h 650"/>
                            <a:gd name="T50" fmla="*/ 94 w 255"/>
                            <a:gd name="T51" fmla="*/ 207 h 650"/>
                            <a:gd name="T52" fmla="*/ 102 w 255"/>
                            <a:gd name="T53" fmla="*/ 265 h 650"/>
                            <a:gd name="T54" fmla="*/ 102 w 255"/>
                            <a:gd name="T55" fmla="*/ 457 h 650"/>
                            <a:gd name="T56" fmla="*/ 107 w 255"/>
                            <a:gd name="T57" fmla="*/ 488 h 650"/>
                            <a:gd name="T58" fmla="*/ 122 w 255"/>
                            <a:gd name="T59" fmla="*/ 472 h 650"/>
                            <a:gd name="T60" fmla="*/ 141 w 255"/>
                            <a:gd name="T61" fmla="*/ 483 h 650"/>
                            <a:gd name="T62" fmla="*/ 140 w 255"/>
                            <a:gd name="T63" fmla="*/ 371 h 650"/>
                            <a:gd name="T64" fmla="*/ 140 w 255"/>
                            <a:gd name="T65" fmla="*/ 258 h 650"/>
                            <a:gd name="T66" fmla="*/ 193 w 255"/>
                            <a:gd name="T67" fmla="*/ 184 h 650"/>
                            <a:gd name="T68" fmla="*/ 228 w 255"/>
                            <a:gd name="T69" fmla="*/ 241 h 650"/>
                            <a:gd name="T70" fmla="*/ 227 w 255"/>
                            <a:gd name="T71" fmla="*/ 284 h 650"/>
                            <a:gd name="T72" fmla="*/ 228 w 255"/>
                            <a:gd name="T73" fmla="*/ 500 h 650"/>
                            <a:gd name="T74" fmla="*/ 228 w 255"/>
                            <a:gd name="T75" fmla="*/ 585 h 650"/>
                            <a:gd name="T76" fmla="*/ 255 w 255"/>
                            <a:gd name="T77" fmla="*/ 650 h 650"/>
                            <a:gd name="T78" fmla="*/ 255 w 255"/>
                            <a:gd name="T79" fmla="*/ 600 h 650"/>
                            <a:gd name="T80" fmla="*/ 255 w 255"/>
                            <a:gd name="T81" fmla="*/ 411 h 650"/>
                            <a:gd name="T82" fmla="*/ 255 w 255"/>
                            <a:gd name="T83" fmla="*/ 223 h 650"/>
                            <a:gd name="T84" fmla="*/ 255 w 255"/>
                            <a:gd name="T85" fmla="*/ 173 h 650"/>
                            <a:gd name="T86" fmla="*/ 149 w 255"/>
                            <a:gd name="T87" fmla="*/ 27 h 650"/>
                            <a:gd name="T88" fmla="*/ 101 w 255"/>
                            <a:gd name="T89" fmla="*/ 33 h 650"/>
                            <a:gd name="T90" fmla="*/ 0 w 255"/>
                            <a:gd name="T91" fmla="*/ 166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255" h="650">
                              <a:moveTo>
                                <a:pt x="157" y="144"/>
                              </a:moveTo>
                              <a:lnTo>
                                <a:pt x="149" y="140"/>
                              </a:lnTo>
                              <a:lnTo>
                                <a:pt x="141" y="138"/>
                              </a:lnTo>
                              <a:lnTo>
                                <a:pt x="133" y="135"/>
                              </a:lnTo>
                              <a:lnTo>
                                <a:pt x="135" y="142"/>
                              </a:lnTo>
                              <a:lnTo>
                                <a:pt x="137" y="154"/>
                              </a:lnTo>
                              <a:lnTo>
                                <a:pt x="139" y="160"/>
                              </a:lnTo>
                              <a:lnTo>
                                <a:pt x="132" y="160"/>
                              </a:lnTo>
                              <a:lnTo>
                                <a:pt x="118" y="160"/>
                              </a:lnTo>
                              <a:lnTo>
                                <a:pt x="111" y="160"/>
                              </a:lnTo>
                              <a:lnTo>
                                <a:pt x="113" y="155"/>
                              </a:lnTo>
                              <a:lnTo>
                                <a:pt x="116" y="145"/>
                              </a:lnTo>
                              <a:lnTo>
                                <a:pt x="117" y="138"/>
                              </a:lnTo>
                              <a:lnTo>
                                <a:pt x="111" y="138"/>
                              </a:lnTo>
                              <a:lnTo>
                                <a:pt x="99" y="138"/>
                              </a:lnTo>
                              <a:lnTo>
                                <a:pt x="92" y="138"/>
                              </a:lnTo>
                              <a:lnTo>
                                <a:pt x="92" y="132"/>
                              </a:lnTo>
                              <a:lnTo>
                                <a:pt x="92" y="120"/>
                              </a:lnTo>
                              <a:lnTo>
                                <a:pt x="92" y="113"/>
                              </a:lnTo>
                              <a:lnTo>
                                <a:pt x="99" y="117"/>
                              </a:lnTo>
                              <a:lnTo>
                                <a:pt x="106" y="120"/>
                              </a:lnTo>
                              <a:lnTo>
                                <a:pt x="115" y="120"/>
                              </a:lnTo>
                              <a:lnTo>
                                <a:pt x="114" y="113"/>
                              </a:lnTo>
                              <a:lnTo>
                                <a:pt x="112" y="102"/>
                              </a:lnTo>
                              <a:lnTo>
                                <a:pt x="111" y="97"/>
                              </a:lnTo>
                              <a:lnTo>
                                <a:pt x="118" y="97"/>
                              </a:lnTo>
                              <a:lnTo>
                                <a:pt x="132" y="97"/>
                              </a:lnTo>
                              <a:lnTo>
                                <a:pt x="139" y="97"/>
                              </a:lnTo>
                              <a:lnTo>
                                <a:pt x="137" y="102"/>
                              </a:lnTo>
                              <a:lnTo>
                                <a:pt x="133" y="112"/>
                              </a:lnTo>
                              <a:lnTo>
                                <a:pt x="130" y="117"/>
                              </a:lnTo>
                              <a:lnTo>
                                <a:pt x="137" y="117"/>
                              </a:lnTo>
                              <a:lnTo>
                                <a:pt x="150" y="117"/>
                              </a:lnTo>
                              <a:lnTo>
                                <a:pt x="157" y="117"/>
                              </a:lnTo>
                              <a:lnTo>
                                <a:pt x="157" y="124"/>
                              </a:lnTo>
                              <a:lnTo>
                                <a:pt x="157" y="136"/>
                              </a:lnTo>
                              <a:lnTo>
                                <a:pt x="157" y="144"/>
                              </a:lnTo>
                              <a:close/>
                              <a:moveTo>
                                <a:pt x="0" y="166"/>
                              </a:moveTo>
                              <a:lnTo>
                                <a:pt x="0" y="179"/>
                              </a:lnTo>
                              <a:lnTo>
                                <a:pt x="0" y="215"/>
                              </a:lnTo>
                              <a:lnTo>
                                <a:pt x="0" y="269"/>
                              </a:lnTo>
                              <a:lnTo>
                                <a:pt x="1" y="333"/>
                              </a:lnTo>
                              <a:lnTo>
                                <a:pt x="2" y="404"/>
                              </a:lnTo>
                              <a:lnTo>
                                <a:pt x="2" y="475"/>
                              </a:lnTo>
                              <a:lnTo>
                                <a:pt x="3" y="540"/>
                              </a:lnTo>
                              <a:lnTo>
                                <a:pt x="3" y="593"/>
                              </a:lnTo>
                              <a:lnTo>
                                <a:pt x="4" y="630"/>
                              </a:lnTo>
                              <a:lnTo>
                                <a:pt x="4" y="643"/>
                              </a:lnTo>
                              <a:lnTo>
                                <a:pt x="9" y="634"/>
                              </a:lnTo>
                              <a:lnTo>
                                <a:pt x="19" y="619"/>
                              </a:lnTo>
                              <a:lnTo>
                                <a:pt x="25" y="611"/>
                              </a:lnTo>
                              <a:lnTo>
                                <a:pt x="25" y="591"/>
                              </a:lnTo>
                              <a:lnTo>
                                <a:pt x="25" y="543"/>
                              </a:lnTo>
                              <a:lnTo>
                                <a:pt x="26" y="477"/>
                              </a:lnTo>
                              <a:lnTo>
                                <a:pt x="26" y="405"/>
                              </a:lnTo>
                              <a:lnTo>
                                <a:pt x="26" y="338"/>
                              </a:lnTo>
                              <a:lnTo>
                                <a:pt x="27" y="290"/>
                              </a:lnTo>
                              <a:lnTo>
                                <a:pt x="27" y="271"/>
                              </a:lnTo>
                              <a:lnTo>
                                <a:pt x="27" y="249"/>
                              </a:lnTo>
                              <a:lnTo>
                                <a:pt x="37" y="208"/>
                              </a:lnTo>
                              <a:lnTo>
                                <a:pt x="67" y="188"/>
                              </a:lnTo>
                              <a:lnTo>
                                <a:pt x="94" y="207"/>
                              </a:lnTo>
                              <a:lnTo>
                                <a:pt x="102" y="246"/>
                              </a:lnTo>
                              <a:lnTo>
                                <a:pt x="102" y="265"/>
                              </a:lnTo>
                              <a:lnTo>
                                <a:pt x="102" y="302"/>
                              </a:lnTo>
                              <a:lnTo>
                                <a:pt x="102" y="379"/>
                              </a:lnTo>
                              <a:lnTo>
                                <a:pt x="102" y="457"/>
                              </a:lnTo>
                              <a:lnTo>
                                <a:pt x="102" y="494"/>
                              </a:lnTo>
                              <a:lnTo>
                                <a:pt x="107" y="488"/>
                              </a:lnTo>
                              <a:lnTo>
                                <a:pt x="116" y="477"/>
                              </a:lnTo>
                              <a:lnTo>
                                <a:pt x="122" y="472"/>
                              </a:lnTo>
                              <a:lnTo>
                                <a:pt x="127" y="475"/>
                              </a:lnTo>
                              <a:lnTo>
                                <a:pt x="136" y="479"/>
                              </a:lnTo>
                              <a:lnTo>
                                <a:pt x="141" y="483"/>
                              </a:lnTo>
                              <a:lnTo>
                                <a:pt x="141" y="447"/>
                              </a:lnTo>
                              <a:lnTo>
                                <a:pt x="140" y="371"/>
                              </a:lnTo>
                              <a:lnTo>
                                <a:pt x="140" y="293"/>
                              </a:lnTo>
                              <a:lnTo>
                                <a:pt x="140" y="258"/>
                              </a:lnTo>
                              <a:lnTo>
                                <a:pt x="139" y="239"/>
                              </a:lnTo>
                              <a:lnTo>
                                <a:pt x="150" y="204"/>
                              </a:lnTo>
                              <a:lnTo>
                                <a:pt x="193" y="184"/>
                              </a:lnTo>
                              <a:lnTo>
                                <a:pt x="221" y="204"/>
                              </a:lnTo>
                              <a:lnTo>
                                <a:pt x="228" y="241"/>
                              </a:lnTo>
                              <a:lnTo>
                                <a:pt x="227" y="260"/>
                              </a:lnTo>
                              <a:lnTo>
                                <a:pt x="227" y="284"/>
                              </a:lnTo>
                              <a:lnTo>
                                <a:pt x="227" y="344"/>
                              </a:lnTo>
                              <a:lnTo>
                                <a:pt x="227" y="422"/>
                              </a:lnTo>
                              <a:lnTo>
                                <a:pt x="228" y="500"/>
                              </a:lnTo>
                              <a:lnTo>
                                <a:pt x="228" y="560"/>
                              </a:lnTo>
                              <a:lnTo>
                                <a:pt x="228" y="585"/>
                              </a:lnTo>
                              <a:lnTo>
                                <a:pt x="235" y="601"/>
                              </a:lnTo>
                              <a:lnTo>
                                <a:pt x="248" y="633"/>
                              </a:lnTo>
                              <a:lnTo>
                                <a:pt x="255" y="650"/>
                              </a:lnTo>
                              <a:lnTo>
                                <a:pt x="255" y="636"/>
                              </a:lnTo>
                              <a:lnTo>
                                <a:pt x="255" y="600"/>
                              </a:lnTo>
                              <a:lnTo>
                                <a:pt x="255" y="547"/>
                              </a:lnTo>
                              <a:lnTo>
                                <a:pt x="255" y="483"/>
                              </a:lnTo>
                              <a:lnTo>
                                <a:pt x="255" y="411"/>
                              </a:lnTo>
                              <a:lnTo>
                                <a:pt x="255" y="341"/>
                              </a:lnTo>
                              <a:lnTo>
                                <a:pt x="255" y="276"/>
                              </a:lnTo>
                              <a:lnTo>
                                <a:pt x="255" y="223"/>
                              </a:lnTo>
                              <a:lnTo>
                                <a:pt x="255" y="186"/>
                              </a:lnTo>
                              <a:lnTo>
                                <a:pt x="255" y="173"/>
                              </a:lnTo>
                              <a:lnTo>
                                <a:pt x="236" y="146"/>
                              </a:lnTo>
                              <a:lnTo>
                                <a:pt x="192" y="87"/>
                              </a:lnTo>
                              <a:lnTo>
                                <a:pt x="149" y="27"/>
                              </a:lnTo>
                              <a:lnTo>
                                <a:pt x="129" y="0"/>
                              </a:lnTo>
                              <a:lnTo>
                                <a:pt x="101" y="33"/>
                              </a:lnTo>
                              <a:lnTo>
                                <a:pt x="63" y="81"/>
                              </a:lnTo>
                              <a:lnTo>
                                <a:pt x="26" y="131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2" name="Freeform 474"/>
                      <wps:cNvSpPr>
                        <a:spLocks noEditPoints="1"/>
                      </wps:cNvSpPr>
                      <wps:spPr bwMode="auto">
                        <a:xfrm>
                          <a:off x="524" y="433"/>
                          <a:ext cx="65" cy="274"/>
                        </a:xfrm>
                        <a:custGeom>
                          <a:avLst/>
                          <a:gdLst>
                            <a:gd name="T0" fmla="*/ 136 w 257"/>
                            <a:gd name="T1" fmla="*/ 135 h 1097"/>
                            <a:gd name="T2" fmla="*/ 144 w 257"/>
                            <a:gd name="T3" fmla="*/ 166 h 1097"/>
                            <a:gd name="T4" fmla="*/ 109 w 257"/>
                            <a:gd name="T5" fmla="*/ 166 h 1097"/>
                            <a:gd name="T6" fmla="*/ 118 w 257"/>
                            <a:gd name="T7" fmla="*/ 140 h 1097"/>
                            <a:gd name="T8" fmla="*/ 85 w 257"/>
                            <a:gd name="T9" fmla="*/ 140 h 1097"/>
                            <a:gd name="T10" fmla="*/ 85 w 257"/>
                            <a:gd name="T11" fmla="*/ 108 h 1097"/>
                            <a:gd name="T12" fmla="*/ 114 w 257"/>
                            <a:gd name="T13" fmla="*/ 116 h 1097"/>
                            <a:gd name="T14" fmla="*/ 109 w 257"/>
                            <a:gd name="T15" fmla="*/ 86 h 1097"/>
                            <a:gd name="T16" fmla="*/ 144 w 257"/>
                            <a:gd name="T17" fmla="*/ 86 h 1097"/>
                            <a:gd name="T18" fmla="*/ 133 w 257"/>
                            <a:gd name="T19" fmla="*/ 114 h 1097"/>
                            <a:gd name="T20" fmla="*/ 166 w 257"/>
                            <a:gd name="T21" fmla="*/ 114 h 1097"/>
                            <a:gd name="T22" fmla="*/ 166 w 257"/>
                            <a:gd name="T23" fmla="*/ 146 h 1097"/>
                            <a:gd name="T24" fmla="*/ 65 w 257"/>
                            <a:gd name="T25" fmla="*/ 83 h 1097"/>
                            <a:gd name="T26" fmla="*/ 0 w 257"/>
                            <a:gd name="T27" fmla="*/ 172 h 1097"/>
                            <a:gd name="T28" fmla="*/ 0 w 257"/>
                            <a:gd name="T29" fmla="*/ 299 h 1097"/>
                            <a:gd name="T30" fmla="*/ 2 w 257"/>
                            <a:gd name="T31" fmla="*/ 533 h 1097"/>
                            <a:gd name="T32" fmla="*/ 3 w 257"/>
                            <a:gd name="T33" fmla="*/ 795 h 1097"/>
                            <a:gd name="T34" fmla="*/ 4 w 257"/>
                            <a:gd name="T35" fmla="*/ 1009 h 1097"/>
                            <a:gd name="T36" fmla="*/ 5 w 257"/>
                            <a:gd name="T37" fmla="*/ 1097 h 1097"/>
                            <a:gd name="T38" fmla="*/ 29 w 257"/>
                            <a:gd name="T39" fmla="*/ 1056 h 1097"/>
                            <a:gd name="T40" fmla="*/ 29 w 257"/>
                            <a:gd name="T41" fmla="*/ 998 h 1097"/>
                            <a:gd name="T42" fmla="*/ 29 w 257"/>
                            <a:gd name="T43" fmla="*/ 791 h 1097"/>
                            <a:gd name="T44" fmla="*/ 29 w 257"/>
                            <a:gd name="T45" fmla="*/ 534 h 1097"/>
                            <a:gd name="T46" fmla="*/ 29 w 257"/>
                            <a:gd name="T47" fmla="*/ 329 h 1097"/>
                            <a:gd name="T48" fmla="*/ 29 w 257"/>
                            <a:gd name="T49" fmla="*/ 269 h 1097"/>
                            <a:gd name="T50" fmla="*/ 58 w 257"/>
                            <a:gd name="T51" fmla="*/ 187 h 1097"/>
                            <a:gd name="T52" fmla="*/ 102 w 257"/>
                            <a:gd name="T53" fmla="*/ 265 h 1097"/>
                            <a:gd name="T54" fmla="*/ 102 w 257"/>
                            <a:gd name="T55" fmla="*/ 376 h 1097"/>
                            <a:gd name="T56" fmla="*/ 103 w 257"/>
                            <a:gd name="T57" fmla="*/ 620 h 1097"/>
                            <a:gd name="T58" fmla="*/ 103 w 257"/>
                            <a:gd name="T59" fmla="*/ 865 h 1097"/>
                            <a:gd name="T60" fmla="*/ 104 w 257"/>
                            <a:gd name="T61" fmla="*/ 976 h 1097"/>
                            <a:gd name="T62" fmla="*/ 135 w 257"/>
                            <a:gd name="T63" fmla="*/ 976 h 1097"/>
                            <a:gd name="T64" fmla="*/ 135 w 257"/>
                            <a:gd name="T65" fmla="*/ 909 h 1097"/>
                            <a:gd name="T66" fmla="*/ 137 w 257"/>
                            <a:gd name="T67" fmla="*/ 684 h 1097"/>
                            <a:gd name="T68" fmla="*/ 140 w 257"/>
                            <a:gd name="T69" fmla="*/ 424 h 1097"/>
                            <a:gd name="T70" fmla="*/ 141 w 257"/>
                            <a:gd name="T71" fmla="*/ 266 h 1097"/>
                            <a:gd name="T72" fmla="*/ 153 w 257"/>
                            <a:gd name="T73" fmla="*/ 203 h 1097"/>
                            <a:gd name="T74" fmla="*/ 230 w 257"/>
                            <a:gd name="T75" fmla="*/ 241 h 1097"/>
                            <a:gd name="T76" fmla="*/ 229 w 257"/>
                            <a:gd name="T77" fmla="*/ 289 h 1097"/>
                            <a:gd name="T78" fmla="*/ 229 w 257"/>
                            <a:gd name="T79" fmla="*/ 477 h 1097"/>
                            <a:gd name="T80" fmla="*/ 230 w 257"/>
                            <a:gd name="T81" fmla="*/ 738 h 1097"/>
                            <a:gd name="T82" fmla="*/ 230 w 257"/>
                            <a:gd name="T83" fmla="*/ 955 h 1097"/>
                            <a:gd name="T84" fmla="*/ 230 w 257"/>
                            <a:gd name="T85" fmla="*/ 1017 h 1097"/>
                            <a:gd name="T86" fmla="*/ 257 w 257"/>
                            <a:gd name="T87" fmla="*/ 1072 h 1097"/>
                            <a:gd name="T88" fmla="*/ 257 w 257"/>
                            <a:gd name="T89" fmla="*/ 979 h 1097"/>
                            <a:gd name="T90" fmla="*/ 256 w 257"/>
                            <a:gd name="T91" fmla="*/ 756 h 1097"/>
                            <a:gd name="T92" fmla="*/ 256 w 257"/>
                            <a:gd name="T93" fmla="*/ 490 h 1097"/>
                            <a:gd name="T94" fmla="*/ 256 w 257"/>
                            <a:gd name="T95" fmla="*/ 266 h 1097"/>
                            <a:gd name="T96" fmla="*/ 256 w 257"/>
                            <a:gd name="T97" fmla="*/ 173 h 1097"/>
                            <a:gd name="T98" fmla="*/ 162 w 257"/>
                            <a:gd name="T99" fmla="*/ 42 h 10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57" h="1097">
                              <a:moveTo>
                                <a:pt x="166" y="146"/>
                              </a:moveTo>
                              <a:lnTo>
                                <a:pt x="157" y="142"/>
                              </a:lnTo>
                              <a:lnTo>
                                <a:pt x="147" y="139"/>
                              </a:lnTo>
                              <a:lnTo>
                                <a:pt x="136" y="135"/>
                              </a:lnTo>
                              <a:lnTo>
                                <a:pt x="139" y="143"/>
                              </a:lnTo>
                              <a:lnTo>
                                <a:pt x="142" y="159"/>
                              </a:lnTo>
                              <a:lnTo>
                                <a:pt x="144" y="166"/>
                              </a:lnTo>
                              <a:lnTo>
                                <a:pt x="135" y="166"/>
                              </a:lnTo>
                              <a:lnTo>
                                <a:pt x="119" y="166"/>
                              </a:lnTo>
                              <a:lnTo>
                                <a:pt x="109" y="166"/>
                              </a:lnTo>
                              <a:lnTo>
                                <a:pt x="111" y="160"/>
                              </a:lnTo>
                              <a:lnTo>
                                <a:pt x="115" y="147"/>
                              </a:lnTo>
                              <a:lnTo>
                                <a:pt x="118" y="140"/>
                              </a:lnTo>
                              <a:lnTo>
                                <a:pt x="109" y="140"/>
                              </a:lnTo>
                              <a:lnTo>
                                <a:pt x="93" y="140"/>
                              </a:lnTo>
                              <a:lnTo>
                                <a:pt x="85" y="140"/>
                              </a:lnTo>
                              <a:lnTo>
                                <a:pt x="85" y="131"/>
                              </a:lnTo>
                              <a:lnTo>
                                <a:pt x="85" y="116"/>
                              </a:lnTo>
                              <a:lnTo>
                                <a:pt x="85" y="108"/>
                              </a:lnTo>
                              <a:lnTo>
                                <a:pt x="93" y="113"/>
                              </a:lnTo>
                              <a:lnTo>
                                <a:pt x="103" y="116"/>
                              </a:lnTo>
                              <a:lnTo>
                                <a:pt x="114" y="116"/>
                              </a:lnTo>
                              <a:lnTo>
                                <a:pt x="113" y="108"/>
                              </a:lnTo>
                              <a:lnTo>
                                <a:pt x="111" y="94"/>
                              </a:lnTo>
                              <a:lnTo>
                                <a:pt x="109" y="86"/>
                              </a:lnTo>
                              <a:lnTo>
                                <a:pt x="119" y="86"/>
                              </a:lnTo>
                              <a:lnTo>
                                <a:pt x="135" y="86"/>
                              </a:lnTo>
                              <a:lnTo>
                                <a:pt x="144" y="86"/>
                              </a:lnTo>
                              <a:lnTo>
                                <a:pt x="142" y="94"/>
                              </a:lnTo>
                              <a:lnTo>
                                <a:pt x="136" y="106"/>
                              </a:lnTo>
                              <a:lnTo>
                                <a:pt x="133" y="114"/>
                              </a:lnTo>
                              <a:lnTo>
                                <a:pt x="142" y="114"/>
                              </a:lnTo>
                              <a:lnTo>
                                <a:pt x="157" y="114"/>
                              </a:lnTo>
                              <a:lnTo>
                                <a:pt x="166" y="114"/>
                              </a:lnTo>
                              <a:lnTo>
                                <a:pt x="166" y="121"/>
                              </a:lnTo>
                              <a:lnTo>
                                <a:pt x="166" y="137"/>
                              </a:lnTo>
                              <a:lnTo>
                                <a:pt x="166" y="146"/>
                              </a:lnTo>
                              <a:close/>
                              <a:moveTo>
                                <a:pt x="130" y="0"/>
                              </a:moveTo>
                              <a:lnTo>
                                <a:pt x="110" y="26"/>
                              </a:lnTo>
                              <a:lnTo>
                                <a:pt x="65" y="83"/>
                              </a:lnTo>
                              <a:lnTo>
                                <a:pt x="20" y="140"/>
                              </a:lnTo>
                              <a:lnTo>
                                <a:pt x="0" y="165"/>
                              </a:lnTo>
                              <a:lnTo>
                                <a:pt x="0" y="172"/>
                              </a:lnTo>
                              <a:lnTo>
                                <a:pt x="0" y="189"/>
                              </a:lnTo>
                              <a:lnTo>
                                <a:pt x="0" y="217"/>
                              </a:lnTo>
                              <a:lnTo>
                                <a:pt x="0" y="254"/>
                              </a:lnTo>
                              <a:lnTo>
                                <a:pt x="0" y="299"/>
                              </a:lnTo>
                              <a:lnTo>
                                <a:pt x="1" y="351"/>
                              </a:lnTo>
                              <a:lnTo>
                                <a:pt x="1" y="408"/>
                              </a:lnTo>
                              <a:lnTo>
                                <a:pt x="1" y="468"/>
                              </a:lnTo>
                              <a:lnTo>
                                <a:pt x="2" y="533"/>
                              </a:lnTo>
                              <a:lnTo>
                                <a:pt x="2" y="598"/>
                              </a:lnTo>
                              <a:lnTo>
                                <a:pt x="2" y="664"/>
                              </a:lnTo>
                              <a:lnTo>
                                <a:pt x="3" y="731"/>
                              </a:lnTo>
                              <a:lnTo>
                                <a:pt x="3" y="795"/>
                              </a:lnTo>
                              <a:lnTo>
                                <a:pt x="3" y="856"/>
                              </a:lnTo>
                              <a:lnTo>
                                <a:pt x="4" y="913"/>
                              </a:lnTo>
                              <a:lnTo>
                                <a:pt x="4" y="964"/>
                              </a:lnTo>
                              <a:lnTo>
                                <a:pt x="4" y="1009"/>
                              </a:lnTo>
                              <a:lnTo>
                                <a:pt x="4" y="1046"/>
                              </a:lnTo>
                              <a:lnTo>
                                <a:pt x="4" y="1073"/>
                              </a:lnTo>
                              <a:lnTo>
                                <a:pt x="5" y="1091"/>
                              </a:lnTo>
                              <a:lnTo>
                                <a:pt x="5" y="1097"/>
                              </a:lnTo>
                              <a:lnTo>
                                <a:pt x="11" y="1086"/>
                              </a:lnTo>
                              <a:lnTo>
                                <a:pt x="22" y="1067"/>
                              </a:lnTo>
                              <a:lnTo>
                                <a:pt x="29" y="1056"/>
                              </a:lnTo>
                              <a:lnTo>
                                <a:pt x="29" y="1049"/>
                              </a:lnTo>
                              <a:lnTo>
                                <a:pt x="29" y="1028"/>
                              </a:lnTo>
                              <a:lnTo>
                                <a:pt x="29" y="998"/>
                              </a:lnTo>
                              <a:lnTo>
                                <a:pt x="29" y="956"/>
                              </a:lnTo>
                              <a:lnTo>
                                <a:pt x="29" y="908"/>
                              </a:lnTo>
                              <a:lnTo>
                                <a:pt x="29" y="852"/>
                              </a:lnTo>
                              <a:lnTo>
                                <a:pt x="29" y="791"/>
                              </a:lnTo>
                              <a:lnTo>
                                <a:pt x="29" y="728"/>
                              </a:lnTo>
                              <a:lnTo>
                                <a:pt x="29" y="663"/>
                              </a:lnTo>
                              <a:lnTo>
                                <a:pt x="29" y="597"/>
                              </a:lnTo>
                              <a:lnTo>
                                <a:pt x="29" y="534"/>
                              </a:lnTo>
                              <a:lnTo>
                                <a:pt x="29" y="473"/>
                              </a:lnTo>
                              <a:lnTo>
                                <a:pt x="29" y="419"/>
                              </a:lnTo>
                              <a:lnTo>
                                <a:pt x="29" y="369"/>
                              </a:lnTo>
                              <a:lnTo>
                                <a:pt x="29" y="329"/>
                              </a:lnTo>
                              <a:lnTo>
                                <a:pt x="29" y="297"/>
                              </a:lnTo>
                              <a:lnTo>
                                <a:pt x="29" y="277"/>
                              </a:lnTo>
                              <a:lnTo>
                                <a:pt x="29" y="269"/>
                              </a:lnTo>
                              <a:lnTo>
                                <a:pt x="29" y="249"/>
                              </a:lnTo>
                              <a:lnTo>
                                <a:pt x="36" y="208"/>
                              </a:lnTo>
                              <a:lnTo>
                                <a:pt x="58" y="187"/>
                              </a:lnTo>
                              <a:lnTo>
                                <a:pt x="93" y="207"/>
                              </a:lnTo>
                              <a:lnTo>
                                <a:pt x="102" y="245"/>
                              </a:lnTo>
                              <a:lnTo>
                                <a:pt x="102" y="265"/>
                              </a:lnTo>
                              <a:lnTo>
                                <a:pt x="102" y="274"/>
                              </a:lnTo>
                              <a:lnTo>
                                <a:pt x="102" y="296"/>
                              </a:lnTo>
                              <a:lnTo>
                                <a:pt x="102" y="331"/>
                              </a:lnTo>
                              <a:lnTo>
                                <a:pt x="102" y="376"/>
                              </a:lnTo>
                              <a:lnTo>
                                <a:pt x="102" y="430"/>
                              </a:lnTo>
                              <a:lnTo>
                                <a:pt x="102" y="490"/>
                              </a:lnTo>
                              <a:lnTo>
                                <a:pt x="103" y="555"/>
                              </a:lnTo>
                              <a:lnTo>
                                <a:pt x="103" y="620"/>
                              </a:lnTo>
                              <a:lnTo>
                                <a:pt x="103" y="686"/>
                              </a:lnTo>
                              <a:lnTo>
                                <a:pt x="103" y="751"/>
                              </a:lnTo>
                              <a:lnTo>
                                <a:pt x="103" y="811"/>
                              </a:lnTo>
                              <a:lnTo>
                                <a:pt x="103" y="865"/>
                              </a:lnTo>
                              <a:lnTo>
                                <a:pt x="103" y="910"/>
                              </a:lnTo>
                              <a:lnTo>
                                <a:pt x="104" y="945"/>
                              </a:lnTo>
                              <a:lnTo>
                                <a:pt x="104" y="967"/>
                              </a:lnTo>
                              <a:lnTo>
                                <a:pt x="104" y="976"/>
                              </a:lnTo>
                              <a:lnTo>
                                <a:pt x="112" y="976"/>
                              </a:lnTo>
                              <a:lnTo>
                                <a:pt x="126" y="976"/>
                              </a:lnTo>
                              <a:lnTo>
                                <a:pt x="135" y="976"/>
                              </a:lnTo>
                              <a:lnTo>
                                <a:pt x="135" y="967"/>
                              </a:lnTo>
                              <a:lnTo>
                                <a:pt x="135" y="945"/>
                              </a:lnTo>
                              <a:lnTo>
                                <a:pt x="135" y="909"/>
                              </a:lnTo>
                              <a:lnTo>
                                <a:pt x="135" y="863"/>
                              </a:lnTo>
                              <a:lnTo>
                                <a:pt x="136" y="809"/>
                              </a:lnTo>
                              <a:lnTo>
                                <a:pt x="136" y="749"/>
                              </a:lnTo>
                              <a:lnTo>
                                <a:pt x="137" y="684"/>
                              </a:lnTo>
                              <a:lnTo>
                                <a:pt x="137" y="616"/>
                              </a:lnTo>
                              <a:lnTo>
                                <a:pt x="139" y="549"/>
                              </a:lnTo>
                              <a:lnTo>
                                <a:pt x="139" y="484"/>
                              </a:lnTo>
                              <a:lnTo>
                                <a:pt x="140" y="424"/>
                              </a:lnTo>
                              <a:lnTo>
                                <a:pt x="140" y="370"/>
                              </a:lnTo>
                              <a:lnTo>
                                <a:pt x="141" y="324"/>
                              </a:lnTo>
                              <a:lnTo>
                                <a:pt x="141" y="288"/>
                              </a:lnTo>
                              <a:lnTo>
                                <a:pt x="141" y="266"/>
                              </a:lnTo>
                              <a:lnTo>
                                <a:pt x="141" y="257"/>
                              </a:lnTo>
                              <a:lnTo>
                                <a:pt x="141" y="238"/>
                              </a:lnTo>
                              <a:lnTo>
                                <a:pt x="153" y="203"/>
                              </a:lnTo>
                              <a:lnTo>
                                <a:pt x="196" y="184"/>
                              </a:lnTo>
                              <a:lnTo>
                                <a:pt x="223" y="205"/>
                              </a:lnTo>
                              <a:lnTo>
                                <a:pt x="230" y="241"/>
                              </a:lnTo>
                              <a:lnTo>
                                <a:pt x="229" y="260"/>
                              </a:lnTo>
                              <a:lnTo>
                                <a:pt x="229" y="267"/>
                              </a:lnTo>
                              <a:lnTo>
                                <a:pt x="229" y="289"/>
                              </a:lnTo>
                              <a:lnTo>
                                <a:pt x="229" y="322"/>
                              </a:lnTo>
                              <a:lnTo>
                                <a:pt x="229" y="366"/>
                              </a:lnTo>
                              <a:lnTo>
                                <a:pt x="229" y="417"/>
                              </a:lnTo>
                              <a:lnTo>
                                <a:pt x="229" y="477"/>
                              </a:lnTo>
                              <a:lnTo>
                                <a:pt x="230" y="539"/>
                              </a:lnTo>
                              <a:lnTo>
                                <a:pt x="230" y="605"/>
                              </a:lnTo>
                              <a:lnTo>
                                <a:pt x="230" y="672"/>
                              </a:lnTo>
                              <a:lnTo>
                                <a:pt x="230" y="738"/>
                              </a:lnTo>
                              <a:lnTo>
                                <a:pt x="230" y="800"/>
                              </a:lnTo>
                              <a:lnTo>
                                <a:pt x="230" y="859"/>
                              </a:lnTo>
                              <a:lnTo>
                                <a:pt x="230" y="911"/>
                              </a:lnTo>
                              <a:lnTo>
                                <a:pt x="230" y="955"/>
                              </a:lnTo>
                              <a:lnTo>
                                <a:pt x="230" y="988"/>
                              </a:lnTo>
                              <a:lnTo>
                                <a:pt x="230" y="1010"/>
                              </a:lnTo>
                              <a:lnTo>
                                <a:pt x="230" y="1017"/>
                              </a:lnTo>
                              <a:lnTo>
                                <a:pt x="236" y="1032"/>
                              </a:lnTo>
                              <a:lnTo>
                                <a:pt x="250" y="1058"/>
                              </a:lnTo>
                              <a:lnTo>
                                <a:pt x="257" y="1072"/>
                              </a:lnTo>
                              <a:lnTo>
                                <a:pt x="257" y="1066"/>
                              </a:lnTo>
                              <a:lnTo>
                                <a:pt x="257" y="1047"/>
                              </a:lnTo>
                              <a:lnTo>
                                <a:pt x="257" y="1017"/>
                              </a:lnTo>
                              <a:lnTo>
                                <a:pt x="257" y="979"/>
                              </a:lnTo>
                              <a:lnTo>
                                <a:pt x="256" y="932"/>
                              </a:lnTo>
                              <a:lnTo>
                                <a:pt x="256" y="878"/>
                              </a:lnTo>
                              <a:lnTo>
                                <a:pt x="256" y="819"/>
                              </a:lnTo>
                              <a:lnTo>
                                <a:pt x="256" y="756"/>
                              </a:lnTo>
                              <a:lnTo>
                                <a:pt x="256" y="689"/>
                              </a:lnTo>
                              <a:lnTo>
                                <a:pt x="256" y="623"/>
                              </a:lnTo>
                              <a:lnTo>
                                <a:pt x="256" y="556"/>
                              </a:lnTo>
                              <a:lnTo>
                                <a:pt x="256" y="490"/>
                              </a:lnTo>
                              <a:lnTo>
                                <a:pt x="256" y="426"/>
                              </a:lnTo>
                              <a:lnTo>
                                <a:pt x="256" y="367"/>
                              </a:lnTo>
                              <a:lnTo>
                                <a:pt x="256" y="313"/>
                              </a:lnTo>
                              <a:lnTo>
                                <a:pt x="256" y="266"/>
                              </a:lnTo>
                              <a:lnTo>
                                <a:pt x="256" y="228"/>
                              </a:lnTo>
                              <a:lnTo>
                                <a:pt x="256" y="198"/>
                              </a:lnTo>
                              <a:lnTo>
                                <a:pt x="256" y="180"/>
                              </a:lnTo>
                              <a:lnTo>
                                <a:pt x="256" y="173"/>
                              </a:lnTo>
                              <a:lnTo>
                                <a:pt x="225" y="129"/>
                              </a:lnTo>
                              <a:lnTo>
                                <a:pt x="194" y="86"/>
                              </a:lnTo>
                              <a:lnTo>
                                <a:pt x="162" y="42"/>
                              </a:lnTo>
                              <a:lnTo>
                                <a:pt x="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3" name="Freeform 475"/>
                      <wps:cNvSpPr>
                        <a:spLocks noEditPoints="1"/>
                      </wps:cNvSpPr>
                      <wps:spPr bwMode="auto">
                        <a:xfrm>
                          <a:off x="1236" y="719"/>
                          <a:ext cx="48" cy="107"/>
                        </a:xfrm>
                        <a:custGeom>
                          <a:avLst/>
                          <a:gdLst>
                            <a:gd name="T0" fmla="*/ 123 w 192"/>
                            <a:gd name="T1" fmla="*/ 129 h 430"/>
                            <a:gd name="T2" fmla="*/ 102 w 192"/>
                            <a:gd name="T3" fmla="*/ 121 h 430"/>
                            <a:gd name="T4" fmla="*/ 104 w 192"/>
                            <a:gd name="T5" fmla="*/ 130 h 430"/>
                            <a:gd name="T6" fmla="*/ 110 w 192"/>
                            <a:gd name="T7" fmla="*/ 153 h 430"/>
                            <a:gd name="T8" fmla="*/ 101 w 192"/>
                            <a:gd name="T9" fmla="*/ 153 h 430"/>
                            <a:gd name="T10" fmla="*/ 76 w 192"/>
                            <a:gd name="T11" fmla="*/ 153 h 430"/>
                            <a:gd name="T12" fmla="*/ 78 w 192"/>
                            <a:gd name="T13" fmla="*/ 146 h 430"/>
                            <a:gd name="T14" fmla="*/ 84 w 192"/>
                            <a:gd name="T15" fmla="*/ 127 h 430"/>
                            <a:gd name="T16" fmla="*/ 75 w 192"/>
                            <a:gd name="T17" fmla="*/ 127 h 430"/>
                            <a:gd name="T18" fmla="*/ 52 w 192"/>
                            <a:gd name="T19" fmla="*/ 127 h 430"/>
                            <a:gd name="T20" fmla="*/ 52 w 192"/>
                            <a:gd name="T21" fmla="*/ 118 h 430"/>
                            <a:gd name="T22" fmla="*/ 52 w 192"/>
                            <a:gd name="T23" fmla="*/ 95 h 430"/>
                            <a:gd name="T24" fmla="*/ 59 w 192"/>
                            <a:gd name="T25" fmla="*/ 99 h 430"/>
                            <a:gd name="T26" fmla="*/ 81 w 192"/>
                            <a:gd name="T27" fmla="*/ 102 h 430"/>
                            <a:gd name="T28" fmla="*/ 79 w 192"/>
                            <a:gd name="T29" fmla="*/ 95 h 430"/>
                            <a:gd name="T30" fmla="*/ 76 w 192"/>
                            <a:gd name="T31" fmla="*/ 73 h 430"/>
                            <a:gd name="T32" fmla="*/ 85 w 192"/>
                            <a:gd name="T33" fmla="*/ 73 h 430"/>
                            <a:gd name="T34" fmla="*/ 110 w 192"/>
                            <a:gd name="T35" fmla="*/ 73 h 430"/>
                            <a:gd name="T36" fmla="*/ 108 w 192"/>
                            <a:gd name="T37" fmla="*/ 81 h 430"/>
                            <a:gd name="T38" fmla="*/ 100 w 192"/>
                            <a:gd name="T39" fmla="*/ 100 h 430"/>
                            <a:gd name="T40" fmla="*/ 108 w 192"/>
                            <a:gd name="T41" fmla="*/ 100 h 430"/>
                            <a:gd name="T42" fmla="*/ 132 w 192"/>
                            <a:gd name="T43" fmla="*/ 100 h 430"/>
                            <a:gd name="T44" fmla="*/ 132 w 192"/>
                            <a:gd name="T45" fmla="*/ 108 h 430"/>
                            <a:gd name="T46" fmla="*/ 132 w 192"/>
                            <a:gd name="T47" fmla="*/ 132 h 430"/>
                            <a:gd name="T48" fmla="*/ 0 w 192"/>
                            <a:gd name="T49" fmla="*/ 120 h 430"/>
                            <a:gd name="T50" fmla="*/ 0 w 192"/>
                            <a:gd name="T51" fmla="*/ 201 h 430"/>
                            <a:gd name="T52" fmla="*/ 0 w 192"/>
                            <a:gd name="T53" fmla="*/ 350 h 430"/>
                            <a:gd name="T54" fmla="*/ 0 w 192"/>
                            <a:gd name="T55" fmla="*/ 430 h 430"/>
                            <a:gd name="T56" fmla="*/ 8 w 192"/>
                            <a:gd name="T57" fmla="*/ 430 h 430"/>
                            <a:gd name="T58" fmla="*/ 29 w 192"/>
                            <a:gd name="T59" fmla="*/ 430 h 430"/>
                            <a:gd name="T60" fmla="*/ 27 w 192"/>
                            <a:gd name="T61" fmla="*/ 417 h 430"/>
                            <a:gd name="T62" fmla="*/ 24 w 192"/>
                            <a:gd name="T63" fmla="*/ 332 h 430"/>
                            <a:gd name="T64" fmla="*/ 40 w 192"/>
                            <a:gd name="T65" fmla="*/ 229 h 430"/>
                            <a:gd name="T66" fmla="*/ 92 w 192"/>
                            <a:gd name="T67" fmla="*/ 178 h 430"/>
                            <a:gd name="T68" fmla="*/ 126 w 192"/>
                            <a:gd name="T69" fmla="*/ 192 h 430"/>
                            <a:gd name="T70" fmla="*/ 161 w 192"/>
                            <a:gd name="T71" fmla="*/ 277 h 430"/>
                            <a:gd name="T72" fmla="*/ 168 w 192"/>
                            <a:gd name="T73" fmla="*/ 379 h 430"/>
                            <a:gd name="T74" fmla="*/ 166 w 192"/>
                            <a:gd name="T75" fmla="*/ 429 h 430"/>
                            <a:gd name="T76" fmla="*/ 174 w 192"/>
                            <a:gd name="T77" fmla="*/ 429 h 430"/>
                            <a:gd name="T78" fmla="*/ 192 w 192"/>
                            <a:gd name="T79" fmla="*/ 430 h 430"/>
                            <a:gd name="T80" fmla="*/ 192 w 192"/>
                            <a:gd name="T81" fmla="*/ 407 h 430"/>
                            <a:gd name="T82" fmla="*/ 192 w 192"/>
                            <a:gd name="T83" fmla="*/ 275 h 430"/>
                            <a:gd name="T84" fmla="*/ 192 w 192"/>
                            <a:gd name="T85" fmla="*/ 142 h 430"/>
                            <a:gd name="T86" fmla="*/ 192 w 192"/>
                            <a:gd name="T87" fmla="*/ 119 h 430"/>
                            <a:gd name="T88" fmla="*/ 119 w 192"/>
                            <a:gd name="T89" fmla="*/ 31 h 430"/>
                            <a:gd name="T90" fmla="*/ 92 w 192"/>
                            <a:gd name="T91" fmla="*/ 0 h 430"/>
                            <a:gd name="T92" fmla="*/ 24 w 192"/>
                            <a:gd name="T93" fmla="*/ 89 h 430"/>
                            <a:gd name="T94" fmla="*/ 0 w 192"/>
                            <a:gd name="T95" fmla="*/ 120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</a:cxnLst>
                          <a:rect l="0" t="0" r="r" b="b"/>
                          <a:pathLst>
                            <a:path w="192" h="430">
                              <a:moveTo>
                                <a:pt x="132" y="132"/>
                              </a:moveTo>
                              <a:lnTo>
                                <a:pt x="123" y="129"/>
                              </a:lnTo>
                              <a:lnTo>
                                <a:pt x="113" y="126"/>
                              </a:lnTo>
                              <a:lnTo>
                                <a:pt x="102" y="121"/>
                              </a:lnTo>
                              <a:lnTo>
                                <a:pt x="104" y="130"/>
                              </a:lnTo>
                              <a:lnTo>
                                <a:pt x="109" y="145"/>
                              </a:lnTo>
                              <a:lnTo>
                                <a:pt x="110" y="153"/>
                              </a:lnTo>
                              <a:lnTo>
                                <a:pt x="101" y="153"/>
                              </a:lnTo>
                              <a:lnTo>
                                <a:pt x="85" y="153"/>
                              </a:lnTo>
                              <a:lnTo>
                                <a:pt x="76" y="153"/>
                              </a:lnTo>
                              <a:lnTo>
                                <a:pt x="78" y="146"/>
                              </a:lnTo>
                              <a:lnTo>
                                <a:pt x="81" y="133"/>
                              </a:lnTo>
                              <a:lnTo>
                                <a:pt x="84" y="127"/>
                              </a:lnTo>
                              <a:lnTo>
                                <a:pt x="75" y="127"/>
                              </a:lnTo>
                              <a:lnTo>
                                <a:pt x="59" y="127"/>
                              </a:lnTo>
                              <a:lnTo>
                                <a:pt x="52" y="127"/>
                              </a:lnTo>
                              <a:lnTo>
                                <a:pt x="52" y="118"/>
                              </a:lnTo>
                              <a:lnTo>
                                <a:pt x="52" y="102"/>
                              </a:lnTo>
                              <a:lnTo>
                                <a:pt x="52" y="95"/>
                              </a:lnTo>
                              <a:lnTo>
                                <a:pt x="59" y="99"/>
                              </a:lnTo>
                              <a:lnTo>
                                <a:pt x="69" y="102"/>
                              </a:lnTo>
                              <a:lnTo>
                                <a:pt x="81" y="102"/>
                              </a:lnTo>
                              <a:lnTo>
                                <a:pt x="79" y="95"/>
                              </a:lnTo>
                              <a:lnTo>
                                <a:pt x="77" y="81"/>
                              </a:lnTo>
                              <a:lnTo>
                                <a:pt x="76" y="73"/>
                              </a:lnTo>
                              <a:lnTo>
                                <a:pt x="85" y="73"/>
                              </a:lnTo>
                              <a:lnTo>
                                <a:pt x="101" y="73"/>
                              </a:lnTo>
                              <a:lnTo>
                                <a:pt x="110" y="73"/>
                              </a:lnTo>
                              <a:lnTo>
                                <a:pt x="108" y="81"/>
                              </a:lnTo>
                              <a:lnTo>
                                <a:pt x="102" y="93"/>
                              </a:lnTo>
                              <a:lnTo>
                                <a:pt x="100" y="100"/>
                              </a:lnTo>
                              <a:lnTo>
                                <a:pt x="108" y="100"/>
                              </a:lnTo>
                              <a:lnTo>
                                <a:pt x="123" y="100"/>
                              </a:lnTo>
                              <a:lnTo>
                                <a:pt x="132" y="100"/>
                              </a:lnTo>
                              <a:lnTo>
                                <a:pt x="132" y="108"/>
                              </a:lnTo>
                              <a:lnTo>
                                <a:pt x="132" y="123"/>
                              </a:lnTo>
                              <a:lnTo>
                                <a:pt x="132" y="132"/>
                              </a:lnTo>
                              <a:close/>
                              <a:moveTo>
                                <a:pt x="0" y="120"/>
                              </a:moveTo>
                              <a:lnTo>
                                <a:pt x="0" y="143"/>
                              </a:lnTo>
                              <a:lnTo>
                                <a:pt x="0" y="201"/>
                              </a:lnTo>
                              <a:lnTo>
                                <a:pt x="0" y="276"/>
                              </a:lnTo>
                              <a:lnTo>
                                <a:pt x="0" y="350"/>
                              </a:lnTo>
                              <a:lnTo>
                                <a:pt x="0" y="407"/>
                              </a:lnTo>
                              <a:lnTo>
                                <a:pt x="0" y="430"/>
                              </a:lnTo>
                              <a:lnTo>
                                <a:pt x="8" y="430"/>
                              </a:lnTo>
                              <a:lnTo>
                                <a:pt x="21" y="430"/>
                              </a:lnTo>
                              <a:lnTo>
                                <a:pt x="29" y="430"/>
                              </a:lnTo>
                              <a:lnTo>
                                <a:pt x="27" y="417"/>
                              </a:lnTo>
                              <a:lnTo>
                                <a:pt x="25" y="381"/>
                              </a:lnTo>
                              <a:lnTo>
                                <a:pt x="24" y="332"/>
                              </a:lnTo>
                              <a:lnTo>
                                <a:pt x="29" y="278"/>
                              </a:lnTo>
                              <a:lnTo>
                                <a:pt x="40" y="229"/>
                              </a:lnTo>
                              <a:lnTo>
                                <a:pt x="60" y="192"/>
                              </a:lnTo>
                              <a:lnTo>
                                <a:pt x="92" y="178"/>
                              </a:lnTo>
                              <a:lnTo>
                                <a:pt x="126" y="192"/>
                              </a:lnTo>
                              <a:lnTo>
                                <a:pt x="147" y="229"/>
                              </a:lnTo>
                              <a:lnTo>
                                <a:pt x="161" y="277"/>
                              </a:lnTo>
                              <a:lnTo>
                                <a:pt x="167" y="331"/>
                              </a:lnTo>
                              <a:lnTo>
                                <a:pt x="168" y="379"/>
                              </a:lnTo>
                              <a:lnTo>
                                <a:pt x="167" y="415"/>
                              </a:lnTo>
                              <a:lnTo>
                                <a:pt x="166" y="429"/>
                              </a:lnTo>
                              <a:lnTo>
                                <a:pt x="174" y="429"/>
                              </a:lnTo>
                              <a:lnTo>
                                <a:pt x="186" y="430"/>
                              </a:lnTo>
                              <a:lnTo>
                                <a:pt x="192" y="430"/>
                              </a:lnTo>
                              <a:lnTo>
                                <a:pt x="192" y="407"/>
                              </a:lnTo>
                              <a:lnTo>
                                <a:pt x="192" y="350"/>
                              </a:lnTo>
                              <a:lnTo>
                                <a:pt x="192" y="275"/>
                              </a:lnTo>
                              <a:lnTo>
                                <a:pt x="192" y="199"/>
                              </a:lnTo>
                              <a:lnTo>
                                <a:pt x="192" y="142"/>
                              </a:lnTo>
                              <a:lnTo>
                                <a:pt x="192" y="119"/>
                              </a:lnTo>
                              <a:lnTo>
                                <a:pt x="167" y="87"/>
                              </a:lnTo>
                              <a:lnTo>
                                <a:pt x="119" y="31"/>
                              </a:lnTo>
                              <a:lnTo>
                                <a:pt x="92" y="0"/>
                              </a:lnTo>
                              <a:lnTo>
                                <a:pt x="69" y="32"/>
                              </a:lnTo>
                              <a:lnTo>
                                <a:pt x="24" y="89"/>
                              </a:lnTo>
                              <a:lnTo>
                                <a:pt x="0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4" name="Freeform 476"/>
                      <wps:cNvSpPr>
                        <a:spLocks noEditPoints="1"/>
                      </wps:cNvSpPr>
                      <wps:spPr bwMode="auto">
                        <a:xfrm>
                          <a:off x="194" y="717"/>
                          <a:ext cx="48" cy="108"/>
                        </a:xfrm>
                        <a:custGeom>
                          <a:avLst/>
                          <a:gdLst>
                            <a:gd name="T0" fmla="*/ 69 w 193"/>
                            <a:gd name="T1" fmla="*/ 32 h 430"/>
                            <a:gd name="T2" fmla="*/ 0 w 193"/>
                            <a:gd name="T3" fmla="*/ 119 h 430"/>
                            <a:gd name="T4" fmla="*/ 0 w 193"/>
                            <a:gd name="T5" fmla="*/ 142 h 430"/>
                            <a:gd name="T6" fmla="*/ 0 w 193"/>
                            <a:gd name="T7" fmla="*/ 275 h 430"/>
                            <a:gd name="T8" fmla="*/ 0 w 193"/>
                            <a:gd name="T9" fmla="*/ 407 h 430"/>
                            <a:gd name="T10" fmla="*/ 0 w 193"/>
                            <a:gd name="T11" fmla="*/ 430 h 430"/>
                            <a:gd name="T12" fmla="*/ 21 w 193"/>
                            <a:gd name="T13" fmla="*/ 430 h 430"/>
                            <a:gd name="T14" fmla="*/ 28 w 193"/>
                            <a:gd name="T15" fmla="*/ 430 h 430"/>
                            <a:gd name="T16" fmla="*/ 25 w 193"/>
                            <a:gd name="T17" fmla="*/ 380 h 430"/>
                            <a:gd name="T18" fmla="*/ 29 w 193"/>
                            <a:gd name="T19" fmla="*/ 277 h 430"/>
                            <a:gd name="T20" fmla="*/ 60 w 193"/>
                            <a:gd name="T21" fmla="*/ 192 h 430"/>
                            <a:gd name="T22" fmla="*/ 93 w 193"/>
                            <a:gd name="T23" fmla="*/ 178 h 430"/>
                            <a:gd name="T24" fmla="*/ 148 w 193"/>
                            <a:gd name="T25" fmla="*/ 228 h 430"/>
                            <a:gd name="T26" fmla="*/ 166 w 193"/>
                            <a:gd name="T27" fmla="*/ 330 h 430"/>
                            <a:gd name="T28" fmla="*/ 168 w 193"/>
                            <a:gd name="T29" fmla="*/ 414 h 430"/>
                            <a:gd name="T30" fmla="*/ 166 w 193"/>
                            <a:gd name="T31" fmla="*/ 429 h 430"/>
                            <a:gd name="T32" fmla="*/ 186 w 193"/>
                            <a:gd name="T33" fmla="*/ 430 h 430"/>
                            <a:gd name="T34" fmla="*/ 193 w 193"/>
                            <a:gd name="T35" fmla="*/ 430 h 430"/>
                            <a:gd name="T36" fmla="*/ 193 w 193"/>
                            <a:gd name="T37" fmla="*/ 350 h 430"/>
                            <a:gd name="T38" fmla="*/ 193 w 193"/>
                            <a:gd name="T39" fmla="*/ 200 h 430"/>
                            <a:gd name="T40" fmla="*/ 193 w 193"/>
                            <a:gd name="T41" fmla="*/ 118 h 430"/>
                            <a:gd name="T42" fmla="*/ 166 w 193"/>
                            <a:gd name="T43" fmla="*/ 88 h 430"/>
                            <a:gd name="T44" fmla="*/ 93 w 193"/>
                            <a:gd name="T45" fmla="*/ 0 h 430"/>
                            <a:gd name="T46" fmla="*/ 93 w 193"/>
                            <a:gd name="T47" fmla="*/ 0 h 430"/>
                            <a:gd name="T48" fmla="*/ 124 w 193"/>
                            <a:gd name="T49" fmla="*/ 128 h 430"/>
                            <a:gd name="T50" fmla="*/ 103 w 193"/>
                            <a:gd name="T51" fmla="*/ 121 h 430"/>
                            <a:gd name="T52" fmla="*/ 105 w 193"/>
                            <a:gd name="T53" fmla="*/ 129 h 430"/>
                            <a:gd name="T54" fmla="*/ 110 w 193"/>
                            <a:gd name="T55" fmla="*/ 152 h 430"/>
                            <a:gd name="T56" fmla="*/ 102 w 193"/>
                            <a:gd name="T57" fmla="*/ 152 h 430"/>
                            <a:gd name="T58" fmla="*/ 75 w 193"/>
                            <a:gd name="T59" fmla="*/ 152 h 430"/>
                            <a:gd name="T60" fmla="*/ 77 w 193"/>
                            <a:gd name="T61" fmla="*/ 146 h 430"/>
                            <a:gd name="T62" fmla="*/ 83 w 193"/>
                            <a:gd name="T63" fmla="*/ 126 h 430"/>
                            <a:gd name="T64" fmla="*/ 75 w 193"/>
                            <a:gd name="T65" fmla="*/ 126 h 430"/>
                            <a:gd name="T66" fmla="*/ 51 w 193"/>
                            <a:gd name="T67" fmla="*/ 126 h 430"/>
                            <a:gd name="T68" fmla="*/ 51 w 193"/>
                            <a:gd name="T69" fmla="*/ 118 h 430"/>
                            <a:gd name="T70" fmla="*/ 51 w 193"/>
                            <a:gd name="T71" fmla="*/ 94 h 430"/>
                            <a:gd name="T72" fmla="*/ 60 w 193"/>
                            <a:gd name="T73" fmla="*/ 100 h 430"/>
                            <a:gd name="T74" fmla="*/ 81 w 193"/>
                            <a:gd name="T75" fmla="*/ 102 h 430"/>
                            <a:gd name="T76" fmla="*/ 80 w 193"/>
                            <a:gd name="T77" fmla="*/ 94 h 430"/>
                            <a:gd name="T78" fmla="*/ 75 w 193"/>
                            <a:gd name="T79" fmla="*/ 72 h 430"/>
                            <a:gd name="T80" fmla="*/ 84 w 193"/>
                            <a:gd name="T81" fmla="*/ 72 h 430"/>
                            <a:gd name="T82" fmla="*/ 110 w 193"/>
                            <a:gd name="T83" fmla="*/ 72 h 430"/>
                            <a:gd name="T84" fmla="*/ 107 w 193"/>
                            <a:gd name="T85" fmla="*/ 80 h 430"/>
                            <a:gd name="T86" fmla="*/ 99 w 193"/>
                            <a:gd name="T87" fmla="*/ 100 h 430"/>
                            <a:gd name="T88" fmla="*/ 108 w 193"/>
                            <a:gd name="T89" fmla="*/ 100 h 430"/>
                            <a:gd name="T90" fmla="*/ 132 w 193"/>
                            <a:gd name="T91" fmla="*/ 100 h 430"/>
                            <a:gd name="T92" fmla="*/ 132 w 193"/>
                            <a:gd name="T93" fmla="*/ 107 h 430"/>
                            <a:gd name="T94" fmla="*/ 132 w 193"/>
                            <a:gd name="T95" fmla="*/ 132 h 430"/>
                            <a:gd name="T96" fmla="*/ 132 w 193"/>
                            <a:gd name="T97" fmla="*/ 132 h 4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93" h="430">
                              <a:moveTo>
                                <a:pt x="93" y="0"/>
                              </a:moveTo>
                              <a:lnTo>
                                <a:pt x="69" y="32"/>
                              </a:lnTo>
                              <a:lnTo>
                                <a:pt x="25" y="89"/>
                              </a:lnTo>
                              <a:lnTo>
                                <a:pt x="0" y="119"/>
                              </a:lnTo>
                              <a:lnTo>
                                <a:pt x="0" y="142"/>
                              </a:lnTo>
                              <a:lnTo>
                                <a:pt x="0" y="201"/>
                              </a:lnTo>
                              <a:lnTo>
                                <a:pt x="0" y="275"/>
                              </a:lnTo>
                              <a:lnTo>
                                <a:pt x="0" y="350"/>
                              </a:lnTo>
                              <a:lnTo>
                                <a:pt x="0" y="407"/>
                              </a:lnTo>
                              <a:lnTo>
                                <a:pt x="0" y="430"/>
                              </a:lnTo>
                              <a:lnTo>
                                <a:pt x="7" y="430"/>
                              </a:lnTo>
                              <a:lnTo>
                                <a:pt x="21" y="430"/>
                              </a:lnTo>
                              <a:lnTo>
                                <a:pt x="28" y="430"/>
                              </a:lnTo>
                              <a:lnTo>
                                <a:pt x="27" y="417"/>
                              </a:lnTo>
                              <a:lnTo>
                                <a:pt x="25" y="380"/>
                              </a:lnTo>
                              <a:lnTo>
                                <a:pt x="25" y="331"/>
                              </a:lnTo>
                              <a:lnTo>
                                <a:pt x="29" y="277"/>
                              </a:lnTo>
                              <a:lnTo>
                                <a:pt x="40" y="228"/>
                              </a:lnTo>
                              <a:lnTo>
                                <a:pt x="60" y="192"/>
                              </a:lnTo>
                              <a:lnTo>
                                <a:pt x="93" y="178"/>
                              </a:lnTo>
                              <a:lnTo>
                                <a:pt x="126" y="192"/>
                              </a:lnTo>
                              <a:lnTo>
                                <a:pt x="148" y="228"/>
                              </a:lnTo>
                              <a:lnTo>
                                <a:pt x="161" y="276"/>
                              </a:lnTo>
                              <a:lnTo>
                                <a:pt x="166" y="330"/>
                              </a:lnTo>
                              <a:lnTo>
                                <a:pt x="168" y="378"/>
                              </a:lnTo>
                              <a:lnTo>
                                <a:pt x="168" y="414"/>
                              </a:lnTo>
                              <a:lnTo>
                                <a:pt x="166" y="429"/>
                              </a:lnTo>
                              <a:lnTo>
                                <a:pt x="173" y="429"/>
                              </a:lnTo>
                              <a:lnTo>
                                <a:pt x="186" y="430"/>
                              </a:lnTo>
                              <a:lnTo>
                                <a:pt x="193" y="430"/>
                              </a:lnTo>
                              <a:lnTo>
                                <a:pt x="193" y="407"/>
                              </a:lnTo>
                              <a:lnTo>
                                <a:pt x="193" y="350"/>
                              </a:lnTo>
                              <a:lnTo>
                                <a:pt x="193" y="274"/>
                              </a:lnTo>
                              <a:lnTo>
                                <a:pt x="193" y="200"/>
                              </a:lnTo>
                              <a:lnTo>
                                <a:pt x="193" y="141"/>
                              </a:lnTo>
                              <a:lnTo>
                                <a:pt x="193" y="118"/>
                              </a:lnTo>
                              <a:lnTo>
                                <a:pt x="166" y="88"/>
                              </a:lnTo>
                              <a:lnTo>
                                <a:pt x="119" y="31"/>
                              </a:lnTo>
                              <a:lnTo>
                                <a:pt x="93" y="0"/>
                              </a:lnTo>
                              <a:close/>
                              <a:moveTo>
                                <a:pt x="132" y="132"/>
                              </a:moveTo>
                              <a:lnTo>
                                <a:pt x="124" y="128"/>
                              </a:lnTo>
                              <a:lnTo>
                                <a:pt x="113" y="125"/>
                              </a:lnTo>
                              <a:lnTo>
                                <a:pt x="103" y="121"/>
                              </a:lnTo>
                              <a:lnTo>
                                <a:pt x="105" y="129"/>
                              </a:lnTo>
                              <a:lnTo>
                                <a:pt x="108" y="145"/>
                              </a:lnTo>
                              <a:lnTo>
                                <a:pt x="110" y="152"/>
                              </a:lnTo>
                              <a:lnTo>
                                <a:pt x="102" y="152"/>
                              </a:lnTo>
                              <a:lnTo>
                                <a:pt x="84" y="152"/>
                              </a:lnTo>
                              <a:lnTo>
                                <a:pt x="75" y="152"/>
                              </a:lnTo>
                              <a:lnTo>
                                <a:pt x="77" y="146"/>
                              </a:lnTo>
                              <a:lnTo>
                                <a:pt x="82" y="133"/>
                              </a:lnTo>
                              <a:lnTo>
                                <a:pt x="83" y="126"/>
                              </a:lnTo>
                              <a:lnTo>
                                <a:pt x="75" y="126"/>
                              </a:lnTo>
                              <a:lnTo>
                                <a:pt x="60" y="126"/>
                              </a:lnTo>
                              <a:lnTo>
                                <a:pt x="51" y="126"/>
                              </a:lnTo>
                              <a:lnTo>
                                <a:pt x="51" y="118"/>
                              </a:lnTo>
                              <a:lnTo>
                                <a:pt x="51" y="103"/>
                              </a:lnTo>
                              <a:lnTo>
                                <a:pt x="51" y="94"/>
                              </a:lnTo>
                              <a:lnTo>
                                <a:pt x="60" y="100"/>
                              </a:lnTo>
                              <a:lnTo>
                                <a:pt x="69" y="102"/>
                              </a:lnTo>
                              <a:lnTo>
                                <a:pt x="81" y="102"/>
                              </a:lnTo>
                              <a:lnTo>
                                <a:pt x="80" y="94"/>
                              </a:lnTo>
                              <a:lnTo>
                                <a:pt x="76" y="80"/>
                              </a:lnTo>
                              <a:lnTo>
                                <a:pt x="75" y="72"/>
                              </a:lnTo>
                              <a:lnTo>
                                <a:pt x="84" y="72"/>
                              </a:lnTo>
                              <a:lnTo>
                                <a:pt x="102" y="72"/>
                              </a:lnTo>
                              <a:lnTo>
                                <a:pt x="110" y="72"/>
                              </a:lnTo>
                              <a:lnTo>
                                <a:pt x="107" y="80"/>
                              </a:lnTo>
                              <a:lnTo>
                                <a:pt x="103" y="93"/>
                              </a:lnTo>
                              <a:lnTo>
                                <a:pt x="99" y="100"/>
                              </a:lnTo>
                              <a:lnTo>
                                <a:pt x="108" y="100"/>
                              </a:lnTo>
                              <a:lnTo>
                                <a:pt x="124" y="100"/>
                              </a:lnTo>
                              <a:lnTo>
                                <a:pt x="132" y="100"/>
                              </a:lnTo>
                              <a:lnTo>
                                <a:pt x="132" y="107"/>
                              </a:lnTo>
                              <a:lnTo>
                                <a:pt x="132" y="123"/>
                              </a:lnTo>
                              <a:lnTo>
                                <a:pt x="132" y="1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5" name="Freeform 477"/>
                      <wps:cNvSpPr>
                        <a:spLocks noEditPoints="1"/>
                      </wps:cNvSpPr>
                      <wps:spPr bwMode="auto">
                        <a:xfrm>
                          <a:off x="187" y="836"/>
                          <a:ext cx="55" cy="42"/>
                        </a:xfrm>
                        <a:custGeom>
                          <a:avLst/>
                          <a:gdLst>
                            <a:gd name="T0" fmla="*/ 146 w 218"/>
                            <a:gd name="T1" fmla="*/ 97 h 166"/>
                            <a:gd name="T2" fmla="*/ 138 w 218"/>
                            <a:gd name="T3" fmla="*/ 95 h 166"/>
                            <a:gd name="T4" fmla="*/ 130 w 218"/>
                            <a:gd name="T5" fmla="*/ 93 h 166"/>
                            <a:gd name="T6" fmla="*/ 121 w 218"/>
                            <a:gd name="T7" fmla="*/ 89 h 166"/>
                            <a:gd name="T8" fmla="*/ 121 w 218"/>
                            <a:gd name="T9" fmla="*/ 89 h 166"/>
                            <a:gd name="T10" fmla="*/ 123 w 218"/>
                            <a:gd name="T11" fmla="*/ 96 h 166"/>
                            <a:gd name="T12" fmla="*/ 126 w 218"/>
                            <a:gd name="T13" fmla="*/ 108 h 166"/>
                            <a:gd name="T14" fmla="*/ 127 w 218"/>
                            <a:gd name="T15" fmla="*/ 115 h 166"/>
                            <a:gd name="T16" fmla="*/ 127 w 218"/>
                            <a:gd name="T17" fmla="*/ 115 h 166"/>
                            <a:gd name="T18" fmla="*/ 120 w 218"/>
                            <a:gd name="T19" fmla="*/ 115 h 166"/>
                            <a:gd name="T20" fmla="*/ 107 w 218"/>
                            <a:gd name="T21" fmla="*/ 115 h 166"/>
                            <a:gd name="T22" fmla="*/ 99 w 218"/>
                            <a:gd name="T23" fmla="*/ 115 h 166"/>
                            <a:gd name="T24" fmla="*/ 99 w 218"/>
                            <a:gd name="T25" fmla="*/ 115 h 166"/>
                            <a:gd name="T26" fmla="*/ 101 w 218"/>
                            <a:gd name="T27" fmla="*/ 109 h 166"/>
                            <a:gd name="T28" fmla="*/ 103 w 218"/>
                            <a:gd name="T29" fmla="*/ 100 h 166"/>
                            <a:gd name="T30" fmla="*/ 106 w 218"/>
                            <a:gd name="T31" fmla="*/ 93 h 166"/>
                            <a:gd name="T32" fmla="*/ 106 w 218"/>
                            <a:gd name="T33" fmla="*/ 93 h 166"/>
                            <a:gd name="T34" fmla="*/ 99 w 218"/>
                            <a:gd name="T35" fmla="*/ 93 h 166"/>
                            <a:gd name="T36" fmla="*/ 86 w 218"/>
                            <a:gd name="T37" fmla="*/ 93 h 166"/>
                            <a:gd name="T38" fmla="*/ 79 w 218"/>
                            <a:gd name="T39" fmla="*/ 93 h 166"/>
                            <a:gd name="T40" fmla="*/ 79 w 218"/>
                            <a:gd name="T41" fmla="*/ 93 h 166"/>
                            <a:gd name="T42" fmla="*/ 79 w 218"/>
                            <a:gd name="T43" fmla="*/ 86 h 166"/>
                            <a:gd name="T44" fmla="*/ 79 w 218"/>
                            <a:gd name="T45" fmla="*/ 73 h 166"/>
                            <a:gd name="T46" fmla="*/ 79 w 218"/>
                            <a:gd name="T47" fmla="*/ 67 h 166"/>
                            <a:gd name="T48" fmla="*/ 79 w 218"/>
                            <a:gd name="T49" fmla="*/ 67 h 166"/>
                            <a:gd name="T50" fmla="*/ 86 w 218"/>
                            <a:gd name="T51" fmla="*/ 71 h 166"/>
                            <a:gd name="T52" fmla="*/ 93 w 218"/>
                            <a:gd name="T53" fmla="*/ 73 h 166"/>
                            <a:gd name="T54" fmla="*/ 103 w 218"/>
                            <a:gd name="T55" fmla="*/ 73 h 166"/>
                            <a:gd name="T56" fmla="*/ 103 w 218"/>
                            <a:gd name="T57" fmla="*/ 73 h 166"/>
                            <a:gd name="T58" fmla="*/ 102 w 218"/>
                            <a:gd name="T59" fmla="*/ 67 h 166"/>
                            <a:gd name="T60" fmla="*/ 100 w 218"/>
                            <a:gd name="T61" fmla="*/ 56 h 166"/>
                            <a:gd name="T62" fmla="*/ 99 w 218"/>
                            <a:gd name="T63" fmla="*/ 49 h 166"/>
                            <a:gd name="T64" fmla="*/ 99 w 218"/>
                            <a:gd name="T65" fmla="*/ 49 h 166"/>
                            <a:gd name="T66" fmla="*/ 107 w 218"/>
                            <a:gd name="T67" fmla="*/ 49 h 166"/>
                            <a:gd name="T68" fmla="*/ 120 w 218"/>
                            <a:gd name="T69" fmla="*/ 49 h 166"/>
                            <a:gd name="T70" fmla="*/ 127 w 218"/>
                            <a:gd name="T71" fmla="*/ 49 h 166"/>
                            <a:gd name="T72" fmla="*/ 127 w 218"/>
                            <a:gd name="T73" fmla="*/ 49 h 166"/>
                            <a:gd name="T74" fmla="*/ 125 w 218"/>
                            <a:gd name="T75" fmla="*/ 55 h 166"/>
                            <a:gd name="T76" fmla="*/ 121 w 218"/>
                            <a:gd name="T77" fmla="*/ 66 h 166"/>
                            <a:gd name="T78" fmla="*/ 119 w 218"/>
                            <a:gd name="T79" fmla="*/ 71 h 166"/>
                            <a:gd name="T80" fmla="*/ 119 w 218"/>
                            <a:gd name="T81" fmla="*/ 71 h 166"/>
                            <a:gd name="T82" fmla="*/ 126 w 218"/>
                            <a:gd name="T83" fmla="*/ 71 h 166"/>
                            <a:gd name="T84" fmla="*/ 138 w 218"/>
                            <a:gd name="T85" fmla="*/ 71 h 166"/>
                            <a:gd name="T86" fmla="*/ 146 w 218"/>
                            <a:gd name="T87" fmla="*/ 71 h 166"/>
                            <a:gd name="T88" fmla="*/ 146 w 218"/>
                            <a:gd name="T89" fmla="*/ 71 h 166"/>
                            <a:gd name="T90" fmla="*/ 146 w 218"/>
                            <a:gd name="T91" fmla="*/ 78 h 166"/>
                            <a:gd name="T92" fmla="*/ 146 w 218"/>
                            <a:gd name="T93" fmla="*/ 91 h 166"/>
                            <a:gd name="T94" fmla="*/ 146 w 218"/>
                            <a:gd name="T95" fmla="*/ 97 h 166"/>
                            <a:gd name="T96" fmla="*/ 146 w 218"/>
                            <a:gd name="T97" fmla="*/ 97 h 166"/>
                            <a:gd name="T98" fmla="*/ 0 w 218"/>
                            <a:gd name="T99" fmla="*/ 0 h 166"/>
                            <a:gd name="T100" fmla="*/ 0 w 218"/>
                            <a:gd name="T101" fmla="*/ 166 h 166"/>
                            <a:gd name="T102" fmla="*/ 218 w 218"/>
                            <a:gd name="T103" fmla="*/ 166 h 166"/>
                            <a:gd name="T104" fmla="*/ 218 w 218"/>
                            <a:gd name="T105" fmla="*/ 0 h 166"/>
                            <a:gd name="T106" fmla="*/ 0 w 218"/>
                            <a:gd name="T107" fmla="*/ 0 h 166"/>
                            <a:gd name="T108" fmla="*/ 0 w 218"/>
                            <a:gd name="T109" fmla="*/ 0 h 1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18" h="166">
                              <a:moveTo>
                                <a:pt x="146" y="97"/>
                              </a:moveTo>
                              <a:lnTo>
                                <a:pt x="138" y="95"/>
                              </a:lnTo>
                              <a:lnTo>
                                <a:pt x="130" y="93"/>
                              </a:lnTo>
                              <a:lnTo>
                                <a:pt x="121" y="89"/>
                              </a:lnTo>
                              <a:lnTo>
                                <a:pt x="123" y="96"/>
                              </a:lnTo>
                              <a:lnTo>
                                <a:pt x="126" y="108"/>
                              </a:lnTo>
                              <a:lnTo>
                                <a:pt x="127" y="115"/>
                              </a:lnTo>
                              <a:lnTo>
                                <a:pt x="120" y="115"/>
                              </a:lnTo>
                              <a:lnTo>
                                <a:pt x="107" y="115"/>
                              </a:lnTo>
                              <a:lnTo>
                                <a:pt x="99" y="115"/>
                              </a:lnTo>
                              <a:lnTo>
                                <a:pt x="101" y="109"/>
                              </a:lnTo>
                              <a:lnTo>
                                <a:pt x="103" y="100"/>
                              </a:lnTo>
                              <a:lnTo>
                                <a:pt x="106" y="93"/>
                              </a:lnTo>
                              <a:lnTo>
                                <a:pt x="99" y="93"/>
                              </a:lnTo>
                              <a:lnTo>
                                <a:pt x="86" y="93"/>
                              </a:lnTo>
                              <a:lnTo>
                                <a:pt x="79" y="93"/>
                              </a:lnTo>
                              <a:lnTo>
                                <a:pt x="79" y="86"/>
                              </a:lnTo>
                              <a:lnTo>
                                <a:pt x="79" y="73"/>
                              </a:lnTo>
                              <a:lnTo>
                                <a:pt x="79" y="67"/>
                              </a:lnTo>
                              <a:lnTo>
                                <a:pt x="86" y="71"/>
                              </a:lnTo>
                              <a:lnTo>
                                <a:pt x="93" y="73"/>
                              </a:lnTo>
                              <a:lnTo>
                                <a:pt x="103" y="73"/>
                              </a:lnTo>
                              <a:lnTo>
                                <a:pt x="102" y="67"/>
                              </a:lnTo>
                              <a:lnTo>
                                <a:pt x="100" y="56"/>
                              </a:lnTo>
                              <a:lnTo>
                                <a:pt x="99" y="49"/>
                              </a:lnTo>
                              <a:lnTo>
                                <a:pt x="107" y="49"/>
                              </a:lnTo>
                              <a:lnTo>
                                <a:pt x="120" y="49"/>
                              </a:lnTo>
                              <a:lnTo>
                                <a:pt x="127" y="49"/>
                              </a:lnTo>
                              <a:lnTo>
                                <a:pt x="125" y="55"/>
                              </a:lnTo>
                              <a:lnTo>
                                <a:pt x="121" y="66"/>
                              </a:lnTo>
                              <a:lnTo>
                                <a:pt x="119" y="71"/>
                              </a:lnTo>
                              <a:lnTo>
                                <a:pt x="126" y="71"/>
                              </a:lnTo>
                              <a:lnTo>
                                <a:pt x="138" y="71"/>
                              </a:lnTo>
                              <a:lnTo>
                                <a:pt x="146" y="71"/>
                              </a:lnTo>
                              <a:lnTo>
                                <a:pt x="146" y="78"/>
                              </a:lnTo>
                              <a:lnTo>
                                <a:pt x="146" y="91"/>
                              </a:lnTo>
                              <a:lnTo>
                                <a:pt x="146" y="97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6"/>
                              </a:lnTo>
                              <a:lnTo>
                                <a:pt x="218" y="166"/>
                              </a:lnTo>
                              <a:lnTo>
                                <a:pt x="21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6" name="Freeform 478"/>
                      <wps:cNvSpPr>
                        <a:spLocks noEditPoints="1"/>
                      </wps:cNvSpPr>
                      <wps:spPr bwMode="auto">
                        <a:xfrm>
                          <a:off x="1233" y="834"/>
                          <a:ext cx="54" cy="42"/>
                        </a:xfrm>
                        <a:custGeom>
                          <a:avLst/>
                          <a:gdLst>
                            <a:gd name="T0" fmla="*/ 138 w 216"/>
                            <a:gd name="T1" fmla="*/ 94 h 168"/>
                            <a:gd name="T2" fmla="*/ 132 w 216"/>
                            <a:gd name="T3" fmla="*/ 94 h 168"/>
                            <a:gd name="T4" fmla="*/ 119 w 216"/>
                            <a:gd name="T5" fmla="*/ 94 h 168"/>
                            <a:gd name="T6" fmla="*/ 111 w 216"/>
                            <a:gd name="T7" fmla="*/ 94 h 168"/>
                            <a:gd name="T8" fmla="*/ 111 w 216"/>
                            <a:gd name="T9" fmla="*/ 94 h 168"/>
                            <a:gd name="T10" fmla="*/ 113 w 216"/>
                            <a:gd name="T11" fmla="*/ 100 h 168"/>
                            <a:gd name="T12" fmla="*/ 116 w 216"/>
                            <a:gd name="T13" fmla="*/ 111 h 168"/>
                            <a:gd name="T14" fmla="*/ 117 w 216"/>
                            <a:gd name="T15" fmla="*/ 116 h 168"/>
                            <a:gd name="T16" fmla="*/ 117 w 216"/>
                            <a:gd name="T17" fmla="*/ 116 h 168"/>
                            <a:gd name="T18" fmla="*/ 111 w 216"/>
                            <a:gd name="T19" fmla="*/ 116 h 168"/>
                            <a:gd name="T20" fmla="*/ 97 w 216"/>
                            <a:gd name="T21" fmla="*/ 116 h 168"/>
                            <a:gd name="T22" fmla="*/ 89 w 216"/>
                            <a:gd name="T23" fmla="*/ 116 h 168"/>
                            <a:gd name="T24" fmla="*/ 89 w 216"/>
                            <a:gd name="T25" fmla="*/ 116 h 168"/>
                            <a:gd name="T26" fmla="*/ 91 w 216"/>
                            <a:gd name="T27" fmla="*/ 110 h 168"/>
                            <a:gd name="T28" fmla="*/ 94 w 216"/>
                            <a:gd name="T29" fmla="*/ 97 h 168"/>
                            <a:gd name="T30" fmla="*/ 95 w 216"/>
                            <a:gd name="T31" fmla="*/ 90 h 168"/>
                            <a:gd name="T32" fmla="*/ 95 w 216"/>
                            <a:gd name="T33" fmla="*/ 90 h 168"/>
                            <a:gd name="T34" fmla="*/ 87 w 216"/>
                            <a:gd name="T35" fmla="*/ 93 h 168"/>
                            <a:gd name="T36" fmla="*/ 78 w 216"/>
                            <a:gd name="T37" fmla="*/ 97 h 168"/>
                            <a:gd name="T38" fmla="*/ 71 w 216"/>
                            <a:gd name="T39" fmla="*/ 99 h 168"/>
                            <a:gd name="T40" fmla="*/ 71 w 216"/>
                            <a:gd name="T41" fmla="*/ 99 h 168"/>
                            <a:gd name="T42" fmla="*/ 71 w 216"/>
                            <a:gd name="T43" fmla="*/ 92 h 168"/>
                            <a:gd name="T44" fmla="*/ 71 w 216"/>
                            <a:gd name="T45" fmla="*/ 79 h 168"/>
                            <a:gd name="T46" fmla="*/ 71 w 216"/>
                            <a:gd name="T47" fmla="*/ 72 h 168"/>
                            <a:gd name="T48" fmla="*/ 71 w 216"/>
                            <a:gd name="T49" fmla="*/ 72 h 168"/>
                            <a:gd name="T50" fmla="*/ 78 w 216"/>
                            <a:gd name="T51" fmla="*/ 72 h 168"/>
                            <a:gd name="T52" fmla="*/ 91 w 216"/>
                            <a:gd name="T53" fmla="*/ 72 h 168"/>
                            <a:gd name="T54" fmla="*/ 98 w 216"/>
                            <a:gd name="T55" fmla="*/ 72 h 168"/>
                            <a:gd name="T56" fmla="*/ 98 w 216"/>
                            <a:gd name="T57" fmla="*/ 72 h 168"/>
                            <a:gd name="T58" fmla="*/ 95 w 216"/>
                            <a:gd name="T59" fmla="*/ 66 h 168"/>
                            <a:gd name="T60" fmla="*/ 91 w 216"/>
                            <a:gd name="T61" fmla="*/ 56 h 168"/>
                            <a:gd name="T62" fmla="*/ 89 w 216"/>
                            <a:gd name="T63" fmla="*/ 49 h 168"/>
                            <a:gd name="T64" fmla="*/ 89 w 216"/>
                            <a:gd name="T65" fmla="*/ 49 h 168"/>
                            <a:gd name="T66" fmla="*/ 97 w 216"/>
                            <a:gd name="T67" fmla="*/ 49 h 168"/>
                            <a:gd name="T68" fmla="*/ 111 w 216"/>
                            <a:gd name="T69" fmla="*/ 49 h 168"/>
                            <a:gd name="T70" fmla="*/ 117 w 216"/>
                            <a:gd name="T71" fmla="*/ 49 h 168"/>
                            <a:gd name="T72" fmla="*/ 117 w 216"/>
                            <a:gd name="T73" fmla="*/ 49 h 168"/>
                            <a:gd name="T74" fmla="*/ 116 w 216"/>
                            <a:gd name="T75" fmla="*/ 56 h 168"/>
                            <a:gd name="T76" fmla="*/ 115 w 216"/>
                            <a:gd name="T77" fmla="*/ 68 h 168"/>
                            <a:gd name="T78" fmla="*/ 113 w 216"/>
                            <a:gd name="T79" fmla="*/ 75 h 168"/>
                            <a:gd name="T80" fmla="*/ 113 w 216"/>
                            <a:gd name="T81" fmla="*/ 75 h 168"/>
                            <a:gd name="T82" fmla="*/ 123 w 216"/>
                            <a:gd name="T83" fmla="*/ 75 h 168"/>
                            <a:gd name="T84" fmla="*/ 132 w 216"/>
                            <a:gd name="T85" fmla="*/ 71 h 168"/>
                            <a:gd name="T86" fmla="*/ 138 w 216"/>
                            <a:gd name="T87" fmla="*/ 68 h 168"/>
                            <a:gd name="T88" fmla="*/ 138 w 216"/>
                            <a:gd name="T89" fmla="*/ 68 h 168"/>
                            <a:gd name="T90" fmla="*/ 138 w 216"/>
                            <a:gd name="T91" fmla="*/ 75 h 168"/>
                            <a:gd name="T92" fmla="*/ 138 w 216"/>
                            <a:gd name="T93" fmla="*/ 88 h 168"/>
                            <a:gd name="T94" fmla="*/ 138 w 216"/>
                            <a:gd name="T95" fmla="*/ 94 h 168"/>
                            <a:gd name="T96" fmla="*/ 138 w 216"/>
                            <a:gd name="T97" fmla="*/ 94 h 168"/>
                            <a:gd name="T98" fmla="*/ 0 w 216"/>
                            <a:gd name="T99" fmla="*/ 0 h 168"/>
                            <a:gd name="T100" fmla="*/ 0 w 216"/>
                            <a:gd name="T101" fmla="*/ 168 h 168"/>
                            <a:gd name="T102" fmla="*/ 216 w 216"/>
                            <a:gd name="T103" fmla="*/ 168 h 168"/>
                            <a:gd name="T104" fmla="*/ 216 w 216"/>
                            <a:gd name="T105" fmla="*/ 0 h 168"/>
                            <a:gd name="T106" fmla="*/ 0 w 216"/>
                            <a:gd name="T107" fmla="*/ 0 h 168"/>
                            <a:gd name="T108" fmla="*/ 0 w 216"/>
                            <a:gd name="T109" fmla="*/ 0 h 1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</a:cxnLst>
                          <a:rect l="0" t="0" r="r" b="b"/>
                          <a:pathLst>
                            <a:path w="216" h="168">
                              <a:moveTo>
                                <a:pt x="138" y="94"/>
                              </a:moveTo>
                              <a:lnTo>
                                <a:pt x="132" y="94"/>
                              </a:lnTo>
                              <a:lnTo>
                                <a:pt x="119" y="94"/>
                              </a:lnTo>
                              <a:lnTo>
                                <a:pt x="111" y="94"/>
                              </a:lnTo>
                              <a:lnTo>
                                <a:pt x="113" y="100"/>
                              </a:lnTo>
                              <a:lnTo>
                                <a:pt x="116" y="111"/>
                              </a:lnTo>
                              <a:lnTo>
                                <a:pt x="117" y="116"/>
                              </a:lnTo>
                              <a:lnTo>
                                <a:pt x="111" y="116"/>
                              </a:lnTo>
                              <a:lnTo>
                                <a:pt x="97" y="116"/>
                              </a:lnTo>
                              <a:lnTo>
                                <a:pt x="89" y="116"/>
                              </a:lnTo>
                              <a:lnTo>
                                <a:pt x="91" y="110"/>
                              </a:lnTo>
                              <a:lnTo>
                                <a:pt x="94" y="97"/>
                              </a:lnTo>
                              <a:lnTo>
                                <a:pt x="95" y="90"/>
                              </a:lnTo>
                              <a:lnTo>
                                <a:pt x="87" y="93"/>
                              </a:lnTo>
                              <a:lnTo>
                                <a:pt x="78" y="97"/>
                              </a:lnTo>
                              <a:lnTo>
                                <a:pt x="71" y="99"/>
                              </a:lnTo>
                              <a:lnTo>
                                <a:pt x="71" y="92"/>
                              </a:lnTo>
                              <a:lnTo>
                                <a:pt x="71" y="79"/>
                              </a:lnTo>
                              <a:lnTo>
                                <a:pt x="71" y="72"/>
                              </a:lnTo>
                              <a:lnTo>
                                <a:pt x="78" y="72"/>
                              </a:lnTo>
                              <a:lnTo>
                                <a:pt x="91" y="72"/>
                              </a:lnTo>
                              <a:lnTo>
                                <a:pt x="98" y="72"/>
                              </a:lnTo>
                              <a:lnTo>
                                <a:pt x="95" y="66"/>
                              </a:lnTo>
                              <a:lnTo>
                                <a:pt x="91" y="56"/>
                              </a:lnTo>
                              <a:lnTo>
                                <a:pt x="89" y="49"/>
                              </a:lnTo>
                              <a:lnTo>
                                <a:pt x="97" y="49"/>
                              </a:lnTo>
                              <a:lnTo>
                                <a:pt x="111" y="49"/>
                              </a:lnTo>
                              <a:lnTo>
                                <a:pt x="117" y="49"/>
                              </a:lnTo>
                              <a:lnTo>
                                <a:pt x="116" y="56"/>
                              </a:lnTo>
                              <a:lnTo>
                                <a:pt x="115" y="68"/>
                              </a:lnTo>
                              <a:lnTo>
                                <a:pt x="113" y="75"/>
                              </a:lnTo>
                              <a:lnTo>
                                <a:pt x="123" y="75"/>
                              </a:lnTo>
                              <a:lnTo>
                                <a:pt x="132" y="71"/>
                              </a:lnTo>
                              <a:lnTo>
                                <a:pt x="138" y="68"/>
                              </a:lnTo>
                              <a:lnTo>
                                <a:pt x="138" y="75"/>
                              </a:lnTo>
                              <a:lnTo>
                                <a:pt x="138" y="88"/>
                              </a:lnTo>
                              <a:lnTo>
                                <a:pt x="138" y="94"/>
                              </a:lnTo>
                              <a:close/>
                              <a:moveTo>
                                <a:pt x="0" y="0"/>
                              </a:moveTo>
                              <a:lnTo>
                                <a:pt x="0" y="168"/>
                              </a:lnTo>
                              <a:lnTo>
                                <a:pt x="216" y="168"/>
                              </a:lnTo>
                              <a:lnTo>
                                <a:pt x="21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7" name="Freeform 479"/>
                      <wps:cNvSpPr>
                        <a:spLocks noEditPoints="1"/>
                      </wps:cNvSpPr>
                      <wps:spPr bwMode="auto">
                        <a:xfrm>
                          <a:off x="318" y="878"/>
                          <a:ext cx="28" cy="33"/>
                        </a:xfrm>
                        <a:custGeom>
                          <a:avLst/>
                          <a:gdLst>
                            <a:gd name="T0" fmla="*/ 89 w 114"/>
                            <a:gd name="T1" fmla="*/ 52 h 134"/>
                            <a:gd name="T2" fmla="*/ 68 w 114"/>
                            <a:gd name="T3" fmla="*/ 38 h 134"/>
                            <a:gd name="T4" fmla="*/ 43 w 114"/>
                            <a:gd name="T5" fmla="*/ 40 h 134"/>
                            <a:gd name="T6" fmla="*/ 18 w 114"/>
                            <a:gd name="T7" fmla="*/ 52 h 134"/>
                            <a:gd name="T8" fmla="*/ 18 w 114"/>
                            <a:gd name="T9" fmla="*/ 52 h 134"/>
                            <a:gd name="T10" fmla="*/ 19 w 114"/>
                            <a:gd name="T11" fmla="*/ 37 h 134"/>
                            <a:gd name="T12" fmla="*/ 30 w 114"/>
                            <a:gd name="T13" fmla="*/ 27 h 134"/>
                            <a:gd name="T14" fmla="*/ 43 w 114"/>
                            <a:gd name="T15" fmla="*/ 20 h 134"/>
                            <a:gd name="T16" fmla="*/ 43 w 114"/>
                            <a:gd name="T17" fmla="*/ 20 h 134"/>
                            <a:gd name="T18" fmla="*/ 64 w 114"/>
                            <a:gd name="T19" fmla="*/ 20 h 134"/>
                            <a:gd name="T20" fmla="*/ 81 w 114"/>
                            <a:gd name="T21" fmla="*/ 27 h 134"/>
                            <a:gd name="T22" fmla="*/ 95 w 114"/>
                            <a:gd name="T23" fmla="*/ 39 h 134"/>
                            <a:gd name="T24" fmla="*/ 95 w 114"/>
                            <a:gd name="T25" fmla="*/ 39 h 134"/>
                            <a:gd name="T26" fmla="*/ 95 w 114"/>
                            <a:gd name="T27" fmla="*/ 45 h 134"/>
                            <a:gd name="T28" fmla="*/ 92 w 114"/>
                            <a:gd name="T29" fmla="*/ 49 h 134"/>
                            <a:gd name="T30" fmla="*/ 89 w 114"/>
                            <a:gd name="T31" fmla="*/ 52 h 134"/>
                            <a:gd name="T32" fmla="*/ 89 w 114"/>
                            <a:gd name="T33" fmla="*/ 52 h 134"/>
                            <a:gd name="T34" fmla="*/ 114 w 114"/>
                            <a:gd name="T35" fmla="*/ 39 h 134"/>
                            <a:gd name="T36" fmla="*/ 97 w 114"/>
                            <a:gd name="T37" fmla="*/ 18 h 134"/>
                            <a:gd name="T38" fmla="*/ 74 w 114"/>
                            <a:gd name="T39" fmla="*/ 6 h 134"/>
                            <a:gd name="T40" fmla="*/ 45 w 114"/>
                            <a:gd name="T41" fmla="*/ 0 h 134"/>
                            <a:gd name="T42" fmla="*/ 45 w 114"/>
                            <a:gd name="T43" fmla="*/ 0 h 134"/>
                            <a:gd name="T44" fmla="*/ 30 w 114"/>
                            <a:gd name="T45" fmla="*/ 6 h 134"/>
                            <a:gd name="T46" fmla="*/ 13 w 114"/>
                            <a:gd name="T47" fmla="*/ 14 h 134"/>
                            <a:gd name="T48" fmla="*/ 1 w 114"/>
                            <a:gd name="T49" fmla="*/ 22 h 134"/>
                            <a:gd name="T50" fmla="*/ 1 w 114"/>
                            <a:gd name="T51" fmla="*/ 22 h 134"/>
                            <a:gd name="T52" fmla="*/ 1 w 114"/>
                            <a:gd name="T53" fmla="*/ 42 h 134"/>
                            <a:gd name="T54" fmla="*/ 1 w 114"/>
                            <a:gd name="T55" fmla="*/ 61 h 134"/>
                            <a:gd name="T56" fmla="*/ 18 w 114"/>
                            <a:gd name="T57" fmla="*/ 66 h 134"/>
                            <a:gd name="T58" fmla="*/ 18 w 114"/>
                            <a:gd name="T59" fmla="*/ 66 h 134"/>
                            <a:gd name="T60" fmla="*/ 18 w 114"/>
                            <a:gd name="T61" fmla="*/ 73 h 134"/>
                            <a:gd name="T62" fmla="*/ 17 w 114"/>
                            <a:gd name="T63" fmla="*/ 77 h 134"/>
                            <a:gd name="T64" fmla="*/ 13 w 114"/>
                            <a:gd name="T65" fmla="*/ 81 h 134"/>
                            <a:gd name="T66" fmla="*/ 13 w 114"/>
                            <a:gd name="T67" fmla="*/ 81 h 134"/>
                            <a:gd name="T68" fmla="*/ 4 w 114"/>
                            <a:gd name="T69" fmla="*/ 86 h 134"/>
                            <a:gd name="T70" fmla="*/ 0 w 114"/>
                            <a:gd name="T71" fmla="*/ 94 h 134"/>
                            <a:gd name="T72" fmla="*/ 3 w 114"/>
                            <a:gd name="T73" fmla="*/ 102 h 134"/>
                            <a:gd name="T74" fmla="*/ 3 w 114"/>
                            <a:gd name="T75" fmla="*/ 102 h 134"/>
                            <a:gd name="T76" fmla="*/ 21 w 114"/>
                            <a:gd name="T77" fmla="*/ 122 h 134"/>
                            <a:gd name="T78" fmla="*/ 46 w 114"/>
                            <a:gd name="T79" fmla="*/ 134 h 134"/>
                            <a:gd name="T80" fmla="*/ 75 w 114"/>
                            <a:gd name="T81" fmla="*/ 132 h 134"/>
                            <a:gd name="T82" fmla="*/ 75 w 114"/>
                            <a:gd name="T83" fmla="*/ 132 h 134"/>
                            <a:gd name="T84" fmla="*/ 92 w 114"/>
                            <a:gd name="T85" fmla="*/ 120 h 134"/>
                            <a:gd name="T86" fmla="*/ 105 w 114"/>
                            <a:gd name="T87" fmla="*/ 104 h 134"/>
                            <a:gd name="T88" fmla="*/ 114 w 114"/>
                            <a:gd name="T89" fmla="*/ 83 h 134"/>
                            <a:gd name="T90" fmla="*/ 114 w 114"/>
                            <a:gd name="T91" fmla="*/ 83 h 134"/>
                            <a:gd name="T92" fmla="*/ 105 w 114"/>
                            <a:gd name="T93" fmla="*/ 78 h 134"/>
                            <a:gd name="T94" fmla="*/ 95 w 114"/>
                            <a:gd name="T95" fmla="*/ 74 h 134"/>
                            <a:gd name="T96" fmla="*/ 92 w 114"/>
                            <a:gd name="T97" fmla="*/ 64 h 134"/>
                            <a:gd name="T98" fmla="*/ 92 w 114"/>
                            <a:gd name="T99" fmla="*/ 64 h 134"/>
                            <a:gd name="T100" fmla="*/ 99 w 114"/>
                            <a:gd name="T101" fmla="*/ 59 h 134"/>
                            <a:gd name="T102" fmla="*/ 106 w 114"/>
                            <a:gd name="T103" fmla="*/ 56 h 134"/>
                            <a:gd name="T104" fmla="*/ 114 w 114"/>
                            <a:gd name="T105" fmla="*/ 59 h 134"/>
                            <a:gd name="T106" fmla="*/ 114 w 114"/>
                            <a:gd name="T107" fmla="*/ 59 h 134"/>
                            <a:gd name="T108" fmla="*/ 114 w 114"/>
                            <a:gd name="T109" fmla="*/ 54 h 134"/>
                            <a:gd name="T110" fmla="*/ 114 w 114"/>
                            <a:gd name="T111" fmla="*/ 44 h 134"/>
                            <a:gd name="T112" fmla="*/ 114 w 114"/>
                            <a:gd name="T113" fmla="*/ 39 h 134"/>
                            <a:gd name="T114" fmla="*/ 114 w 114"/>
                            <a:gd name="T115" fmla="*/ 39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14" h="134">
                              <a:moveTo>
                                <a:pt x="89" y="52"/>
                              </a:moveTo>
                              <a:lnTo>
                                <a:pt x="68" y="38"/>
                              </a:lnTo>
                              <a:lnTo>
                                <a:pt x="43" y="40"/>
                              </a:lnTo>
                              <a:lnTo>
                                <a:pt x="18" y="52"/>
                              </a:lnTo>
                              <a:lnTo>
                                <a:pt x="19" y="37"/>
                              </a:lnTo>
                              <a:lnTo>
                                <a:pt x="30" y="27"/>
                              </a:lnTo>
                              <a:lnTo>
                                <a:pt x="43" y="20"/>
                              </a:lnTo>
                              <a:lnTo>
                                <a:pt x="64" y="20"/>
                              </a:lnTo>
                              <a:lnTo>
                                <a:pt x="81" y="27"/>
                              </a:lnTo>
                              <a:lnTo>
                                <a:pt x="95" y="39"/>
                              </a:lnTo>
                              <a:lnTo>
                                <a:pt x="95" y="45"/>
                              </a:lnTo>
                              <a:lnTo>
                                <a:pt x="92" y="49"/>
                              </a:lnTo>
                              <a:lnTo>
                                <a:pt x="89" y="52"/>
                              </a:lnTo>
                              <a:close/>
                              <a:moveTo>
                                <a:pt x="114" y="39"/>
                              </a:moveTo>
                              <a:lnTo>
                                <a:pt x="97" y="18"/>
                              </a:lnTo>
                              <a:lnTo>
                                <a:pt x="74" y="6"/>
                              </a:lnTo>
                              <a:lnTo>
                                <a:pt x="45" y="0"/>
                              </a:lnTo>
                              <a:lnTo>
                                <a:pt x="30" y="6"/>
                              </a:lnTo>
                              <a:lnTo>
                                <a:pt x="13" y="14"/>
                              </a:lnTo>
                              <a:lnTo>
                                <a:pt x="1" y="22"/>
                              </a:lnTo>
                              <a:lnTo>
                                <a:pt x="1" y="42"/>
                              </a:lnTo>
                              <a:lnTo>
                                <a:pt x="1" y="61"/>
                              </a:lnTo>
                              <a:lnTo>
                                <a:pt x="18" y="66"/>
                              </a:lnTo>
                              <a:lnTo>
                                <a:pt x="18" y="73"/>
                              </a:lnTo>
                              <a:lnTo>
                                <a:pt x="17" y="77"/>
                              </a:lnTo>
                              <a:lnTo>
                                <a:pt x="13" y="81"/>
                              </a:lnTo>
                              <a:lnTo>
                                <a:pt x="4" y="86"/>
                              </a:lnTo>
                              <a:lnTo>
                                <a:pt x="0" y="94"/>
                              </a:lnTo>
                              <a:lnTo>
                                <a:pt x="3" y="102"/>
                              </a:lnTo>
                              <a:lnTo>
                                <a:pt x="21" y="122"/>
                              </a:lnTo>
                              <a:lnTo>
                                <a:pt x="46" y="134"/>
                              </a:lnTo>
                              <a:lnTo>
                                <a:pt x="75" y="132"/>
                              </a:lnTo>
                              <a:lnTo>
                                <a:pt x="92" y="120"/>
                              </a:lnTo>
                              <a:lnTo>
                                <a:pt x="105" y="104"/>
                              </a:lnTo>
                              <a:lnTo>
                                <a:pt x="114" y="83"/>
                              </a:lnTo>
                              <a:lnTo>
                                <a:pt x="105" y="78"/>
                              </a:lnTo>
                              <a:lnTo>
                                <a:pt x="95" y="74"/>
                              </a:lnTo>
                              <a:lnTo>
                                <a:pt x="92" y="64"/>
                              </a:lnTo>
                              <a:lnTo>
                                <a:pt x="99" y="59"/>
                              </a:lnTo>
                              <a:lnTo>
                                <a:pt x="106" y="56"/>
                              </a:lnTo>
                              <a:lnTo>
                                <a:pt x="114" y="59"/>
                              </a:lnTo>
                              <a:lnTo>
                                <a:pt x="114" y="54"/>
                              </a:lnTo>
                              <a:lnTo>
                                <a:pt x="114" y="44"/>
                              </a:lnTo>
                              <a:lnTo>
                                <a:pt x="11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8" name="Freeform 480"/>
                      <wps:cNvSpPr>
                        <a:spLocks noEditPoints="1"/>
                      </wps:cNvSpPr>
                      <wps:spPr bwMode="auto">
                        <a:xfrm>
                          <a:off x="357" y="878"/>
                          <a:ext cx="31" cy="27"/>
                        </a:xfrm>
                        <a:custGeom>
                          <a:avLst/>
                          <a:gdLst>
                            <a:gd name="T0" fmla="*/ 30 w 122"/>
                            <a:gd name="T1" fmla="*/ 47 h 108"/>
                            <a:gd name="T2" fmla="*/ 28 w 122"/>
                            <a:gd name="T3" fmla="*/ 47 h 108"/>
                            <a:gd name="T4" fmla="*/ 23 w 122"/>
                            <a:gd name="T5" fmla="*/ 47 h 108"/>
                            <a:gd name="T6" fmla="*/ 20 w 122"/>
                            <a:gd name="T7" fmla="*/ 47 h 108"/>
                            <a:gd name="T8" fmla="*/ 20 w 122"/>
                            <a:gd name="T9" fmla="*/ 47 h 108"/>
                            <a:gd name="T10" fmla="*/ 20 w 122"/>
                            <a:gd name="T11" fmla="*/ 34 h 108"/>
                            <a:gd name="T12" fmla="*/ 31 w 122"/>
                            <a:gd name="T13" fmla="*/ 25 h 108"/>
                            <a:gd name="T14" fmla="*/ 45 w 122"/>
                            <a:gd name="T15" fmla="*/ 18 h 108"/>
                            <a:gd name="T16" fmla="*/ 45 w 122"/>
                            <a:gd name="T17" fmla="*/ 18 h 108"/>
                            <a:gd name="T18" fmla="*/ 64 w 122"/>
                            <a:gd name="T19" fmla="*/ 18 h 108"/>
                            <a:gd name="T20" fmla="*/ 81 w 122"/>
                            <a:gd name="T21" fmla="*/ 24 h 108"/>
                            <a:gd name="T22" fmla="*/ 94 w 122"/>
                            <a:gd name="T23" fmla="*/ 35 h 108"/>
                            <a:gd name="T24" fmla="*/ 94 w 122"/>
                            <a:gd name="T25" fmla="*/ 35 h 108"/>
                            <a:gd name="T26" fmla="*/ 78 w 122"/>
                            <a:gd name="T27" fmla="*/ 45 h 108"/>
                            <a:gd name="T28" fmla="*/ 53 w 122"/>
                            <a:gd name="T29" fmla="*/ 36 h 108"/>
                            <a:gd name="T30" fmla="*/ 30 w 122"/>
                            <a:gd name="T31" fmla="*/ 47 h 108"/>
                            <a:gd name="T32" fmla="*/ 30 w 122"/>
                            <a:gd name="T33" fmla="*/ 47 h 108"/>
                            <a:gd name="T34" fmla="*/ 86 w 122"/>
                            <a:gd name="T35" fmla="*/ 6 h 108"/>
                            <a:gd name="T36" fmla="*/ 60 w 122"/>
                            <a:gd name="T37" fmla="*/ 0 h 108"/>
                            <a:gd name="T38" fmla="*/ 31 w 122"/>
                            <a:gd name="T39" fmla="*/ 3 h 108"/>
                            <a:gd name="T40" fmla="*/ 8 w 122"/>
                            <a:gd name="T41" fmla="*/ 15 h 108"/>
                            <a:gd name="T42" fmla="*/ 8 w 122"/>
                            <a:gd name="T43" fmla="*/ 15 h 108"/>
                            <a:gd name="T44" fmla="*/ 0 w 122"/>
                            <a:gd name="T45" fmla="*/ 32 h 108"/>
                            <a:gd name="T46" fmla="*/ 5 w 122"/>
                            <a:gd name="T47" fmla="*/ 52 h 108"/>
                            <a:gd name="T48" fmla="*/ 23 w 122"/>
                            <a:gd name="T49" fmla="*/ 59 h 108"/>
                            <a:gd name="T50" fmla="*/ 23 w 122"/>
                            <a:gd name="T51" fmla="*/ 59 h 108"/>
                            <a:gd name="T52" fmla="*/ 21 w 122"/>
                            <a:gd name="T53" fmla="*/ 70 h 108"/>
                            <a:gd name="T54" fmla="*/ 12 w 122"/>
                            <a:gd name="T55" fmla="*/ 73 h 108"/>
                            <a:gd name="T56" fmla="*/ 3 w 122"/>
                            <a:gd name="T57" fmla="*/ 79 h 108"/>
                            <a:gd name="T58" fmla="*/ 3 w 122"/>
                            <a:gd name="T59" fmla="*/ 79 h 108"/>
                            <a:gd name="T60" fmla="*/ 6 w 122"/>
                            <a:gd name="T61" fmla="*/ 91 h 108"/>
                            <a:gd name="T62" fmla="*/ 14 w 122"/>
                            <a:gd name="T63" fmla="*/ 100 h 108"/>
                            <a:gd name="T64" fmla="*/ 23 w 122"/>
                            <a:gd name="T65" fmla="*/ 108 h 108"/>
                            <a:gd name="T66" fmla="*/ 23 w 122"/>
                            <a:gd name="T67" fmla="*/ 108 h 108"/>
                            <a:gd name="T68" fmla="*/ 53 w 122"/>
                            <a:gd name="T69" fmla="*/ 94 h 108"/>
                            <a:gd name="T70" fmla="*/ 86 w 122"/>
                            <a:gd name="T71" fmla="*/ 84 h 108"/>
                            <a:gd name="T72" fmla="*/ 122 w 122"/>
                            <a:gd name="T73" fmla="*/ 81 h 108"/>
                            <a:gd name="T74" fmla="*/ 122 w 122"/>
                            <a:gd name="T75" fmla="*/ 81 h 108"/>
                            <a:gd name="T76" fmla="*/ 117 w 122"/>
                            <a:gd name="T77" fmla="*/ 80 h 108"/>
                            <a:gd name="T78" fmla="*/ 111 w 122"/>
                            <a:gd name="T79" fmla="*/ 75 h 108"/>
                            <a:gd name="T80" fmla="*/ 106 w 122"/>
                            <a:gd name="T81" fmla="*/ 74 h 108"/>
                            <a:gd name="T82" fmla="*/ 106 w 122"/>
                            <a:gd name="T83" fmla="*/ 74 h 108"/>
                            <a:gd name="T84" fmla="*/ 104 w 122"/>
                            <a:gd name="T85" fmla="*/ 62 h 108"/>
                            <a:gd name="T86" fmla="*/ 114 w 122"/>
                            <a:gd name="T87" fmla="*/ 55 h 108"/>
                            <a:gd name="T88" fmla="*/ 122 w 122"/>
                            <a:gd name="T89" fmla="*/ 50 h 108"/>
                            <a:gd name="T90" fmla="*/ 122 w 122"/>
                            <a:gd name="T91" fmla="*/ 50 h 108"/>
                            <a:gd name="T92" fmla="*/ 113 w 122"/>
                            <a:gd name="T93" fmla="*/ 32 h 108"/>
                            <a:gd name="T94" fmla="*/ 102 w 122"/>
                            <a:gd name="T95" fmla="*/ 17 h 108"/>
                            <a:gd name="T96" fmla="*/ 86 w 122"/>
                            <a:gd name="T97" fmla="*/ 6 h 108"/>
                            <a:gd name="T98" fmla="*/ 86 w 122"/>
                            <a:gd name="T99" fmla="*/ 6 h 1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22" h="108">
                              <a:moveTo>
                                <a:pt x="30" y="47"/>
                              </a:moveTo>
                              <a:lnTo>
                                <a:pt x="28" y="47"/>
                              </a:lnTo>
                              <a:lnTo>
                                <a:pt x="23" y="47"/>
                              </a:lnTo>
                              <a:lnTo>
                                <a:pt x="20" y="47"/>
                              </a:lnTo>
                              <a:lnTo>
                                <a:pt x="20" y="34"/>
                              </a:lnTo>
                              <a:lnTo>
                                <a:pt x="31" y="25"/>
                              </a:lnTo>
                              <a:lnTo>
                                <a:pt x="45" y="18"/>
                              </a:lnTo>
                              <a:lnTo>
                                <a:pt x="64" y="18"/>
                              </a:lnTo>
                              <a:lnTo>
                                <a:pt x="81" y="24"/>
                              </a:lnTo>
                              <a:lnTo>
                                <a:pt x="94" y="35"/>
                              </a:lnTo>
                              <a:lnTo>
                                <a:pt x="78" y="45"/>
                              </a:lnTo>
                              <a:lnTo>
                                <a:pt x="53" y="36"/>
                              </a:lnTo>
                              <a:lnTo>
                                <a:pt x="30" y="47"/>
                              </a:lnTo>
                              <a:close/>
                              <a:moveTo>
                                <a:pt x="86" y="6"/>
                              </a:moveTo>
                              <a:lnTo>
                                <a:pt x="60" y="0"/>
                              </a:lnTo>
                              <a:lnTo>
                                <a:pt x="31" y="3"/>
                              </a:lnTo>
                              <a:lnTo>
                                <a:pt x="8" y="15"/>
                              </a:lnTo>
                              <a:lnTo>
                                <a:pt x="0" y="32"/>
                              </a:lnTo>
                              <a:lnTo>
                                <a:pt x="5" y="52"/>
                              </a:lnTo>
                              <a:lnTo>
                                <a:pt x="23" y="59"/>
                              </a:lnTo>
                              <a:lnTo>
                                <a:pt x="21" y="70"/>
                              </a:lnTo>
                              <a:lnTo>
                                <a:pt x="12" y="73"/>
                              </a:lnTo>
                              <a:lnTo>
                                <a:pt x="3" y="79"/>
                              </a:lnTo>
                              <a:lnTo>
                                <a:pt x="6" y="91"/>
                              </a:lnTo>
                              <a:lnTo>
                                <a:pt x="14" y="100"/>
                              </a:lnTo>
                              <a:lnTo>
                                <a:pt x="23" y="108"/>
                              </a:lnTo>
                              <a:lnTo>
                                <a:pt x="53" y="94"/>
                              </a:lnTo>
                              <a:lnTo>
                                <a:pt x="86" y="84"/>
                              </a:lnTo>
                              <a:lnTo>
                                <a:pt x="122" y="81"/>
                              </a:lnTo>
                              <a:lnTo>
                                <a:pt x="117" y="80"/>
                              </a:lnTo>
                              <a:lnTo>
                                <a:pt x="111" y="75"/>
                              </a:lnTo>
                              <a:lnTo>
                                <a:pt x="106" y="74"/>
                              </a:lnTo>
                              <a:lnTo>
                                <a:pt x="104" y="62"/>
                              </a:lnTo>
                              <a:lnTo>
                                <a:pt x="114" y="55"/>
                              </a:lnTo>
                              <a:lnTo>
                                <a:pt x="122" y="50"/>
                              </a:lnTo>
                              <a:lnTo>
                                <a:pt x="113" y="32"/>
                              </a:lnTo>
                              <a:lnTo>
                                <a:pt x="102" y="17"/>
                              </a:lnTo>
                              <a:lnTo>
                                <a:pt x="86" y="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9" name="Freeform 481"/>
                      <wps:cNvSpPr>
                        <a:spLocks noEditPoints="1"/>
                      </wps:cNvSpPr>
                      <wps:spPr bwMode="auto">
                        <a:xfrm>
                          <a:off x="400" y="879"/>
                          <a:ext cx="31" cy="29"/>
                        </a:xfrm>
                        <a:custGeom>
                          <a:avLst/>
                          <a:gdLst>
                            <a:gd name="T0" fmla="*/ 101 w 125"/>
                            <a:gd name="T1" fmla="*/ 44 h 117"/>
                            <a:gd name="T2" fmla="*/ 80 w 125"/>
                            <a:gd name="T3" fmla="*/ 38 h 117"/>
                            <a:gd name="T4" fmla="*/ 56 w 125"/>
                            <a:gd name="T5" fmla="*/ 37 h 117"/>
                            <a:gd name="T6" fmla="*/ 35 w 125"/>
                            <a:gd name="T7" fmla="*/ 47 h 117"/>
                            <a:gd name="T8" fmla="*/ 35 w 125"/>
                            <a:gd name="T9" fmla="*/ 47 h 117"/>
                            <a:gd name="T10" fmla="*/ 27 w 125"/>
                            <a:gd name="T11" fmla="*/ 44 h 117"/>
                            <a:gd name="T12" fmla="*/ 25 w 125"/>
                            <a:gd name="T13" fmla="*/ 39 h 117"/>
                            <a:gd name="T14" fmla="*/ 25 w 125"/>
                            <a:gd name="T15" fmla="*/ 32 h 117"/>
                            <a:gd name="T16" fmla="*/ 25 w 125"/>
                            <a:gd name="T17" fmla="*/ 32 h 117"/>
                            <a:gd name="T18" fmla="*/ 51 w 125"/>
                            <a:gd name="T19" fmla="*/ 18 h 117"/>
                            <a:gd name="T20" fmla="*/ 78 w 125"/>
                            <a:gd name="T21" fmla="*/ 18 h 117"/>
                            <a:gd name="T22" fmla="*/ 101 w 125"/>
                            <a:gd name="T23" fmla="*/ 34 h 117"/>
                            <a:gd name="T24" fmla="*/ 101 w 125"/>
                            <a:gd name="T25" fmla="*/ 34 h 117"/>
                            <a:gd name="T26" fmla="*/ 101 w 125"/>
                            <a:gd name="T27" fmla="*/ 37 h 117"/>
                            <a:gd name="T28" fmla="*/ 101 w 125"/>
                            <a:gd name="T29" fmla="*/ 42 h 117"/>
                            <a:gd name="T30" fmla="*/ 101 w 125"/>
                            <a:gd name="T31" fmla="*/ 44 h 117"/>
                            <a:gd name="T32" fmla="*/ 101 w 125"/>
                            <a:gd name="T33" fmla="*/ 44 h 117"/>
                            <a:gd name="T34" fmla="*/ 118 w 125"/>
                            <a:gd name="T35" fmla="*/ 39 h 117"/>
                            <a:gd name="T36" fmla="*/ 101 w 125"/>
                            <a:gd name="T37" fmla="*/ 15 h 117"/>
                            <a:gd name="T38" fmla="*/ 74 w 125"/>
                            <a:gd name="T39" fmla="*/ 3 h 117"/>
                            <a:gd name="T40" fmla="*/ 42 w 125"/>
                            <a:gd name="T41" fmla="*/ 0 h 117"/>
                            <a:gd name="T42" fmla="*/ 42 w 125"/>
                            <a:gd name="T43" fmla="*/ 0 h 117"/>
                            <a:gd name="T44" fmla="*/ 23 w 125"/>
                            <a:gd name="T45" fmla="*/ 6 h 117"/>
                            <a:gd name="T46" fmla="*/ 9 w 125"/>
                            <a:gd name="T47" fmla="*/ 17 h 117"/>
                            <a:gd name="T48" fmla="*/ 0 w 125"/>
                            <a:gd name="T49" fmla="*/ 34 h 117"/>
                            <a:gd name="T50" fmla="*/ 0 w 125"/>
                            <a:gd name="T51" fmla="*/ 34 h 117"/>
                            <a:gd name="T52" fmla="*/ 7 w 125"/>
                            <a:gd name="T53" fmla="*/ 50 h 117"/>
                            <a:gd name="T54" fmla="*/ 18 w 125"/>
                            <a:gd name="T55" fmla="*/ 56 h 117"/>
                            <a:gd name="T56" fmla="*/ 27 w 125"/>
                            <a:gd name="T57" fmla="*/ 69 h 117"/>
                            <a:gd name="T58" fmla="*/ 27 w 125"/>
                            <a:gd name="T59" fmla="*/ 69 h 117"/>
                            <a:gd name="T60" fmla="*/ 25 w 125"/>
                            <a:gd name="T61" fmla="*/ 71 h 117"/>
                            <a:gd name="T62" fmla="*/ 21 w 125"/>
                            <a:gd name="T63" fmla="*/ 73 h 117"/>
                            <a:gd name="T64" fmla="*/ 15 w 125"/>
                            <a:gd name="T65" fmla="*/ 73 h 117"/>
                            <a:gd name="T66" fmla="*/ 15 w 125"/>
                            <a:gd name="T67" fmla="*/ 73 h 117"/>
                            <a:gd name="T68" fmla="*/ 7 w 125"/>
                            <a:gd name="T69" fmla="*/ 77 h 117"/>
                            <a:gd name="T70" fmla="*/ 2 w 125"/>
                            <a:gd name="T71" fmla="*/ 84 h 117"/>
                            <a:gd name="T72" fmla="*/ 5 w 125"/>
                            <a:gd name="T73" fmla="*/ 93 h 117"/>
                            <a:gd name="T74" fmla="*/ 5 w 125"/>
                            <a:gd name="T75" fmla="*/ 93 h 117"/>
                            <a:gd name="T76" fmla="*/ 7 w 125"/>
                            <a:gd name="T77" fmla="*/ 96 h 117"/>
                            <a:gd name="T78" fmla="*/ 11 w 125"/>
                            <a:gd name="T79" fmla="*/ 96 h 117"/>
                            <a:gd name="T80" fmla="*/ 13 w 125"/>
                            <a:gd name="T81" fmla="*/ 93 h 117"/>
                            <a:gd name="T82" fmla="*/ 13 w 125"/>
                            <a:gd name="T83" fmla="*/ 93 h 117"/>
                            <a:gd name="T84" fmla="*/ 47 w 125"/>
                            <a:gd name="T85" fmla="*/ 91 h 117"/>
                            <a:gd name="T86" fmla="*/ 78 w 125"/>
                            <a:gd name="T87" fmla="*/ 99 h 117"/>
                            <a:gd name="T88" fmla="*/ 101 w 125"/>
                            <a:gd name="T89" fmla="*/ 117 h 117"/>
                            <a:gd name="T90" fmla="*/ 101 w 125"/>
                            <a:gd name="T91" fmla="*/ 117 h 117"/>
                            <a:gd name="T92" fmla="*/ 103 w 125"/>
                            <a:gd name="T93" fmla="*/ 116 h 117"/>
                            <a:gd name="T94" fmla="*/ 107 w 125"/>
                            <a:gd name="T95" fmla="*/ 114 h 117"/>
                            <a:gd name="T96" fmla="*/ 109 w 125"/>
                            <a:gd name="T97" fmla="*/ 112 h 117"/>
                            <a:gd name="T98" fmla="*/ 109 w 125"/>
                            <a:gd name="T99" fmla="*/ 112 h 117"/>
                            <a:gd name="T100" fmla="*/ 117 w 125"/>
                            <a:gd name="T101" fmla="*/ 96 h 117"/>
                            <a:gd name="T102" fmla="*/ 117 w 125"/>
                            <a:gd name="T103" fmla="*/ 79 h 117"/>
                            <a:gd name="T104" fmla="*/ 109 w 125"/>
                            <a:gd name="T105" fmla="*/ 69 h 117"/>
                            <a:gd name="T106" fmla="*/ 109 w 125"/>
                            <a:gd name="T107" fmla="*/ 69 h 117"/>
                            <a:gd name="T108" fmla="*/ 112 w 125"/>
                            <a:gd name="T109" fmla="*/ 61 h 117"/>
                            <a:gd name="T110" fmla="*/ 119 w 125"/>
                            <a:gd name="T111" fmla="*/ 59 h 117"/>
                            <a:gd name="T112" fmla="*/ 125 w 125"/>
                            <a:gd name="T113" fmla="*/ 54 h 117"/>
                            <a:gd name="T114" fmla="*/ 125 w 125"/>
                            <a:gd name="T115" fmla="*/ 54 h 117"/>
                            <a:gd name="T116" fmla="*/ 122 w 125"/>
                            <a:gd name="T117" fmla="*/ 49 h 117"/>
                            <a:gd name="T118" fmla="*/ 119 w 125"/>
                            <a:gd name="T119" fmla="*/ 45 h 117"/>
                            <a:gd name="T120" fmla="*/ 118 w 125"/>
                            <a:gd name="T121" fmla="*/ 39 h 117"/>
                            <a:gd name="T122" fmla="*/ 118 w 125"/>
                            <a:gd name="T123" fmla="*/ 39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25" h="117">
                              <a:moveTo>
                                <a:pt x="101" y="44"/>
                              </a:moveTo>
                              <a:lnTo>
                                <a:pt x="80" y="38"/>
                              </a:lnTo>
                              <a:lnTo>
                                <a:pt x="56" y="37"/>
                              </a:lnTo>
                              <a:lnTo>
                                <a:pt x="35" y="47"/>
                              </a:lnTo>
                              <a:lnTo>
                                <a:pt x="27" y="44"/>
                              </a:lnTo>
                              <a:lnTo>
                                <a:pt x="25" y="39"/>
                              </a:lnTo>
                              <a:lnTo>
                                <a:pt x="25" y="32"/>
                              </a:lnTo>
                              <a:lnTo>
                                <a:pt x="51" y="18"/>
                              </a:lnTo>
                              <a:lnTo>
                                <a:pt x="78" y="18"/>
                              </a:lnTo>
                              <a:lnTo>
                                <a:pt x="101" y="34"/>
                              </a:lnTo>
                              <a:lnTo>
                                <a:pt x="101" y="37"/>
                              </a:lnTo>
                              <a:lnTo>
                                <a:pt x="101" y="42"/>
                              </a:lnTo>
                              <a:lnTo>
                                <a:pt x="101" y="44"/>
                              </a:lnTo>
                              <a:close/>
                              <a:moveTo>
                                <a:pt x="118" y="39"/>
                              </a:moveTo>
                              <a:lnTo>
                                <a:pt x="101" y="15"/>
                              </a:lnTo>
                              <a:lnTo>
                                <a:pt x="74" y="3"/>
                              </a:lnTo>
                              <a:lnTo>
                                <a:pt x="42" y="0"/>
                              </a:lnTo>
                              <a:lnTo>
                                <a:pt x="23" y="6"/>
                              </a:lnTo>
                              <a:lnTo>
                                <a:pt x="9" y="17"/>
                              </a:lnTo>
                              <a:lnTo>
                                <a:pt x="0" y="34"/>
                              </a:lnTo>
                              <a:lnTo>
                                <a:pt x="7" y="50"/>
                              </a:lnTo>
                              <a:lnTo>
                                <a:pt x="18" y="56"/>
                              </a:lnTo>
                              <a:lnTo>
                                <a:pt x="27" y="69"/>
                              </a:lnTo>
                              <a:lnTo>
                                <a:pt x="25" y="71"/>
                              </a:lnTo>
                              <a:lnTo>
                                <a:pt x="21" y="73"/>
                              </a:lnTo>
                              <a:lnTo>
                                <a:pt x="15" y="73"/>
                              </a:lnTo>
                              <a:lnTo>
                                <a:pt x="7" y="77"/>
                              </a:lnTo>
                              <a:lnTo>
                                <a:pt x="2" y="84"/>
                              </a:lnTo>
                              <a:lnTo>
                                <a:pt x="5" y="93"/>
                              </a:lnTo>
                              <a:lnTo>
                                <a:pt x="7" y="96"/>
                              </a:lnTo>
                              <a:lnTo>
                                <a:pt x="11" y="96"/>
                              </a:lnTo>
                              <a:lnTo>
                                <a:pt x="13" y="93"/>
                              </a:lnTo>
                              <a:lnTo>
                                <a:pt x="47" y="91"/>
                              </a:lnTo>
                              <a:lnTo>
                                <a:pt x="78" y="99"/>
                              </a:lnTo>
                              <a:lnTo>
                                <a:pt x="101" y="117"/>
                              </a:lnTo>
                              <a:lnTo>
                                <a:pt x="103" y="116"/>
                              </a:lnTo>
                              <a:lnTo>
                                <a:pt x="107" y="114"/>
                              </a:lnTo>
                              <a:lnTo>
                                <a:pt x="109" y="112"/>
                              </a:lnTo>
                              <a:lnTo>
                                <a:pt x="117" y="96"/>
                              </a:lnTo>
                              <a:lnTo>
                                <a:pt x="117" y="79"/>
                              </a:lnTo>
                              <a:lnTo>
                                <a:pt x="109" y="69"/>
                              </a:lnTo>
                              <a:lnTo>
                                <a:pt x="112" y="61"/>
                              </a:lnTo>
                              <a:lnTo>
                                <a:pt x="119" y="59"/>
                              </a:lnTo>
                              <a:lnTo>
                                <a:pt x="125" y="54"/>
                              </a:lnTo>
                              <a:lnTo>
                                <a:pt x="122" y="49"/>
                              </a:lnTo>
                              <a:lnTo>
                                <a:pt x="119" y="45"/>
                              </a:lnTo>
                              <a:lnTo>
                                <a:pt x="118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0" name="Freeform 482"/>
                      <wps:cNvSpPr>
                        <a:spLocks noEditPoints="1"/>
                      </wps:cNvSpPr>
                      <wps:spPr bwMode="auto">
                        <a:xfrm>
                          <a:off x="442" y="878"/>
                          <a:ext cx="31" cy="34"/>
                        </a:xfrm>
                        <a:custGeom>
                          <a:avLst/>
                          <a:gdLst>
                            <a:gd name="T0" fmla="*/ 42 w 123"/>
                            <a:gd name="T1" fmla="*/ 36 h 135"/>
                            <a:gd name="T2" fmla="*/ 38 w 123"/>
                            <a:gd name="T3" fmla="*/ 41 h 135"/>
                            <a:gd name="T4" fmla="*/ 28 w 123"/>
                            <a:gd name="T5" fmla="*/ 51 h 135"/>
                            <a:gd name="T6" fmla="*/ 23 w 123"/>
                            <a:gd name="T7" fmla="*/ 56 h 135"/>
                            <a:gd name="T8" fmla="*/ 23 w 123"/>
                            <a:gd name="T9" fmla="*/ 56 h 135"/>
                            <a:gd name="T10" fmla="*/ 21 w 123"/>
                            <a:gd name="T11" fmla="*/ 37 h 135"/>
                            <a:gd name="T12" fmla="*/ 34 w 123"/>
                            <a:gd name="T13" fmla="*/ 26 h 135"/>
                            <a:gd name="T14" fmla="*/ 50 w 123"/>
                            <a:gd name="T15" fmla="*/ 17 h 135"/>
                            <a:gd name="T16" fmla="*/ 50 w 123"/>
                            <a:gd name="T17" fmla="*/ 17 h 135"/>
                            <a:gd name="T18" fmla="*/ 68 w 123"/>
                            <a:gd name="T19" fmla="*/ 16 h 135"/>
                            <a:gd name="T20" fmla="*/ 84 w 123"/>
                            <a:gd name="T21" fmla="*/ 23 h 135"/>
                            <a:gd name="T22" fmla="*/ 97 w 123"/>
                            <a:gd name="T23" fmla="*/ 34 h 135"/>
                            <a:gd name="T24" fmla="*/ 97 w 123"/>
                            <a:gd name="T25" fmla="*/ 34 h 135"/>
                            <a:gd name="T26" fmla="*/ 100 w 123"/>
                            <a:gd name="T27" fmla="*/ 38 h 135"/>
                            <a:gd name="T28" fmla="*/ 100 w 123"/>
                            <a:gd name="T29" fmla="*/ 45 h 135"/>
                            <a:gd name="T30" fmla="*/ 101 w 123"/>
                            <a:gd name="T31" fmla="*/ 51 h 135"/>
                            <a:gd name="T32" fmla="*/ 101 w 123"/>
                            <a:gd name="T33" fmla="*/ 51 h 135"/>
                            <a:gd name="T34" fmla="*/ 82 w 123"/>
                            <a:gd name="T35" fmla="*/ 45 h 135"/>
                            <a:gd name="T36" fmla="*/ 63 w 123"/>
                            <a:gd name="T37" fmla="*/ 37 h 135"/>
                            <a:gd name="T38" fmla="*/ 42 w 123"/>
                            <a:gd name="T39" fmla="*/ 36 h 135"/>
                            <a:gd name="T40" fmla="*/ 42 w 123"/>
                            <a:gd name="T41" fmla="*/ 36 h 135"/>
                            <a:gd name="T42" fmla="*/ 119 w 123"/>
                            <a:gd name="T43" fmla="*/ 31 h 135"/>
                            <a:gd name="T44" fmla="*/ 99 w 123"/>
                            <a:gd name="T45" fmla="*/ 13 h 135"/>
                            <a:gd name="T46" fmla="*/ 76 w 123"/>
                            <a:gd name="T47" fmla="*/ 2 h 135"/>
                            <a:gd name="T48" fmla="*/ 50 w 123"/>
                            <a:gd name="T49" fmla="*/ 0 h 135"/>
                            <a:gd name="T50" fmla="*/ 50 w 123"/>
                            <a:gd name="T51" fmla="*/ 0 h 135"/>
                            <a:gd name="T52" fmla="*/ 30 w 123"/>
                            <a:gd name="T53" fmla="*/ 5 h 135"/>
                            <a:gd name="T54" fmla="*/ 12 w 123"/>
                            <a:gd name="T55" fmla="*/ 16 h 135"/>
                            <a:gd name="T56" fmla="*/ 0 w 123"/>
                            <a:gd name="T57" fmla="*/ 31 h 135"/>
                            <a:gd name="T58" fmla="*/ 0 w 123"/>
                            <a:gd name="T59" fmla="*/ 31 h 135"/>
                            <a:gd name="T60" fmla="*/ 0 w 123"/>
                            <a:gd name="T61" fmla="*/ 47 h 135"/>
                            <a:gd name="T62" fmla="*/ 7 w 123"/>
                            <a:gd name="T63" fmla="*/ 61 h 135"/>
                            <a:gd name="T64" fmla="*/ 20 w 123"/>
                            <a:gd name="T65" fmla="*/ 71 h 135"/>
                            <a:gd name="T66" fmla="*/ 20 w 123"/>
                            <a:gd name="T67" fmla="*/ 71 h 135"/>
                            <a:gd name="T68" fmla="*/ 5 w 123"/>
                            <a:gd name="T69" fmla="*/ 83 h 135"/>
                            <a:gd name="T70" fmla="*/ 6 w 123"/>
                            <a:gd name="T71" fmla="*/ 104 h 135"/>
                            <a:gd name="T72" fmla="*/ 18 w 123"/>
                            <a:gd name="T73" fmla="*/ 121 h 135"/>
                            <a:gd name="T74" fmla="*/ 18 w 123"/>
                            <a:gd name="T75" fmla="*/ 121 h 135"/>
                            <a:gd name="T76" fmla="*/ 42 w 123"/>
                            <a:gd name="T77" fmla="*/ 131 h 135"/>
                            <a:gd name="T78" fmla="*/ 67 w 123"/>
                            <a:gd name="T79" fmla="*/ 135 h 135"/>
                            <a:gd name="T80" fmla="*/ 92 w 123"/>
                            <a:gd name="T81" fmla="*/ 129 h 135"/>
                            <a:gd name="T82" fmla="*/ 92 w 123"/>
                            <a:gd name="T83" fmla="*/ 129 h 135"/>
                            <a:gd name="T84" fmla="*/ 106 w 123"/>
                            <a:gd name="T85" fmla="*/ 115 h 135"/>
                            <a:gd name="T86" fmla="*/ 118 w 123"/>
                            <a:gd name="T87" fmla="*/ 99 h 135"/>
                            <a:gd name="T88" fmla="*/ 121 w 123"/>
                            <a:gd name="T89" fmla="*/ 80 h 135"/>
                            <a:gd name="T90" fmla="*/ 121 w 123"/>
                            <a:gd name="T91" fmla="*/ 80 h 135"/>
                            <a:gd name="T92" fmla="*/ 116 w 123"/>
                            <a:gd name="T93" fmla="*/ 79 h 135"/>
                            <a:gd name="T94" fmla="*/ 107 w 123"/>
                            <a:gd name="T95" fmla="*/ 76 h 135"/>
                            <a:gd name="T96" fmla="*/ 101 w 123"/>
                            <a:gd name="T97" fmla="*/ 75 h 135"/>
                            <a:gd name="T98" fmla="*/ 101 w 123"/>
                            <a:gd name="T99" fmla="*/ 75 h 135"/>
                            <a:gd name="T100" fmla="*/ 100 w 123"/>
                            <a:gd name="T101" fmla="*/ 62 h 135"/>
                            <a:gd name="T102" fmla="*/ 112 w 123"/>
                            <a:gd name="T103" fmla="*/ 58 h 135"/>
                            <a:gd name="T104" fmla="*/ 123 w 123"/>
                            <a:gd name="T105" fmla="*/ 51 h 135"/>
                            <a:gd name="T106" fmla="*/ 123 w 123"/>
                            <a:gd name="T107" fmla="*/ 51 h 135"/>
                            <a:gd name="T108" fmla="*/ 121 w 123"/>
                            <a:gd name="T109" fmla="*/ 46 h 135"/>
                            <a:gd name="T110" fmla="*/ 120 w 123"/>
                            <a:gd name="T111" fmla="*/ 38 h 135"/>
                            <a:gd name="T112" fmla="*/ 119 w 123"/>
                            <a:gd name="T113" fmla="*/ 31 h 135"/>
                            <a:gd name="T114" fmla="*/ 119 w 123"/>
                            <a:gd name="T115" fmla="*/ 31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123" h="135">
                              <a:moveTo>
                                <a:pt x="42" y="36"/>
                              </a:moveTo>
                              <a:lnTo>
                                <a:pt x="38" y="41"/>
                              </a:lnTo>
                              <a:lnTo>
                                <a:pt x="28" y="51"/>
                              </a:lnTo>
                              <a:lnTo>
                                <a:pt x="23" y="56"/>
                              </a:lnTo>
                              <a:lnTo>
                                <a:pt x="21" y="37"/>
                              </a:lnTo>
                              <a:lnTo>
                                <a:pt x="34" y="26"/>
                              </a:lnTo>
                              <a:lnTo>
                                <a:pt x="50" y="17"/>
                              </a:lnTo>
                              <a:lnTo>
                                <a:pt x="68" y="16"/>
                              </a:lnTo>
                              <a:lnTo>
                                <a:pt x="84" y="23"/>
                              </a:lnTo>
                              <a:lnTo>
                                <a:pt x="97" y="34"/>
                              </a:lnTo>
                              <a:lnTo>
                                <a:pt x="100" y="38"/>
                              </a:lnTo>
                              <a:lnTo>
                                <a:pt x="100" y="45"/>
                              </a:lnTo>
                              <a:lnTo>
                                <a:pt x="101" y="51"/>
                              </a:lnTo>
                              <a:lnTo>
                                <a:pt x="82" y="45"/>
                              </a:lnTo>
                              <a:lnTo>
                                <a:pt x="63" y="37"/>
                              </a:lnTo>
                              <a:lnTo>
                                <a:pt x="42" y="36"/>
                              </a:lnTo>
                              <a:close/>
                              <a:moveTo>
                                <a:pt x="119" y="31"/>
                              </a:moveTo>
                              <a:lnTo>
                                <a:pt x="99" y="13"/>
                              </a:lnTo>
                              <a:lnTo>
                                <a:pt x="76" y="2"/>
                              </a:lnTo>
                              <a:lnTo>
                                <a:pt x="50" y="0"/>
                              </a:lnTo>
                              <a:lnTo>
                                <a:pt x="30" y="5"/>
                              </a:lnTo>
                              <a:lnTo>
                                <a:pt x="12" y="16"/>
                              </a:lnTo>
                              <a:lnTo>
                                <a:pt x="0" y="31"/>
                              </a:lnTo>
                              <a:lnTo>
                                <a:pt x="0" y="47"/>
                              </a:lnTo>
                              <a:lnTo>
                                <a:pt x="7" y="61"/>
                              </a:lnTo>
                              <a:lnTo>
                                <a:pt x="20" y="71"/>
                              </a:lnTo>
                              <a:lnTo>
                                <a:pt x="5" y="83"/>
                              </a:lnTo>
                              <a:lnTo>
                                <a:pt x="6" y="104"/>
                              </a:lnTo>
                              <a:lnTo>
                                <a:pt x="18" y="121"/>
                              </a:lnTo>
                              <a:lnTo>
                                <a:pt x="42" y="131"/>
                              </a:lnTo>
                              <a:lnTo>
                                <a:pt x="67" y="135"/>
                              </a:lnTo>
                              <a:lnTo>
                                <a:pt x="92" y="129"/>
                              </a:lnTo>
                              <a:lnTo>
                                <a:pt x="106" y="115"/>
                              </a:lnTo>
                              <a:lnTo>
                                <a:pt x="118" y="99"/>
                              </a:lnTo>
                              <a:lnTo>
                                <a:pt x="121" y="80"/>
                              </a:lnTo>
                              <a:lnTo>
                                <a:pt x="116" y="79"/>
                              </a:lnTo>
                              <a:lnTo>
                                <a:pt x="107" y="76"/>
                              </a:lnTo>
                              <a:lnTo>
                                <a:pt x="101" y="75"/>
                              </a:lnTo>
                              <a:lnTo>
                                <a:pt x="100" y="62"/>
                              </a:lnTo>
                              <a:lnTo>
                                <a:pt x="112" y="58"/>
                              </a:lnTo>
                              <a:lnTo>
                                <a:pt x="123" y="51"/>
                              </a:lnTo>
                              <a:lnTo>
                                <a:pt x="121" y="46"/>
                              </a:lnTo>
                              <a:lnTo>
                                <a:pt x="120" y="38"/>
                              </a:lnTo>
                              <a:lnTo>
                                <a:pt x="119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1" name="Freeform 483"/>
                      <wps:cNvSpPr>
                        <a:spLocks noEditPoints="1"/>
                      </wps:cNvSpPr>
                      <wps:spPr bwMode="auto">
                        <a:xfrm>
                          <a:off x="484" y="878"/>
                          <a:ext cx="30" cy="34"/>
                        </a:xfrm>
                        <a:custGeom>
                          <a:avLst/>
                          <a:gdLst>
                            <a:gd name="T0" fmla="*/ 56 w 117"/>
                            <a:gd name="T1" fmla="*/ 34 h 135"/>
                            <a:gd name="T2" fmla="*/ 47 w 117"/>
                            <a:gd name="T3" fmla="*/ 38 h 135"/>
                            <a:gd name="T4" fmla="*/ 31 w 117"/>
                            <a:gd name="T5" fmla="*/ 47 h 135"/>
                            <a:gd name="T6" fmla="*/ 24 w 117"/>
                            <a:gd name="T7" fmla="*/ 51 h 135"/>
                            <a:gd name="T8" fmla="*/ 24 w 117"/>
                            <a:gd name="T9" fmla="*/ 51 h 135"/>
                            <a:gd name="T10" fmla="*/ 24 w 117"/>
                            <a:gd name="T11" fmla="*/ 33 h 135"/>
                            <a:gd name="T12" fmla="*/ 40 w 117"/>
                            <a:gd name="T13" fmla="*/ 25 h 135"/>
                            <a:gd name="T14" fmla="*/ 56 w 117"/>
                            <a:gd name="T15" fmla="*/ 17 h 135"/>
                            <a:gd name="T16" fmla="*/ 56 w 117"/>
                            <a:gd name="T17" fmla="*/ 17 h 135"/>
                            <a:gd name="T18" fmla="*/ 72 w 117"/>
                            <a:gd name="T19" fmla="*/ 16 h 135"/>
                            <a:gd name="T20" fmla="*/ 86 w 117"/>
                            <a:gd name="T21" fmla="*/ 28 h 135"/>
                            <a:gd name="T22" fmla="*/ 100 w 117"/>
                            <a:gd name="T23" fmla="*/ 41 h 135"/>
                            <a:gd name="T24" fmla="*/ 100 w 117"/>
                            <a:gd name="T25" fmla="*/ 41 h 135"/>
                            <a:gd name="T26" fmla="*/ 85 w 117"/>
                            <a:gd name="T27" fmla="*/ 47 h 135"/>
                            <a:gd name="T28" fmla="*/ 71 w 117"/>
                            <a:gd name="T29" fmla="*/ 37 h 135"/>
                            <a:gd name="T30" fmla="*/ 56 w 117"/>
                            <a:gd name="T31" fmla="*/ 34 h 135"/>
                            <a:gd name="T32" fmla="*/ 56 w 117"/>
                            <a:gd name="T33" fmla="*/ 34 h 135"/>
                            <a:gd name="T34" fmla="*/ 105 w 117"/>
                            <a:gd name="T35" fmla="*/ 19 h 135"/>
                            <a:gd name="T36" fmla="*/ 86 w 117"/>
                            <a:gd name="T37" fmla="*/ 6 h 135"/>
                            <a:gd name="T38" fmla="*/ 64 w 117"/>
                            <a:gd name="T39" fmla="*/ 0 h 135"/>
                            <a:gd name="T40" fmla="*/ 38 w 117"/>
                            <a:gd name="T41" fmla="*/ 0 h 135"/>
                            <a:gd name="T42" fmla="*/ 38 w 117"/>
                            <a:gd name="T43" fmla="*/ 0 h 135"/>
                            <a:gd name="T44" fmla="*/ 23 w 117"/>
                            <a:gd name="T45" fmla="*/ 6 h 135"/>
                            <a:gd name="T46" fmla="*/ 8 w 117"/>
                            <a:gd name="T47" fmla="*/ 14 h 135"/>
                            <a:gd name="T48" fmla="*/ 0 w 117"/>
                            <a:gd name="T49" fmla="*/ 29 h 135"/>
                            <a:gd name="T50" fmla="*/ 0 w 117"/>
                            <a:gd name="T51" fmla="*/ 29 h 135"/>
                            <a:gd name="T52" fmla="*/ 3 w 117"/>
                            <a:gd name="T53" fmla="*/ 44 h 135"/>
                            <a:gd name="T54" fmla="*/ 8 w 117"/>
                            <a:gd name="T55" fmla="*/ 58 h 135"/>
                            <a:gd name="T56" fmla="*/ 24 w 117"/>
                            <a:gd name="T57" fmla="*/ 61 h 135"/>
                            <a:gd name="T58" fmla="*/ 24 w 117"/>
                            <a:gd name="T59" fmla="*/ 61 h 135"/>
                            <a:gd name="T60" fmla="*/ 26 w 117"/>
                            <a:gd name="T61" fmla="*/ 72 h 135"/>
                            <a:gd name="T62" fmla="*/ 17 w 117"/>
                            <a:gd name="T63" fmla="*/ 79 h 135"/>
                            <a:gd name="T64" fmla="*/ 6 w 117"/>
                            <a:gd name="T65" fmla="*/ 80 h 135"/>
                            <a:gd name="T66" fmla="*/ 6 w 117"/>
                            <a:gd name="T67" fmla="*/ 80 h 135"/>
                            <a:gd name="T68" fmla="*/ 6 w 117"/>
                            <a:gd name="T69" fmla="*/ 92 h 135"/>
                            <a:gd name="T70" fmla="*/ 6 w 117"/>
                            <a:gd name="T71" fmla="*/ 104 h 135"/>
                            <a:gd name="T72" fmla="*/ 8 w 117"/>
                            <a:gd name="T73" fmla="*/ 114 h 135"/>
                            <a:gd name="T74" fmla="*/ 8 w 117"/>
                            <a:gd name="T75" fmla="*/ 114 h 135"/>
                            <a:gd name="T76" fmla="*/ 30 w 117"/>
                            <a:gd name="T77" fmla="*/ 127 h 135"/>
                            <a:gd name="T78" fmla="*/ 57 w 117"/>
                            <a:gd name="T79" fmla="*/ 135 h 135"/>
                            <a:gd name="T80" fmla="*/ 85 w 117"/>
                            <a:gd name="T81" fmla="*/ 131 h 135"/>
                            <a:gd name="T82" fmla="*/ 85 w 117"/>
                            <a:gd name="T83" fmla="*/ 131 h 135"/>
                            <a:gd name="T84" fmla="*/ 102 w 117"/>
                            <a:gd name="T85" fmla="*/ 117 h 135"/>
                            <a:gd name="T86" fmla="*/ 114 w 117"/>
                            <a:gd name="T87" fmla="*/ 102 h 135"/>
                            <a:gd name="T88" fmla="*/ 117 w 117"/>
                            <a:gd name="T89" fmla="*/ 80 h 135"/>
                            <a:gd name="T90" fmla="*/ 117 w 117"/>
                            <a:gd name="T91" fmla="*/ 80 h 135"/>
                            <a:gd name="T92" fmla="*/ 116 w 117"/>
                            <a:gd name="T93" fmla="*/ 80 h 135"/>
                            <a:gd name="T94" fmla="*/ 113 w 117"/>
                            <a:gd name="T95" fmla="*/ 80 h 135"/>
                            <a:gd name="T96" fmla="*/ 112 w 117"/>
                            <a:gd name="T97" fmla="*/ 80 h 135"/>
                            <a:gd name="T98" fmla="*/ 112 w 117"/>
                            <a:gd name="T99" fmla="*/ 80 h 135"/>
                            <a:gd name="T100" fmla="*/ 105 w 117"/>
                            <a:gd name="T101" fmla="*/ 78 h 135"/>
                            <a:gd name="T102" fmla="*/ 100 w 117"/>
                            <a:gd name="T103" fmla="*/ 74 h 135"/>
                            <a:gd name="T104" fmla="*/ 100 w 117"/>
                            <a:gd name="T105" fmla="*/ 65 h 135"/>
                            <a:gd name="T106" fmla="*/ 100 w 117"/>
                            <a:gd name="T107" fmla="*/ 65 h 135"/>
                            <a:gd name="T108" fmla="*/ 103 w 117"/>
                            <a:gd name="T109" fmla="*/ 61 h 135"/>
                            <a:gd name="T110" fmla="*/ 111 w 117"/>
                            <a:gd name="T111" fmla="*/ 61 h 135"/>
                            <a:gd name="T112" fmla="*/ 117 w 117"/>
                            <a:gd name="T113" fmla="*/ 61 h 135"/>
                            <a:gd name="T114" fmla="*/ 117 w 117"/>
                            <a:gd name="T115" fmla="*/ 61 h 135"/>
                            <a:gd name="T116" fmla="*/ 117 w 117"/>
                            <a:gd name="T117" fmla="*/ 46 h 135"/>
                            <a:gd name="T118" fmla="*/ 114 w 117"/>
                            <a:gd name="T119" fmla="*/ 31 h 135"/>
                            <a:gd name="T120" fmla="*/ 105 w 117"/>
                            <a:gd name="T121" fmla="*/ 19 h 135"/>
                            <a:gd name="T122" fmla="*/ 105 w 117"/>
                            <a:gd name="T123" fmla="*/ 19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7" h="135">
                              <a:moveTo>
                                <a:pt x="56" y="34"/>
                              </a:moveTo>
                              <a:lnTo>
                                <a:pt x="47" y="38"/>
                              </a:lnTo>
                              <a:lnTo>
                                <a:pt x="31" y="47"/>
                              </a:lnTo>
                              <a:lnTo>
                                <a:pt x="24" y="51"/>
                              </a:lnTo>
                              <a:lnTo>
                                <a:pt x="24" y="33"/>
                              </a:lnTo>
                              <a:lnTo>
                                <a:pt x="40" y="25"/>
                              </a:lnTo>
                              <a:lnTo>
                                <a:pt x="56" y="17"/>
                              </a:lnTo>
                              <a:lnTo>
                                <a:pt x="72" y="16"/>
                              </a:lnTo>
                              <a:lnTo>
                                <a:pt x="86" y="28"/>
                              </a:lnTo>
                              <a:lnTo>
                                <a:pt x="100" y="41"/>
                              </a:lnTo>
                              <a:lnTo>
                                <a:pt x="85" y="47"/>
                              </a:lnTo>
                              <a:lnTo>
                                <a:pt x="71" y="37"/>
                              </a:lnTo>
                              <a:lnTo>
                                <a:pt x="56" y="34"/>
                              </a:lnTo>
                              <a:close/>
                              <a:moveTo>
                                <a:pt x="105" y="19"/>
                              </a:moveTo>
                              <a:lnTo>
                                <a:pt x="86" y="6"/>
                              </a:lnTo>
                              <a:lnTo>
                                <a:pt x="64" y="0"/>
                              </a:lnTo>
                              <a:lnTo>
                                <a:pt x="38" y="0"/>
                              </a:lnTo>
                              <a:lnTo>
                                <a:pt x="23" y="6"/>
                              </a:lnTo>
                              <a:lnTo>
                                <a:pt x="8" y="14"/>
                              </a:lnTo>
                              <a:lnTo>
                                <a:pt x="0" y="29"/>
                              </a:lnTo>
                              <a:lnTo>
                                <a:pt x="3" y="44"/>
                              </a:lnTo>
                              <a:lnTo>
                                <a:pt x="8" y="58"/>
                              </a:lnTo>
                              <a:lnTo>
                                <a:pt x="24" y="61"/>
                              </a:lnTo>
                              <a:lnTo>
                                <a:pt x="26" y="72"/>
                              </a:lnTo>
                              <a:lnTo>
                                <a:pt x="17" y="79"/>
                              </a:lnTo>
                              <a:lnTo>
                                <a:pt x="6" y="80"/>
                              </a:lnTo>
                              <a:lnTo>
                                <a:pt x="6" y="92"/>
                              </a:lnTo>
                              <a:lnTo>
                                <a:pt x="6" y="104"/>
                              </a:lnTo>
                              <a:lnTo>
                                <a:pt x="8" y="114"/>
                              </a:lnTo>
                              <a:lnTo>
                                <a:pt x="30" y="127"/>
                              </a:lnTo>
                              <a:lnTo>
                                <a:pt x="57" y="135"/>
                              </a:lnTo>
                              <a:lnTo>
                                <a:pt x="85" y="131"/>
                              </a:lnTo>
                              <a:lnTo>
                                <a:pt x="102" y="117"/>
                              </a:lnTo>
                              <a:lnTo>
                                <a:pt x="114" y="102"/>
                              </a:lnTo>
                              <a:lnTo>
                                <a:pt x="117" y="80"/>
                              </a:lnTo>
                              <a:lnTo>
                                <a:pt x="116" y="80"/>
                              </a:lnTo>
                              <a:lnTo>
                                <a:pt x="113" y="80"/>
                              </a:lnTo>
                              <a:lnTo>
                                <a:pt x="112" y="80"/>
                              </a:lnTo>
                              <a:lnTo>
                                <a:pt x="105" y="78"/>
                              </a:lnTo>
                              <a:lnTo>
                                <a:pt x="100" y="74"/>
                              </a:lnTo>
                              <a:lnTo>
                                <a:pt x="100" y="65"/>
                              </a:lnTo>
                              <a:lnTo>
                                <a:pt x="103" y="61"/>
                              </a:lnTo>
                              <a:lnTo>
                                <a:pt x="111" y="61"/>
                              </a:lnTo>
                              <a:lnTo>
                                <a:pt x="117" y="61"/>
                              </a:lnTo>
                              <a:lnTo>
                                <a:pt x="117" y="46"/>
                              </a:lnTo>
                              <a:lnTo>
                                <a:pt x="114" y="31"/>
                              </a:lnTo>
                              <a:lnTo>
                                <a:pt x="105" y="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2" name="Freeform 484"/>
                      <wps:cNvSpPr>
                        <a:spLocks noEditPoints="1"/>
                      </wps:cNvSpPr>
                      <wps:spPr bwMode="auto">
                        <a:xfrm>
                          <a:off x="1177" y="877"/>
                          <a:ext cx="29" cy="34"/>
                        </a:xfrm>
                        <a:custGeom>
                          <a:avLst/>
                          <a:gdLst>
                            <a:gd name="T0" fmla="*/ 90 w 115"/>
                            <a:gd name="T1" fmla="*/ 46 h 134"/>
                            <a:gd name="T2" fmla="*/ 71 w 115"/>
                            <a:gd name="T3" fmla="*/ 31 h 134"/>
                            <a:gd name="T4" fmla="*/ 47 w 115"/>
                            <a:gd name="T5" fmla="*/ 34 h 134"/>
                            <a:gd name="T6" fmla="*/ 24 w 115"/>
                            <a:gd name="T7" fmla="*/ 46 h 134"/>
                            <a:gd name="T8" fmla="*/ 24 w 115"/>
                            <a:gd name="T9" fmla="*/ 46 h 134"/>
                            <a:gd name="T10" fmla="*/ 21 w 115"/>
                            <a:gd name="T11" fmla="*/ 41 h 134"/>
                            <a:gd name="T12" fmla="*/ 21 w 115"/>
                            <a:gd name="T13" fmla="*/ 36 h 134"/>
                            <a:gd name="T14" fmla="*/ 22 w 115"/>
                            <a:gd name="T15" fmla="*/ 32 h 134"/>
                            <a:gd name="T16" fmla="*/ 22 w 115"/>
                            <a:gd name="T17" fmla="*/ 32 h 134"/>
                            <a:gd name="T18" fmla="*/ 46 w 115"/>
                            <a:gd name="T19" fmla="*/ 17 h 134"/>
                            <a:gd name="T20" fmla="*/ 74 w 115"/>
                            <a:gd name="T21" fmla="*/ 17 h 134"/>
                            <a:gd name="T22" fmla="*/ 98 w 115"/>
                            <a:gd name="T23" fmla="*/ 34 h 134"/>
                            <a:gd name="T24" fmla="*/ 98 w 115"/>
                            <a:gd name="T25" fmla="*/ 34 h 134"/>
                            <a:gd name="T26" fmla="*/ 96 w 115"/>
                            <a:gd name="T27" fmla="*/ 39 h 134"/>
                            <a:gd name="T28" fmla="*/ 94 w 115"/>
                            <a:gd name="T29" fmla="*/ 42 h 134"/>
                            <a:gd name="T30" fmla="*/ 90 w 115"/>
                            <a:gd name="T31" fmla="*/ 46 h 134"/>
                            <a:gd name="T32" fmla="*/ 90 w 115"/>
                            <a:gd name="T33" fmla="*/ 46 h 134"/>
                            <a:gd name="T34" fmla="*/ 115 w 115"/>
                            <a:gd name="T35" fmla="*/ 41 h 134"/>
                            <a:gd name="T36" fmla="*/ 95 w 115"/>
                            <a:gd name="T37" fmla="*/ 16 h 134"/>
                            <a:gd name="T38" fmla="*/ 67 w 115"/>
                            <a:gd name="T39" fmla="*/ 0 h 134"/>
                            <a:gd name="T40" fmla="*/ 32 w 115"/>
                            <a:gd name="T41" fmla="*/ 2 h 134"/>
                            <a:gd name="T42" fmla="*/ 32 w 115"/>
                            <a:gd name="T43" fmla="*/ 2 h 134"/>
                            <a:gd name="T44" fmla="*/ 14 w 115"/>
                            <a:gd name="T45" fmla="*/ 17 h 134"/>
                            <a:gd name="T46" fmla="*/ 3 w 115"/>
                            <a:gd name="T47" fmla="*/ 36 h 134"/>
                            <a:gd name="T48" fmla="*/ 2 w 115"/>
                            <a:gd name="T49" fmla="*/ 61 h 134"/>
                            <a:gd name="T50" fmla="*/ 2 w 115"/>
                            <a:gd name="T51" fmla="*/ 61 h 134"/>
                            <a:gd name="T52" fmla="*/ 6 w 115"/>
                            <a:gd name="T53" fmla="*/ 61 h 134"/>
                            <a:gd name="T54" fmla="*/ 10 w 115"/>
                            <a:gd name="T55" fmla="*/ 59 h 134"/>
                            <a:gd name="T56" fmla="*/ 12 w 115"/>
                            <a:gd name="T57" fmla="*/ 56 h 134"/>
                            <a:gd name="T58" fmla="*/ 12 w 115"/>
                            <a:gd name="T59" fmla="*/ 56 h 134"/>
                            <a:gd name="T60" fmla="*/ 21 w 115"/>
                            <a:gd name="T61" fmla="*/ 69 h 134"/>
                            <a:gd name="T62" fmla="*/ 8 w 115"/>
                            <a:gd name="T63" fmla="*/ 79 h 134"/>
                            <a:gd name="T64" fmla="*/ 0 w 115"/>
                            <a:gd name="T65" fmla="*/ 85 h 134"/>
                            <a:gd name="T66" fmla="*/ 0 w 115"/>
                            <a:gd name="T67" fmla="*/ 85 h 134"/>
                            <a:gd name="T68" fmla="*/ 6 w 115"/>
                            <a:gd name="T69" fmla="*/ 107 h 134"/>
                            <a:gd name="T70" fmla="*/ 21 w 115"/>
                            <a:gd name="T71" fmla="*/ 122 h 134"/>
                            <a:gd name="T72" fmla="*/ 39 w 115"/>
                            <a:gd name="T73" fmla="*/ 134 h 134"/>
                            <a:gd name="T74" fmla="*/ 39 w 115"/>
                            <a:gd name="T75" fmla="*/ 134 h 134"/>
                            <a:gd name="T76" fmla="*/ 65 w 115"/>
                            <a:gd name="T77" fmla="*/ 133 h 134"/>
                            <a:gd name="T78" fmla="*/ 91 w 115"/>
                            <a:gd name="T79" fmla="*/ 124 h 134"/>
                            <a:gd name="T80" fmla="*/ 113 w 115"/>
                            <a:gd name="T81" fmla="*/ 104 h 134"/>
                            <a:gd name="T82" fmla="*/ 113 w 115"/>
                            <a:gd name="T83" fmla="*/ 104 h 134"/>
                            <a:gd name="T84" fmla="*/ 115 w 115"/>
                            <a:gd name="T85" fmla="*/ 92 h 134"/>
                            <a:gd name="T86" fmla="*/ 113 w 115"/>
                            <a:gd name="T87" fmla="*/ 84 h 134"/>
                            <a:gd name="T88" fmla="*/ 103 w 115"/>
                            <a:gd name="T89" fmla="*/ 78 h 134"/>
                            <a:gd name="T90" fmla="*/ 103 w 115"/>
                            <a:gd name="T91" fmla="*/ 78 h 134"/>
                            <a:gd name="T92" fmla="*/ 101 w 115"/>
                            <a:gd name="T93" fmla="*/ 66 h 134"/>
                            <a:gd name="T94" fmla="*/ 110 w 115"/>
                            <a:gd name="T95" fmla="*/ 54 h 134"/>
                            <a:gd name="T96" fmla="*/ 115 w 115"/>
                            <a:gd name="T97" fmla="*/ 41 h 134"/>
                            <a:gd name="T98" fmla="*/ 115 w 115"/>
                            <a:gd name="T99" fmla="*/ 41 h 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5" h="134">
                              <a:moveTo>
                                <a:pt x="90" y="46"/>
                              </a:moveTo>
                              <a:lnTo>
                                <a:pt x="71" y="31"/>
                              </a:lnTo>
                              <a:lnTo>
                                <a:pt x="47" y="34"/>
                              </a:lnTo>
                              <a:lnTo>
                                <a:pt x="24" y="46"/>
                              </a:lnTo>
                              <a:lnTo>
                                <a:pt x="21" y="41"/>
                              </a:lnTo>
                              <a:lnTo>
                                <a:pt x="21" y="36"/>
                              </a:lnTo>
                              <a:lnTo>
                                <a:pt x="22" y="32"/>
                              </a:lnTo>
                              <a:lnTo>
                                <a:pt x="46" y="17"/>
                              </a:lnTo>
                              <a:lnTo>
                                <a:pt x="74" y="17"/>
                              </a:lnTo>
                              <a:lnTo>
                                <a:pt x="98" y="34"/>
                              </a:lnTo>
                              <a:lnTo>
                                <a:pt x="96" y="39"/>
                              </a:lnTo>
                              <a:lnTo>
                                <a:pt x="94" y="42"/>
                              </a:lnTo>
                              <a:lnTo>
                                <a:pt x="90" y="46"/>
                              </a:lnTo>
                              <a:close/>
                              <a:moveTo>
                                <a:pt x="115" y="41"/>
                              </a:moveTo>
                              <a:lnTo>
                                <a:pt x="95" y="16"/>
                              </a:lnTo>
                              <a:lnTo>
                                <a:pt x="67" y="0"/>
                              </a:lnTo>
                              <a:lnTo>
                                <a:pt x="32" y="2"/>
                              </a:lnTo>
                              <a:lnTo>
                                <a:pt x="14" y="17"/>
                              </a:lnTo>
                              <a:lnTo>
                                <a:pt x="3" y="36"/>
                              </a:lnTo>
                              <a:lnTo>
                                <a:pt x="2" y="61"/>
                              </a:lnTo>
                              <a:lnTo>
                                <a:pt x="6" y="61"/>
                              </a:lnTo>
                              <a:lnTo>
                                <a:pt x="10" y="59"/>
                              </a:lnTo>
                              <a:lnTo>
                                <a:pt x="12" y="56"/>
                              </a:lnTo>
                              <a:lnTo>
                                <a:pt x="21" y="69"/>
                              </a:lnTo>
                              <a:lnTo>
                                <a:pt x="8" y="79"/>
                              </a:lnTo>
                              <a:lnTo>
                                <a:pt x="0" y="85"/>
                              </a:lnTo>
                              <a:lnTo>
                                <a:pt x="6" y="107"/>
                              </a:lnTo>
                              <a:lnTo>
                                <a:pt x="21" y="122"/>
                              </a:lnTo>
                              <a:lnTo>
                                <a:pt x="39" y="134"/>
                              </a:lnTo>
                              <a:lnTo>
                                <a:pt x="65" y="133"/>
                              </a:lnTo>
                              <a:lnTo>
                                <a:pt x="91" y="124"/>
                              </a:lnTo>
                              <a:lnTo>
                                <a:pt x="113" y="104"/>
                              </a:lnTo>
                              <a:lnTo>
                                <a:pt x="115" y="92"/>
                              </a:lnTo>
                              <a:lnTo>
                                <a:pt x="113" y="84"/>
                              </a:lnTo>
                              <a:lnTo>
                                <a:pt x="103" y="78"/>
                              </a:lnTo>
                              <a:lnTo>
                                <a:pt x="101" y="66"/>
                              </a:lnTo>
                              <a:lnTo>
                                <a:pt x="110" y="54"/>
                              </a:lnTo>
                              <a:lnTo>
                                <a:pt x="115" y="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3" name="Freeform 485"/>
                      <wps:cNvSpPr>
                        <a:spLocks noEditPoints="1"/>
                      </wps:cNvSpPr>
                      <wps:spPr bwMode="auto">
                        <a:xfrm>
                          <a:off x="1010" y="878"/>
                          <a:ext cx="32" cy="33"/>
                        </a:xfrm>
                        <a:custGeom>
                          <a:avLst/>
                          <a:gdLst>
                            <a:gd name="T0" fmla="*/ 36 w 127"/>
                            <a:gd name="T1" fmla="*/ 36 h 131"/>
                            <a:gd name="T2" fmla="*/ 35 w 127"/>
                            <a:gd name="T3" fmla="*/ 39 h 131"/>
                            <a:gd name="T4" fmla="*/ 31 w 127"/>
                            <a:gd name="T5" fmla="*/ 46 h 131"/>
                            <a:gd name="T6" fmla="*/ 30 w 127"/>
                            <a:gd name="T7" fmla="*/ 49 h 131"/>
                            <a:gd name="T8" fmla="*/ 30 w 127"/>
                            <a:gd name="T9" fmla="*/ 49 h 131"/>
                            <a:gd name="T10" fmla="*/ 24 w 127"/>
                            <a:gd name="T11" fmla="*/ 41 h 131"/>
                            <a:gd name="T12" fmla="*/ 28 w 127"/>
                            <a:gd name="T13" fmla="*/ 30 h 131"/>
                            <a:gd name="T14" fmla="*/ 34 w 127"/>
                            <a:gd name="T15" fmla="*/ 22 h 131"/>
                            <a:gd name="T16" fmla="*/ 34 w 127"/>
                            <a:gd name="T17" fmla="*/ 22 h 131"/>
                            <a:gd name="T18" fmla="*/ 56 w 127"/>
                            <a:gd name="T19" fmla="*/ 15 h 131"/>
                            <a:gd name="T20" fmla="*/ 79 w 127"/>
                            <a:gd name="T21" fmla="*/ 17 h 131"/>
                            <a:gd name="T22" fmla="*/ 100 w 127"/>
                            <a:gd name="T23" fmla="*/ 29 h 131"/>
                            <a:gd name="T24" fmla="*/ 100 w 127"/>
                            <a:gd name="T25" fmla="*/ 29 h 131"/>
                            <a:gd name="T26" fmla="*/ 102 w 127"/>
                            <a:gd name="T27" fmla="*/ 31 h 131"/>
                            <a:gd name="T28" fmla="*/ 102 w 127"/>
                            <a:gd name="T29" fmla="*/ 38 h 131"/>
                            <a:gd name="T30" fmla="*/ 103 w 127"/>
                            <a:gd name="T31" fmla="*/ 44 h 131"/>
                            <a:gd name="T32" fmla="*/ 103 w 127"/>
                            <a:gd name="T33" fmla="*/ 44 h 131"/>
                            <a:gd name="T34" fmla="*/ 84 w 127"/>
                            <a:gd name="T35" fmla="*/ 36 h 131"/>
                            <a:gd name="T36" fmla="*/ 59 w 127"/>
                            <a:gd name="T37" fmla="*/ 29 h 131"/>
                            <a:gd name="T38" fmla="*/ 36 w 127"/>
                            <a:gd name="T39" fmla="*/ 36 h 131"/>
                            <a:gd name="T40" fmla="*/ 36 w 127"/>
                            <a:gd name="T41" fmla="*/ 36 h 131"/>
                            <a:gd name="T42" fmla="*/ 42 w 127"/>
                            <a:gd name="T43" fmla="*/ 0 h 131"/>
                            <a:gd name="T44" fmla="*/ 20 w 127"/>
                            <a:gd name="T45" fmla="*/ 12 h 131"/>
                            <a:gd name="T46" fmla="*/ 8 w 127"/>
                            <a:gd name="T47" fmla="*/ 33 h 131"/>
                            <a:gd name="T48" fmla="*/ 2 w 127"/>
                            <a:gd name="T49" fmla="*/ 51 h 131"/>
                            <a:gd name="T50" fmla="*/ 2 w 127"/>
                            <a:gd name="T51" fmla="*/ 51 h 131"/>
                            <a:gd name="T52" fmla="*/ 11 w 127"/>
                            <a:gd name="T53" fmla="*/ 54 h 131"/>
                            <a:gd name="T54" fmla="*/ 22 w 127"/>
                            <a:gd name="T55" fmla="*/ 58 h 131"/>
                            <a:gd name="T56" fmla="*/ 26 w 127"/>
                            <a:gd name="T57" fmla="*/ 65 h 131"/>
                            <a:gd name="T58" fmla="*/ 26 w 127"/>
                            <a:gd name="T59" fmla="*/ 65 h 131"/>
                            <a:gd name="T60" fmla="*/ 18 w 127"/>
                            <a:gd name="T61" fmla="*/ 71 h 131"/>
                            <a:gd name="T62" fmla="*/ 9 w 127"/>
                            <a:gd name="T63" fmla="*/ 75 h 131"/>
                            <a:gd name="T64" fmla="*/ 0 w 127"/>
                            <a:gd name="T65" fmla="*/ 75 h 131"/>
                            <a:gd name="T66" fmla="*/ 0 w 127"/>
                            <a:gd name="T67" fmla="*/ 75 h 131"/>
                            <a:gd name="T68" fmla="*/ 4 w 127"/>
                            <a:gd name="T69" fmla="*/ 97 h 131"/>
                            <a:gd name="T70" fmla="*/ 20 w 127"/>
                            <a:gd name="T71" fmla="*/ 114 h 131"/>
                            <a:gd name="T72" fmla="*/ 36 w 127"/>
                            <a:gd name="T73" fmla="*/ 129 h 131"/>
                            <a:gd name="T74" fmla="*/ 36 w 127"/>
                            <a:gd name="T75" fmla="*/ 129 h 131"/>
                            <a:gd name="T76" fmla="*/ 64 w 127"/>
                            <a:gd name="T77" fmla="*/ 131 h 131"/>
                            <a:gd name="T78" fmla="*/ 90 w 127"/>
                            <a:gd name="T79" fmla="*/ 125 h 131"/>
                            <a:gd name="T80" fmla="*/ 110 w 127"/>
                            <a:gd name="T81" fmla="*/ 107 h 131"/>
                            <a:gd name="T82" fmla="*/ 110 w 127"/>
                            <a:gd name="T83" fmla="*/ 107 h 131"/>
                            <a:gd name="T84" fmla="*/ 120 w 127"/>
                            <a:gd name="T85" fmla="*/ 94 h 131"/>
                            <a:gd name="T86" fmla="*/ 119 w 127"/>
                            <a:gd name="T87" fmla="*/ 79 h 131"/>
                            <a:gd name="T88" fmla="*/ 106 w 127"/>
                            <a:gd name="T89" fmla="*/ 71 h 131"/>
                            <a:gd name="T90" fmla="*/ 106 w 127"/>
                            <a:gd name="T91" fmla="*/ 71 h 131"/>
                            <a:gd name="T92" fmla="*/ 116 w 127"/>
                            <a:gd name="T93" fmla="*/ 54 h 131"/>
                            <a:gd name="T94" fmla="*/ 127 w 127"/>
                            <a:gd name="T95" fmla="*/ 47 h 131"/>
                            <a:gd name="T96" fmla="*/ 120 w 127"/>
                            <a:gd name="T97" fmla="*/ 29 h 131"/>
                            <a:gd name="T98" fmla="*/ 120 w 127"/>
                            <a:gd name="T99" fmla="*/ 29 h 131"/>
                            <a:gd name="T100" fmla="*/ 98 w 127"/>
                            <a:gd name="T101" fmla="*/ 8 h 131"/>
                            <a:gd name="T102" fmla="*/ 72 w 127"/>
                            <a:gd name="T103" fmla="*/ 0 h 131"/>
                            <a:gd name="T104" fmla="*/ 42 w 127"/>
                            <a:gd name="T105" fmla="*/ 0 h 131"/>
                            <a:gd name="T106" fmla="*/ 42 w 127"/>
                            <a:gd name="T107" fmla="*/ 0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127" h="131">
                              <a:moveTo>
                                <a:pt x="36" y="36"/>
                              </a:moveTo>
                              <a:lnTo>
                                <a:pt x="35" y="39"/>
                              </a:lnTo>
                              <a:lnTo>
                                <a:pt x="31" y="46"/>
                              </a:lnTo>
                              <a:lnTo>
                                <a:pt x="30" y="49"/>
                              </a:lnTo>
                              <a:lnTo>
                                <a:pt x="24" y="41"/>
                              </a:lnTo>
                              <a:lnTo>
                                <a:pt x="28" y="30"/>
                              </a:lnTo>
                              <a:lnTo>
                                <a:pt x="34" y="22"/>
                              </a:lnTo>
                              <a:lnTo>
                                <a:pt x="56" y="15"/>
                              </a:lnTo>
                              <a:lnTo>
                                <a:pt x="79" y="17"/>
                              </a:lnTo>
                              <a:lnTo>
                                <a:pt x="100" y="29"/>
                              </a:lnTo>
                              <a:lnTo>
                                <a:pt x="102" y="31"/>
                              </a:lnTo>
                              <a:lnTo>
                                <a:pt x="102" y="38"/>
                              </a:lnTo>
                              <a:lnTo>
                                <a:pt x="103" y="44"/>
                              </a:lnTo>
                              <a:lnTo>
                                <a:pt x="84" y="36"/>
                              </a:lnTo>
                              <a:lnTo>
                                <a:pt x="59" y="29"/>
                              </a:lnTo>
                              <a:lnTo>
                                <a:pt x="36" y="36"/>
                              </a:lnTo>
                              <a:close/>
                              <a:moveTo>
                                <a:pt x="42" y="0"/>
                              </a:moveTo>
                              <a:lnTo>
                                <a:pt x="20" y="12"/>
                              </a:lnTo>
                              <a:lnTo>
                                <a:pt x="8" y="33"/>
                              </a:lnTo>
                              <a:lnTo>
                                <a:pt x="2" y="51"/>
                              </a:lnTo>
                              <a:lnTo>
                                <a:pt x="11" y="54"/>
                              </a:lnTo>
                              <a:lnTo>
                                <a:pt x="22" y="58"/>
                              </a:lnTo>
                              <a:lnTo>
                                <a:pt x="26" y="65"/>
                              </a:lnTo>
                              <a:lnTo>
                                <a:pt x="18" y="71"/>
                              </a:lnTo>
                              <a:lnTo>
                                <a:pt x="9" y="75"/>
                              </a:lnTo>
                              <a:lnTo>
                                <a:pt x="0" y="75"/>
                              </a:lnTo>
                              <a:lnTo>
                                <a:pt x="4" y="97"/>
                              </a:lnTo>
                              <a:lnTo>
                                <a:pt x="20" y="114"/>
                              </a:lnTo>
                              <a:lnTo>
                                <a:pt x="36" y="129"/>
                              </a:lnTo>
                              <a:lnTo>
                                <a:pt x="64" y="131"/>
                              </a:lnTo>
                              <a:lnTo>
                                <a:pt x="90" y="125"/>
                              </a:lnTo>
                              <a:lnTo>
                                <a:pt x="110" y="107"/>
                              </a:lnTo>
                              <a:lnTo>
                                <a:pt x="120" y="94"/>
                              </a:lnTo>
                              <a:lnTo>
                                <a:pt x="119" y="79"/>
                              </a:lnTo>
                              <a:lnTo>
                                <a:pt x="106" y="71"/>
                              </a:lnTo>
                              <a:lnTo>
                                <a:pt x="116" y="54"/>
                              </a:lnTo>
                              <a:lnTo>
                                <a:pt x="127" y="47"/>
                              </a:lnTo>
                              <a:lnTo>
                                <a:pt x="120" y="29"/>
                              </a:lnTo>
                              <a:lnTo>
                                <a:pt x="98" y="8"/>
                              </a:lnTo>
                              <a:lnTo>
                                <a:pt x="72" y="0"/>
                              </a:lnTo>
                              <a:lnTo>
                                <a:pt x="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4" name="Freeform 486"/>
                      <wps:cNvSpPr>
                        <a:spLocks noEditPoints="1"/>
                      </wps:cNvSpPr>
                      <wps:spPr bwMode="auto">
                        <a:xfrm>
                          <a:off x="1053" y="878"/>
                          <a:ext cx="27" cy="31"/>
                        </a:xfrm>
                        <a:custGeom>
                          <a:avLst/>
                          <a:gdLst>
                            <a:gd name="T0" fmla="*/ 96 w 110"/>
                            <a:gd name="T1" fmla="*/ 44 h 124"/>
                            <a:gd name="T2" fmla="*/ 81 w 110"/>
                            <a:gd name="T3" fmla="*/ 35 h 124"/>
                            <a:gd name="T4" fmla="*/ 62 w 110"/>
                            <a:gd name="T5" fmla="*/ 31 h 124"/>
                            <a:gd name="T6" fmla="*/ 44 w 110"/>
                            <a:gd name="T7" fmla="*/ 34 h 124"/>
                            <a:gd name="T8" fmla="*/ 44 w 110"/>
                            <a:gd name="T9" fmla="*/ 34 h 124"/>
                            <a:gd name="T10" fmla="*/ 40 w 110"/>
                            <a:gd name="T11" fmla="*/ 41 h 124"/>
                            <a:gd name="T12" fmla="*/ 33 w 110"/>
                            <a:gd name="T13" fmla="*/ 47 h 124"/>
                            <a:gd name="T14" fmla="*/ 25 w 110"/>
                            <a:gd name="T15" fmla="*/ 49 h 124"/>
                            <a:gd name="T16" fmla="*/ 25 w 110"/>
                            <a:gd name="T17" fmla="*/ 49 h 124"/>
                            <a:gd name="T18" fmla="*/ 30 w 110"/>
                            <a:gd name="T19" fmla="*/ 29 h 124"/>
                            <a:gd name="T20" fmla="*/ 51 w 110"/>
                            <a:gd name="T21" fmla="*/ 19 h 124"/>
                            <a:gd name="T22" fmla="*/ 70 w 110"/>
                            <a:gd name="T23" fmla="*/ 14 h 124"/>
                            <a:gd name="T24" fmla="*/ 70 w 110"/>
                            <a:gd name="T25" fmla="*/ 14 h 124"/>
                            <a:gd name="T26" fmla="*/ 81 w 110"/>
                            <a:gd name="T27" fmla="*/ 17 h 124"/>
                            <a:gd name="T28" fmla="*/ 90 w 110"/>
                            <a:gd name="T29" fmla="*/ 25 h 124"/>
                            <a:gd name="T30" fmla="*/ 98 w 110"/>
                            <a:gd name="T31" fmla="*/ 31 h 124"/>
                            <a:gd name="T32" fmla="*/ 98 w 110"/>
                            <a:gd name="T33" fmla="*/ 31 h 124"/>
                            <a:gd name="T34" fmla="*/ 98 w 110"/>
                            <a:gd name="T35" fmla="*/ 35 h 124"/>
                            <a:gd name="T36" fmla="*/ 97 w 110"/>
                            <a:gd name="T37" fmla="*/ 40 h 124"/>
                            <a:gd name="T38" fmla="*/ 96 w 110"/>
                            <a:gd name="T39" fmla="*/ 44 h 124"/>
                            <a:gd name="T40" fmla="*/ 96 w 110"/>
                            <a:gd name="T41" fmla="*/ 44 h 124"/>
                            <a:gd name="T42" fmla="*/ 52 w 110"/>
                            <a:gd name="T43" fmla="*/ 0 h 124"/>
                            <a:gd name="T44" fmla="*/ 27 w 110"/>
                            <a:gd name="T45" fmla="*/ 8 h 124"/>
                            <a:gd name="T46" fmla="*/ 10 w 110"/>
                            <a:gd name="T47" fmla="*/ 29 h 124"/>
                            <a:gd name="T48" fmla="*/ 6 w 110"/>
                            <a:gd name="T49" fmla="*/ 56 h 124"/>
                            <a:gd name="T50" fmla="*/ 6 w 110"/>
                            <a:gd name="T51" fmla="*/ 56 h 124"/>
                            <a:gd name="T52" fmla="*/ 10 w 110"/>
                            <a:gd name="T53" fmla="*/ 58 h 124"/>
                            <a:gd name="T54" fmla="*/ 20 w 110"/>
                            <a:gd name="T55" fmla="*/ 61 h 124"/>
                            <a:gd name="T56" fmla="*/ 25 w 110"/>
                            <a:gd name="T57" fmla="*/ 63 h 124"/>
                            <a:gd name="T58" fmla="*/ 25 w 110"/>
                            <a:gd name="T59" fmla="*/ 63 h 124"/>
                            <a:gd name="T60" fmla="*/ 22 w 110"/>
                            <a:gd name="T61" fmla="*/ 74 h 124"/>
                            <a:gd name="T62" fmla="*/ 10 w 110"/>
                            <a:gd name="T63" fmla="*/ 75 h 124"/>
                            <a:gd name="T64" fmla="*/ 0 w 110"/>
                            <a:gd name="T65" fmla="*/ 80 h 124"/>
                            <a:gd name="T66" fmla="*/ 0 w 110"/>
                            <a:gd name="T67" fmla="*/ 80 h 124"/>
                            <a:gd name="T68" fmla="*/ 2 w 110"/>
                            <a:gd name="T69" fmla="*/ 99 h 124"/>
                            <a:gd name="T70" fmla="*/ 11 w 110"/>
                            <a:gd name="T71" fmla="*/ 112 h 124"/>
                            <a:gd name="T72" fmla="*/ 25 w 110"/>
                            <a:gd name="T73" fmla="*/ 124 h 124"/>
                            <a:gd name="T74" fmla="*/ 25 w 110"/>
                            <a:gd name="T75" fmla="*/ 124 h 124"/>
                            <a:gd name="T76" fmla="*/ 47 w 110"/>
                            <a:gd name="T77" fmla="*/ 124 h 124"/>
                            <a:gd name="T78" fmla="*/ 68 w 110"/>
                            <a:gd name="T79" fmla="*/ 113 h 124"/>
                            <a:gd name="T80" fmla="*/ 84 w 110"/>
                            <a:gd name="T81" fmla="*/ 99 h 124"/>
                            <a:gd name="T82" fmla="*/ 84 w 110"/>
                            <a:gd name="T83" fmla="*/ 99 h 124"/>
                            <a:gd name="T84" fmla="*/ 93 w 110"/>
                            <a:gd name="T85" fmla="*/ 75 h 124"/>
                            <a:gd name="T86" fmla="*/ 110 w 110"/>
                            <a:gd name="T87" fmla="*/ 56 h 124"/>
                            <a:gd name="T88" fmla="*/ 110 w 110"/>
                            <a:gd name="T89" fmla="*/ 27 h 124"/>
                            <a:gd name="T90" fmla="*/ 110 w 110"/>
                            <a:gd name="T91" fmla="*/ 27 h 124"/>
                            <a:gd name="T92" fmla="*/ 94 w 110"/>
                            <a:gd name="T93" fmla="*/ 12 h 124"/>
                            <a:gd name="T94" fmla="*/ 74 w 110"/>
                            <a:gd name="T95" fmla="*/ 3 h 124"/>
                            <a:gd name="T96" fmla="*/ 52 w 110"/>
                            <a:gd name="T97" fmla="*/ 0 h 124"/>
                            <a:gd name="T98" fmla="*/ 52 w 110"/>
                            <a:gd name="T99" fmla="*/ 0 h 12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10" h="124">
                              <a:moveTo>
                                <a:pt x="96" y="44"/>
                              </a:moveTo>
                              <a:lnTo>
                                <a:pt x="81" y="35"/>
                              </a:lnTo>
                              <a:lnTo>
                                <a:pt x="62" y="31"/>
                              </a:lnTo>
                              <a:lnTo>
                                <a:pt x="44" y="34"/>
                              </a:lnTo>
                              <a:lnTo>
                                <a:pt x="40" y="41"/>
                              </a:lnTo>
                              <a:lnTo>
                                <a:pt x="33" y="47"/>
                              </a:lnTo>
                              <a:lnTo>
                                <a:pt x="25" y="49"/>
                              </a:lnTo>
                              <a:lnTo>
                                <a:pt x="30" y="29"/>
                              </a:lnTo>
                              <a:lnTo>
                                <a:pt x="51" y="19"/>
                              </a:lnTo>
                              <a:lnTo>
                                <a:pt x="70" y="14"/>
                              </a:lnTo>
                              <a:lnTo>
                                <a:pt x="81" y="17"/>
                              </a:lnTo>
                              <a:lnTo>
                                <a:pt x="90" y="25"/>
                              </a:lnTo>
                              <a:lnTo>
                                <a:pt x="98" y="31"/>
                              </a:lnTo>
                              <a:lnTo>
                                <a:pt x="98" y="35"/>
                              </a:lnTo>
                              <a:lnTo>
                                <a:pt x="97" y="40"/>
                              </a:lnTo>
                              <a:lnTo>
                                <a:pt x="96" y="44"/>
                              </a:lnTo>
                              <a:close/>
                              <a:moveTo>
                                <a:pt x="52" y="0"/>
                              </a:moveTo>
                              <a:lnTo>
                                <a:pt x="27" y="8"/>
                              </a:lnTo>
                              <a:lnTo>
                                <a:pt x="10" y="29"/>
                              </a:lnTo>
                              <a:lnTo>
                                <a:pt x="6" y="56"/>
                              </a:lnTo>
                              <a:lnTo>
                                <a:pt x="10" y="58"/>
                              </a:lnTo>
                              <a:lnTo>
                                <a:pt x="20" y="61"/>
                              </a:lnTo>
                              <a:lnTo>
                                <a:pt x="25" y="63"/>
                              </a:lnTo>
                              <a:lnTo>
                                <a:pt x="22" y="74"/>
                              </a:lnTo>
                              <a:lnTo>
                                <a:pt x="10" y="75"/>
                              </a:lnTo>
                              <a:lnTo>
                                <a:pt x="0" y="80"/>
                              </a:lnTo>
                              <a:lnTo>
                                <a:pt x="2" y="99"/>
                              </a:lnTo>
                              <a:lnTo>
                                <a:pt x="11" y="112"/>
                              </a:lnTo>
                              <a:lnTo>
                                <a:pt x="25" y="124"/>
                              </a:lnTo>
                              <a:lnTo>
                                <a:pt x="47" y="124"/>
                              </a:lnTo>
                              <a:lnTo>
                                <a:pt x="68" y="113"/>
                              </a:lnTo>
                              <a:lnTo>
                                <a:pt x="84" y="99"/>
                              </a:lnTo>
                              <a:lnTo>
                                <a:pt x="93" y="75"/>
                              </a:lnTo>
                              <a:lnTo>
                                <a:pt x="110" y="56"/>
                              </a:lnTo>
                              <a:lnTo>
                                <a:pt x="110" y="27"/>
                              </a:lnTo>
                              <a:lnTo>
                                <a:pt x="94" y="12"/>
                              </a:lnTo>
                              <a:lnTo>
                                <a:pt x="74" y="3"/>
                              </a:lnTo>
                              <a:lnTo>
                                <a:pt x="5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5" name="Freeform 487"/>
                      <wps:cNvSpPr>
                        <a:spLocks noEditPoints="1"/>
                      </wps:cNvSpPr>
                      <wps:spPr bwMode="auto">
                        <a:xfrm>
                          <a:off x="1139" y="878"/>
                          <a:ext cx="25" cy="33"/>
                        </a:xfrm>
                        <a:custGeom>
                          <a:avLst/>
                          <a:gdLst>
                            <a:gd name="T0" fmla="*/ 93 w 103"/>
                            <a:gd name="T1" fmla="*/ 56 h 131"/>
                            <a:gd name="T2" fmla="*/ 99 w 103"/>
                            <a:gd name="T3" fmla="*/ 52 h 131"/>
                            <a:gd name="T4" fmla="*/ 102 w 103"/>
                            <a:gd name="T5" fmla="*/ 48 h 131"/>
                            <a:gd name="T6" fmla="*/ 103 w 103"/>
                            <a:gd name="T7" fmla="*/ 41 h 131"/>
                            <a:gd name="T8" fmla="*/ 103 w 103"/>
                            <a:gd name="T9" fmla="*/ 41 h 131"/>
                            <a:gd name="T10" fmla="*/ 85 w 103"/>
                            <a:gd name="T11" fmla="*/ 15 h 131"/>
                            <a:gd name="T12" fmla="*/ 57 w 103"/>
                            <a:gd name="T13" fmla="*/ 3 h 131"/>
                            <a:gd name="T14" fmla="*/ 24 w 103"/>
                            <a:gd name="T15" fmla="*/ 0 h 131"/>
                            <a:gd name="T16" fmla="*/ 24 w 103"/>
                            <a:gd name="T17" fmla="*/ 0 h 131"/>
                            <a:gd name="T18" fmla="*/ 13 w 103"/>
                            <a:gd name="T19" fmla="*/ 5 h 131"/>
                            <a:gd name="T20" fmla="*/ 3 w 103"/>
                            <a:gd name="T21" fmla="*/ 14 h 131"/>
                            <a:gd name="T22" fmla="*/ 0 w 103"/>
                            <a:gd name="T23" fmla="*/ 27 h 131"/>
                            <a:gd name="T24" fmla="*/ 0 w 103"/>
                            <a:gd name="T25" fmla="*/ 27 h 131"/>
                            <a:gd name="T26" fmla="*/ 2 w 103"/>
                            <a:gd name="T27" fmla="*/ 50 h 131"/>
                            <a:gd name="T28" fmla="*/ 12 w 103"/>
                            <a:gd name="T29" fmla="*/ 71 h 131"/>
                            <a:gd name="T30" fmla="*/ 24 w 103"/>
                            <a:gd name="T31" fmla="*/ 90 h 131"/>
                            <a:gd name="T32" fmla="*/ 24 w 103"/>
                            <a:gd name="T33" fmla="*/ 90 h 131"/>
                            <a:gd name="T34" fmla="*/ 36 w 103"/>
                            <a:gd name="T35" fmla="*/ 106 h 131"/>
                            <a:gd name="T36" fmla="*/ 45 w 103"/>
                            <a:gd name="T37" fmla="*/ 121 h 131"/>
                            <a:gd name="T38" fmla="*/ 61 w 103"/>
                            <a:gd name="T39" fmla="*/ 131 h 131"/>
                            <a:gd name="T40" fmla="*/ 61 w 103"/>
                            <a:gd name="T41" fmla="*/ 131 h 131"/>
                            <a:gd name="T42" fmla="*/ 80 w 103"/>
                            <a:gd name="T43" fmla="*/ 118 h 131"/>
                            <a:gd name="T44" fmla="*/ 95 w 103"/>
                            <a:gd name="T45" fmla="*/ 101 h 131"/>
                            <a:gd name="T46" fmla="*/ 103 w 103"/>
                            <a:gd name="T47" fmla="*/ 78 h 131"/>
                            <a:gd name="T48" fmla="*/ 103 w 103"/>
                            <a:gd name="T49" fmla="*/ 78 h 131"/>
                            <a:gd name="T50" fmla="*/ 94 w 103"/>
                            <a:gd name="T51" fmla="*/ 75 h 131"/>
                            <a:gd name="T52" fmla="*/ 85 w 103"/>
                            <a:gd name="T53" fmla="*/ 71 h 131"/>
                            <a:gd name="T54" fmla="*/ 83 w 103"/>
                            <a:gd name="T55" fmla="*/ 61 h 131"/>
                            <a:gd name="T56" fmla="*/ 83 w 103"/>
                            <a:gd name="T57" fmla="*/ 61 h 131"/>
                            <a:gd name="T58" fmla="*/ 85 w 103"/>
                            <a:gd name="T59" fmla="*/ 57 h 131"/>
                            <a:gd name="T60" fmla="*/ 89 w 103"/>
                            <a:gd name="T61" fmla="*/ 54 h 131"/>
                            <a:gd name="T62" fmla="*/ 93 w 103"/>
                            <a:gd name="T63" fmla="*/ 56 h 131"/>
                            <a:gd name="T64" fmla="*/ 93 w 103"/>
                            <a:gd name="T65" fmla="*/ 56 h 131"/>
                            <a:gd name="T66" fmla="*/ 7 w 103"/>
                            <a:gd name="T67" fmla="*/ 44 h 131"/>
                            <a:gd name="T68" fmla="*/ 16 w 103"/>
                            <a:gd name="T69" fmla="*/ 29 h 131"/>
                            <a:gd name="T70" fmla="*/ 28 w 103"/>
                            <a:gd name="T71" fmla="*/ 20 h 131"/>
                            <a:gd name="T72" fmla="*/ 44 w 103"/>
                            <a:gd name="T73" fmla="*/ 14 h 131"/>
                            <a:gd name="T74" fmla="*/ 44 w 103"/>
                            <a:gd name="T75" fmla="*/ 14 h 131"/>
                            <a:gd name="T76" fmla="*/ 59 w 103"/>
                            <a:gd name="T77" fmla="*/ 17 h 131"/>
                            <a:gd name="T78" fmla="*/ 70 w 103"/>
                            <a:gd name="T79" fmla="*/ 25 h 131"/>
                            <a:gd name="T80" fmla="*/ 79 w 103"/>
                            <a:gd name="T81" fmla="*/ 36 h 131"/>
                            <a:gd name="T82" fmla="*/ 79 w 103"/>
                            <a:gd name="T83" fmla="*/ 36 h 131"/>
                            <a:gd name="T84" fmla="*/ 57 w 103"/>
                            <a:gd name="T85" fmla="*/ 33 h 131"/>
                            <a:gd name="T86" fmla="*/ 29 w 103"/>
                            <a:gd name="T87" fmla="*/ 34 h 131"/>
                            <a:gd name="T88" fmla="*/ 7 w 103"/>
                            <a:gd name="T89" fmla="*/ 44 h 131"/>
                            <a:gd name="T90" fmla="*/ 7 w 103"/>
                            <a:gd name="T91" fmla="*/ 44 h 1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103" h="131">
                              <a:moveTo>
                                <a:pt x="93" y="56"/>
                              </a:moveTo>
                              <a:lnTo>
                                <a:pt x="99" y="52"/>
                              </a:lnTo>
                              <a:lnTo>
                                <a:pt x="102" y="48"/>
                              </a:lnTo>
                              <a:lnTo>
                                <a:pt x="103" y="41"/>
                              </a:lnTo>
                              <a:lnTo>
                                <a:pt x="85" y="15"/>
                              </a:lnTo>
                              <a:lnTo>
                                <a:pt x="57" y="3"/>
                              </a:lnTo>
                              <a:lnTo>
                                <a:pt x="24" y="0"/>
                              </a:lnTo>
                              <a:lnTo>
                                <a:pt x="13" y="5"/>
                              </a:lnTo>
                              <a:lnTo>
                                <a:pt x="3" y="14"/>
                              </a:lnTo>
                              <a:lnTo>
                                <a:pt x="0" y="27"/>
                              </a:lnTo>
                              <a:lnTo>
                                <a:pt x="2" y="50"/>
                              </a:lnTo>
                              <a:lnTo>
                                <a:pt x="12" y="71"/>
                              </a:lnTo>
                              <a:lnTo>
                                <a:pt x="24" y="90"/>
                              </a:lnTo>
                              <a:lnTo>
                                <a:pt x="36" y="106"/>
                              </a:lnTo>
                              <a:lnTo>
                                <a:pt x="45" y="121"/>
                              </a:lnTo>
                              <a:lnTo>
                                <a:pt x="61" y="131"/>
                              </a:lnTo>
                              <a:lnTo>
                                <a:pt x="80" y="118"/>
                              </a:lnTo>
                              <a:lnTo>
                                <a:pt x="95" y="101"/>
                              </a:lnTo>
                              <a:lnTo>
                                <a:pt x="103" y="78"/>
                              </a:lnTo>
                              <a:lnTo>
                                <a:pt x="94" y="75"/>
                              </a:lnTo>
                              <a:lnTo>
                                <a:pt x="85" y="71"/>
                              </a:lnTo>
                              <a:lnTo>
                                <a:pt x="83" y="61"/>
                              </a:lnTo>
                              <a:lnTo>
                                <a:pt x="85" y="57"/>
                              </a:lnTo>
                              <a:lnTo>
                                <a:pt x="89" y="54"/>
                              </a:lnTo>
                              <a:lnTo>
                                <a:pt x="93" y="56"/>
                              </a:lnTo>
                              <a:close/>
                              <a:moveTo>
                                <a:pt x="7" y="44"/>
                              </a:moveTo>
                              <a:lnTo>
                                <a:pt x="16" y="29"/>
                              </a:lnTo>
                              <a:lnTo>
                                <a:pt x="28" y="20"/>
                              </a:lnTo>
                              <a:lnTo>
                                <a:pt x="44" y="14"/>
                              </a:lnTo>
                              <a:lnTo>
                                <a:pt x="59" y="17"/>
                              </a:lnTo>
                              <a:lnTo>
                                <a:pt x="70" y="25"/>
                              </a:lnTo>
                              <a:lnTo>
                                <a:pt x="79" y="36"/>
                              </a:lnTo>
                              <a:lnTo>
                                <a:pt x="57" y="33"/>
                              </a:lnTo>
                              <a:lnTo>
                                <a:pt x="29" y="34"/>
                              </a:lnTo>
                              <a:lnTo>
                                <a:pt x="7" y="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6" name="Freeform 488"/>
                      <wps:cNvSpPr>
                        <a:spLocks noEditPoints="1"/>
                      </wps:cNvSpPr>
                      <wps:spPr bwMode="auto">
                        <a:xfrm>
                          <a:off x="968" y="877"/>
                          <a:ext cx="32" cy="35"/>
                        </a:xfrm>
                        <a:custGeom>
                          <a:avLst/>
                          <a:gdLst>
                            <a:gd name="T0" fmla="*/ 70 w 127"/>
                            <a:gd name="T1" fmla="*/ 33 h 137"/>
                            <a:gd name="T2" fmla="*/ 60 w 127"/>
                            <a:gd name="T3" fmla="*/ 38 h 137"/>
                            <a:gd name="T4" fmla="*/ 39 w 127"/>
                            <a:gd name="T5" fmla="*/ 45 h 137"/>
                            <a:gd name="T6" fmla="*/ 28 w 127"/>
                            <a:gd name="T7" fmla="*/ 50 h 137"/>
                            <a:gd name="T8" fmla="*/ 28 w 127"/>
                            <a:gd name="T9" fmla="*/ 50 h 137"/>
                            <a:gd name="T10" fmla="*/ 32 w 127"/>
                            <a:gd name="T11" fmla="*/ 39 h 137"/>
                            <a:gd name="T12" fmla="*/ 42 w 127"/>
                            <a:gd name="T13" fmla="*/ 30 h 137"/>
                            <a:gd name="T14" fmla="*/ 54 w 127"/>
                            <a:gd name="T15" fmla="*/ 23 h 137"/>
                            <a:gd name="T16" fmla="*/ 54 w 127"/>
                            <a:gd name="T17" fmla="*/ 23 h 137"/>
                            <a:gd name="T18" fmla="*/ 70 w 127"/>
                            <a:gd name="T19" fmla="*/ 24 h 137"/>
                            <a:gd name="T20" fmla="*/ 87 w 127"/>
                            <a:gd name="T21" fmla="*/ 28 h 137"/>
                            <a:gd name="T22" fmla="*/ 100 w 127"/>
                            <a:gd name="T23" fmla="*/ 38 h 137"/>
                            <a:gd name="T24" fmla="*/ 100 w 127"/>
                            <a:gd name="T25" fmla="*/ 38 h 137"/>
                            <a:gd name="T26" fmla="*/ 93 w 127"/>
                            <a:gd name="T27" fmla="*/ 46 h 137"/>
                            <a:gd name="T28" fmla="*/ 82 w 127"/>
                            <a:gd name="T29" fmla="*/ 39 h 137"/>
                            <a:gd name="T30" fmla="*/ 70 w 127"/>
                            <a:gd name="T31" fmla="*/ 33 h 137"/>
                            <a:gd name="T32" fmla="*/ 70 w 127"/>
                            <a:gd name="T33" fmla="*/ 33 h 137"/>
                            <a:gd name="T34" fmla="*/ 112 w 127"/>
                            <a:gd name="T35" fmla="*/ 62 h 137"/>
                            <a:gd name="T36" fmla="*/ 122 w 127"/>
                            <a:gd name="T37" fmla="*/ 58 h 137"/>
                            <a:gd name="T38" fmla="*/ 127 w 127"/>
                            <a:gd name="T39" fmla="*/ 50 h 137"/>
                            <a:gd name="T40" fmla="*/ 127 w 127"/>
                            <a:gd name="T41" fmla="*/ 38 h 137"/>
                            <a:gd name="T42" fmla="*/ 127 w 127"/>
                            <a:gd name="T43" fmla="*/ 38 h 137"/>
                            <a:gd name="T44" fmla="*/ 98 w 127"/>
                            <a:gd name="T45" fmla="*/ 10 h 137"/>
                            <a:gd name="T46" fmla="*/ 56 w 127"/>
                            <a:gd name="T47" fmla="*/ 0 h 137"/>
                            <a:gd name="T48" fmla="*/ 20 w 127"/>
                            <a:gd name="T49" fmla="*/ 18 h 137"/>
                            <a:gd name="T50" fmla="*/ 20 w 127"/>
                            <a:gd name="T51" fmla="*/ 18 h 137"/>
                            <a:gd name="T52" fmla="*/ 10 w 127"/>
                            <a:gd name="T53" fmla="*/ 32 h 137"/>
                            <a:gd name="T54" fmla="*/ 6 w 127"/>
                            <a:gd name="T55" fmla="*/ 49 h 137"/>
                            <a:gd name="T56" fmla="*/ 12 w 127"/>
                            <a:gd name="T57" fmla="*/ 62 h 137"/>
                            <a:gd name="T58" fmla="*/ 12 w 127"/>
                            <a:gd name="T59" fmla="*/ 62 h 137"/>
                            <a:gd name="T60" fmla="*/ 17 w 127"/>
                            <a:gd name="T61" fmla="*/ 74 h 137"/>
                            <a:gd name="T62" fmla="*/ 5 w 127"/>
                            <a:gd name="T63" fmla="*/ 83 h 137"/>
                            <a:gd name="T64" fmla="*/ 0 w 127"/>
                            <a:gd name="T65" fmla="*/ 94 h 137"/>
                            <a:gd name="T66" fmla="*/ 0 w 127"/>
                            <a:gd name="T67" fmla="*/ 94 h 137"/>
                            <a:gd name="T68" fmla="*/ 20 w 127"/>
                            <a:gd name="T69" fmla="*/ 116 h 137"/>
                            <a:gd name="T70" fmla="*/ 43 w 127"/>
                            <a:gd name="T71" fmla="*/ 133 h 137"/>
                            <a:gd name="T72" fmla="*/ 73 w 127"/>
                            <a:gd name="T73" fmla="*/ 137 h 137"/>
                            <a:gd name="T74" fmla="*/ 73 w 127"/>
                            <a:gd name="T75" fmla="*/ 137 h 137"/>
                            <a:gd name="T76" fmla="*/ 99 w 127"/>
                            <a:gd name="T77" fmla="*/ 126 h 137"/>
                            <a:gd name="T78" fmla="*/ 120 w 127"/>
                            <a:gd name="T79" fmla="*/ 110 h 137"/>
                            <a:gd name="T80" fmla="*/ 127 w 127"/>
                            <a:gd name="T81" fmla="*/ 84 h 137"/>
                            <a:gd name="T82" fmla="*/ 127 w 127"/>
                            <a:gd name="T83" fmla="*/ 84 h 137"/>
                            <a:gd name="T84" fmla="*/ 121 w 127"/>
                            <a:gd name="T85" fmla="*/ 82 h 137"/>
                            <a:gd name="T86" fmla="*/ 109 w 127"/>
                            <a:gd name="T87" fmla="*/ 77 h 137"/>
                            <a:gd name="T88" fmla="*/ 102 w 127"/>
                            <a:gd name="T89" fmla="*/ 75 h 137"/>
                            <a:gd name="T90" fmla="*/ 102 w 127"/>
                            <a:gd name="T91" fmla="*/ 75 h 137"/>
                            <a:gd name="T92" fmla="*/ 108 w 127"/>
                            <a:gd name="T93" fmla="*/ 71 h 137"/>
                            <a:gd name="T94" fmla="*/ 111 w 127"/>
                            <a:gd name="T95" fmla="*/ 66 h 137"/>
                            <a:gd name="T96" fmla="*/ 112 w 127"/>
                            <a:gd name="T97" fmla="*/ 62 h 137"/>
                            <a:gd name="T98" fmla="*/ 112 w 127"/>
                            <a:gd name="T99" fmla="*/ 62 h 137"/>
                            <a:gd name="T100" fmla="*/ 112 w 127"/>
                            <a:gd name="T101" fmla="*/ 62 h 13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127" h="137">
                              <a:moveTo>
                                <a:pt x="70" y="33"/>
                              </a:moveTo>
                              <a:lnTo>
                                <a:pt x="60" y="38"/>
                              </a:lnTo>
                              <a:lnTo>
                                <a:pt x="39" y="45"/>
                              </a:lnTo>
                              <a:lnTo>
                                <a:pt x="28" y="50"/>
                              </a:lnTo>
                              <a:lnTo>
                                <a:pt x="32" y="39"/>
                              </a:lnTo>
                              <a:lnTo>
                                <a:pt x="42" y="30"/>
                              </a:lnTo>
                              <a:lnTo>
                                <a:pt x="54" y="23"/>
                              </a:lnTo>
                              <a:lnTo>
                                <a:pt x="70" y="24"/>
                              </a:lnTo>
                              <a:lnTo>
                                <a:pt x="87" y="28"/>
                              </a:lnTo>
                              <a:lnTo>
                                <a:pt x="100" y="38"/>
                              </a:lnTo>
                              <a:lnTo>
                                <a:pt x="93" y="46"/>
                              </a:lnTo>
                              <a:lnTo>
                                <a:pt x="82" y="39"/>
                              </a:lnTo>
                              <a:lnTo>
                                <a:pt x="70" y="33"/>
                              </a:lnTo>
                              <a:close/>
                              <a:moveTo>
                                <a:pt x="112" y="62"/>
                              </a:moveTo>
                              <a:lnTo>
                                <a:pt x="122" y="58"/>
                              </a:lnTo>
                              <a:lnTo>
                                <a:pt x="127" y="50"/>
                              </a:lnTo>
                              <a:lnTo>
                                <a:pt x="127" y="38"/>
                              </a:lnTo>
                              <a:lnTo>
                                <a:pt x="98" y="10"/>
                              </a:lnTo>
                              <a:lnTo>
                                <a:pt x="56" y="0"/>
                              </a:lnTo>
                              <a:lnTo>
                                <a:pt x="20" y="18"/>
                              </a:lnTo>
                              <a:lnTo>
                                <a:pt x="10" y="32"/>
                              </a:lnTo>
                              <a:lnTo>
                                <a:pt x="6" y="49"/>
                              </a:lnTo>
                              <a:lnTo>
                                <a:pt x="12" y="62"/>
                              </a:lnTo>
                              <a:lnTo>
                                <a:pt x="17" y="74"/>
                              </a:lnTo>
                              <a:lnTo>
                                <a:pt x="5" y="83"/>
                              </a:lnTo>
                              <a:lnTo>
                                <a:pt x="0" y="94"/>
                              </a:lnTo>
                              <a:lnTo>
                                <a:pt x="20" y="116"/>
                              </a:lnTo>
                              <a:lnTo>
                                <a:pt x="43" y="133"/>
                              </a:lnTo>
                              <a:lnTo>
                                <a:pt x="73" y="137"/>
                              </a:lnTo>
                              <a:lnTo>
                                <a:pt x="99" y="126"/>
                              </a:lnTo>
                              <a:lnTo>
                                <a:pt x="120" y="110"/>
                              </a:lnTo>
                              <a:lnTo>
                                <a:pt x="127" y="84"/>
                              </a:lnTo>
                              <a:lnTo>
                                <a:pt x="121" y="82"/>
                              </a:lnTo>
                              <a:lnTo>
                                <a:pt x="109" y="77"/>
                              </a:lnTo>
                              <a:lnTo>
                                <a:pt x="102" y="75"/>
                              </a:lnTo>
                              <a:lnTo>
                                <a:pt x="108" y="71"/>
                              </a:lnTo>
                              <a:lnTo>
                                <a:pt x="111" y="66"/>
                              </a:lnTo>
                              <a:lnTo>
                                <a:pt x="112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7" name="Freeform 489"/>
                      <wps:cNvSpPr>
                        <a:spLocks/>
                      </wps:cNvSpPr>
                      <wps:spPr bwMode="auto">
                        <a:xfrm>
                          <a:off x="1088" y="882"/>
                          <a:ext cx="10" cy="9"/>
                        </a:xfrm>
                        <a:custGeom>
                          <a:avLst/>
                          <a:gdLst>
                            <a:gd name="T0" fmla="*/ 40 w 40"/>
                            <a:gd name="T1" fmla="*/ 0 h 35"/>
                            <a:gd name="T2" fmla="*/ 31 w 40"/>
                            <a:gd name="T3" fmla="*/ 11 h 35"/>
                            <a:gd name="T4" fmla="*/ 19 w 40"/>
                            <a:gd name="T5" fmla="*/ 21 h 35"/>
                            <a:gd name="T6" fmla="*/ 12 w 40"/>
                            <a:gd name="T7" fmla="*/ 35 h 35"/>
                            <a:gd name="T8" fmla="*/ 12 w 40"/>
                            <a:gd name="T9" fmla="*/ 35 h 35"/>
                            <a:gd name="T10" fmla="*/ 9 w 40"/>
                            <a:gd name="T11" fmla="*/ 35 h 35"/>
                            <a:gd name="T12" fmla="*/ 3 w 40"/>
                            <a:gd name="T13" fmla="*/ 35 h 35"/>
                            <a:gd name="T14" fmla="*/ 0 w 40"/>
                            <a:gd name="T15" fmla="*/ 35 h 35"/>
                            <a:gd name="T16" fmla="*/ 0 w 40"/>
                            <a:gd name="T17" fmla="*/ 35 h 35"/>
                            <a:gd name="T18" fmla="*/ 5 w 40"/>
                            <a:gd name="T19" fmla="*/ 16 h 35"/>
                            <a:gd name="T20" fmla="*/ 19 w 40"/>
                            <a:gd name="T21" fmla="*/ 4 h 35"/>
                            <a:gd name="T22" fmla="*/ 40 w 40"/>
                            <a:gd name="T23" fmla="*/ 0 h 35"/>
                            <a:gd name="T24" fmla="*/ 40 w 40"/>
                            <a:gd name="T25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40" h="35">
                              <a:moveTo>
                                <a:pt x="40" y="0"/>
                              </a:moveTo>
                              <a:lnTo>
                                <a:pt x="31" y="11"/>
                              </a:lnTo>
                              <a:lnTo>
                                <a:pt x="19" y="21"/>
                              </a:lnTo>
                              <a:lnTo>
                                <a:pt x="12" y="35"/>
                              </a:lnTo>
                              <a:lnTo>
                                <a:pt x="9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lnTo>
                                <a:pt x="5" y="16"/>
                              </a:lnTo>
                              <a:lnTo>
                                <a:pt x="19" y="4"/>
                              </a:lnTo>
                              <a:lnTo>
                                <a:pt x="40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8" name="Freeform 490"/>
                      <wps:cNvSpPr>
                        <a:spLocks/>
                      </wps:cNvSpPr>
                      <wps:spPr bwMode="auto">
                        <a:xfrm>
                          <a:off x="1088" y="882"/>
                          <a:ext cx="10" cy="9"/>
                        </a:xfrm>
                        <a:custGeom>
                          <a:avLst/>
                          <a:gdLst>
                            <a:gd name="T0" fmla="*/ 40 w 40"/>
                            <a:gd name="T1" fmla="*/ 0 h 35"/>
                            <a:gd name="T2" fmla="*/ 31 w 40"/>
                            <a:gd name="T3" fmla="*/ 11 h 35"/>
                            <a:gd name="T4" fmla="*/ 19 w 40"/>
                            <a:gd name="T5" fmla="*/ 21 h 35"/>
                            <a:gd name="T6" fmla="*/ 12 w 40"/>
                            <a:gd name="T7" fmla="*/ 35 h 35"/>
                            <a:gd name="T8" fmla="*/ 12 w 40"/>
                            <a:gd name="T9" fmla="*/ 35 h 35"/>
                            <a:gd name="T10" fmla="*/ 9 w 40"/>
                            <a:gd name="T11" fmla="*/ 35 h 35"/>
                            <a:gd name="T12" fmla="*/ 3 w 40"/>
                            <a:gd name="T13" fmla="*/ 35 h 35"/>
                            <a:gd name="T14" fmla="*/ 0 w 40"/>
                            <a:gd name="T15" fmla="*/ 35 h 35"/>
                            <a:gd name="T16" fmla="*/ 0 w 40"/>
                            <a:gd name="T17" fmla="*/ 35 h 35"/>
                            <a:gd name="T18" fmla="*/ 5 w 40"/>
                            <a:gd name="T19" fmla="*/ 16 h 35"/>
                            <a:gd name="T20" fmla="*/ 19 w 40"/>
                            <a:gd name="T21" fmla="*/ 4 h 35"/>
                            <a:gd name="T22" fmla="*/ 40 w 40"/>
                            <a:gd name="T23" fmla="*/ 0 h 35"/>
                            <a:gd name="T24" fmla="*/ 40 w 40"/>
                            <a:gd name="T25" fmla="*/ 0 h 35"/>
                            <a:gd name="T26" fmla="*/ 40 w 40"/>
                            <a:gd name="T27" fmla="*/ 0 h 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40" h="35">
                              <a:moveTo>
                                <a:pt x="40" y="0"/>
                              </a:moveTo>
                              <a:lnTo>
                                <a:pt x="31" y="11"/>
                              </a:lnTo>
                              <a:lnTo>
                                <a:pt x="19" y="21"/>
                              </a:lnTo>
                              <a:lnTo>
                                <a:pt x="12" y="35"/>
                              </a:lnTo>
                              <a:lnTo>
                                <a:pt x="9" y="35"/>
                              </a:lnTo>
                              <a:lnTo>
                                <a:pt x="3" y="35"/>
                              </a:lnTo>
                              <a:lnTo>
                                <a:pt x="0" y="35"/>
                              </a:lnTo>
                              <a:lnTo>
                                <a:pt x="5" y="16"/>
                              </a:lnTo>
                              <a:lnTo>
                                <a:pt x="19" y="4"/>
                              </a:lnTo>
                              <a:lnTo>
                                <a:pt x="40" y="0"/>
                              </a:lnTo>
                            </a:path>
                          </a:pathLst>
                        </a:custGeom>
                        <a:noFill/>
                        <a:ln w="254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9" name="Freeform 491"/>
                      <wps:cNvSpPr>
                        <a:spLocks noEditPoints="1"/>
                      </wps:cNvSpPr>
                      <wps:spPr bwMode="auto">
                        <a:xfrm>
                          <a:off x="1056" y="879"/>
                          <a:ext cx="85" cy="76"/>
                        </a:xfrm>
                        <a:custGeom>
                          <a:avLst/>
                          <a:gdLst>
                            <a:gd name="T0" fmla="*/ 292 w 340"/>
                            <a:gd name="T1" fmla="*/ 49 h 307"/>
                            <a:gd name="T2" fmla="*/ 290 w 340"/>
                            <a:gd name="T3" fmla="*/ 61 h 307"/>
                            <a:gd name="T4" fmla="*/ 248 w 340"/>
                            <a:gd name="T5" fmla="*/ 17 h 307"/>
                            <a:gd name="T6" fmla="*/ 256 w 340"/>
                            <a:gd name="T7" fmla="*/ 54 h 307"/>
                            <a:gd name="T8" fmla="*/ 245 w 340"/>
                            <a:gd name="T9" fmla="*/ 37 h 307"/>
                            <a:gd name="T10" fmla="*/ 272 w 340"/>
                            <a:gd name="T11" fmla="*/ 61 h 307"/>
                            <a:gd name="T12" fmla="*/ 154 w 340"/>
                            <a:gd name="T13" fmla="*/ 39 h 307"/>
                            <a:gd name="T14" fmla="*/ 176 w 340"/>
                            <a:gd name="T15" fmla="*/ 26 h 307"/>
                            <a:gd name="T16" fmla="*/ 176 w 340"/>
                            <a:gd name="T17" fmla="*/ 40 h 307"/>
                            <a:gd name="T18" fmla="*/ 175 w 340"/>
                            <a:gd name="T19" fmla="*/ 193 h 307"/>
                            <a:gd name="T20" fmla="*/ 123 w 340"/>
                            <a:gd name="T21" fmla="*/ 246 h 307"/>
                            <a:gd name="T22" fmla="*/ 101 w 340"/>
                            <a:gd name="T23" fmla="*/ 239 h 307"/>
                            <a:gd name="T24" fmla="*/ 175 w 340"/>
                            <a:gd name="T25" fmla="*/ 193 h 307"/>
                            <a:gd name="T26" fmla="*/ 95 w 340"/>
                            <a:gd name="T27" fmla="*/ 100 h 307"/>
                            <a:gd name="T28" fmla="*/ 131 w 340"/>
                            <a:gd name="T29" fmla="*/ 129 h 307"/>
                            <a:gd name="T30" fmla="*/ 99 w 340"/>
                            <a:gd name="T31" fmla="*/ 129 h 307"/>
                            <a:gd name="T32" fmla="*/ 300 w 340"/>
                            <a:gd name="T33" fmla="*/ 93 h 307"/>
                            <a:gd name="T34" fmla="*/ 316 w 340"/>
                            <a:gd name="T35" fmla="*/ 144 h 307"/>
                            <a:gd name="T36" fmla="*/ 308 w 340"/>
                            <a:gd name="T37" fmla="*/ 76 h 307"/>
                            <a:gd name="T38" fmla="*/ 222 w 340"/>
                            <a:gd name="T39" fmla="*/ 3 h 307"/>
                            <a:gd name="T40" fmla="*/ 116 w 340"/>
                            <a:gd name="T41" fmla="*/ 52 h 307"/>
                            <a:gd name="T42" fmla="*/ 71 w 340"/>
                            <a:gd name="T43" fmla="*/ 122 h 307"/>
                            <a:gd name="T44" fmla="*/ 84 w 340"/>
                            <a:gd name="T45" fmla="*/ 165 h 307"/>
                            <a:gd name="T46" fmla="*/ 97 w 340"/>
                            <a:gd name="T47" fmla="*/ 219 h 307"/>
                            <a:gd name="T48" fmla="*/ 78 w 340"/>
                            <a:gd name="T49" fmla="*/ 213 h 307"/>
                            <a:gd name="T50" fmla="*/ 42 w 340"/>
                            <a:gd name="T51" fmla="*/ 217 h 307"/>
                            <a:gd name="T52" fmla="*/ 1 w 340"/>
                            <a:gd name="T53" fmla="*/ 231 h 307"/>
                            <a:gd name="T54" fmla="*/ 11 w 340"/>
                            <a:gd name="T55" fmla="*/ 235 h 307"/>
                            <a:gd name="T56" fmla="*/ 10 w 340"/>
                            <a:gd name="T57" fmla="*/ 262 h 307"/>
                            <a:gd name="T58" fmla="*/ 25 w 340"/>
                            <a:gd name="T59" fmla="*/ 251 h 307"/>
                            <a:gd name="T60" fmla="*/ 36 w 340"/>
                            <a:gd name="T61" fmla="*/ 284 h 307"/>
                            <a:gd name="T62" fmla="*/ 43 w 340"/>
                            <a:gd name="T63" fmla="*/ 273 h 307"/>
                            <a:gd name="T64" fmla="*/ 90 w 340"/>
                            <a:gd name="T65" fmla="*/ 285 h 307"/>
                            <a:gd name="T66" fmla="*/ 107 w 340"/>
                            <a:gd name="T67" fmla="*/ 278 h 307"/>
                            <a:gd name="T68" fmla="*/ 125 w 340"/>
                            <a:gd name="T69" fmla="*/ 283 h 307"/>
                            <a:gd name="T70" fmla="*/ 132 w 340"/>
                            <a:gd name="T71" fmla="*/ 264 h 307"/>
                            <a:gd name="T72" fmla="*/ 154 w 340"/>
                            <a:gd name="T73" fmla="*/ 265 h 307"/>
                            <a:gd name="T74" fmla="*/ 157 w 340"/>
                            <a:gd name="T75" fmla="*/ 248 h 307"/>
                            <a:gd name="T76" fmla="*/ 171 w 340"/>
                            <a:gd name="T77" fmla="*/ 246 h 307"/>
                            <a:gd name="T78" fmla="*/ 175 w 340"/>
                            <a:gd name="T79" fmla="*/ 230 h 307"/>
                            <a:gd name="T80" fmla="*/ 199 w 340"/>
                            <a:gd name="T81" fmla="*/ 233 h 307"/>
                            <a:gd name="T82" fmla="*/ 179 w 340"/>
                            <a:gd name="T83" fmla="*/ 186 h 307"/>
                            <a:gd name="T84" fmla="*/ 181 w 340"/>
                            <a:gd name="T85" fmla="*/ 88 h 307"/>
                            <a:gd name="T86" fmla="*/ 190 w 340"/>
                            <a:gd name="T87" fmla="*/ 73 h 307"/>
                            <a:gd name="T88" fmla="*/ 205 w 340"/>
                            <a:gd name="T89" fmla="*/ 145 h 307"/>
                            <a:gd name="T90" fmla="*/ 247 w 340"/>
                            <a:gd name="T91" fmla="*/ 202 h 307"/>
                            <a:gd name="T92" fmla="*/ 272 w 340"/>
                            <a:gd name="T93" fmla="*/ 213 h 307"/>
                            <a:gd name="T94" fmla="*/ 247 w 340"/>
                            <a:gd name="T95" fmla="*/ 197 h 307"/>
                            <a:gd name="T96" fmla="*/ 219 w 340"/>
                            <a:gd name="T97" fmla="*/ 129 h 307"/>
                            <a:gd name="T98" fmla="*/ 233 w 340"/>
                            <a:gd name="T99" fmla="*/ 142 h 307"/>
                            <a:gd name="T100" fmla="*/ 249 w 340"/>
                            <a:gd name="T101" fmla="*/ 172 h 307"/>
                            <a:gd name="T102" fmla="*/ 247 w 340"/>
                            <a:gd name="T103" fmla="*/ 161 h 307"/>
                            <a:gd name="T104" fmla="*/ 246 w 340"/>
                            <a:gd name="T105" fmla="*/ 113 h 307"/>
                            <a:gd name="T106" fmla="*/ 266 w 340"/>
                            <a:gd name="T107" fmla="*/ 152 h 307"/>
                            <a:gd name="T108" fmla="*/ 322 w 340"/>
                            <a:gd name="T109" fmla="*/ 195 h 307"/>
                            <a:gd name="T110" fmla="*/ 325 w 340"/>
                            <a:gd name="T111" fmla="*/ 203 h 307"/>
                            <a:gd name="T112" fmla="*/ 304 w 340"/>
                            <a:gd name="T113" fmla="*/ 160 h 307"/>
                            <a:gd name="T114" fmla="*/ 287 w 340"/>
                            <a:gd name="T115" fmla="*/ 105 h 3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</a:cxnLst>
                          <a:rect l="0" t="0" r="r" b="b"/>
                          <a:pathLst>
                            <a:path w="340" h="307">
                              <a:moveTo>
                                <a:pt x="248" y="17"/>
                              </a:moveTo>
                              <a:lnTo>
                                <a:pt x="267" y="21"/>
                              </a:lnTo>
                              <a:lnTo>
                                <a:pt x="281" y="33"/>
                              </a:lnTo>
                              <a:lnTo>
                                <a:pt x="292" y="49"/>
                              </a:lnTo>
                              <a:lnTo>
                                <a:pt x="292" y="52"/>
                              </a:lnTo>
                              <a:lnTo>
                                <a:pt x="291" y="58"/>
                              </a:lnTo>
                              <a:lnTo>
                                <a:pt x="290" y="61"/>
                              </a:lnTo>
                              <a:lnTo>
                                <a:pt x="279" y="50"/>
                              </a:lnTo>
                              <a:lnTo>
                                <a:pt x="259" y="28"/>
                              </a:lnTo>
                              <a:lnTo>
                                <a:pt x="248" y="17"/>
                              </a:lnTo>
                              <a:close/>
                              <a:moveTo>
                                <a:pt x="272" y="83"/>
                              </a:moveTo>
                              <a:lnTo>
                                <a:pt x="264" y="69"/>
                              </a:lnTo>
                              <a:lnTo>
                                <a:pt x="256" y="54"/>
                              </a:lnTo>
                              <a:lnTo>
                                <a:pt x="242" y="44"/>
                              </a:lnTo>
                              <a:lnTo>
                                <a:pt x="243" y="42"/>
                              </a:lnTo>
                              <a:lnTo>
                                <a:pt x="245" y="37"/>
                              </a:lnTo>
                              <a:lnTo>
                                <a:pt x="246" y="34"/>
                              </a:lnTo>
                              <a:lnTo>
                                <a:pt x="260" y="46"/>
                              </a:lnTo>
                              <a:lnTo>
                                <a:pt x="272" y="61"/>
                              </a:lnTo>
                              <a:lnTo>
                                <a:pt x="272" y="83"/>
                              </a:lnTo>
                              <a:close/>
                              <a:moveTo>
                                <a:pt x="153" y="49"/>
                              </a:moveTo>
                              <a:lnTo>
                                <a:pt x="154" y="39"/>
                              </a:lnTo>
                              <a:lnTo>
                                <a:pt x="161" y="33"/>
                              </a:lnTo>
                              <a:lnTo>
                                <a:pt x="170" y="27"/>
                              </a:lnTo>
                              <a:lnTo>
                                <a:pt x="176" y="26"/>
                              </a:lnTo>
                              <a:lnTo>
                                <a:pt x="181" y="26"/>
                              </a:lnTo>
                              <a:lnTo>
                                <a:pt x="188" y="29"/>
                              </a:lnTo>
                              <a:lnTo>
                                <a:pt x="176" y="40"/>
                              </a:lnTo>
                              <a:lnTo>
                                <a:pt x="166" y="52"/>
                              </a:lnTo>
                              <a:lnTo>
                                <a:pt x="153" y="49"/>
                              </a:lnTo>
                              <a:close/>
                              <a:moveTo>
                                <a:pt x="175" y="193"/>
                              </a:moveTo>
                              <a:lnTo>
                                <a:pt x="167" y="218"/>
                              </a:lnTo>
                              <a:lnTo>
                                <a:pt x="146" y="233"/>
                              </a:lnTo>
                              <a:lnTo>
                                <a:pt x="123" y="246"/>
                              </a:lnTo>
                              <a:lnTo>
                                <a:pt x="115" y="246"/>
                              </a:lnTo>
                              <a:lnTo>
                                <a:pt x="107" y="244"/>
                              </a:lnTo>
                              <a:lnTo>
                                <a:pt x="101" y="239"/>
                              </a:lnTo>
                              <a:lnTo>
                                <a:pt x="127" y="228"/>
                              </a:lnTo>
                              <a:lnTo>
                                <a:pt x="153" y="213"/>
                              </a:lnTo>
                              <a:lnTo>
                                <a:pt x="175" y="193"/>
                              </a:lnTo>
                              <a:close/>
                              <a:moveTo>
                                <a:pt x="99" y="129"/>
                              </a:moveTo>
                              <a:lnTo>
                                <a:pt x="98" y="122"/>
                              </a:lnTo>
                              <a:lnTo>
                                <a:pt x="97" y="107"/>
                              </a:lnTo>
                              <a:lnTo>
                                <a:pt x="95" y="100"/>
                              </a:lnTo>
                              <a:lnTo>
                                <a:pt x="110" y="105"/>
                              </a:lnTo>
                              <a:lnTo>
                                <a:pt x="122" y="116"/>
                              </a:lnTo>
                              <a:lnTo>
                                <a:pt x="131" y="129"/>
                              </a:lnTo>
                              <a:lnTo>
                                <a:pt x="122" y="134"/>
                              </a:lnTo>
                              <a:lnTo>
                                <a:pt x="109" y="134"/>
                              </a:lnTo>
                              <a:lnTo>
                                <a:pt x="99" y="129"/>
                              </a:lnTo>
                              <a:close/>
                              <a:moveTo>
                                <a:pt x="296" y="88"/>
                              </a:moveTo>
                              <a:lnTo>
                                <a:pt x="299" y="91"/>
                              </a:lnTo>
                              <a:lnTo>
                                <a:pt x="300" y="93"/>
                              </a:lnTo>
                              <a:lnTo>
                                <a:pt x="300" y="97"/>
                              </a:lnTo>
                              <a:lnTo>
                                <a:pt x="301" y="125"/>
                              </a:lnTo>
                              <a:lnTo>
                                <a:pt x="316" y="144"/>
                              </a:lnTo>
                              <a:lnTo>
                                <a:pt x="340" y="157"/>
                              </a:lnTo>
                              <a:lnTo>
                                <a:pt x="319" y="117"/>
                              </a:lnTo>
                              <a:lnTo>
                                <a:pt x="308" y="76"/>
                              </a:lnTo>
                              <a:lnTo>
                                <a:pt x="300" y="32"/>
                              </a:lnTo>
                              <a:lnTo>
                                <a:pt x="264" y="9"/>
                              </a:lnTo>
                              <a:lnTo>
                                <a:pt x="222" y="3"/>
                              </a:lnTo>
                              <a:lnTo>
                                <a:pt x="178" y="0"/>
                              </a:lnTo>
                              <a:lnTo>
                                <a:pt x="135" y="15"/>
                              </a:lnTo>
                              <a:lnTo>
                                <a:pt x="116" y="52"/>
                              </a:lnTo>
                              <a:lnTo>
                                <a:pt x="89" y="88"/>
                              </a:lnTo>
                              <a:lnTo>
                                <a:pt x="86" y="110"/>
                              </a:lnTo>
                              <a:lnTo>
                                <a:pt x="71" y="122"/>
                              </a:lnTo>
                              <a:lnTo>
                                <a:pt x="57" y="134"/>
                              </a:lnTo>
                              <a:lnTo>
                                <a:pt x="78" y="144"/>
                              </a:lnTo>
                              <a:lnTo>
                                <a:pt x="84" y="165"/>
                              </a:lnTo>
                              <a:lnTo>
                                <a:pt x="99" y="185"/>
                              </a:lnTo>
                              <a:lnTo>
                                <a:pt x="102" y="202"/>
                              </a:lnTo>
                              <a:lnTo>
                                <a:pt x="97" y="219"/>
                              </a:lnTo>
                              <a:lnTo>
                                <a:pt x="81" y="229"/>
                              </a:lnTo>
                              <a:lnTo>
                                <a:pt x="78" y="221"/>
                              </a:lnTo>
                              <a:lnTo>
                                <a:pt x="78" y="213"/>
                              </a:lnTo>
                              <a:lnTo>
                                <a:pt x="79" y="209"/>
                              </a:lnTo>
                              <a:lnTo>
                                <a:pt x="57" y="209"/>
                              </a:lnTo>
                              <a:lnTo>
                                <a:pt x="42" y="217"/>
                              </a:lnTo>
                              <a:lnTo>
                                <a:pt x="23" y="221"/>
                              </a:lnTo>
                              <a:lnTo>
                                <a:pt x="12" y="227"/>
                              </a:lnTo>
                              <a:lnTo>
                                <a:pt x="1" y="231"/>
                              </a:lnTo>
                              <a:lnTo>
                                <a:pt x="0" y="243"/>
                              </a:lnTo>
                              <a:lnTo>
                                <a:pt x="4" y="240"/>
                              </a:lnTo>
                              <a:lnTo>
                                <a:pt x="11" y="235"/>
                              </a:lnTo>
                              <a:lnTo>
                                <a:pt x="15" y="231"/>
                              </a:lnTo>
                              <a:lnTo>
                                <a:pt x="18" y="247"/>
                              </a:lnTo>
                              <a:lnTo>
                                <a:pt x="10" y="262"/>
                              </a:lnTo>
                              <a:lnTo>
                                <a:pt x="10" y="277"/>
                              </a:lnTo>
                              <a:lnTo>
                                <a:pt x="16" y="264"/>
                              </a:lnTo>
                              <a:lnTo>
                                <a:pt x="25" y="251"/>
                              </a:lnTo>
                              <a:lnTo>
                                <a:pt x="39" y="249"/>
                              </a:lnTo>
                              <a:lnTo>
                                <a:pt x="35" y="265"/>
                              </a:lnTo>
                              <a:lnTo>
                                <a:pt x="36" y="284"/>
                              </a:lnTo>
                              <a:lnTo>
                                <a:pt x="43" y="303"/>
                              </a:lnTo>
                              <a:lnTo>
                                <a:pt x="43" y="287"/>
                              </a:lnTo>
                              <a:lnTo>
                                <a:pt x="43" y="273"/>
                              </a:lnTo>
                              <a:lnTo>
                                <a:pt x="49" y="261"/>
                              </a:lnTo>
                              <a:lnTo>
                                <a:pt x="78" y="255"/>
                              </a:lnTo>
                              <a:lnTo>
                                <a:pt x="90" y="285"/>
                              </a:lnTo>
                              <a:lnTo>
                                <a:pt x="103" y="307"/>
                              </a:lnTo>
                              <a:lnTo>
                                <a:pt x="110" y="292"/>
                              </a:lnTo>
                              <a:lnTo>
                                <a:pt x="107" y="278"/>
                              </a:lnTo>
                              <a:lnTo>
                                <a:pt x="109" y="263"/>
                              </a:lnTo>
                              <a:lnTo>
                                <a:pt x="121" y="267"/>
                              </a:lnTo>
                              <a:lnTo>
                                <a:pt x="125" y="283"/>
                              </a:lnTo>
                              <a:lnTo>
                                <a:pt x="131" y="293"/>
                              </a:lnTo>
                              <a:lnTo>
                                <a:pt x="136" y="280"/>
                              </a:lnTo>
                              <a:lnTo>
                                <a:pt x="132" y="264"/>
                              </a:lnTo>
                              <a:lnTo>
                                <a:pt x="138" y="251"/>
                              </a:lnTo>
                              <a:lnTo>
                                <a:pt x="147" y="256"/>
                              </a:lnTo>
                              <a:lnTo>
                                <a:pt x="154" y="265"/>
                              </a:lnTo>
                              <a:lnTo>
                                <a:pt x="158" y="275"/>
                              </a:lnTo>
                              <a:lnTo>
                                <a:pt x="158" y="261"/>
                              </a:lnTo>
                              <a:lnTo>
                                <a:pt x="157" y="248"/>
                              </a:lnTo>
                              <a:lnTo>
                                <a:pt x="160" y="237"/>
                              </a:lnTo>
                              <a:lnTo>
                                <a:pt x="167" y="240"/>
                              </a:lnTo>
                              <a:lnTo>
                                <a:pt x="171" y="246"/>
                              </a:lnTo>
                              <a:lnTo>
                                <a:pt x="175" y="251"/>
                              </a:lnTo>
                              <a:lnTo>
                                <a:pt x="176" y="241"/>
                              </a:lnTo>
                              <a:lnTo>
                                <a:pt x="175" y="230"/>
                              </a:lnTo>
                              <a:lnTo>
                                <a:pt x="178" y="219"/>
                              </a:lnTo>
                              <a:lnTo>
                                <a:pt x="190" y="226"/>
                              </a:lnTo>
                              <a:lnTo>
                                <a:pt x="199" y="233"/>
                              </a:lnTo>
                              <a:lnTo>
                                <a:pt x="204" y="246"/>
                              </a:lnTo>
                              <a:lnTo>
                                <a:pt x="199" y="216"/>
                              </a:lnTo>
                              <a:lnTo>
                                <a:pt x="179" y="186"/>
                              </a:lnTo>
                              <a:lnTo>
                                <a:pt x="184" y="151"/>
                              </a:lnTo>
                              <a:lnTo>
                                <a:pt x="191" y="119"/>
                              </a:lnTo>
                              <a:lnTo>
                                <a:pt x="181" y="88"/>
                              </a:lnTo>
                              <a:lnTo>
                                <a:pt x="158" y="63"/>
                              </a:lnTo>
                              <a:lnTo>
                                <a:pt x="175" y="61"/>
                              </a:lnTo>
                              <a:lnTo>
                                <a:pt x="190" y="73"/>
                              </a:lnTo>
                              <a:lnTo>
                                <a:pt x="204" y="85"/>
                              </a:lnTo>
                              <a:lnTo>
                                <a:pt x="211" y="115"/>
                              </a:lnTo>
                              <a:lnTo>
                                <a:pt x="205" y="145"/>
                              </a:lnTo>
                              <a:lnTo>
                                <a:pt x="197" y="175"/>
                              </a:lnTo>
                              <a:lnTo>
                                <a:pt x="216" y="196"/>
                              </a:lnTo>
                              <a:lnTo>
                                <a:pt x="247" y="202"/>
                              </a:lnTo>
                              <a:lnTo>
                                <a:pt x="272" y="219"/>
                              </a:lnTo>
                              <a:lnTo>
                                <a:pt x="272" y="217"/>
                              </a:lnTo>
                              <a:lnTo>
                                <a:pt x="272" y="213"/>
                              </a:lnTo>
                              <a:lnTo>
                                <a:pt x="272" y="209"/>
                              </a:lnTo>
                              <a:lnTo>
                                <a:pt x="264" y="198"/>
                              </a:lnTo>
                              <a:lnTo>
                                <a:pt x="247" y="197"/>
                              </a:lnTo>
                              <a:lnTo>
                                <a:pt x="232" y="195"/>
                              </a:lnTo>
                              <a:lnTo>
                                <a:pt x="210" y="165"/>
                              </a:lnTo>
                              <a:lnTo>
                                <a:pt x="219" y="129"/>
                              </a:lnTo>
                              <a:lnTo>
                                <a:pt x="222" y="91"/>
                              </a:lnTo>
                              <a:lnTo>
                                <a:pt x="236" y="113"/>
                              </a:lnTo>
                              <a:lnTo>
                                <a:pt x="233" y="142"/>
                              </a:lnTo>
                              <a:lnTo>
                                <a:pt x="232" y="171"/>
                              </a:lnTo>
                              <a:lnTo>
                                <a:pt x="237" y="171"/>
                              </a:lnTo>
                              <a:lnTo>
                                <a:pt x="249" y="172"/>
                              </a:lnTo>
                              <a:lnTo>
                                <a:pt x="256" y="173"/>
                              </a:lnTo>
                              <a:lnTo>
                                <a:pt x="253" y="169"/>
                              </a:lnTo>
                              <a:lnTo>
                                <a:pt x="247" y="161"/>
                              </a:lnTo>
                              <a:lnTo>
                                <a:pt x="244" y="157"/>
                              </a:lnTo>
                              <a:lnTo>
                                <a:pt x="244" y="135"/>
                              </a:lnTo>
                              <a:lnTo>
                                <a:pt x="246" y="113"/>
                              </a:lnTo>
                              <a:lnTo>
                                <a:pt x="256" y="93"/>
                              </a:lnTo>
                              <a:lnTo>
                                <a:pt x="260" y="124"/>
                              </a:lnTo>
                              <a:lnTo>
                                <a:pt x="266" y="152"/>
                              </a:lnTo>
                              <a:lnTo>
                                <a:pt x="296" y="161"/>
                              </a:lnTo>
                              <a:lnTo>
                                <a:pt x="313" y="175"/>
                              </a:lnTo>
                              <a:lnTo>
                                <a:pt x="322" y="195"/>
                              </a:lnTo>
                              <a:lnTo>
                                <a:pt x="322" y="217"/>
                              </a:lnTo>
                              <a:lnTo>
                                <a:pt x="325" y="210"/>
                              </a:lnTo>
                              <a:lnTo>
                                <a:pt x="325" y="203"/>
                              </a:lnTo>
                              <a:lnTo>
                                <a:pt x="324" y="195"/>
                              </a:lnTo>
                              <a:lnTo>
                                <a:pt x="323" y="173"/>
                              </a:lnTo>
                              <a:lnTo>
                                <a:pt x="304" y="160"/>
                              </a:lnTo>
                              <a:lnTo>
                                <a:pt x="286" y="145"/>
                              </a:lnTo>
                              <a:lnTo>
                                <a:pt x="282" y="125"/>
                              </a:lnTo>
                              <a:lnTo>
                                <a:pt x="287" y="105"/>
                              </a:lnTo>
                              <a:lnTo>
                                <a:pt x="296" y="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0" name="Freeform 492"/>
                      <wps:cNvSpPr>
                        <a:spLocks noEditPoints="1"/>
                      </wps:cNvSpPr>
                      <wps:spPr bwMode="auto">
                        <a:xfrm>
                          <a:off x="722" y="953"/>
                          <a:ext cx="44" cy="39"/>
                        </a:xfrm>
                        <a:custGeom>
                          <a:avLst/>
                          <a:gdLst>
                            <a:gd name="T0" fmla="*/ 116 w 175"/>
                            <a:gd name="T1" fmla="*/ 123 h 155"/>
                            <a:gd name="T2" fmla="*/ 92 w 175"/>
                            <a:gd name="T3" fmla="*/ 119 h 155"/>
                            <a:gd name="T4" fmla="*/ 78 w 175"/>
                            <a:gd name="T5" fmla="*/ 101 h 155"/>
                            <a:gd name="T6" fmla="*/ 60 w 175"/>
                            <a:gd name="T7" fmla="*/ 99 h 155"/>
                            <a:gd name="T8" fmla="*/ 60 w 175"/>
                            <a:gd name="T9" fmla="*/ 99 h 155"/>
                            <a:gd name="T10" fmla="*/ 47 w 175"/>
                            <a:gd name="T11" fmla="*/ 92 h 155"/>
                            <a:gd name="T12" fmla="*/ 36 w 175"/>
                            <a:gd name="T13" fmla="*/ 83 h 155"/>
                            <a:gd name="T14" fmla="*/ 30 w 175"/>
                            <a:gd name="T15" fmla="*/ 69 h 155"/>
                            <a:gd name="T16" fmla="*/ 30 w 175"/>
                            <a:gd name="T17" fmla="*/ 69 h 155"/>
                            <a:gd name="T18" fmla="*/ 34 w 175"/>
                            <a:gd name="T19" fmla="*/ 58 h 155"/>
                            <a:gd name="T20" fmla="*/ 41 w 175"/>
                            <a:gd name="T21" fmla="*/ 51 h 155"/>
                            <a:gd name="T22" fmla="*/ 50 w 175"/>
                            <a:gd name="T23" fmla="*/ 46 h 155"/>
                            <a:gd name="T24" fmla="*/ 50 w 175"/>
                            <a:gd name="T25" fmla="*/ 46 h 155"/>
                            <a:gd name="T26" fmla="*/ 73 w 175"/>
                            <a:gd name="T27" fmla="*/ 48 h 155"/>
                            <a:gd name="T28" fmla="*/ 92 w 175"/>
                            <a:gd name="T29" fmla="*/ 49 h 155"/>
                            <a:gd name="T30" fmla="*/ 105 w 175"/>
                            <a:gd name="T31" fmla="*/ 33 h 155"/>
                            <a:gd name="T32" fmla="*/ 105 w 175"/>
                            <a:gd name="T33" fmla="*/ 33 h 155"/>
                            <a:gd name="T34" fmla="*/ 127 w 175"/>
                            <a:gd name="T35" fmla="*/ 30 h 155"/>
                            <a:gd name="T36" fmla="*/ 142 w 175"/>
                            <a:gd name="T37" fmla="*/ 41 h 155"/>
                            <a:gd name="T38" fmla="*/ 149 w 175"/>
                            <a:gd name="T39" fmla="*/ 60 h 155"/>
                            <a:gd name="T40" fmla="*/ 149 w 175"/>
                            <a:gd name="T41" fmla="*/ 60 h 155"/>
                            <a:gd name="T42" fmla="*/ 133 w 175"/>
                            <a:gd name="T43" fmla="*/ 78 h 155"/>
                            <a:gd name="T44" fmla="*/ 129 w 175"/>
                            <a:gd name="T45" fmla="*/ 102 h 155"/>
                            <a:gd name="T46" fmla="*/ 116 w 175"/>
                            <a:gd name="T47" fmla="*/ 123 h 155"/>
                            <a:gd name="T48" fmla="*/ 116 w 175"/>
                            <a:gd name="T49" fmla="*/ 123 h 155"/>
                            <a:gd name="T50" fmla="*/ 117 w 175"/>
                            <a:gd name="T51" fmla="*/ 1 h 155"/>
                            <a:gd name="T52" fmla="*/ 82 w 175"/>
                            <a:gd name="T53" fmla="*/ 22 h 155"/>
                            <a:gd name="T54" fmla="*/ 38 w 175"/>
                            <a:gd name="T55" fmla="*/ 22 h 155"/>
                            <a:gd name="T56" fmla="*/ 4 w 175"/>
                            <a:gd name="T57" fmla="*/ 40 h 155"/>
                            <a:gd name="T58" fmla="*/ 4 w 175"/>
                            <a:gd name="T59" fmla="*/ 40 h 155"/>
                            <a:gd name="T60" fmla="*/ 0 w 175"/>
                            <a:gd name="T61" fmla="*/ 66 h 155"/>
                            <a:gd name="T62" fmla="*/ 6 w 175"/>
                            <a:gd name="T63" fmla="*/ 90 h 155"/>
                            <a:gd name="T64" fmla="*/ 21 w 175"/>
                            <a:gd name="T65" fmla="*/ 111 h 155"/>
                            <a:gd name="T66" fmla="*/ 21 w 175"/>
                            <a:gd name="T67" fmla="*/ 111 h 155"/>
                            <a:gd name="T68" fmla="*/ 51 w 175"/>
                            <a:gd name="T69" fmla="*/ 116 h 155"/>
                            <a:gd name="T70" fmla="*/ 72 w 175"/>
                            <a:gd name="T71" fmla="*/ 132 h 155"/>
                            <a:gd name="T72" fmla="*/ 92 w 175"/>
                            <a:gd name="T73" fmla="*/ 151 h 155"/>
                            <a:gd name="T74" fmla="*/ 92 w 175"/>
                            <a:gd name="T75" fmla="*/ 151 h 155"/>
                            <a:gd name="T76" fmla="*/ 115 w 175"/>
                            <a:gd name="T77" fmla="*/ 155 h 155"/>
                            <a:gd name="T78" fmla="*/ 137 w 175"/>
                            <a:gd name="T79" fmla="*/ 147 h 155"/>
                            <a:gd name="T80" fmla="*/ 151 w 175"/>
                            <a:gd name="T81" fmla="*/ 131 h 155"/>
                            <a:gd name="T82" fmla="*/ 151 w 175"/>
                            <a:gd name="T83" fmla="*/ 131 h 155"/>
                            <a:gd name="T84" fmla="*/ 155 w 175"/>
                            <a:gd name="T85" fmla="*/ 93 h 155"/>
                            <a:gd name="T86" fmla="*/ 171 w 175"/>
                            <a:gd name="T87" fmla="*/ 64 h 155"/>
                            <a:gd name="T88" fmla="*/ 175 w 175"/>
                            <a:gd name="T89" fmla="*/ 28 h 155"/>
                            <a:gd name="T90" fmla="*/ 175 w 175"/>
                            <a:gd name="T91" fmla="*/ 28 h 155"/>
                            <a:gd name="T92" fmla="*/ 162 w 175"/>
                            <a:gd name="T93" fmla="*/ 8 h 155"/>
                            <a:gd name="T94" fmla="*/ 140 w 175"/>
                            <a:gd name="T95" fmla="*/ 0 h 155"/>
                            <a:gd name="T96" fmla="*/ 117 w 175"/>
                            <a:gd name="T97" fmla="*/ 1 h 155"/>
                            <a:gd name="T98" fmla="*/ 117 w 175"/>
                            <a:gd name="T99" fmla="*/ 1 h 1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175" h="155">
                              <a:moveTo>
                                <a:pt x="116" y="123"/>
                              </a:moveTo>
                              <a:lnTo>
                                <a:pt x="92" y="119"/>
                              </a:lnTo>
                              <a:lnTo>
                                <a:pt x="78" y="101"/>
                              </a:lnTo>
                              <a:lnTo>
                                <a:pt x="60" y="99"/>
                              </a:lnTo>
                              <a:lnTo>
                                <a:pt x="47" y="92"/>
                              </a:lnTo>
                              <a:lnTo>
                                <a:pt x="36" y="83"/>
                              </a:lnTo>
                              <a:lnTo>
                                <a:pt x="30" y="69"/>
                              </a:lnTo>
                              <a:lnTo>
                                <a:pt x="34" y="58"/>
                              </a:lnTo>
                              <a:lnTo>
                                <a:pt x="41" y="51"/>
                              </a:lnTo>
                              <a:lnTo>
                                <a:pt x="50" y="46"/>
                              </a:lnTo>
                              <a:lnTo>
                                <a:pt x="73" y="48"/>
                              </a:lnTo>
                              <a:lnTo>
                                <a:pt x="92" y="49"/>
                              </a:lnTo>
                              <a:lnTo>
                                <a:pt x="105" y="33"/>
                              </a:lnTo>
                              <a:lnTo>
                                <a:pt x="127" y="30"/>
                              </a:lnTo>
                              <a:lnTo>
                                <a:pt x="142" y="41"/>
                              </a:lnTo>
                              <a:lnTo>
                                <a:pt x="149" y="60"/>
                              </a:lnTo>
                              <a:lnTo>
                                <a:pt x="133" y="78"/>
                              </a:lnTo>
                              <a:lnTo>
                                <a:pt x="129" y="102"/>
                              </a:lnTo>
                              <a:lnTo>
                                <a:pt x="116" y="123"/>
                              </a:lnTo>
                              <a:close/>
                              <a:moveTo>
                                <a:pt x="117" y="1"/>
                              </a:moveTo>
                              <a:lnTo>
                                <a:pt x="82" y="22"/>
                              </a:lnTo>
                              <a:lnTo>
                                <a:pt x="38" y="22"/>
                              </a:lnTo>
                              <a:lnTo>
                                <a:pt x="4" y="40"/>
                              </a:lnTo>
                              <a:lnTo>
                                <a:pt x="0" y="66"/>
                              </a:lnTo>
                              <a:lnTo>
                                <a:pt x="6" y="90"/>
                              </a:lnTo>
                              <a:lnTo>
                                <a:pt x="21" y="111"/>
                              </a:lnTo>
                              <a:lnTo>
                                <a:pt x="51" y="116"/>
                              </a:lnTo>
                              <a:lnTo>
                                <a:pt x="72" y="132"/>
                              </a:lnTo>
                              <a:lnTo>
                                <a:pt x="92" y="151"/>
                              </a:lnTo>
                              <a:lnTo>
                                <a:pt x="115" y="155"/>
                              </a:lnTo>
                              <a:lnTo>
                                <a:pt x="137" y="147"/>
                              </a:lnTo>
                              <a:lnTo>
                                <a:pt x="151" y="131"/>
                              </a:lnTo>
                              <a:lnTo>
                                <a:pt x="155" y="93"/>
                              </a:lnTo>
                              <a:lnTo>
                                <a:pt x="171" y="64"/>
                              </a:lnTo>
                              <a:lnTo>
                                <a:pt x="175" y="28"/>
                              </a:lnTo>
                              <a:lnTo>
                                <a:pt x="162" y="8"/>
                              </a:lnTo>
                              <a:lnTo>
                                <a:pt x="140" y="0"/>
                              </a:lnTo>
                              <a:lnTo>
                                <a:pt x="117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1" name="Freeform 493"/>
                      <wps:cNvSpPr>
                        <a:spLocks noEditPoints="1"/>
                      </wps:cNvSpPr>
                      <wps:spPr bwMode="auto">
                        <a:xfrm>
                          <a:off x="611" y="788"/>
                          <a:ext cx="35" cy="44"/>
                        </a:xfrm>
                        <a:custGeom>
                          <a:avLst/>
                          <a:gdLst>
                            <a:gd name="T0" fmla="*/ 95 w 140"/>
                            <a:gd name="T1" fmla="*/ 103 h 175"/>
                            <a:gd name="T2" fmla="*/ 74 w 140"/>
                            <a:gd name="T3" fmla="*/ 95 h 175"/>
                            <a:gd name="T4" fmla="*/ 76 w 140"/>
                            <a:gd name="T5" fmla="*/ 104 h 175"/>
                            <a:gd name="T6" fmla="*/ 83 w 140"/>
                            <a:gd name="T7" fmla="*/ 127 h 175"/>
                            <a:gd name="T8" fmla="*/ 74 w 140"/>
                            <a:gd name="T9" fmla="*/ 127 h 175"/>
                            <a:gd name="T10" fmla="*/ 48 w 140"/>
                            <a:gd name="T11" fmla="*/ 127 h 175"/>
                            <a:gd name="T12" fmla="*/ 50 w 140"/>
                            <a:gd name="T13" fmla="*/ 120 h 175"/>
                            <a:gd name="T14" fmla="*/ 55 w 140"/>
                            <a:gd name="T15" fmla="*/ 101 h 175"/>
                            <a:gd name="T16" fmla="*/ 48 w 140"/>
                            <a:gd name="T17" fmla="*/ 101 h 175"/>
                            <a:gd name="T18" fmla="*/ 24 w 140"/>
                            <a:gd name="T19" fmla="*/ 101 h 175"/>
                            <a:gd name="T20" fmla="*/ 24 w 140"/>
                            <a:gd name="T21" fmla="*/ 92 h 175"/>
                            <a:gd name="T22" fmla="*/ 24 w 140"/>
                            <a:gd name="T23" fmla="*/ 69 h 175"/>
                            <a:gd name="T24" fmla="*/ 31 w 140"/>
                            <a:gd name="T25" fmla="*/ 73 h 175"/>
                            <a:gd name="T26" fmla="*/ 53 w 140"/>
                            <a:gd name="T27" fmla="*/ 77 h 175"/>
                            <a:gd name="T28" fmla="*/ 51 w 140"/>
                            <a:gd name="T29" fmla="*/ 69 h 175"/>
                            <a:gd name="T30" fmla="*/ 48 w 140"/>
                            <a:gd name="T31" fmla="*/ 47 h 175"/>
                            <a:gd name="T32" fmla="*/ 57 w 140"/>
                            <a:gd name="T33" fmla="*/ 47 h 175"/>
                            <a:gd name="T34" fmla="*/ 83 w 140"/>
                            <a:gd name="T35" fmla="*/ 47 h 175"/>
                            <a:gd name="T36" fmla="*/ 80 w 140"/>
                            <a:gd name="T37" fmla="*/ 55 h 175"/>
                            <a:gd name="T38" fmla="*/ 72 w 140"/>
                            <a:gd name="T39" fmla="*/ 73 h 175"/>
                            <a:gd name="T40" fmla="*/ 80 w 140"/>
                            <a:gd name="T41" fmla="*/ 73 h 175"/>
                            <a:gd name="T42" fmla="*/ 104 w 140"/>
                            <a:gd name="T43" fmla="*/ 73 h 175"/>
                            <a:gd name="T44" fmla="*/ 104 w 140"/>
                            <a:gd name="T45" fmla="*/ 82 h 175"/>
                            <a:gd name="T46" fmla="*/ 104 w 140"/>
                            <a:gd name="T47" fmla="*/ 106 h 175"/>
                            <a:gd name="T48" fmla="*/ 81 w 140"/>
                            <a:gd name="T49" fmla="*/ 0 h 175"/>
                            <a:gd name="T50" fmla="*/ 26 w 140"/>
                            <a:gd name="T51" fmla="*/ 14 h 175"/>
                            <a:gd name="T52" fmla="*/ 4 w 140"/>
                            <a:gd name="T53" fmla="*/ 32 h 175"/>
                            <a:gd name="T54" fmla="*/ 0 w 140"/>
                            <a:gd name="T55" fmla="*/ 123 h 175"/>
                            <a:gd name="T56" fmla="*/ 51 w 140"/>
                            <a:gd name="T57" fmla="*/ 175 h 175"/>
                            <a:gd name="T58" fmla="*/ 74 w 140"/>
                            <a:gd name="T59" fmla="*/ 173 h 175"/>
                            <a:gd name="T60" fmla="*/ 115 w 140"/>
                            <a:gd name="T61" fmla="*/ 157 h 175"/>
                            <a:gd name="T62" fmla="*/ 139 w 140"/>
                            <a:gd name="T63" fmla="*/ 125 h 175"/>
                            <a:gd name="T64" fmla="*/ 140 w 140"/>
                            <a:gd name="T65" fmla="*/ 45 h 175"/>
                            <a:gd name="T66" fmla="*/ 125 w 140"/>
                            <a:gd name="T67" fmla="*/ 24 h 175"/>
                            <a:gd name="T68" fmla="*/ 81 w 140"/>
                            <a:gd name="T69" fmla="*/ 0 h 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0" h="175">
                              <a:moveTo>
                                <a:pt x="104" y="106"/>
                              </a:moveTo>
                              <a:lnTo>
                                <a:pt x="95" y="103"/>
                              </a:lnTo>
                              <a:lnTo>
                                <a:pt x="85" y="100"/>
                              </a:lnTo>
                              <a:lnTo>
                                <a:pt x="74" y="95"/>
                              </a:lnTo>
                              <a:lnTo>
                                <a:pt x="76" y="104"/>
                              </a:lnTo>
                              <a:lnTo>
                                <a:pt x="81" y="119"/>
                              </a:lnTo>
                              <a:lnTo>
                                <a:pt x="83" y="127"/>
                              </a:lnTo>
                              <a:lnTo>
                                <a:pt x="74" y="127"/>
                              </a:lnTo>
                              <a:lnTo>
                                <a:pt x="57" y="127"/>
                              </a:lnTo>
                              <a:lnTo>
                                <a:pt x="48" y="127"/>
                              </a:lnTo>
                              <a:lnTo>
                                <a:pt x="50" y="120"/>
                              </a:lnTo>
                              <a:lnTo>
                                <a:pt x="53" y="107"/>
                              </a:lnTo>
                              <a:lnTo>
                                <a:pt x="55" y="101"/>
                              </a:lnTo>
                              <a:lnTo>
                                <a:pt x="48" y="101"/>
                              </a:lnTo>
                              <a:lnTo>
                                <a:pt x="31" y="101"/>
                              </a:lnTo>
                              <a:lnTo>
                                <a:pt x="24" y="101"/>
                              </a:lnTo>
                              <a:lnTo>
                                <a:pt x="24" y="92"/>
                              </a:lnTo>
                              <a:lnTo>
                                <a:pt x="24" y="77"/>
                              </a:lnTo>
                              <a:lnTo>
                                <a:pt x="24" y="69"/>
                              </a:lnTo>
                              <a:lnTo>
                                <a:pt x="31" y="73"/>
                              </a:lnTo>
                              <a:lnTo>
                                <a:pt x="41" y="77"/>
                              </a:lnTo>
                              <a:lnTo>
                                <a:pt x="53" y="77"/>
                              </a:lnTo>
                              <a:lnTo>
                                <a:pt x="51" y="69"/>
                              </a:lnTo>
                              <a:lnTo>
                                <a:pt x="49" y="55"/>
                              </a:lnTo>
                              <a:lnTo>
                                <a:pt x="48" y="47"/>
                              </a:lnTo>
                              <a:lnTo>
                                <a:pt x="57" y="47"/>
                              </a:lnTo>
                              <a:lnTo>
                                <a:pt x="74" y="47"/>
                              </a:lnTo>
                              <a:lnTo>
                                <a:pt x="83" y="47"/>
                              </a:lnTo>
                              <a:lnTo>
                                <a:pt x="80" y="55"/>
                              </a:lnTo>
                              <a:lnTo>
                                <a:pt x="74" y="67"/>
                              </a:lnTo>
                              <a:lnTo>
                                <a:pt x="72" y="73"/>
                              </a:lnTo>
                              <a:lnTo>
                                <a:pt x="80" y="73"/>
                              </a:lnTo>
                              <a:lnTo>
                                <a:pt x="96" y="73"/>
                              </a:lnTo>
                              <a:lnTo>
                                <a:pt x="104" y="73"/>
                              </a:lnTo>
                              <a:lnTo>
                                <a:pt x="104" y="82"/>
                              </a:lnTo>
                              <a:lnTo>
                                <a:pt x="104" y="97"/>
                              </a:lnTo>
                              <a:lnTo>
                                <a:pt x="104" y="106"/>
                              </a:lnTo>
                              <a:close/>
                              <a:moveTo>
                                <a:pt x="81" y="0"/>
                              </a:moveTo>
                              <a:lnTo>
                                <a:pt x="52" y="5"/>
                              </a:lnTo>
                              <a:lnTo>
                                <a:pt x="26" y="14"/>
                              </a:lnTo>
                              <a:lnTo>
                                <a:pt x="4" y="32"/>
                              </a:lnTo>
                              <a:lnTo>
                                <a:pt x="4" y="77"/>
                              </a:lnTo>
                              <a:lnTo>
                                <a:pt x="0" y="123"/>
                              </a:lnTo>
                              <a:lnTo>
                                <a:pt x="10" y="160"/>
                              </a:lnTo>
                              <a:lnTo>
                                <a:pt x="51" y="175"/>
                              </a:lnTo>
                              <a:lnTo>
                                <a:pt x="74" y="173"/>
                              </a:lnTo>
                              <a:lnTo>
                                <a:pt x="95" y="165"/>
                              </a:lnTo>
                              <a:lnTo>
                                <a:pt x="115" y="157"/>
                              </a:lnTo>
                              <a:lnTo>
                                <a:pt x="139" y="125"/>
                              </a:lnTo>
                              <a:lnTo>
                                <a:pt x="140" y="84"/>
                              </a:lnTo>
                              <a:lnTo>
                                <a:pt x="140" y="45"/>
                              </a:lnTo>
                              <a:lnTo>
                                <a:pt x="125" y="24"/>
                              </a:lnTo>
                              <a:lnTo>
                                <a:pt x="105" y="8"/>
                              </a:lnTo>
                              <a:lnTo>
                                <a:pt x="8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2" name="Freeform 494"/>
                      <wps:cNvSpPr>
                        <a:spLocks noEditPoints="1"/>
                      </wps:cNvSpPr>
                      <wps:spPr bwMode="auto">
                        <a:xfrm>
                          <a:off x="837" y="788"/>
                          <a:ext cx="34" cy="43"/>
                        </a:xfrm>
                        <a:custGeom>
                          <a:avLst/>
                          <a:gdLst>
                            <a:gd name="T0" fmla="*/ 103 w 139"/>
                            <a:gd name="T1" fmla="*/ 106 h 171"/>
                            <a:gd name="T2" fmla="*/ 82 w 139"/>
                            <a:gd name="T3" fmla="*/ 97 h 171"/>
                            <a:gd name="T4" fmla="*/ 84 w 139"/>
                            <a:gd name="T5" fmla="*/ 106 h 171"/>
                            <a:gd name="T6" fmla="*/ 89 w 139"/>
                            <a:gd name="T7" fmla="*/ 130 h 171"/>
                            <a:gd name="T8" fmla="*/ 81 w 139"/>
                            <a:gd name="T9" fmla="*/ 130 h 171"/>
                            <a:gd name="T10" fmla="*/ 54 w 139"/>
                            <a:gd name="T11" fmla="*/ 130 h 171"/>
                            <a:gd name="T12" fmla="*/ 56 w 139"/>
                            <a:gd name="T13" fmla="*/ 123 h 171"/>
                            <a:gd name="T14" fmla="*/ 63 w 139"/>
                            <a:gd name="T15" fmla="*/ 103 h 171"/>
                            <a:gd name="T16" fmla="*/ 54 w 139"/>
                            <a:gd name="T17" fmla="*/ 103 h 171"/>
                            <a:gd name="T18" fmla="*/ 30 w 139"/>
                            <a:gd name="T19" fmla="*/ 103 h 171"/>
                            <a:gd name="T20" fmla="*/ 30 w 139"/>
                            <a:gd name="T21" fmla="*/ 95 h 171"/>
                            <a:gd name="T22" fmla="*/ 30 w 139"/>
                            <a:gd name="T23" fmla="*/ 71 h 171"/>
                            <a:gd name="T24" fmla="*/ 39 w 139"/>
                            <a:gd name="T25" fmla="*/ 77 h 171"/>
                            <a:gd name="T26" fmla="*/ 60 w 139"/>
                            <a:gd name="T27" fmla="*/ 79 h 171"/>
                            <a:gd name="T28" fmla="*/ 59 w 139"/>
                            <a:gd name="T29" fmla="*/ 71 h 171"/>
                            <a:gd name="T30" fmla="*/ 54 w 139"/>
                            <a:gd name="T31" fmla="*/ 50 h 171"/>
                            <a:gd name="T32" fmla="*/ 64 w 139"/>
                            <a:gd name="T33" fmla="*/ 50 h 171"/>
                            <a:gd name="T34" fmla="*/ 89 w 139"/>
                            <a:gd name="T35" fmla="*/ 50 h 171"/>
                            <a:gd name="T36" fmla="*/ 86 w 139"/>
                            <a:gd name="T37" fmla="*/ 57 h 171"/>
                            <a:gd name="T38" fmla="*/ 79 w 139"/>
                            <a:gd name="T39" fmla="*/ 77 h 171"/>
                            <a:gd name="T40" fmla="*/ 87 w 139"/>
                            <a:gd name="T41" fmla="*/ 77 h 171"/>
                            <a:gd name="T42" fmla="*/ 111 w 139"/>
                            <a:gd name="T43" fmla="*/ 77 h 171"/>
                            <a:gd name="T44" fmla="*/ 111 w 139"/>
                            <a:gd name="T45" fmla="*/ 85 h 171"/>
                            <a:gd name="T46" fmla="*/ 111 w 139"/>
                            <a:gd name="T47" fmla="*/ 110 h 171"/>
                            <a:gd name="T48" fmla="*/ 23 w 139"/>
                            <a:gd name="T49" fmla="*/ 15 h 171"/>
                            <a:gd name="T50" fmla="*/ 0 w 139"/>
                            <a:gd name="T51" fmla="*/ 93 h 171"/>
                            <a:gd name="T52" fmla="*/ 2 w 139"/>
                            <a:gd name="T53" fmla="*/ 135 h 171"/>
                            <a:gd name="T54" fmla="*/ 60 w 139"/>
                            <a:gd name="T55" fmla="*/ 171 h 171"/>
                            <a:gd name="T56" fmla="*/ 97 w 139"/>
                            <a:gd name="T57" fmla="*/ 171 h 171"/>
                            <a:gd name="T58" fmla="*/ 138 w 139"/>
                            <a:gd name="T59" fmla="*/ 86 h 171"/>
                            <a:gd name="T60" fmla="*/ 139 w 139"/>
                            <a:gd name="T61" fmla="*/ 32 h 171"/>
                            <a:gd name="T62" fmla="*/ 63 w 139"/>
                            <a:gd name="T63" fmla="*/ 0 h 171"/>
                            <a:gd name="T64" fmla="*/ 23 w 139"/>
                            <a:gd name="T65" fmla="*/ 15 h 17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139" h="171">
                              <a:moveTo>
                                <a:pt x="111" y="110"/>
                              </a:moveTo>
                              <a:lnTo>
                                <a:pt x="103" y="106"/>
                              </a:lnTo>
                              <a:lnTo>
                                <a:pt x="93" y="103"/>
                              </a:lnTo>
                              <a:lnTo>
                                <a:pt x="82" y="97"/>
                              </a:lnTo>
                              <a:lnTo>
                                <a:pt x="84" y="106"/>
                              </a:lnTo>
                              <a:lnTo>
                                <a:pt x="87" y="122"/>
                              </a:lnTo>
                              <a:lnTo>
                                <a:pt x="89" y="130"/>
                              </a:lnTo>
                              <a:lnTo>
                                <a:pt x="81" y="130"/>
                              </a:lnTo>
                              <a:lnTo>
                                <a:pt x="64" y="130"/>
                              </a:lnTo>
                              <a:lnTo>
                                <a:pt x="54" y="130"/>
                              </a:lnTo>
                              <a:lnTo>
                                <a:pt x="56" y="123"/>
                              </a:lnTo>
                              <a:lnTo>
                                <a:pt x="61" y="111"/>
                              </a:lnTo>
                              <a:lnTo>
                                <a:pt x="63" y="103"/>
                              </a:lnTo>
                              <a:lnTo>
                                <a:pt x="54" y="103"/>
                              </a:lnTo>
                              <a:lnTo>
                                <a:pt x="39" y="103"/>
                              </a:lnTo>
                              <a:lnTo>
                                <a:pt x="30" y="103"/>
                              </a:lnTo>
                              <a:lnTo>
                                <a:pt x="30" y="95"/>
                              </a:lnTo>
                              <a:lnTo>
                                <a:pt x="30" y="80"/>
                              </a:lnTo>
                              <a:lnTo>
                                <a:pt x="30" y="71"/>
                              </a:lnTo>
                              <a:lnTo>
                                <a:pt x="39" y="77"/>
                              </a:lnTo>
                              <a:lnTo>
                                <a:pt x="48" y="80"/>
                              </a:lnTo>
                              <a:lnTo>
                                <a:pt x="60" y="79"/>
                              </a:lnTo>
                              <a:lnTo>
                                <a:pt x="59" y="71"/>
                              </a:lnTo>
                              <a:lnTo>
                                <a:pt x="56" y="58"/>
                              </a:lnTo>
                              <a:lnTo>
                                <a:pt x="54" y="50"/>
                              </a:lnTo>
                              <a:lnTo>
                                <a:pt x="64" y="50"/>
                              </a:lnTo>
                              <a:lnTo>
                                <a:pt x="81" y="50"/>
                              </a:lnTo>
                              <a:lnTo>
                                <a:pt x="89" y="50"/>
                              </a:lnTo>
                              <a:lnTo>
                                <a:pt x="86" y="57"/>
                              </a:lnTo>
                              <a:lnTo>
                                <a:pt x="82" y="70"/>
                              </a:lnTo>
                              <a:lnTo>
                                <a:pt x="79" y="77"/>
                              </a:lnTo>
                              <a:lnTo>
                                <a:pt x="87" y="77"/>
                              </a:lnTo>
                              <a:lnTo>
                                <a:pt x="103" y="77"/>
                              </a:lnTo>
                              <a:lnTo>
                                <a:pt x="111" y="77"/>
                              </a:lnTo>
                              <a:lnTo>
                                <a:pt x="111" y="85"/>
                              </a:lnTo>
                              <a:lnTo>
                                <a:pt x="111" y="101"/>
                              </a:lnTo>
                              <a:lnTo>
                                <a:pt x="111" y="110"/>
                              </a:lnTo>
                              <a:close/>
                              <a:moveTo>
                                <a:pt x="23" y="15"/>
                              </a:moveTo>
                              <a:lnTo>
                                <a:pt x="4" y="50"/>
                              </a:lnTo>
                              <a:lnTo>
                                <a:pt x="0" y="93"/>
                              </a:lnTo>
                              <a:lnTo>
                                <a:pt x="2" y="135"/>
                              </a:lnTo>
                              <a:lnTo>
                                <a:pt x="29" y="161"/>
                              </a:lnTo>
                              <a:lnTo>
                                <a:pt x="60" y="171"/>
                              </a:lnTo>
                              <a:lnTo>
                                <a:pt x="97" y="171"/>
                              </a:lnTo>
                              <a:lnTo>
                                <a:pt x="134" y="139"/>
                              </a:lnTo>
                              <a:lnTo>
                                <a:pt x="138" y="86"/>
                              </a:lnTo>
                              <a:lnTo>
                                <a:pt x="139" y="32"/>
                              </a:lnTo>
                              <a:lnTo>
                                <a:pt x="105" y="6"/>
                              </a:lnTo>
                              <a:lnTo>
                                <a:pt x="63" y="0"/>
                              </a:lnTo>
                              <a:lnTo>
                                <a:pt x="23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3" name="Freeform 495"/>
                      <wps:cNvSpPr>
                        <a:spLocks noEditPoints="1"/>
                      </wps:cNvSpPr>
                      <wps:spPr bwMode="auto">
                        <a:xfrm>
                          <a:off x="792" y="791"/>
                          <a:ext cx="34" cy="37"/>
                        </a:xfrm>
                        <a:custGeom>
                          <a:avLst/>
                          <a:gdLst>
                            <a:gd name="T0" fmla="*/ 104 w 137"/>
                            <a:gd name="T1" fmla="*/ 96 h 147"/>
                            <a:gd name="T2" fmla="*/ 84 w 137"/>
                            <a:gd name="T3" fmla="*/ 89 h 147"/>
                            <a:gd name="T4" fmla="*/ 86 w 137"/>
                            <a:gd name="T5" fmla="*/ 98 h 147"/>
                            <a:gd name="T6" fmla="*/ 91 w 137"/>
                            <a:gd name="T7" fmla="*/ 121 h 147"/>
                            <a:gd name="T8" fmla="*/ 82 w 137"/>
                            <a:gd name="T9" fmla="*/ 121 h 147"/>
                            <a:gd name="T10" fmla="*/ 57 w 137"/>
                            <a:gd name="T11" fmla="*/ 121 h 147"/>
                            <a:gd name="T12" fmla="*/ 58 w 137"/>
                            <a:gd name="T13" fmla="*/ 114 h 147"/>
                            <a:gd name="T14" fmla="*/ 65 w 137"/>
                            <a:gd name="T15" fmla="*/ 94 h 147"/>
                            <a:gd name="T16" fmla="*/ 56 w 137"/>
                            <a:gd name="T17" fmla="*/ 94 h 147"/>
                            <a:gd name="T18" fmla="*/ 33 w 137"/>
                            <a:gd name="T19" fmla="*/ 94 h 147"/>
                            <a:gd name="T20" fmla="*/ 33 w 137"/>
                            <a:gd name="T21" fmla="*/ 85 h 147"/>
                            <a:gd name="T22" fmla="*/ 33 w 137"/>
                            <a:gd name="T23" fmla="*/ 62 h 147"/>
                            <a:gd name="T24" fmla="*/ 41 w 137"/>
                            <a:gd name="T25" fmla="*/ 68 h 147"/>
                            <a:gd name="T26" fmla="*/ 63 w 137"/>
                            <a:gd name="T27" fmla="*/ 70 h 147"/>
                            <a:gd name="T28" fmla="*/ 60 w 137"/>
                            <a:gd name="T29" fmla="*/ 62 h 147"/>
                            <a:gd name="T30" fmla="*/ 57 w 137"/>
                            <a:gd name="T31" fmla="*/ 40 h 147"/>
                            <a:gd name="T32" fmla="*/ 66 w 137"/>
                            <a:gd name="T33" fmla="*/ 40 h 147"/>
                            <a:gd name="T34" fmla="*/ 91 w 137"/>
                            <a:gd name="T35" fmla="*/ 40 h 147"/>
                            <a:gd name="T36" fmla="*/ 89 w 137"/>
                            <a:gd name="T37" fmla="*/ 48 h 147"/>
                            <a:gd name="T38" fmla="*/ 80 w 137"/>
                            <a:gd name="T39" fmla="*/ 68 h 147"/>
                            <a:gd name="T40" fmla="*/ 89 w 137"/>
                            <a:gd name="T41" fmla="*/ 68 h 147"/>
                            <a:gd name="T42" fmla="*/ 113 w 137"/>
                            <a:gd name="T43" fmla="*/ 68 h 147"/>
                            <a:gd name="T44" fmla="*/ 113 w 137"/>
                            <a:gd name="T45" fmla="*/ 76 h 147"/>
                            <a:gd name="T46" fmla="*/ 113 w 137"/>
                            <a:gd name="T47" fmla="*/ 100 h 147"/>
                            <a:gd name="T48" fmla="*/ 113 w 137"/>
                            <a:gd name="T49" fmla="*/ 100 h 147"/>
                            <a:gd name="T50" fmla="*/ 29 w 137"/>
                            <a:gd name="T51" fmla="*/ 54 h 147"/>
                            <a:gd name="T52" fmla="*/ 0 w 137"/>
                            <a:gd name="T53" fmla="*/ 88 h 147"/>
                            <a:gd name="T54" fmla="*/ 9 w 137"/>
                            <a:gd name="T55" fmla="*/ 111 h 147"/>
                            <a:gd name="T56" fmla="*/ 80 w 137"/>
                            <a:gd name="T57" fmla="*/ 147 h 147"/>
                            <a:gd name="T58" fmla="*/ 119 w 137"/>
                            <a:gd name="T59" fmla="*/ 132 h 147"/>
                            <a:gd name="T60" fmla="*/ 137 w 137"/>
                            <a:gd name="T61" fmla="*/ 68 h 147"/>
                            <a:gd name="T62" fmla="*/ 133 w 137"/>
                            <a:gd name="T63" fmla="*/ 37 h 147"/>
                            <a:gd name="T64" fmla="*/ 95 w 137"/>
                            <a:gd name="T65" fmla="*/ 0 h 147"/>
                            <a:gd name="T66" fmla="*/ 75 w 137"/>
                            <a:gd name="T67" fmla="*/ 8 h 147"/>
                            <a:gd name="T68" fmla="*/ 46 w 137"/>
                            <a:gd name="T69" fmla="*/ 39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7" h="147">
                              <a:moveTo>
                                <a:pt x="113" y="100"/>
                              </a:moveTo>
                              <a:lnTo>
                                <a:pt x="104" y="96"/>
                              </a:lnTo>
                              <a:lnTo>
                                <a:pt x="95" y="93"/>
                              </a:lnTo>
                              <a:lnTo>
                                <a:pt x="84" y="89"/>
                              </a:lnTo>
                              <a:lnTo>
                                <a:pt x="86" y="98"/>
                              </a:lnTo>
                              <a:lnTo>
                                <a:pt x="89" y="113"/>
                              </a:lnTo>
                              <a:lnTo>
                                <a:pt x="91" y="121"/>
                              </a:lnTo>
                              <a:lnTo>
                                <a:pt x="82" y="121"/>
                              </a:lnTo>
                              <a:lnTo>
                                <a:pt x="66" y="121"/>
                              </a:lnTo>
                              <a:lnTo>
                                <a:pt x="57" y="121"/>
                              </a:lnTo>
                              <a:lnTo>
                                <a:pt x="58" y="114"/>
                              </a:lnTo>
                              <a:lnTo>
                                <a:pt x="63" y="101"/>
                              </a:lnTo>
                              <a:lnTo>
                                <a:pt x="65" y="94"/>
                              </a:lnTo>
                              <a:lnTo>
                                <a:pt x="56" y="94"/>
                              </a:lnTo>
                              <a:lnTo>
                                <a:pt x="41" y="94"/>
                              </a:lnTo>
                              <a:lnTo>
                                <a:pt x="33" y="94"/>
                              </a:lnTo>
                              <a:lnTo>
                                <a:pt x="33" y="85"/>
                              </a:lnTo>
                              <a:lnTo>
                                <a:pt x="33" y="70"/>
                              </a:lnTo>
                              <a:lnTo>
                                <a:pt x="33" y="62"/>
                              </a:lnTo>
                              <a:lnTo>
                                <a:pt x="41" y="68"/>
                              </a:lnTo>
                              <a:lnTo>
                                <a:pt x="51" y="70"/>
                              </a:lnTo>
                              <a:lnTo>
                                <a:pt x="63" y="70"/>
                              </a:lnTo>
                              <a:lnTo>
                                <a:pt x="60" y="62"/>
                              </a:lnTo>
                              <a:lnTo>
                                <a:pt x="58" y="48"/>
                              </a:lnTo>
                              <a:lnTo>
                                <a:pt x="57" y="40"/>
                              </a:lnTo>
                              <a:lnTo>
                                <a:pt x="66" y="40"/>
                              </a:lnTo>
                              <a:lnTo>
                                <a:pt x="82" y="40"/>
                              </a:lnTo>
                              <a:lnTo>
                                <a:pt x="91" y="40"/>
                              </a:lnTo>
                              <a:lnTo>
                                <a:pt x="89" y="48"/>
                              </a:lnTo>
                              <a:lnTo>
                                <a:pt x="84" y="61"/>
                              </a:lnTo>
                              <a:lnTo>
                                <a:pt x="80" y="68"/>
                              </a:lnTo>
                              <a:lnTo>
                                <a:pt x="89" y="68"/>
                              </a:lnTo>
                              <a:lnTo>
                                <a:pt x="104" y="68"/>
                              </a:lnTo>
                              <a:lnTo>
                                <a:pt x="113" y="68"/>
                              </a:lnTo>
                              <a:lnTo>
                                <a:pt x="113" y="76"/>
                              </a:lnTo>
                              <a:lnTo>
                                <a:pt x="113" y="91"/>
                              </a:lnTo>
                              <a:lnTo>
                                <a:pt x="113" y="100"/>
                              </a:lnTo>
                              <a:close/>
                              <a:moveTo>
                                <a:pt x="46" y="39"/>
                              </a:moveTo>
                              <a:lnTo>
                                <a:pt x="29" y="54"/>
                              </a:lnTo>
                              <a:lnTo>
                                <a:pt x="10" y="70"/>
                              </a:lnTo>
                              <a:lnTo>
                                <a:pt x="0" y="88"/>
                              </a:lnTo>
                              <a:lnTo>
                                <a:pt x="9" y="111"/>
                              </a:lnTo>
                              <a:lnTo>
                                <a:pt x="35" y="136"/>
                              </a:lnTo>
                              <a:lnTo>
                                <a:pt x="80" y="147"/>
                              </a:lnTo>
                              <a:lnTo>
                                <a:pt x="119" y="132"/>
                              </a:lnTo>
                              <a:lnTo>
                                <a:pt x="134" y="100"/>
                              </a:lnTo>
                              <a:lnTo>
                                <a:pt x="137" y="68"/>
                              </a:lnTo>
                              <a:lnTo>
                                <a:pt x="133" y="37"/>
                              </a:lnTo>
                              <a:lnTo>
                                <a:pt x="118" y="11"/>
                              </a:lnTo>
                              <a:lnTo>
                                <a:pt x="95" y="0"/>
                              </a:lnTo>
                              <a:lnTo>
                                <a:pt x="75" y="8"/>
                              </a:lnTo>
                              <a:lnTo>
                                <a:pt x="59" y="23"/>
                              </a:lnTo>
                              <a:lnTo>
                                <a:pt x="46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4" name="Freeform 496"/>
                      <wps:cNvSpPr>
                        <a:spLocks noEditPoints="1"/>
                      </wps:cNvSpPr>
                      <wps:spPr bwMode="auto">
                        <a:xfrm>
                          <a:off x="654" y="789"/>
                          <a:ext cx="34" cy="37"/>
                        </a:xfrm>
                        <a:custGeom>
                          <a:avLst/>
                          <a:gdLst>
                            <a:gd name="T0" fmla="*/ 97 w 137"/>
                            <a:gd name="T1" fmla="*/ 94 h 147"/>
                            <a:gd name="T2" fmla="*/ 72 w 137"/>
                            <a:gd name="T3" fmla="*/ 94 h 147"/>
                            <a:gd name="T4" fmla="*/ 75 w 137"/>
                            <a:gd name="T5" fmla="*/ 102 h 147"/>
                            <a:gd name="T6" fmla="*/ 80 w 137"/>
                            <a:gd name="T7" fmla="*/ 122 h 147"/>
                            <a:gd name="T8" fmla="*/ 71 w 137"/>
                            <a:gd name="T9" fmla="*/ 122 h 147"/>
                            <a:gd name="T10" fmla="*/ 45 w 137"/>
                            <a:gd name="T11" fmla="*/ 122 h 147"/>
                            <a:gd name="T12" fmla="*/ 47 w 137"/>
                            <a:gd name="T13" fmla="*/ 113 h 147"/>
                            <a:gd name="T14" fmla="*/ 54 w 137"/>
                            <a:gd name="T15" fmla="*/ 90 h 147"/>
                            <a:gd name="T16" fmla="*/ 43 w 137"/>
                            <a:gd name="T17" fmla="*/ 94 h 147"/>
                            <a:gd name="T18" fmla="*/ 24 w 137"/>
                            <a:gd name="T19" fmla="*/ 100 h 147"/>
                            <a:gd name="T20" fmla="*/ 24 w 137"/>
                            <a:gd name="T21" fmla="*/ 92 h 147"/>
                            <a:gd name="T22" fmla="*/ 24 w 137"/>
                            <a:gd name="T23" fmla="*/ 68 h 147"/>
                            <a:gd name="T24" fmla="*/ 32 w 137"/>
                            <a:gd name="T25" fmla="*/ 68 h 147"/>
                            <a:gd name="T26" fmla="*/ 56 w 137"/>
                            <a:gd name="T27" fmla="*/ 68 h 147"/>
                            <a:gd name="T28" fmla="*/ 53 w 137"/>
                            <a:gd name="T29" fmla="*/ 62 h 147"/>
                            <a:gd name="T30" fmla="*/ 45 w 137"/>
                            <a:gd name="T31" fmla="*/ 42 h 147"/>
                            <a:gd name="T32" fmla="*/ 54 w 137"/>
                            <a:gd name="T33" fmla="*/ 42 h 147"/>
                            <a:gd name="T34" fmla="*/ 80 w 137"/>
                            <a:gd name="T35" fmla="*/ 42 h 147"/>
                            <a:gd name="T36" fmla="*/ 79 w 137"/>
                            <a:gd name="T37" fmla="*/ 49 h 147"/>
                            <a:gd name="T38" fmla="*/ 75 w 137"/>
                            <a:gd name="T39" fmla="*/ 70 h 147"/>
                            <a:gd name="T40" fmla="*/ 87 w 137"/>
                            <a:gd name="T41" fmla="*/ 71 h 147"/>
                            <a:gd name="T42" fmla="*/ 104 w 137"/>
                            <a:gd name="T43" fmla="*/ 63 h 147"/>
                            <a:gd name="T44" fmla="*/ 104 w 137"/>
                            <a:gd name="T45" fmla="*/ 71 h 147"/>
                            <a:gd name="T46" fmla="*/ 104 w 137"/>
                            <a:gd name="T47" fmla="*/ 94 h 147"/>
                            <a:gd name="T48" fmla="*/ 43 w 137"/>
                            <a:gd name="T49" fmla="*/ 0 h 147"/>
                            <a:gd name="T50" fmla="*/ 4 w 137"/>
                            <a:gd name="T51" fmla="*/ 39 h 147"/>
                            <a:gd name="T52" fmla="*/ 0 w 137"/>
                            <a:gd name="T53" fmla="*/ 68 h 147"/>
                            <a:gd name="T54" fmla="*/ 17 w 137"/>
                            <a:gd name="T55" fmla="*/ 132 h 147"/>
                            <a:gd name="T56" fmla="*/ 57 w 137"/>
                            <a:gd name="T57" fmla="*/ 147 h 147"/>
                            <a:gd name="T58" fmla="*/ 129 w 137"/>
                            <a:gd name="T59" fmla="*/ 112 h 147"/>
                            <a:gd name="T60" fmla="*/ 137 w 137"/>
                            <a:gd name="T61" fmla="*/ 88 h 147"/>
                            <a:gd name="T62" fmla="*/ 108 w 137"/>
                            <a:gd name="T63" fmla="*/ 54 h 147"/>
                            <a:gd name="T64" fmla="*/ 91 w 137"/>
                            <a:gd name="T65" fmla="*/ 40 h 147"/>
                            <a:gd name="T66" fmla="*/ 63 w 137"/>
                            <a:gd name="T67" fmla="*/ 8 h 147"/>
                            <a:gd name="T68" fmla="*/ 43 w 137"/>
                            <a:gd name="T69" fmla="*/ 0 h 1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37" h="147">
                              <a:moveTo>
                                <a:pt x="104" y="94"/>
                              </a:moveTo>
                              <a:lnTo>
                                <a:pt x="97" y="94"/>
                              </a:lnTo>
                              <a:lnTo>
                                <a:pt x="80" y="94"/>
                              </a:lnTo>
                              <a:lnTo>
                                <a:pt x="72" y="94"/>
                              </a:lnTo>
                              <a:lnTo>
                                <a:pt x="75" y="102"/>
                              </a:lnTo>
                              <a:lnTo>
                                <a:pt x="78" y="114"/>
                              </a:lnTo>
                              <a:lnTo>
                                <a:pt x="80" y="122"/>
                              </a:lnTo>
                              <a:lnTo>
                                <a:pt x="71" y="122"/>
                              </a:lnTo>
                              <a:lnTo>
                                <a:pt x="54" y="122"/>
                              </a:lnTo>
                              <a:lnTo>
                                <a:pt x="45" y="122"/>
                              </a:lnTo>
                              <a:lnTo>
                                <a:pt x="47" y="113"/>
                              </a:lnTo>
                              <a:lnTo>
                                <a:pt x="52" y="98"/>
                              </a:lnTo>
                              <a:lnTo>
                                <a:pt x="54" y="90"/>
                              </a:lnTo>
                              <a:lnTo>
                                <a:pt x="43" y="94"/>
                              </a:lnTo>
                              <a:lnTo>
                                <a:pt x="33" y="98"/>
                              </a:lnTo>
                              <a:lnTo>
                                <a:pt x="24" y="100"/>
                              </a:lnTo>
                              <a:lnTo>
                                <a:pt x="24" y="92"/>
                              </a:lnTo>
                              <a:lnTo>
                                <a:pt x="24" y="76"/>
                              </a:lnTo>
                              <a:lnTo>
                                <a:pt x="24" y="68"/>
                              </a:lnTo>
                              <a:lnTo>
                                <a:pt x="32" y="68"/>
                              </a:lnTo>
                              <a:lnTo>
                                <a:pt x="47" y="68"/>
                              </a:lnTo>
                              <a:lnTo>
                                <a:pt x="56" y="68"/>
                              </a:lnTo>
                              <a:lnTo>
                                <a:pt x="53" y="62"/>
                              </a:lnTo>
                              <a:lnTo>
                                <a:pt x="48" y="48"/>
                              </a:lnTo>
                              <a:lnTo>
                                <a:pt x="45" y="42"/>
                              </a:lnTo>
                              <a:lnTo>
                                <a:pt x="54" y="42"/>
                              </a:lnTo>
                              <a:lnTo>
                                <a:pt x="71" y="42"/>
                              </a:lnTo>
                              <a:lnTo>
                                <a:pt x="80" y="42"/>
                              </a:lnTo>
                              <a:lnTo>
                                <a:pt x="79" y="49"/>
                              </a:lnTo>
                              <a:lnTo>
                                <a:pt x="77" y="64"/>
                              </a:lnTo>
                              <a:lnTo>
                                <a:pt x="75" y="70"/>
                              </a:lnTo>
                              <a:lnTo>
                                <a:pt x="87" y="71"/>
                              </a:lnTo>
                              <a:lnTo>
                                <a:pt x="97" y="68"/>
                              </a:lnTo>
                              <a:lnTo>
                                <a:pt x="104" y="63"/>
                              </a:lnTo>
                              <a:lnTo>
                                <a:pt x="104" y="71"/>
                              </a:lnTo>
                              <a:lnTo>
                                <a:pt x="104" y="87"/>
                              </a:lnTo>
                              <a:lnTo>
                                <a:pt x="104" y="94"/>
                              </a:lnTo>
                              <a:close/>
                              <a:moveTo>
                                <a:pt x="43" y="0"/>
                              </a:moveTo>
                              <a:lnTo>
                                <a:pt x="19" y="12"/>
                              </a:lnTo>
                              <a:lnTo>
                                <a:pt x="4" y="39"/>
                              </a:lnTo>
                              <a:lnTo>
                                <a:pt x="0" y="68"/>
                              </a:lnTo>
                              <a:lnTo>
                                <a:pt x="2" y="101"/>
                              </a:lnTo>
                              <a:lnTo>
                                <a:pt x="17" y="132"/>
                              </a:lnTo>
                              <a:lnTo>
                                <a:pt x="57" y="147"/>
                              </a:lnTo>
                              <a:lnTo>
                                <a:pt x="102" y="137"/>
                              </a:lnTo>
                              <a:lnTo>
                                <a:pt x="129" y="112"/>
                              </a:lnTo>
                              <a:lnTo>
                                <a:pt x="137" y="88"/>
                              </a:lnTo>
                              <a:lnTo>
                                <a:pt x="127" y="70"/>
                              </a:lnTo>
                              <a:lnTo>
                                <a:pt x="108" y="54"/>
                              </a:lnTo>
                              <a:lnTo>
                                <a:pt x="91" y="40"/>
                              </a:lnTo>
                              <a:lnTo>
                                <a:pt x="78" y="23"/>
                              </a:lnTo>
                              <a:lnTo>
                                <a:pt x="63" y="8"/>
                              </a:lnTo>
                              <a:lnTo>
                                <a:pt x="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5" name="Freeform 497"/>
                      <wps:cNvSpPr>
                        <a:spLocks noEditPoints="1"/>
                      </wps:cNvSpPr>
                      <wps:spPr bwMode="auto">
                        <a:xfrm>
                          <a:off x="705" y="736"/>
                          <a:ext cx="74" cy="50"/>
                        </a:xfrm>
                        <a:custGeom>
                          <a:avLst/>
                          <a:gdLst>
                            <a:gd name="T0" fmla="*/ 172 w 298"/>
                            <a:gd name="T1" fmla="*/ 108 h 202"/>
                            <a:gd name="T2" fmla="*/ 179 w 298"/>
                            <a:gd name="T3" fmla="*/ 93 h 202"/>
                            <a:gd name="T4" fmla="*/ 177 w 298"/>
                            <a:gd name="T5" fmla="*/ 95 h 202"/>
                            <a:gd name="T6" fmla="*/ 238 w 298"/>
                            <a:gd name="T7" fmla="*/ 88 h 202"/>
                            <a:gd name="T8" fmla="*/ 219 w 298"/>
                            <a:gd name="T9" fmla="*/ 118 h 202"/>
                            <a:gd name="T10" fmla="*/ 74 w 298"/>
                            <a:gd name="T11" fmla="*/ 75 h 202"/>
                            <a:gd name="T12" fmla="*/ 107 w 298"/>
                            <a:gd name="T13" fmla="*/ 94 h 202"/>
                            <a:gd name="T14" fmla="*/ 104 w 298"/>
                            <a:gd name="T15" fmla="*/ 94 h 202"/>
                            <a:gd name="T16" fmla="*/ 106 w 298"/>
                            <a:gd name="T17" fmla="*/ 95 h 202"/>
                            <a:gd name="T18" fmla="*/ 110 w 298"/>
                            <a:gd name="T19" fmla="*/ 99 h 202"/>
                            <a:gd name="T20" fmla="*/ 77 w 298"/>
                            <a:gd name="T21" fmla="*/ 121 h 202"/>
                            <a:gd name="T22" fmla="*/ 48 w 298"/>
                            <a:gd name="T23" fmla="*/ 106 h 202"/>
                            <a:gd name="T24" fmla="*/ 48 w 298"/>
                            <a:gd name="T25" fmla="*/ 86 h 202"/>
                            <a:gd name="T26" fmla="*/ 74 w 298"/>
                            <a:gd name="T27" fmla="*/ 75 h 202"/>
                            <a:gd name="T28" fmla="*/ 184 w 298"/>
                            <a:gd name="T29" fmla="*/ 11 h 202"/>
                            <a:gd name="T30" fmla="*/ 164 w 298"/>
                            <a:gd name="T31" fmla="*/ 13 h 202"/>
                            <a:gd name="T32" fmla="*/ 143 w 298"/>
                            <a:gd name="T33" fmla="*/ 5 h 202"/>
                            <a:gd name="T34" fmla="*/ 60 w 298"/>
                            <a:gd name="T35" fmla="*/ 15 h 202"/>
                            <a:gd name="T36" fmla="*/ 31 w 298"/>
                            <a:gd name="T37" fmla="*/ 22 h 202"/>
                            <a:gd name="T38" fmla="*/ 0 w 298"/>
                            <a:gd name="T39" fmla="*/ 53 h 202"/>
                            <a:gd name="T40" fmla="*/ 5 w 298"/>
                            <a:gd name="T41" fmla="*/ 136 h 202"/>
                            <a:gd name="T42" fmla="*/ 25 w 298"/>
                            <a:gd name="T43" fmla="*/ 115 h 202"/>
                            <a:gd name="T44" fmla="*/ 42 w 298"/>
                            <a:gd name="T45" fmla="*/ 172 h 202"/>
                            <a:gd name="T46" fmla="*/ 64 w 298"/>
                            <a:gd name="T47" fmla="*/ 196 h 202"/>
                            <a:gd name="T48" fmla="*/ 72 w 298"/>
                            <a:gd name="T49" fmla="*/ 190 h 202"/>
                            <a:gd name="T50" fmla="*/ 116 w 298"/>
                            <a:gd name="T51" fmla="*/ 149 h 202"/>
                            <a:gd name="T52" fmla="*/ 117 w 298"/>
                            <a:gd name="T53" fmla="*/ 168 h 202"/>
                            <a:gd name="T54" fmla="*/ 119 w 298"/>
                            <a:gd name="T55" fmla="*/ 175 h 202"/>
                            <a:gd name="T56" fmla="*/ 121 w 298"/>
                            <a:gd name="T57" fmla="*/ 175 h 202"/>
                            <a:gd name="T58" fmla="*/ 118 w 298"/>
                            <a:gd name="T59" fmla="*/ 71 h 202"/>
                            <a:gd name="T60" fmla="*/ 85 w 298"/>
                            <a:gd name="T61" fmla="*/ 52 h 202"/>
                            <a:gd name="T62" fmla="*/ 50 w 298"/>
                            <a:gd name="T63" fmla="*/ 59 h 202"/>
                            <a:gd name="T64" fmla="*/ 32 w 298"/>
                            <a:gd name="T65" fmla="*/ 59 h 202"/>
                            <a:gd name="T66" fmla="*/ 104 w 298"/>
                            <a:gd name="T67" fmla="*/ 34 h 202"/>
                            <a:gd name="T68" fmla="*/ 142 w 298"/>
                            <a:gd name="T69" fmla="*/ 122 h 202"/>
                            <a:gd name="T70" fmla="*/ 148 w 298"/>
                            <a:gd name="T71" fmla="*/ 123 h 202"/>
                            <a:gd name="T72" fmla="*/ 177 w 298"/>
                            <a:gd name="T73" fmla="*/ 43 h 202"/>
                            <a:gd name="T74" fmla="*/ 247 w 298"/>
                            <a:gd name="T75" fmla="*/ 51 h 202"/>
                            <a:gd name="T76" fmla="*/ 254 w 298"/>
                            <a:gd name="T77" fmla="*/ 71 h 202"/>
                            <a:gd name="T78" fmla="*/ 225 w 298"/>
                            <a:gd name="T79" fmla="*/ 64 h 202"/>
                            <a:gd name="T80" fmla="*/ 172 w 298"/>
                            <a:gd name="T81" fmla="*/ 71 h 202"/>
                            <a:gd name="T82" fmla="*/ 168 w 298"/>
                            <a:gd name="T83" fmla="*/ 143 h 202"/>
                            <a:gd name="T84" fmla="*/ 216 w 298"/>
                            <a:gd name="T85" fmla="*/ 187 h 202"/>
                            <a:gd name="T86" fmla="*/ 245 w 298"/>
                            <a:gd name="T87" fmla="*/ 178 h 202"/>
                            <a:gd name="T88" fmla="*/ 269 w 298"/>
                            <a:gd name="T89" fmla="*/ 139 h 202"/>
                            <a:gd name="T90" fmla="*/ 265 w 298"/>
                            <a:gd name="T91" fmla="*/ 109 h 202"/>
                            <a:gd name="T92" fmla="*/ 286 w 298"/>
                            <a:gd name="T93" fmla="*/ 136 h 202"/>
                            <a:gd name="T94" fmla="*/ 295 w 298"/>
                            <a:gd name="T95" fmla="*/ 112 h 202"/>
                            <a:gd name="T96" fmla="*/ 298 w 298"/>
                            <a:gd name="T97" fmla="*/ 47 h 202"/>
                            <a:gd name="T98" fmla="*/ 207 w 298"/>
                            <a:gd name="T99" fmla="*/ 0 h 2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298" h="202">
                              <a:moveTo>
                                <a:pt x="203" y="124"/>
                              </a:moveTo>
                              <a:lnTo>
                                <a:pt x="184" y="120"/>
                              </a:lnTo>
                              <a:lnTo>
                                <a:pt x="172" y="108"/>
                              </a:lnTo>
                              <a:lnTo>
                                <a:pt x="179" y="92"/>
                              </a:lnTo>
                              <a:lnTo>
                                <a:pt x="179" y="93"/>
                              </a:lnTo>
                              <a:lnTo>
                                <a:pt x="177" y="94"/>
                              </a:lnTo>
                              <a:lnTo>
                                <a:pt x="177" y="95"/>
                              </a:lnTo>
                              <a:lnTo>
                                <a:pt x="193" y="83"/>
                              </a:lnTo>
                              <a:lnTo>
                                <a:pt x="217" y="82"/>
                              </a:lnTo>
                              <a:lnTo>
                                <a:pt x="238" y="88"/>
                              </a:lnTo>
                              <a:lnTo>
                                <a:pt x="231" y="105"/>
                              </a:lnTo>
                              <a:lnTo>
                                <a:pt x="219" y="118"/>
                              </a:lnTo>
                              <a:lnTo>
                                <a:pt x="203" y="124"/>
                              </a:lnTo>
                              <a:close/>
                              <a:moveTo>
                                <a:pt x="74" y="75"/>
                              </a:moveTo>
                              <a:lnTo>
                                <a:pt x="86" y="78"/>
                              </a:lnTo>
                              <a:lnTo>
                                <a:pt x="96" y="86"/>
                              </a:lnTo>
                              <a:lnTo>
                                <a:pt x="107" y="94"/>
                              </a:lnTo>
                              <a:lnTo>
                                <a:pt x="106" y="94"/>
                              </a:lnTo>
                              <a:lnTo>
                                <a:pt x="104" y="94"/>
                              </a:lnTo>
                              <a:lnTo>
                                <a:pt x="106" y="95"/>
                              </a:lnTo>
                              <a:lnTo>
                                <a:pt x="108" y="97"/>
                              </a:lnTo>
                              <a:lnTo>
                                <a:pt x="110" y="99"/>
                              </a:lnTo>
                              <a:lnTo>
                                <a:pt x="102" y="110"/>
                              </a:lnTo>
                              <a:lnTo>
                                <a:pt x="91" y="118"/>
                              </a:lnTo>
                              <a:lnTo>
                                <a:pt x="77" y="121"/>
                              </a:lnTo>
                              <a:lnTo>
                                <a:pt x="63" y="116"/>
                              </a:lnTo>
                              <a:lnTo>
                                <a:pt x="48" y="106"/>
                              </a:lnTo>
                              <a:lnTo>
                                <a:pt x="37" y="95"/>
                              </a:lnTo>
                              <a:lnTo>
                                <a:pt x="48" y="86"/>
                              </a:lnTo>
                              <a:lnTo>
                                <a:pt x="60" y="77"/>
                              </a:lnTo>
                              <a:lnTo>
                                <a:pt x="74" y="75"/>
                              </a:lnTo>
                              <a:close/>
                              <a:moveTo>
                                <a:pt x="207" y="0"/>
                              </a:moveTo>
                              <a:lnTo>
                                <a:pt x="197" y="8"/>
                              </a:lnTo>
                              <a:lnTo>
                                <a:pt x="184" y="11"/>
                              </a:lnTo>
                              <a:lnTo>
                                <a:pt x="172" y="15"/>
                              </a:lnTo>
                              <a:lnTo>
                                <a:pt x="164" y="13"/>
                              </a:lnTo>
                              <a:lnTo>
                                <a:pt x="151" y="7"/>
                              </a:lnTo>
                              <a:lnTo>
                                <a:pt x="143" y="5"/>
                              </a:lnTo>
                              <a:lnTo>
                                <a:pt x="111" y="15"/>
                              </a:lnTo>
                              <a:lnTo>
                                <a:pt x="83" y="5"/>
                              </a:lnTo>
                              <a:lnTo>
                                <a:pt x="60" y="15"/>
                              </a:lnTo>
                              <a:lnTo>
                                <a:pt x="46" y="20"/>
                              </a:lnTo>
                              <a:lnTo>
                                <a:pt x="31" y="22"/>
                              </a:lnTo>
                              <a:lnTo>
                                <a:pt x="18" y="17"/>
                              </a:lnTo>
                              <a:lnTo>
                                <a:pt x="0" y="53"/>
                              </a:lnTo>
                              <a:lnTo>
                                <a:pt x="6" y="98"/>
                              </a:lnTo>
                              <a:lnTo>
                                <a:pt x="5" y="136"/>
                              </a:lnTo>
                              <a:lnTo>
                                <a:pt x="13" y="128"/>
                              </a:lnTo>
                              <a:lnTo>
                                <a:pt x="16" y="118"/>
                              </a:lnTo>
                              <a:lnTo>
                                <a:pt x="25" y="115"/>
                              </a:lnTo>
                              <a:lnTo>
                                <a:pt x="27" y="145"/>
                              </a:lnTo>
                              <a:lnTo>
                                <a:pt x="42" y="172"/>
                              </a:lnTo>
                              <a:lnTo>
                                <a:pt x="62" y="197"/>
                              </a:lnTo>
                              <a:lnTo>
                                <a:pt x="64" y="196"/>
                              </a:lnTo>
                              <a:lnTo>
                                <a:pt x="69" y="191"/>
                              </a:lnTo>
                              <a:lnTo>
                                <a:pt x="72" y="190"/>
                              </a:lnTo>
                              <a:lnTo>
                                <a:pt x="95" y="183"/>
                              </a:lnTo>
                              <a:lnTo>
                                <a:pt x="95" y="157"/>
                              </a:lnTo>
                              <a:lnTo>
                                <a:pt x="116" y="149"/>
                              </a:lnTo>
                              <a:lnTo>
                                <a:pt x="116" y="155"/>
                              </a:lnTo>
                              <a:lnTo>
                                <a:pt x="117" y="168"/>
                              </a:lnTo>
                              <a:lnTo>
                                <a:pt x="118" y="175"/>
                              </a:lnTo>
                              <a:lnTo>
                                <a:pt x="119" y="175"/>
                              </a:lnTo>
                              <a:lnTo>
                                <a:pt x="120" y="175"/>
                              </a:lnTo>
                              <a:lnTo>
                                <a:pt x="121" y="175"/>
                              </a:lnTo>
                              <a:lnTo>
                                <a:pt x="121" y="142"/>
                              </a:lnTo>
                              <a:lnTo>
                                <a:pt x="125" y="106"/>
                              </a:lnTo>
                              <a:lnTo>
                                <a:pt x="118" y="71"/>
                              </a:lnTo>
                              <a:lnTo>
                                <a:pt x="103" y="59"/>
                              </a:lnTo>
                              <a:lnTo>
                                <a:pt x="85" y="52"/>
                              </a:lnTo>
                              <a:lnTo>
                                <a:pt x="64" y="51"/>
                              </a:lnTo>
                              <a:lnTo>
                                <a:pt x="50" y="59"/>
                              </a:lnTo>
                              <a:lnTo>
                                <a:pt x="39" y="71"/>
                              </a:lnTo>
                              <a:lnTo>
                                <a:pt x="32" y="59"/>
                              </a:lnTo>
                              <a:lnTo>
                                <a:pt x="52" y="41"/>
                              </a:lnTo>
                              <a:lnTo>
                                <a:pt x="77" y="33"/>
                              </a:lnTo>
                              <a:lnTo>
                                <a:pt x="104" y="34"/>
                              </a:lnTo>
                              <a:lnTo>
                                <a:pt x="137" y="70"/>
                              </a:lnTo>
                              <a:lnTo>
                                <a:pt x="142" y="122"/>
                              </a:lnTo>
                              <a:lnTo>
                                <a:pt x="148" y="173"/>
                              </a:lnTo>
                              <a:lnTo>
                                <a:pt x="148" y="123"/>
                              </a:lnTo>
                              <a:lnTo>
                                <a:pt x="148" y="77"/>
                              </a:lnTo>
                              <a:lnTo>
                                <a:pt x="177" y="43"/>
                              </a:lnTo>
                              <a:lnTo>
                                <a:pt x="201" y="38"/>
                              </a:lnTo>
                              <a:lnTo>
                                <a:pt x="225" y="41"/>
                              </a:lnTo>
                              <a:lnTo>
                                <a:pt x="247" y="51"/>
                              </a:lnTo>
                              <a:lnTo>
                                <a:pt x="249" y="62"/>
                              </a:lnTo>
                              <a:lnTo>
                                <a:pt x="254" y="71"/>
                              </a:lnTo>
                              <a:lnTo>
                                <a:pt x="249" y="78"/>
                              </a:lnTo>
                              <a:lnTo>
                                <a:pt x="225" y="64"/>
                              </a:lnTo>
                              <a:lnTo>
                                <a:pt x="197" y="62"/>
                              </a:lnTo>
                              <a:lnTo>
                                <a:pt x="172" y="71"/>
                              </a:lnTo>
                              <a:lnTo>
                                <a:pt x="165" y="93"/>
                              </a:lnTo>
                              <a:lnTo>
                                <a:pt x="165" y="117"/>
                              </a:lnTo>
                              <a:lnTo>
                                <a:pt x="168" y="143"/>
                              </a:lnTo>
                              <a:lnTo>
                                <a:pt x="195" y="161"/>
                              </a:lnTo>
                              <a:lnTo>
                                <a:pt x="216" y="187"/>
                              </a:lnTo>
                              <a:lnTo>
                                <a:pt x="241" y="202"/>
                              </a:lnTo>
                              <a:lnTo>
                                <a:pt x="245" y="178"/>
                              </a:lnTo>
                              <a:lnTo>
                                <a:pt x="254" y="157"/>
                              </a:lnTo>
                              <a:lnTo>
                                <a:pt x="269" y="139"/>
                              </a:lnTo>
                              <a:lnTo>
                                <a:pt x="264" y="129"/>
                              </a:lnTo>
                              <a:lnTo>
                                <a:pt x="260" y="119"/>
                              </a:lnTo>
                              <a:lnTo>
                                <a:pt x="265" y="109"/>
                              </a:lnTo>
                              <a:lnTo>
                                <a:pt x="278" y="122"/>
                              </a:lnTo>
                              <a:lnTo>
                                <a:pt x="286" y="136"/>
                              </a:lnTo>
                              <a:lnTo>
                                <a:pt x="298" y="149"/>
                              </a:lnTo>
                              <a:lnTo>
                                <a:pt x="295" y="112"/>
                              </a:lnTo>
                              <a:lnTo>
                                <a:pt x="293" y="81"/>
                              </a:lnTo>
                              <a:lnTo>
                                <a:pt x="298" y="47"/>
                              </a:lnTo>
                              <a:lnTo>
                                <a:pt x="272" y="20"/>
                              </a:lnTo>
                              <a:lnTo>
                                <a:pt x="239" y="17"/>
                              </a:lnTo>
                              <a:lnTo>
                                <a:pt x="2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6" name="Freeform 498"/>
                      <wps:cNvSpPr>
                        <a:spLocks/>
                      </wps:cNvSpPr>
                      <wps:spPr bwMode="auto">
                        <a:xfrm>
                          <a:off x="275" y="878"/>
                          <a:ext cx="30" cy="34"/>
                        </a:xfrm>
                        <a:custGeom>
                          <a:avLst/>
                          <a:gdLst>
                            <a:gd name="T0" fmla="*/ 119 w 122"/>
                            <a:gd name="T1" fmla="*/ 49 h 136"/>
                            <a:gd name="T2" fmla="*/ 112 w 122"/>
                            <a:gd name="T3" fmla="*/ 31 h 136"/>
                            <a:gd name="T4" fmla="*/ 90 w 122"/>
                            <a:gd name="T5" fmla="*/ 14 h 136"/>
                            <a:gd name="T6" fmla="*/ 36 w 122"/>
                            <a:gd name="T7" fmla="*/ 0 h 136"/>
                            <a:gd name="T8" fmla="*/ 17 w 122"/>
                            <a:gd name="T9" fmla="*/ 14 h 136"/>
                            <a:gd name="T10" fmla="*/ 6 w 122"/>
                            <a:gd name="T11" fmla="*/ 51 h 136"/>
                            <a:gd name="T12" fmla="*/ 7 w 122"/>
                            <a:gd name="T13" fmla="*/ 51 h 136"/>
                            <a:gd name="T14" fmla="*/ 8 w 122"/>
                            <a:gd name="T15" fmla="*/ 51 h 136"/>
                            <a:gd name="T16" fmla="*/ 8 w 122"/>
                            <a:gd name="T17" fmla="*/ 48 h 136"/>
                            <a:gd name="T18" fmla="*/ 8 w 122"/>
                            <a:gd name="T19" fmla="*/ 41 h 136"/>
                            <a:gd name="T20" fmla="*/ 21 w 122"/>
                            <a:gd name="T21" fmla="*/ 29 h 136"/>
                            <a:gd name="T22" fmla="*/ 50 w 122"/>
                            <a:gd name="T23" fmla="*/ 17 h 136"/>
                            <a:gd name="T24" fmla="*/ 71 w 122"/>
                            <a:gd name="T25" fmla="*/ 19 h 136"/>
                            <a:gd name="T26" fmla="*/ 100 w 122"/>
                            <a:gd name="T27" fmla="*/ 49 h 136"/>
                            <a:gd name="T28" fmla="*/ 97 w 122"/>
                            <a:gd name="T29" fmla="*/ 50 h 136"/>
                            <a:gd name="T30" fmla="*/ 92 w 122"/>
                            <a:gd name="T31" fmla="*/ 50 h 136"/>
                            <a:gd name="T32" fmla="*/ 91 w 122"/>
                            <a:gd name="T33" fmla="*/ 50 h 136"/>
                            <a:gd name="T34" fmla="*/ 90 w 122"/>
                            <a:gd name="T35" fmla="*/ 52 h 136"/>
                            <a:gd name="T36" fmla="*/ 90 w 122"/>
                            <a:gd name="T37" fmla="*/ 51 h 136"/>
                            <a:gd name="T38" fmla="*/ 89 w 122"/>
                            <a:gd name="T39" fmla="*/ 50 h 136"/>
                            <a:gd name="T40" fmla="*/ 75 w 122"/>
                            <a:gd name="T41" fmla="*/ 45 h 136"/>
                            <a:gd name="T42" fmla="*/ 48 w 122"/>
                            <a:gd name="T43" fmla="*/ 41 h 136"/>
                            <a:gd name="T44" fmla="*/ 29 w 122"/>
                            <a:gd name="T45" fmla="*/ 49 h 136"/>
                            <a:gd name="T46" fmla="*/ 4 w 122"/>
                            <a:gd name="T47" fmla="*/ 78 h 136"/>
                            <a:gd name="T48" fmla="*/ 0 w 122"/>
                            <a:gd name="T49" fmla="*/ 93 h 136"/>
                            <a:gd name="T50" fmla="*/ 8 w 122"/>
                            <a:gd name="T51" fmla="*/ 121 h 136"/>
                            <a:gd name="T52" fmla="*/ 32 w 122"/>
                            <a:gd name="T53" fmla="*/ 130 h 136"/>
                            <a:gd name="T54" fmla="*/ 80 w 122"/>
                            <a:gd name="T55" fmla="*/ 131 h 136"/>
                            <a:gd name="T56" fmla="*/ 96 w 122"/>
                            <a:gd name="T57" fmla="*/ 118 h 136"/>
                            <a:gd name="T58" fmla="*/ 117 w 122"/>
                            <a:gd name="T59" fmla="*/ 85 h 136"/>
                            <a:gd name="T60" fmla="*/ 107 w 122"/>
                            <a:gd name="T61" fmla="*/ 80 h 136"/>
                            <a:gd name="T62" fmla="*/ 97 w 122"/>
                            <a:gd name="T63" fmla="*/ 63 h 136"/>
                            <a:gd name="T64" fmla="*/ 105 w 122"/>
                            <a:gd name="T65" fmla="*/ 59 h 136"/>
                            <a:gd name="T66" fmla="*/ 122 w 122"/>
                            <a:gd name="T67" fmla="*/ 56 h 1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22" h="136">
                              <a:moveTo>
                                <a:pt x="122" y="56"/>
                              </a:moveTo>
                              <a:lnTo>
                                <a:pt x="119" y="49"/>
                              </a:lnTo>
                              <a:lnTo>
                                <a:pt x="114" y="38"/>
                              </a:lnTo>
                              <a:lnTo>
                                <a:pt x="112" y="31"/>
                              </a:lnTo>
                              <a:lnTo>
                                <a:pt x="90" y="14"/>
                              </a:lnTo>
                              <a:lnTo>
                                <a:pt x="64" y="3"/>
                              </a:lnTo>
                              <a:lnTo>
                                <a:pt x="36" y="0"/>
                              </a:lnTo>
                              <a:lnTo>
                                <a:pt x="17" y="14"/>
                              </a:lnTo>
                              <a:lnTo>
                                <a:pt x="10" y="34"/>
                              </a:lnTo>
                              <a:lnTo>
                                <a:pt x="6" y="51"/>
                              </a:lnTo>
                              <a:lnTo>
                                <a:pt x="7" y="51"/>
                              </a:lnTo>
                              <a:lnTo>
                                <a:pt x="8" y="51"/>
                              </a:lnTo>
                              <a:lnTo>
                                <a:pt x="8" y="48"/>
                              </a:lnTo>
                              <a:lnTo>
                                <a:pt x="8" y="44"/>
                              </a:lnTo>
                              <a:lnTo>
                                <a:pt x="8" y="41"/>
                              </a:lnTo>
                              <a:lnTo>
                                <a:pt x="21" y="29"/>
                              </a:lnTo>
                              <a:lnTo>
                                <a:pt x="34" y="22"/>
                              </a:lnTo>
                              <a:lnTo>
                                <a:pt x="50" y="17"/>
                              </a:lnTo>
                              <a:lnTo>
                                <a:pt x="71" y="19"/>
                              </a:lnTo>
                              <a:lnTo>
                                <a:pt x="89" y="29"/>
                              </a:lnTo>
                              <a:lnTo>
                                <a:pt x="100" y="49"/>
                              </a:lnTo>
                              <a:lnTo>
                                <a:pt x="97" y="50"/>
                              </a:lnTo>
                              <a:lnTo>
                                <a:pt x="94" y="50"/>
                              </a:lnTo>
                              <a:lnTo>
                                <a:pt x="92" y="50"/>
                              </a:lnTo>
                              <a:lnTo>
                                <a:pt x="91" y="50"/>
                              </a:lnTo>
                              <a:lnTo>
                                <a:pt x="91" y="51"/>
                              </a:lnTo>
                              <a:lnTo>
                                <a:pt x="90" y="52"/>
                              </a:lnTo>
                              <a:lnTo>
                                <a:pt x="90" y="51"/>
                              </a:lnTo>
                              <a:lnTo>
                                <a:pt x="89" y="51"/>
                              </a:lnTo>
                              <a:lnTo>
                                <a:pt x="89" y="50"/>
                              </a:lnTo>
                              <a:lnTo>
                                <a:pt x="75" y="45"/>
                              </a:lnTo>
                              <a:lnTo>
                                <a:pt x="62" y="39"/>
                              </a:lnTo>
                              <a:lnTo>
                                <a:pt x="48" y="41"/>
                              </a:lnTo>
                              <a:lnTo>
                                <a:pt x="29" y="49"/>
                              </a:lnTo>
                              <a:lnTo>
                                <a:pt x="21" y="67"/>
                              </a:lnTo>
                              <a:lnTo>
                                <a:pt x="4" y="78"/>
                              </a:lnTo>
                              <a:lnTo>
                                <a:pt x="0" y="93"/>
                              </a:lnTo>
                              <a:lnTo>
                                <a:pt x="3" y="108"/>
                              </a:lnTo>
                              <a:lnTo>
                                <a:pt x="8" y="121"/>
                              </a:lnTo>
                              <a:lnTo>
                                <a:pt x="32" y="130"/>
                              </a:lnTo>
                              <a:lnTo>
                                <a:pt x="55" y="136"/>
                              </a:lnTo>
                              <a:lnTo>
                                <a:pt x="80" y="131"/>
                              </a:lnTo>
                              <a:lnTo>
                                <a:pt x="96" y="118"/>
                              </a:lnTo>
                              <a:lnTo>
                                <a:pt x="108" y="102"/>
                              </a:lnTo>
                              <a:lnTo>
                                <a:pt x="117" y="85"/>
                              </a:lnTo>
                              <a:lnTo>
                                <a:pt x="107" y="80"/>
                              </a:lnTo>
                              <a:lnTo>
                                <a:pt x="99" y="74"/>
                              </a:lnTo>
                              <a:lnTo>
                                <a:pt x="97" y="63"/>
                              </a:lnTo>
                              <a:lnTo>
                                <a:pt x="105" y="59"/>
                              </a:lnTo>
                              <a:lnTo>
                                <a:pt x="114" y="59"/>
                              </a:lnTo>
                              <a:lnTo>
                                <a:pt x="122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7" name="Freeform 499"/>
                      <wps:cNvSpPr>
                        <a:spLocks/>
                      </wps:cNvSpPr>
                      <wps:spPr bwMode="auto">
                        <a:xfrm>
                          <a:off x="653" y="258"/>
                          <a:ext cx="7" cy="28"/>
                        </a:xfrm>
                        <a:custGeom>
                          <a:avLst/>
                          <a:gdLst>
                            <a:gd name="T0" fmla="*/ 0 w 28"/>
                            <a:gd name="T1" fmla="*/ 112 h 112"/>
                            <a:gd name="T2" fmla="*/ 7 w 28"/>
                            <a:gd name="T3" fmla="*/ 112 h 112"/>
                            <a:gd name="T4" fmla="*/ 20 w 28"/>
                            <a:gd name="T5" fmla="*/ 112 h 112"/>
                            <a:gd name="T6" fmla="*/ 28 w 28"/>
                            <a:gd name="T7" fmla="*/ 112 h 112"/>
                            <a:gd name="T8" fmla="*/ 28 w 28"/>
                            <a:gd name="T9" fmla="*/ 112 h 112"/>
                            <a:gd name="T10" fmla="*/ 28 w 28"/>
                            <a:gd name="T11" fmla="*/ 84 h 112"/>
                            <a:gd name="T12" fmla="*/ 28 w 28"/>
                            <a:gd name="T13" fmla="*/ 33 h 112"/>
                            <a:gd name="T14" fmla="*/ 28 w 28"/>
                            <a:gd name="T15" fmla="*/ 5 h 112"/>
                            <a:gd name="T16" fmla="*/ 28 w 28"/>
                            <a:gd name="T17" fmla="*/ 5 h 112"/>
                            <a:gd name="T18" fmla="*/ 27 w 28"/>
                            <a:gd name="T19" fmla="*/ 3 h 112"/>
                            <a:gd name="T20" fmla="*/ 24 w 28"/>
                            <a:gd name="T21" fmla="*/ 1 h 112"/>
                            <a:gd name="T22" fmla="*/ 14 w 28"/>
                            <a:gd name="T23" fmla="*/ 0 h 112"/>
                            <a:gd name="T24" fmla="*/ 14 w 28"/>
                            <a:gd name="T25" fmla="*/ 0 h 112"/>
                            <a:gd name="T26" fmla="*/ 4 w 28"/>
                            <a:gd name="T27" fmla="*/ 1 h 112"/>
                            <a:gd name="T28" fmla="*/ 1 w 28"/>
                            <a:gd name="T29" fmla="*/ 3 h 112"/>
                            <a:gd name="T30" fmla="*/ 0 w 28"/>
                            <a:gd name="T31" fmla="*/ 5 h 112"/>
                            <a:gd name="T32" fmla="*/ 0 w 28"/>
                            <a:gd name="T33" fmla="*/ 5 h 112"/>
                            <a:gd name="T34" fmla="*/ 0 w 28"/>
                            <a:gd name="T35" fmla="*/ 33 h 112"/>
                            <a:gd name="T36" fmla="*/ 0 w 28"/>
                            <a:gd name="T37" fmla="*/ 84 h 112"/>
                            <a:gd name="T38" fmla="*/ 0 w 28"/>
                            <a:gd name="T39" fmla="*/ 112 h 112"/>
                            <a:gd name="T40" fmla="*/ 0 w 28"/>
                            <a:gd name="T41" fmla="*/ 112 h 112"/>
                            <a:gd name="T42" fmla="*/ 0 w 28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8" h="112">
                              <a:moveTo>
                                <a:pt x="0" y="112"/>
                              </a:moveTo>
                              <a:lnTo>
                                <a:pt x="7" y="112"/>
                              </a:lnTo>
                              <a:lnTo>
                                <a:pt x="20" y="112"/>
                              </a:lnTo>
                              <a:lnTo>
                                <a:pt x="28" y="112"/>
                              </a:lnTo>
                              <a:lnTo>
                                <a:pt x="28" y="84"/>
                              </a:lnTo>
                              <a:lnTo>
                                <a:pt x="28" y="33"/>
                              </a:lnTo>
                              <a:lnTo>
                                <a:pt x="28" y="5"/>
                              </a:lnTo>
                              <a:lnTo>
                                <a:pt x="27" y="3"/>
                              </a:lnTo>
                              <a:lnTo>
                                <a:pt x="24" y="1"/>
                              </a:lnTo>
                              <a:lnTo>
                                <a:pt x="14" y="0"/>
                              </a:lnTo>
                              <a:lnTo>
                                <a:pt x="4" y="1"/>
                              </a:lnTo>
                              <a:lnTo>
                                <a:pt x="1" y="3"/>
                              </a:lnTo>
                              <a:lnTo>
                                <a:pt x="0" y="5"/>
                              </a:lnTo>
                              <a:lnTo>
                                <a:pt x="0" y="33"/>
                              </a:lnTo>
                              <a:lnTo>
                                <a:pt x="0" y="84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8" name="Freeform 500"/>
                      <wps:cNvSpPr>
                        <a:spLocks/>
                      </wps:cNvSpPr>
                      <wps:spPr bwMode="auto">
                        <a:xfrm>
                          <a:off x="711" y="258"/>
                          <a:ext cx="7" cy="28"/>
                        </a:xfrm>
                        <a:custGeom>
                          <a:avLst/>
                          <a:gdLst>
                            <a:gd name="T0" fmla="*/ 0 w 27"/>
                            <a:gd name="T1" fmla="*/ 112 h 112"/>
                            <a:gd name="T2" fmla="*/ 6 w 27"/>
                            <a:gd name="T3" fmla="*/ 112 h 112"/>
                            <a:gd name="T4" fmla="*/ 20 w 27"/>
                            <a:gd name="T5" fmla="*/ 112 h 112"/>
                            <a:gd name="T6" fmla="*/ 27 w 27"/>
                            <a:gd name="T7" fmla="*/ 112 h 112"/>
                            <a:gd name="T8" fmla="*/ 27 w 27"/>
                            <a:gd name="T9" fmla="*/ 112 h 112"/>
                            <a:gd name="T10" fmla="*/ 27 w 27"/>
                            <a:gd name="T11" fmla="*/ 84 h 112"/>
                            <a:gd name="T12" fmla="*/ 27 w 27"/>
                            <a:gd name="T13" fmla="*/ 33 h 112"/>
                            <a:gd name="T14" fmla="*/ 27 w 27"/>
                            <a:gd name="T15" fmla="*/ 5 h 112"/>
                            <a:gd name="T16" fmla="*/ 27 w 27"/>
                            <a:gd name="T17" fmla="*/ 5 h 112"/>
                            <a:gd name="T18" fmla="*/ 27 w 27"/>
                            <a:gd name="T19" fmla="*/ 3 h 112"/>
                            <a:gd name="T20" fmla="*/ 23 w 27"/>
                            <a:gd name="T21" fmla="*/ 1 h 112"/>
                            <a:gd name="T22" fmla="*/ 14 w 27"/>
                            <a:gd name="T23" fmla="*/ 0 h 112"/>
                            <a:gd name="T24" fmla="*/ 14 w 27"/>
                            <a:gd name="T25" fmla="*/ 0 h 112"/>
                            <a:gd name="T26" fmla="*/ 4 w 27"/>
                            <a:gd name="T27" fmla="*/ 1 h 112"/>
                            <a:gd name="T28" fmla="*/ 0 w 27"/>
                            <a:gd name="T29" fmla="*/ 3 h 112"/>
                            <a:gd name="T30" fmla="*/ 0 w 27"/>
                            <a:gd name="T31" fmla="*/ 5 h 112"/>
                            <a:gd name="T32" fmla="*/ 0 w 27"/>
                            <a:gd name="T33" fmla="*/ 5 h 112"/>
                            <a:gd name="T34" fmla="*/ 0 w 27"/>
                            <a:gd name="T35" fmla="*/ 33 h 112"/>
                            <a:gd name="T36" fmla="*/ 0 w 27"/>
                            <a:gd name="T37" fmla="*/ 84 h 112"/>
                            <a:gd name="T38" fmla="*/ 0 w 27"/>
                            <a:gd name="T39" fmla="*/ 112 h 112"/>
                            <a:gd name="T40" fmla="*/ 0 w 27"/>
                            <a:gd name="T41" fmla="*/ 112 h 112"/>
                            <a:gd name="T42" fmla="*/ 0 w 27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2">
                              <a:moveTo>
                                <a:pt x="0" y="112"/>
                              </a:moveTo>
                              <a:lnTo>
                                <a:pt x="6" y="112"/>
                              </a:lnTo>
                              <a:lnTo>
                                <a:pt x="20" y="112"/>
                              </a:lnTo>
                              <a:lnTo>
                                <a:pt x="27" y="112"/>
                              </a:lnTo>
                              <a:lnTo>
                                <a:pt x="27" y="84"/>
                              </a:lnTo>
                              <a:lnTo>
                                <a:pt x="27" y="33"/>
                              </a:lnTo>
                              <a:lnTo>
                                <a:pt x="27" y="5"/>
                              </a:lnTo>
                              <a:lnTo>
                                <a:pt x="27" y="3"/>
                              </a:lnTo>
                              <a:lnTo>
                                <a:pt x="23" y="1"/>
                              </a:lnTo>
                              <a:lnTo>
                                <a:pt x="14" y="0"/>
                              </a:lnTo>
                              <a:lnTo>
                                <a:pt x="4" y="1"/>
                              </a:lnTo>
                              <a:lnTo>
                                <a:pt x="0" y="3"/>
                              </a:lnTo>
                              <a:lnTo>
                                <a:pt x="0" y="5"/>
                              </a:lnTo>
                              <a:lnTo>
                                <a:pt x="0" y="33"/>
                              </a:lnTo>
                              <a:lnTo>
                                <a:pt x="0" y="84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9" name="Freeform 501"/>
                      <wps:cNvSpPr>
                        <a:spLocks/>
                      </wps:cNvSpPr>
                      <wps:spPr bwMode="auto">
                        <a:xfrm>
                          <a:off x="769" y="258"/>
                          <a:ext cx="7" cy="28"/>
                        </a:xfrm>
                        <a:custGeom>
                          <a:avLst/>
                          <a:gdLst>
                            <a:gd name="T0" fmla="*/ 0 w 27"/>
                            <a:gd name="T1" fmla="*/ 112 h 112"/>
                            <a:gd name="T2" fmla="*/ 6 w 27"/>
                            <a:gd name="T3" fmla="*/ 112 h 112"/>
                            <a:gd name="T4" fmla="*/ 20 w 27"/>
                            <a:gd name="T5" fmla="*/ 112 h 112"/>
                            <a:gd name="T6" fmla="*/ 27 w 27"/>
                            <a:gd name="T7" fmla="*/ 112 h 112"/>
                            <a:gd name="T8" fmla="*/ 27 w 27"/>
                            <a:gd name="T9" fmla="*/ 112 h 112"/>
                            <a:gd name="T10" fmla="*/ 27 w 27"/>
                            <a:gd name="T11" fmla="*/ 83 h 112"/>
                            <a:gd name="T12" fmla="*/ 27 w 27"/>
                            <a:gd name="T13" fmla="*/ 33 h 112"/>
                            <a:gd name="T14" fmla="*/ 27 w 27"/>
                            <a:gd name="T15" fmla="*/ 4 h 112"/>
                            <a:gd name="T16" fmla="*/ 27 w 27"/>
                            <a:gd name="T17" fmla="*/ 4 h 112"/>
                            <a:gd name="T18" fmla="*/ 27 w 27"/>
                            <a:gd name="T19" fmla="*/ 3 h 112"/>
                            <a:gd name="T20" fmla="*/ 23 w 27"/>
                            <a:gd name="T21" fmla="*/ 1 h 112"/>
                            <a:gd name="T22" fmla="*/ 13 w 27"/>
                            <a:gd name="T23" fmla="*/ 0 h 112"/>
                            <a:gd name="T24" fmla="*/ 13 w 27"/>
                            <a:gd name="T25" fmla="*/ 0 h 112"/>
                            <a:gd name="T26" fmla="*/ 3 w 27"/>
                            <a:gd name="T27" fmla="*/ 1 h 112"/>
                            <a:gd name="T28" fmla="*/ 0 w 27"/>
                            <a:gd name="T29" fmla="*/ 3 h 112"/>
                            <a:gd name="T30" fmla="*/ 0 w 27"/>
                            <a:gd name="T31" fmla="*/ 4 h 112"/>
                            <a:gd name="T32" fmla="*/ 0 w 27"/>
                            <a:gd name="T33" fmla="*/ 4 h 112"/>
                            <a:gd name="T34" fmla="*/ 0 w 27"/>
                            <a:gd name="T35" fmla="*/ 33 h 112"/>
                            <a:gd name="T36" fmla="*/ 0 w 27"/>
                            <a:gd name="T37" fmla="*/ 83 h 112"/>
                            <a:gd name="T38" fmla="*/ 0 w 27"/>
                            <a:gd name="T39" fmla="*/ 112 h 112"/>
                            <a:gd name="T40" fmla="*/ 0 w 27"/>
                            <a:gd name="T41" fmla="*/ 112 h 112"/>
                            <a:gd name="T42" fmla="*/ 0 w 27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7" h="112">
                              <a:moveTo>
                                <a:pt x="0" y="112"/>
                              </a:moveTo>
                              <a:lnTo>
                                <a:pt x="6" y="112"/>
                              </a:lnTo>
                              <a:lnTo>
                                <a:pt x="20" y="112"/>
                              </a:lnTo>
                              <a:lnTo>
                                <a:pt x="27" y="112"/>
                              </a:lnTo>
                              <a:lnTo>
                                <a:pt x="27" y="83"/>
                              </a:lnTo>
                              <a:lnTo>
                                <a:pt x="27" y="33"/>
                              </a:lnTo>
                              <a:lnTo>
                                <a:pt x="27" y="4"/>
                              </a:lnTo>
                              <a:lnTo>
                                <a:pt x="27" y="3"/>
                              </a:lnTo>
                              <a:lnTo>
                                <a:pt x="23" y="1"/>
                              </a:lnTo>
                              <a:lnTo>
                                <a:pt x="13" y="0"/>
                              </a:lnTo>
                              <a:lnTo>
                                <a:pt x="3" y="1"/>
                              </a:lnTo>
                              <a:lnTo>
                                <a:pt x="0" y="3"/>
                              </a:lnTo>
                              <a:lnTo>
                                <a:pt x="0" y="4"/>
                              </a:lnTo>
                              <a:lnTo>
                                <a:pt x="0" y="33"/>
                              </a:lnTo>
                              <a:lnTo>
                                <a:pt x="0" y="83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0" name="Freeform 502"/>
                      <wps:cNvSpPr>
                        <a:spLocks/>
                      </wps:cNvSpPr>
                      <wps:spPr bwMode="auto">
                        <a:xfrm>
                          <a:off x="826" y="256"/>
                          <a:ext cx="7" cy="28"/>
                        </a:xfrm>
                        <a:custGeom>
                          <a:avLst/>
                          <a:gdLst>
                            <a:gd name="T0" fmla="*/ 0 w 29"/>
                            <a:gd name="T1" fmla="*/ 112 h 112"/>
                            <a:gd name="T2" fmla="*/ 8 w 29"/>
                            <a:gd name="T3" fmla="*/ 112 h 112"/>
                            <a:gd name="T4" fmla="*/ 21 w 29"/>
                            <a:gd name="T5" fmla="*/ 112 h 112"/>
                            <a:gd name="T6" fmla="*/ 29 w 29"/>
                            <a:gd name="T7" fmla="*/ 112 h 112"/>
                            <a:gd name="T8" fmla="*/ 29 w 29"/>
                            <a:gd name="T9" fmla="*/ 112 h 112"/>
                            <a:gd name="T10" fmla="*/ 29 w 29"/>
                            <a:gd name="T11" fmla="*/ 85 h 112"/>
                            <a:gd name="T12" fmla="*/ 29 w 29"/>
                            <a:gd name="T13" fmla="*/ 33 h 112"/>
                            <a:gd name="T14" fmla="*/ 29 w 29"/>
                            <a:gd name="T15" fmla="*/ 6 h 112"/>
                            <a:gd name="T16" fmla="*/ 29 w 29"/>
                            <a:gd name="T17" fmla="*/ 6 h 112"/>
                            <a:gd name="T18" fmla="*/ 28 w 29"/>
                            <a:gd name="T19" fmla="*/ 4 h 112"/>
                            <a:gd name="T20" fmla="*/ 25 w 29"/>
                            <a:gd name="T21" fmla="*/ 1 h 112"/>
                            <a:gd name="T22" fmla="*/ 15 w 29"/>
                            <a:gd name="T23" fmla="*/ 0 h 112"/>
                            <a:gd name="T24" fmla="*/ 15 w 29"/>
                            <a:gd name="T25" fmla="*/ 0 h 112"/>
                            <a:gd name="T26" fmla="*/ 5 w 29"/>
                            <a:gd name="T27" fmla="*/ 1 h 112"/>
                            <a:gd name="T28" fmla="*/ 1 w 29"/>
                            <a:gd name="T29" fmla="*/ 4 h 112"/>
                            <a:gd name="T30" fmla="*/ 0 w 29"/>
                            <a:gd name="T31" fmla="*/ 6 h 112"/>
                            <a:gd name="T32" fmla="*/ 0 w 29"/>
                            <a:gd name="T33" fmla="*/ 6 h 112"/>
                            <a:gd name="T34" fmla="*/ 0 w 29"/>
                            <a:gd name="T35" fmla="*/ 33 h 112"/>
                            <a:gd name="T36" fmla="*/ 0 w 29"/>
                            <a:gd name="T37" fmla="*/ 85 h 112"/>
                            <a:gd name="T38" fmla="*/ 0 w 29"/>
                            <a:gd name="T39" fmla="*/ 112 h 112"/>
                            <a:gd name="T40" fmla="*/ 0 w 29"/>
                            <a:gd name="T41" fmla="*/ 112 h 112"/>
                            <a:gd name="T42" fmla="*/ 0 w 29"/>
                            <a:gd name="T43" fmla="*/ 112 h 1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29" h="112">
                              <a:moveTo>
                                <a:pt x="0" y="112"/>
                              </a:moveTo>
                              <a:lnTo>
                                <a:pt x="8" y="112"/>
                              </a:lnTo>
                              <a:lnTo>
                                <a:pt x="21" y="112"/>
                              </a:lnTo>
                              <a:lnTo>
                                <a:pt x="29" y="112"/>
                              </a:lnTo>
                              <a:lnTo>
                                <a:pt x="29" y="85"/>
                              </a:lnTo>
                              <a:lnTo>
                                <a:pt x="29" y="33"/>
                              </a:lnTo>
                              <a:lnTo>
                                <a:pt x="29" y="6"/>
                              </a:lnTo>
                              <a:lnTo>
                                <a:pt x="28" y="4"/>
                              </a:lnTo>
                              <a:lnTo>
                                <a:pt x="25" y="1"/>
                              </a:lnTo>
                              <a:lnTo>
                                <a:pt x="15" y="0"/>
                              </a:lnTo>
                              <a:lnTo>
                                <a:pt x="5" y="1"/>
                              </a:lnTo>
                              <a:lnTo>
                                <a:pt x="1" y="4"/>
                              </a:lnTo>
                              <a:lnTo>
                                <a:pt x="0" y="6"/>
                              </a:lnTo>
                              <a:lnTo>
                                <a:pt x="0" y="33"/>
                              </a:lnTo>
                              <a:lnTo>
                                <a:pt x="0" y="85"/>
                              </a:lnTo>
                              <a:lnTo>
                                <a:pt x="0" y="1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1" name="Freeform 503"/>
                      <wps:cNvSpPr>
                        <a:spLocks noEditPoints="1"/>
                      </wps:cNvSpPr>
                      <wps:spPr bwMode="auto">
                        <a:xfrm>
                          <a:off x="539" y="731"/>
                          <a:ext cx="35" cy="35"/>
                        </a:xfrm>
                        <a:custGeom>
                          <a:avLst/>
                          <a:gdLst>
                            <a:gd name="T0" fmla="*/ 105 w 142"/>
                            <a:gd name="T1" fmla="*/ 85 h 141"/>
                            <a:gd name="T2" fmla="*/ 84 w 142"/>
                            <a:gd name="T3" fmla="*/ 78 h 141"/>
                            <a:gd name="T4" fmla="*/ 86 w 142"/>
                            <a:gd name="T5" fmla="*/ 85 h 141"/>
                            <a:gd name="T6" fmla="*/ 93 w 142"/>
                            <a:gd name="T7" fmla="*/ 109 h 141"/>
                            <a:gd name="T8" fmla="*/ 83 w 142"/>
                            <a:gd name="T9" fmla="*/ 109 h 141"/>
                            <a:gd name="T10" fmla="*/ 56 w 142"/>
                            <a:gd name="T11" fmla="*/ 109 h 141"/>
                            <a:gd name="T12" fmla="*/ 59 w 142"/>
                            <a:gd name="T13" fmla="*/ 103 h 141"/>
                            <a:gd name="T14" fmla="*/ 65 w 142"/>
                            <a:gd name="T15" fmla="*/ 83 h 141"/>
                            <a:gd name="T16" fmla="*/ 56 w 142"/>
                            <a:gd name="T17" fmla="*/ 83 h 141"/>
                            <a:gd name="T18" fmla="*/ 33 w 142"/>
                            <a:gd name="T19" fmla="*/ 83 h 141"/>
                            <a:gd name="T20" fmla="*/ 33 w 142"/>
                            <a:gd name="T21" fmla="*/ 74 h 141"/>
                            <a:gd name="T22" fmla="*/ 33 w 142"/>
                            <a:gd name="T23" fmla="*/ 51 h 141"/>
                            <a:gd name="T24" fmla="*/ 41 w 142"/>
                            <a:gd name="T25" fmla="*/ 56 h 141"/>
                            <a:gd name="T26" fmla="*/ 62 w 142"/>
                            <a:gd name="T27" fmla="*/ 59 h 141"/>
                            <a:gd name="T28" fmla="*/ 61 w 142"/>
                            <a:gd name="T29" fmla="*/ 51 h 141"/>
                            <a:gd name="T30" fmla="*/ 56 w 142"/>
                            <a:gd name="T31" fmla="*/ 29 h 141"/>
                            <a:gd name="T32" fmla="*/ 66 w 142"/>
                            <a:gd name="T33" fmla="*/ 29 h 141"/>
                            <a:gd name="T34" fmla="*/ 93 w 142"/>
                            <a:gd name="T35" fmla="*/ 29 h 141"/>
                            <a:gd name="T36" fmla="*/ 89 w 142"/>
                            <a:gd name="T37" fmla="*/ 36 h 141"/>
                            <a:gd name="T38" fmla="*/ 82 w 142"/>
                            <a:gd name="T39" fmla="*/ 56 h 141"/>
                            <a:gd name="T40" fmla="*/ 89 w 142"/>
                            <a:gd name="T41" fmla="*/ 56 h 141"/>
                            <a:gd name="T42" fmla="*/ 114 w 142"/>
                            <a:gd name="T43" fmla="*/ 56 h 141"/>
                            <a:gd name="T44" fmla="*/ 114 w 142"/>
                            <a:gd name="T45" fmla="*/ 64 h 141"/>
                            <a:gd name="T46" fmla="*/ 114 w 142"/>
                            <a:gd name="T47" fmla="*/ 89 h 141"/>
                            <a:gd name="T48" fmla="*/ 7 w 142"/>
                            <a:gd name="T49" fmla="*/ 95 h 141"/>
                            <a:gd name="T50" fmla="*/ 52 w 142"/>
                            <a:gd name="T51" fmla="*/ 137 h 141"/>
                            <a:gd name="T52" fmla="*/ 85 w 142"/>
                            <a:gd name="T53" fmla="*/ 141 h 141"/>
                            <a:gd name="T54" fmla="*/ 127 w 142"/>
                            <a:gd name="T55" fmla="*/ 121 h 141"/>
                            <a:gd name="T56" fmla="*/ 140 w 142"/>
                            <a:gd name="T57" fmla="*/ 102 h 141"/>
                            <a:gd name="T58" fmla="*/ 141 w 142"/>
                            <a:gd name="T59" fmla="*/ 43 h 141"/>
                            <a:gd name="T60" fmla="*/ 128 w 142"/>
                            <a:gd name="T61" fmla="*/ 17 h 141"/>
                            <a:gd name="T62" fmla="*/ 46 w 142"/>
                            <a:gd name="T63" fmla="*/ 4 h 141"/>
                            <a:gd name="T64" fmla="*/ 12 w 142"/>
                            <a:gd name="T65" fmla="*/ 28 h 141"/>
                            <a:gd name="T66" fmla="*/ 0 w 142"/>
                            <a:gd name="T67" fmla="*/ 73 h 141"/>
                            <a:gd name="T68" fmla="*/ 7 w 142"/>
                            <a:gd name="T69" fmla="*/ 9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2" h="141">
                              <a:moveTo>
                                <a:pt x="114" y="89"/>
                              </a:moveTo>
                              <a:lnTo>
                                <a:pt x="105" y="85"/>
                              </a:lnTo>
                              <a:lnTo>
                                <a:pt x="95" y="82"/>
                              </a:lnTo>
                              <a:lnTo>
                                <a:pt x="84" y="78"/>
                              </a:lnTo>
                              <a:lnTo>
                                <a:pt x="86" y="85"/>
                              </a:lnTo>
                              <a:lnTo>
                                <a:pt x="90" y="101"/>
                              </a:lnTo>
                              <a:lnTo>
                                <a:pt x="93" y="109"/>
                              </a:lnTo>
                              <a:lnTo>
                                <a:pt x="83" y="109"/>
                              </a:lnTo>
                              <a:lnTo>
                                <a:pt x="66" y="109"/>
                              </a:lnTo>
                              <a:lnTo>
                                <a:pt x="56" y="109"/>
                              </a:lnTo>
                              <a:lnTo>
                                <a:pt x="59" y="103"/>
                              </a:lnTo>
                              <a:lnTo>
                                <a:pt x="63" y="90"/>
                              </a:lnTo>
                              <a:lnTo>
                                <a:pt x="65" y="83"/>
                              </a:lnTo>
                              <a:lnTo>
                                <a:pt x="56" y="83"/>
                              </a:lnTo>
                              <a:lnTo>
                                <a:pt x="41" y="83"/>
                              </a:lnTo>
                              <a:lnTo>
                                <a:pt x="33" y="83"/>
                              </a:lnTo>
                              <a:lnTo>
                                <a:pt x="33" y="74"/>
                              </a:lnTo>
                              <a:lnTo>
                                <a:pt x="33" y="59"/>
                              </a:lnTo>
                              <a:lnTo>
                                <a:pt x="33" y="51"/>
                              </a:lnTo>
                              <a:lnTo>
                                <a:pt x="41" y="56"/>
                              </a:lnTo>
                              <a:lnTo>
                                <a:pt x="51" y="59"/>
                              </a:lnTo>
                              <a:lnTo>
                                <a:pt x="62" y="59"/>
                              </a:lnTo>
                              <a:lnTo>
                                <a:pt x="61" y="51"/>
                              </a:lnTo>
                              <a:lnTo>
                                <a:pt x="59" y="37"/>
                              </a:lnTo>
                              <a:lnTo>
                                <a:pt x="56" y="29"/>
                              </a:lnTo>
                              <a:lnTo>
                                <a:pt x="66" y="29"/>
                              </a:lnTo>
                              <a:lnTo>
                                <a:pt x="83" y="29"/>
                              </a:lnTo>
                              <a:lnTo>
                                <a:pt x="93" y="29"/>
                              </a:lnTo>
                              <a:lnTo>
                                <a:pt x="89" y="36"/>
                              </a:lnTo>
                              <a:lnTo>
                                <a:pt x="84" y="49"/>
                              </a:lnTo>
                              <a:lnTo>
                                <a:pt x="82" y="56"/>
                              </a:lnTo>
                              <a:lnTo>
                                <a:pt x="89" y="56"/>
                              </a:lnTo>
                              <a:lnTo>
                                <a:pt x="105" y="56"/>
                              </a:lnTo>
                              <a:lnTo>
                                <a:pt x="114" y="56"/>
                              </a:lnTo>
                              <a:lnTo>
                                <a:pt x="114" y="64"/>
                              </a:lnTo>
                              <a:lnTo>
                                <a:pt x="114" y="80"/>
                              </a:lnTo>
                              <a:lnTo>
                                <a:pt x="114" y="89"/>
                              </a:lnTo>
                              <a:close/>
                              <a:moveTo>
                                <a:pt x="7" y="95"/>
                              </a:moveTo>
                              <a:lnTo>
                                <a:pt x="24" y="121"/>
                              </a:lnTo>
                              <a:lnTo>
                                <a:pt x="52" y="137"/>
                              </a:lnTo>
                              <a:lnTo>
                                <a:pt x="85" y="141"/>
                              </a:lnTo>
                              <a:lnTo>
                                <a:pt x="107" y="132"/>
                              </a:lnTo>
                              <a:lnTo>
                                <a:pt x="127" y="121"/>
                              </a:lnTo>
                              <a:lnTo>
                                <a:pt x="140" y="102"/>
                              </a:lnTo>
                              <a:lnTo>
                                <a:pt x="142" y="72"/>
                              </a:lnTo>
                              <a:lnTo>
                                <a:pt x="141" y="43"/>
                              </a:lnTo>
                              <a:lnTo>
                                <a:pt x="128" y="17"/>
                              </a:lnTo>
                              <a:lnTo>
                                <a:pt x="89" y="0"/>
                              </a:lnTo>
                              <a:lnTo>
                                <a:pt x="46" y="4"/>
                              </a:lnTo>
                              <a:lnTo>
                                <a:pt x="12" y="28"/>
                              </a:lnTo>
                              <a:lnTo>
                                <a:pt x="5" y="50"/>
                              </a:lnTo>
                              <a:lnTo>
                                <a:pt x="0" y="73"/>
                              </a:lnTo>
                              <a:lnTo>
                                <a:pt x="7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2" name="Freeform 504"/>
                      <wps:cNvSpPr>
                        <a:spLocks noEditPoints="1"/>
                      </wps:cNvSpPr>
                      <wps:spPr bwMode="auto">
                        <a:xfrm>
                          <a:off x="526" y="683"/>
                          <a:ext cx="63" cy="300"/>
                        </a:xfrm>
                        <a:custGeom>
                          <a:avLst/>
                          <a:gdLst>
                            <a:gd name="T0" fmla="*/ 174 w 253"/>
                            <a:gd name="T1" fmla="*/ 182 h 1201"/>
                            <a:gd name="T2" fmla="*/ 81 w 253"/>
                            <a:gd name="T3" fmla="*/ 182 h 1201"/>
                            <a:gd name="T4" fmla="*/ 35 w 253"/>
                            <a:gd name="T5" fmla="*/ 261 h 1201"/>
                            <a:gd name="T6" fmla="*/ 128 w 253"/>
                            <a:gd name="T7" fmla="*/ 353 h 1201"/>
                            <a:gd name="T8" fmla="*/ 208 w 253"/>
                            <a:gd name="T9" fmla="*/ 308 h 1201"/>
                            <a:gd name="T10" fmla="*/ 223 w 253"/>
                            <a:gd name="T11" fmla="*/ 1193 h 1201"/>
                            <a:gd name="T12" fmla="*/ 253 w 253"/>
                            <a:gd name="T13" fmla="*/ 1191 h 1201"/>
                            <a:gd name="T14" fmla="*/ 253 w 253"/>
                            <a:gd name="T15" fmla="*/ 1169 h 1201"/>
                            <a:gd name="T16" fmla="*/ 253 w 253"/>
                            <a:gd name="T17" fmla="*/ 1066 h 1201"/>
                            <a:gd name="T18" fmla="*/ 252 w 253"/>
                            <a:gd name="T19" fmla="*/ 904 h 1201"/>
                            <a:gd name="T20" fmla="*/ 251 w 253"/>
                            <a:gd name="T21" fmla="*/ 709 h 1201"/>
                            <a:gd name="T22" fmla="*/ 250 w 253"/>
                            <a:gd name="T23" fmla="*/ 511 h 1201"/>
                            <a:gd name="T24" fmla="*/ 249 w 253"/>
                            <a:gd name="T25" fmla="*/ 336 h 1201"/>
                            <a:gd name="T26" fmla="*/ 249 w 253"/>
                            <a:gd name="T27" fmla="*/ 209 h 1201"/>
                            <a:gd name="T28" fmla="*/ 248 w 253"/>
                            <a:gd name="T29" fmla="*/ 162 h 1201"/>
                            <a:gd name="T30" fmla="*/ 183 w 253"/>
                            <a:gd name="T31" fmla="*/ 81 h 1201"/>
                            <a:gd name="T32" fmla="*/ 119 w 253"/>
                            <a:gd name="T33" fmla="*/ 0 h 1201"/>
                            <a:gd name="T34" fmla="*/ 0 w 253"/>
                            <a:gd name="T35" fmla="*/ 155 h 1201"/>
                            <a:gd name="T36" fmla="*/ 0 w 253"/>
                            <a:gd name="T37" fmla="*/ 175 h 1201"/>
                            <a:gd name="T38" fmla="*/ 0 w 253"/>
                            <a:gd name="T39" fmla="*/ 271 h 1201"/>
                            <a:gd name="T40" fmla="*/ 0 w 253"/>
                            <a:gd name="T41" fmla="*/ 425 h 1201"/>
                            <a:gd name="T42" fmla="*/ 0 w 253"/>
                            <a:gd name="T43" fmla="*/ 612 h 1201"/>
                            <a:gd name="T44" fmla="*/ 0 w 253"/>
                            <a:gd name="T45" fmla="*/ 807 h 1201"/>
                            <a:gd name="T46" fmla="*/ 0 w 253"/>
                            <a:gd name="T47" fmla="*/ 986 h 1201"/>
                            <a:gd name="T48" fmla="*/ 0 w 253"/>
                            <a:gd name="T49" fmla="*/ 1123 h 1201"/>
                            <a:gd name="T50" fmla="*/ 0 w 253"/>
                            <a:gd name="T51" fmla="*/ 1195 h 1201"/>
                            <a:gd name="T52" fmla="*/ 6 w 253"/>
                            <a:gd name="T53" fmla="*/ 1200 h 1201"/>
                            <a:gd name="T54" fmla="*/ 20 w 253"/>
                            <a:gd name="T55" fmla="*/ 1196 h 1201"/>
                            <a:gd name="T56" fmla="*/ 20 w 253"/>
                            <a:gd name="T57" fmla="*/ 1129 h 1201"/>
                            <a:gd name="T58" fmla="*/ 20 w 253"/>
                            <a:gd name="T59" fmla="*/ 967 h 1201"/>
                            <a:gd name="T60" fmla="*/ 20 w 253"/>
                            <a:gd name="T61" fmla="*/ 768 h 1201"/>
                            <a:gd name="T62" fmla="*/ 20 w 253"/>
                            <a:gd name="T63" fmla="*/ 586 h 1201"/>
                            <a:gd name="T64" fmla="*/ 20 w 253"/>
                            <a:gd name="T65" fmla="*/ 481 h 1201"/>
                            <a:gd name="T66" fmla="*/ 22 w 253"/>
                            <a:gd name="T67" fmla="*/ 454 h 1201"/>
                            <a:gd name="T68" fmla="*/ 69 w 253"/>
                            <a:gd name="T69" fmla="*/ 403 h 1201"/>
                            <a:gd name="T70" fmla="*/ 107 w 253"/>
                            <a:gd name="T71" fmla="*/ 476 h 1201"/>
                            <a:gd name="T72" fmla="*/ 107 w 253"/>
                            <a:gd name="T73" fmla="*/ 507 h 1201"/>
                            <a:gd name="T74" fmla="*/ 107 w 253"/>
                            <a:gd name="T75" fmla="*/ 643 h 1201"/>
                            <a:gd name="T76" fmla="*/ 106 w 253"/>
                            <a:gd name="T77" fmla="*/ 836 h 1201"/>
                            <a:gd name="T78" fmla="*/ 105 w 253"/>
                            <a:gd name="T79" fmla="*/ 1029 h 1201"/>
                            <a:gd name="T80" fmla="*/ 104 w 253"/>
                            <a:gd name="T81" fmla="*/ 1165 h 1201"/>
                            <a:gd name="T82" fmla="*/ 104 w 253"/>
                            <a:gd name="T83" fmla="*/ 1195 h 1201"/>
                            <a:gd name="T84" fmla="*/ 127 w 253"/>
                            <a:gd name="T85" fmla="*/ 1195 h 1201"/>
                            <a:gd name="T86" fmla="*/ 127 w 253"/>
                            <a:gd name="T87" fmla="*/ 1165 h 1201"/>
                            <a:gd name="T88" fmla="*/ 127 w 253"/>
                            <a:gd name="T89" fmla="*/ 1028 h 1201"/>
                            <a:gd name="T90" fmla="*/ 127 w 253"/>
                            <a:gd name="T91" fmla="*/ 833 h 1201"/>
                            <a:gd name="T92" fmla="*/ 127 w 253"/>
                            <a:gd name="T93" fmla="*/ 638 h 1201"/>
                            <a:gd name="T94" fmla="*/ 127 w 253"/>
                            <a:gd name="T95" fmla="*/ 502 h 1201"/>
                            <a:gd name="T96" fmla="*/ 127 w 253"/>
                            <a:gd name="T97" fmla="*/ 470 h 1201"/>
                            <a:gd name="T98" fmla="*/ 189 w 253"/>
                            <a:gd name="T99" fmla="*/ 400 h 1201"/>
                            <a:gd name="T100" fmla="*/ 230 w 253"/>
                            <a:gd name="T101" fmla="*/ 453 h 1201"/>
                            <a:gd name="T102" fmla="*/ 228 w 253"/>
                            <a:gd name="T103" fmla="*/ 479 h 1201"/>
                            <a:gd name="T104" fmla="*/ 228 w 253"/>
                            <a:gd name="T105" fmla="*/ 583 h 1201"/>
                            <a:gd name="T106" fmla="*/ 226 w 253"/>
                            <a:gd name="T107" fmla="*/ 764 h 1201"/>
                            <a:gd name="T108" fmla="*/ 225 w 253"/>
                            <a:gd name="T109" fmla="*/ 965 h 1201"/>
                            <a:gd name="T110" fmla="*/ 224 w 253"/>
                            <a:gd name="T111" fmla="*/ 1127 h 1201"/>
                            <a:gd name="T112" fmla="*/ 223 w 253"/>
                            <a:gd name="T113" fmla="*/ 1193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3" h="1201">
                              <a:moveTo>
                                <a:pt x="220" y="261"/>
                              </a:moveTo>
                              <a:lnTo>
                                <a:pt x="208" y="215"/>
                              </a:lnTo>
                              <a:lnTo>
                                <a:pt x="174" y="182"/>
                              </a:lnTo>
                              <a:lnTo>
                                <a:pt x="128" y="170"/>
                              </a:lnTo>
                              <a:lnTo>
                                <a:pt x="81" y="182"/>
                              </a:lnTo>
                              <a:lnTo>
                                <a:pt x="48" y="215"/>
                              </a:lnTo>
                              <a:lnTo>
                                <a:pt x="35" y="261"/>
                              </a:lnTo>
                              <a:lnTo>
                                <a:pt x="48" y="308"/>
                              </a:lnTo>
                              <a:lnTo>
                                <a:pt x="81" y="341"/>
                              </a:lnTo>
                              <a:lnTo>
                                <a:pt x="128" y="353"/>
                              </a:lnTo>
                              <a:lnTo>
                                <a:pt x="174" y="341"/>
                              </a:lnTo>
                              <a:lnTo>
                                <a:pt x="208" y="308"/>
                              </a:lnTo>
                              <a:lnTo>
                                <a:pt x="220" y="261"/>
                              </a:lnTo>
                              <a:close/>
                              <a:moveTo>
                                <a:pt x="223" y="1193"/>
                              </a:moveTo>
                              <a:lnTo>
                                <a:pt x="230" y="1193"/>
                              </a:lnTo>
                              <a:lnTo>
                                <a:pt x="246" y="1192"/>
                              </a:lnTo>
                              <a:lnTo>
                                <a:pt x="253" y="1191"/>
                              </a:lnTo>
                              <a:lnTo>
                                <a:pt x="253" y="1185"/>
                              </a:lnTo>
                              <a:lnTo>
                                <a:pt x="253" y="1169"/>
                              </a:lnTo>
                              <a:lnTo>
                                <a:pt x="253" y="1143"/>
                              </a:lnTo>
                              <a:lnTo>
                                <a:pt x="253" y="1109"/>
                              </a:lnTo>
                              <a:lnTo>
                                <a:pt x="253" y="1066"/>
                              </a:lnTo>
                              <a:lnTo>
                                <a:pt x="252" y="1018"/>
                              </a:lnTo>
                              <a:lnTo>
                                <a:pt x="252" y="963"/>
                              </a:lnTo>
                              <a:lnTo>
                                <a:pt x="252" y="904"/>
                              </a:lnTo>
                              <a:lnTo>
                                <a:pt x="252" y="841"/>
                              </a:lnTo>
                              <a:lnTo>
                                <a:pt x="251" y="776"/>
                              </a:lnTo>
                              <a:lnTo>
                                <a:pt x="251" y="709"/>
                              </a:lnTo>
                              <a:lnTo>
                                <a:pt x="251" y="643"/>
                              </a:lnTo>
                              <a:lnTo>
                                <a:pt x="250" y="576"/>
                              </a:lnTo>
                              <a:lnTo>
                                <a:pt x="250" y="511"/>
                              </a:lnTo>
                              <a:lnTo>
                                <a:pt x="250" y="448"/>
                              </a:lnTo>
                              <a:lnTo>
                                <a:pt x="249" y="389"/>
                              </a:lnTo>
                              <a:lnTo>
                                <a:pt x="249" y="336"/>
                              </a:lnTo>
                              <a:lnTo>
                                <a:pt x="249" y="286"/>
                              </a:lnTo>
                              <a:lnTo>
                                <a:pt x="249" y="244"/>
                              </a:lnTo>
                              <a:lnTo>
                                <a:pt x="249" y="209"/>
                              </a:lnTo>
                              <a:lnTo>
                                <a:pt x="248" y="184"/>
                              </a:lnTo>
                              <a:lnTo>
                                <a:pt x="248" y="168"/>
                              </a:lnTo>
                              <a:lnTo>
                                <a:pt x="248" y="162"/>
                              </a:lnTo>
                              <a:lnTo>
                                <a:pt x="228" y="137"/>
                              </a:lnTo>
                              <a:lnTo>
                                <a:pt x="183" y="81"/>
                              </a:lnTo>
                              <a:lnTo>
                                <a:pt x="139" y="25"/>
                              </a:lnTo>
                              <a:lnTo>
                                <a:pt x="119" y="0"/>
                              </a:lnTo>
                              <a:lnTo>
                                <a:pt x="88" y="40"/>
                              </a:lnTo>
                              <a:lnTo>
                                <a:pt x="31" y="115"/>
                              </a:lnTo>
                              <a:lnTo>
                                <a:pt x="0" y="155"/>
                              </a:lnTo>
                              <a:lnTo>
                                <a:pt x="0" y="160"/>
                              </a:lnTo>
                              <a:lnTo>
                                <a:pt x="0" y="175"/>
                              </a:lnTo>
                              <a:lnTo>
                                <a:pt x="0" y="200"/>
                              </a:lnTo>
                              <a:lnTo>
                                <a:pt x="0" y="231"/>
                              </a:lnTo>
                              <a:lnTo>
                                <a:pt x="0" y="271"/>
                              </a:lnTo>
                              <a:lnTo>
                                <a:pt x="0" y="318"/>
                              </a:lnTo>
                              <a:lnTo>
                                <a:pt x="0" y="370"/>
                              </a:lnTo>
                              <a:lnTo>
                                <a:pt x="0" y="425"/>
                              </a:lnTo>
                              <a:lnTo>
                                <a:pt x="0" y="485"/>
                              </a:lnTo>
                              <a:lnTo>
                                <a:pt x="0" y="548"/>
                              </a:lnTo>
                              <a:lnTo>
                                <a:pt x="0" y="612"/>
                              </a:lnTo>
                              <a:lnTo>
                                <a:pt x="0" y="678"/>
                              </a:lnTo>
                              <a:lnTo>
                                <a:pt x="0" y="742"/>
                              </a:lnTo>
                              <a:lnTo>
                                <a:pt x="0" y="807"/>
                              </a:lnTo>
                              <a:lnTo>
                                <a:pt x="0" y="870"/>
                              </a:lnTo>
                              <a:lnTo>
                                <a:pt x="0" y="930"/>
                              </a:lnTo>
                              <a:lnTo>
                                <a:pt x="0" y="986"/>
                              </a:lnTo>
                              <a:lnTo>
                                <a:pt x="0" y="1037"/>
                              </a:lnTo>
                              <a:lnTo>
                                <a:pt x="0" y="1083"/>
                              </a:lnTo>
                              <a:lnTo>
                                <a:pt x="0" y="1123"/>
                              </a:lnTo>
                              <a:lnTo>
                                <a:pt x="0" y="1156"/>
                              </a:lnTo>
                              <a:lnTo>
                                <a:pt x="0" y="1180"/>
                              </a:lnTo>
                              <a:lnTo>
                                <a:pt x="0" y="1195"/>
                              </a:lnTo>
                              <a:lnTo>
                                <a:pt x="0" y="1201"/>
                              </a:lnTo>
                              <a:lnTo>
                                <a:pt x="6" y="1200"/>
                              </a:lnTo>
                              <a:lnTo>
                                <a:pt x="15" y="1197"/>
                              </a:lnTo>
                              <a:lnTo>
                                <a:pt x="20" y="1196"/>
                              </a:lnTo>
                              <a:lnTo>
                                <a:pt x="20" y="1188"/>
                              </a:lnTo>
                              <a:lnTo>
                                <a:pt x="20" y="1165"/>
                              </a:lnTo>
                              <a:lnTo>
                                <a:pt x="20" y="1129"/>
                              </a:lnTo>
                              <a:lnTo>
                                <a:pt x="20" y="1083"/>
                              </a:lnTo>
                              <a:lnTo>
                                <a:pt x="20" y="1029"/>
                              </a:lnTo>
                              <a:lnTo>
                                <a:pt x="20" y="967"/>
                              </a:lnTo>
                              <a:lnTo>
                                <a:pt x="20" y="901"/>
                              </a:lnTo>
                              <a:lnTo>
                                <a:pt x="20" y="834"/>
                              </a:lnTo>
                              <a:lnTo>
                                <a:pt x="20" y="768"/>
                              </a:lnTo>
                              <a:lnTo>
                                <a:pt x="20" y="702"/>
                              </a:lnTo>
                              <a:lnTo>
                                <a:pt x="20" y="640"/>
                              </a:lnTo>
                              <a:lnTo>
                                <a:pt x="20" y="586"/>
                              </a:lnTo>
                              <a:lnTo>
                                <a:pt x="20" y="539"/>
                              </a:lnTo>
                              <a:lnTo>
                                <a:pt x="20" y="504"/>
                              </a:lnTo>
                              <a:lnTo>
                                <a:pt x="20" y="481"/>
                              </a:lnTo>
                              <a:lnTo>
                                <a:pt x="20" y="473"/>
                              </a:lnTo>
                              <a:lnTo>
                                <a:pt x="22" y="454"/>
                              </a:lnTo>
                              <a:lnTo>
                                <a:pt x="36" y="420"/>
                              </a:lnTo>
                              <a:lnTo>
                                <a:pt x="69" y="403"/>
                              </a:lnTo>
                              <a:lnTo>
                                <a:pt x="98" y="423"/>
                              </a:lnTo>
                              <a:lnTo>
                                <a:pt x="107" y="457"/>
                              </a:lnTo>
                              <a:lnTo>
                                <a:pt x="107" y="476"/>
                              </a:lnTo>
                              <a:lnTo>
                                <a:pt x="107" y="484"/>
                              </a:lnTo>
                              <a:lnTo>
                                <a:pt x="107" y="507"/>
                              </a:lnTo>
                              <a:lnTo>
                                <a:pt x="107" y="542"/>
                              </a:lnTo>
                              <a:lnTo>
                                <a:pt x="107" y="588"/>
                              </a:lnTo>
                              <a:lnTo>
                                <a:pt x="107" y="643"/>
                              </a:lnTo>
                              <a:lnTo>
                                <a:pt x="106" y="703"/>
                              </a:lnTo>
                              <a:lnTo>
                                <a:pt x="106" y="769"/>
                              </a:lnTo>
                              <a:lnTo>
                                <a:pt x="106" y="836"/>
                              </a:lnTo>
                              <a:lnTo>
                                <a:pt x="106" y="902"/>
                              </a:lnTo>
                              <a:lnTo>
                                <a:pt x="105" y="968"/>
                              </a:lnTo>
                              <a:lnTo>
                                <a:pt x="105" y="1029"/>
                              </a:lnTo>
                              <a:lnTo>
                                <a:pt x="105" y="1083"/>
                              </a:lnTo>
                              <a:lnTo>
                                <a:pt x="105" y="1129"/>
                              </a:lnTo>
                              <a:lnTo>
                                <a:pt x="104" y="1165"/>
                              </a:lnTo>
                              <a:lnTo>
                                <a:pt x="104" y="1188"/>
                              </a:lnTo>
                              <a:lnTo>
                                <a:pt x="104" y="1195"/>
                              </a:lnTo>
                              <a:lnTo>
                                <a:pt x="110" y="1195"/>
                              </a:lnTo>
                              <a:lnTo>
                                <a:pt x="120" y="1195"/>
                              </a:lnTo>
                              <a:lnTo>
                                <a:pt x="127" y="1195"/>
                              </a:lnTo>
                              <a:lnTo>
                                <a:pt x="127" y="1188"/>
                              </a:lnTo>
                              <a:lnTo>
                                <a:pt x="127" y="1165"/>
                              </a:lnTo>
                              <a:lnTo>
                                <a:pt x="127" y="1128"/>
                              </a:lnTo>
                              <a:lnTo>
                                <a:pt x="127" y="1082"/>
                              </a:lnTo>
                              <a:lnTo>
                                <a:pt x="127" y="1028"/>
                              </a:lnTo>
                              <a:lnTo>
                                <a:pt x="127" y="966"/>
                              </a:lnTo>
                              <a:lnTo>
                                <a:pt x="127" y="900"/>
                              </a:lnTo>
                              <a:lnTo>
                                <a:pt x="127" y="833"/>
                              </a:lnTo>
                              <a:lnTo>
                                <a:pt x="127" y="765"/>
                              </a:lnTo>
                              <a:lnTo>
                                <a:pt x="127" y="700"/>
                              </a:lnTo>
                              <a:lnTo>
                                <a:pt x="127" y="638"/>
                              </a:lnTo>
                              <a:lnTo>
                                <a:pt x="127" y="583"/>
                              </a:lnTo>
                              <a:lnTo>
                                <a:pt x="127" y="537"/>
                              </a:lnTo>
                              <a:lnTo>
                                <a:pt x="127" y="502"/>
                              </a:lnTo>
                              <a:lnTo>
                                <a:pt x="127" y="479"/>
                              </a:lnTo>
                              <a:lnTo>
                                <a:pt x="127" y="470"/>
                              </a:lnTo>
                              <a:lnTo>
                                <a:pt x="130" y="453"/>
                              </a:lnTo>
                              <a:lnTo>
                                <a:pt x="148" y="419"/>
                              </a:lnTo>
                              <a:lnTo>
                                <a:pt x="189" y="400"/>
                              </a:lnTo>
                              <a:lnTo>
                                <a:pt x="225" y="419"/>
                              </a:lnTo>
                              <a:lnTo>
                                <a:pt x="230" y="453"/>
                              </a:lnTo>
                              <a:lnTo>
                                <a:pt x="228" y="470"/>
                              </a:lnTo>
                              <a:lnTo>
                                <a:pt x="228" y="479"/>
                              </a:lnTo>
                              <a:lnTo>
                                <a:pt x="228" y="501"/>
                              </a:lnTo>
                              <a:lnTo>
                                <a:pt x="228" y="537"/>
                              </a:lnTo>
                              <a:lnTo>
                                <a:pt x="228" y="583"/>
                              </a:lnTo>
                              <a:lnTo>
                                <a:pt x="227" y="638"/>
                              </a:lnTo>
                              <a:lnTo>
                                <a:pt x="227" y="700"/>
                              </a:lnTo>
                              <a:lnTo>
                                <a:pt x="226" y="764"/>
                              </a:lnTo>
                              <a:lnTo>
                                <a:pt x="226" y="832"/>
                              </a:lnTo>
                              <a:lnTo>
                                <a:pt x="225" y="899"/>
                              </a:lnTo>
                              <a:lnTo>
                                <a:pt x="225" y="965"/>
                              </a:lnTo>
                              <a:lnTo>
                                <a:pt x="224" y="1026"/>
                              </a:lnTo>
                              <a:lnTo>
                                <a:pt x="224" y="1080"/>
                              </a:lnTo>
                              <a:lnTo>
                                <a:pt x="224" y="1127"/>
                              </a:lnTo>
                              <a:lnTo>
                                <a:pt x="223" y="1162"/>
                              </a:lnTo>
                              <a:lnTo>
                                <a:pt x="223" y="1185"/>
                              </a:lnTo>
                              <a:lnTo>
                                <a:pt x="223" y="11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3" name="Freeform 505"/>
                      <wps:cNvSpPr>
                        <a:spLocks noEditPoints="1"/>
                      </wps:cNvSpPr>
                      <wps:spPr bwMode="auto">
                        <a:xfrm>
                          <a:off x="908" y="731"/>
                          <a:ext cx="35" cy="35"/>
                        </a:xfrm>
                        <a:custGeom>
                          <a:avLst/>
                          <a:gdLst>
                            <a:gd name="T0" fmla="*/ 105 w 141"/>
                            <a:gd name="T1" fmla="*/ 85 h 141"/>
                            <a:gd name="T2" fmla="*/ 84 w 141"/>
                            <a:gd name="T3" fmla="*/ 78 h 141"/>
                            <a:gd name="T4" fmla="*/ 86 w 141"/>
                            <a:gd name="T5" fmla="*/ 85 h 141"/>
                            <a:gd name="T6" fmla="*/ 91 w 141"/>
                            <a:gd name="T7" fmla="*/ 109 h 141"/>
                            <a:gd name="T8" fmla="*/ 83 w 141"/>
                            <a:gd name="T9" fmla="*/ 109 h 141"/>
                            <a:gd name="T10" fmla="*/ 56 w 141"/>
                            <a:gd name="T11" fmla="*/ 109 h 141"/>
                            <a:gd name="T12" fmla="*/ 58 w 141"/>
                            <a:gd name="T13" fmla="*/ 103 h 141"/>
                            <a:gd name="T14" fmla="*/ 64 w 141"/>
                            <a:gd name="T15" fmla="*/ 83 h 141"/>
                            <a:gd name="T16" fmla="*/ 56 w 141"/>
                            <a:gd name="T17" fmla="*/ 83 h 141"/>
                            <a:gd name="T18" fmla="*/ 32 w 141"/>
                            <a:gd name="T19" fmla="*/ 83 h 141"/>
                            <a:gd name="T20" fmla="*/ 32 w 141"/>
                            <a:gd name="T21" fmla="*/ 74 h 141"/>
                            <a:gd name="T22" fmla="*/ 32 w 141"/>
                            <a:gd name="T23" fmla="*/ 51 h 141"/>
                            <a:gd name="T24" fmla="*/ 41 w 141"/>
                            <a:gd name="T25" fmla="*/ 56 h 141"/>
                            <a:gd name="T26" fmla="*/ 62 w 141"/>
                            <a:gd name="T27" fmla="*/ 59 h 141"/>
                            <a:gd name="T28" fmla="*/ 61 w 141"/>
                            <a:gd name="T29" fmla="*/ 51 h 141"/>
                            <a:gd name="T30" fmla="*/ 56 w 141"/>
                            <a:gd name="T31" fmla="*/ 29 h 141"/>
                            <a:gd name="T32" fmla="*/ 65 w 141"/>
                            <a:gd name="T33" fmla="*/ 29 h 141"/>
                            <a:gd name="T34" fmla="*/ 91 w 141"/>
                            <a:gd name="T35" fmla="*/ 29 h 141"/>
                            <a:gd name="T36" fmla="*/ 89 w 141"/>
                            <a:gd name="T37" fmla="*/ 36 h 141"/>
                            <a:gd name="T38" fmla="*/ 80 w 141"/>
                            <a:gd name="T39" fmla="*/ 56 h 141"/>
                            <a:gd name="T40" fmla="*/ 89 w 141"/>
                            <a:gd name="T41" fmla="*/ 56 h 141"/>
                            <a:gd name="T42" fmla="*/ 113 w 141"/>
                            <a:gd name="T43" fmla="*/ 56 h 141"/>
                            <a:gd name="T44" fmla="*/ 113 w 141"/>
                            <a:gd name="T45" fmla="*/ 64 h 141"/>
                            <a:gd name="T46" fmla="*/ 113 w 141"/>
                            <a:gd name="T47" fmla="*/ 89 h 141"/>
                            <a:gd name="T48" fmla="*/ 6 w 141"/>
                            <a:gd name="T49" fmla="*/ 95 h 141"/>
                            <a:gd name="T50" fmla="*/ 52 w 141"/>
                            <a:gd name="T51" fmla="*/ 137 h 141"/>
                            <a:gd name="T52" fmla="*/ 85 w 141"/>
                            <a:gd name="T53" fmla="*/ 141 h 141"/>
                            <a:gd name="T54" fmla="*/ 127 w 141"/>
                            <a:gd name="T55" fmla="*/ 121 h 141"/>
                            <a:gd name="T56" fmla="*/ 139 w 141"/>
                            <a:gd name="T57" fmla="*/ 102 h 141"/>
                            <a:gd name="T58" fmla="*/ 141 w 141"/>
                            <a:gd name="T59" fmla="*/ 43 h 141"/>
                            <a:gd name="T60" fmla="*/ 127 w 141"/>
                            <a:gd name="T61" fmla="*/ 17 h 141"/>
                            <a:gd name="T62" fmla="*/ 46 w 141"/>
                            <a:gd name="T63" fmla="*/ 4 h 141"/>
                            <a:gd name="T64" fmla="*/ 12 w 141"/>
                            <a:gd name="T65" fmla="*/ 28 h 141"/>
                            <a:gd name="T66" fmla="*/ 0 w 141"/>
                            <a:gd name="T67" fmla="*/ 73 h 141"/>
                            <a:gd name="T68" fmla="*/ 6 w 141"/>
                            <a:gd name="T69" fmla="*/ 95 h 1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141" h="141">
                              <a:moveTo>
                                <a:pt x="113" y="89"/>
                              </a:moveTo>
                              <a:lnTo>
                                <a:pt x="105" y="85"/>
                              </a:lnTo>
                              <a:lnTo>
                                <a:pt x="94" y="82"/>
                              </a:lnTo>
                              <a:lnTo>
                                <a:pt x="84" y="78"/>
                              </a:lnTo>
                              <a:lnTo>
                                <a:pt x="86" y="85"/>
                              </a:lnTo>
                              <a:lnTo>
                                <a:pt x="89" y="101"/>
                              </a:lnTo>
                              <a:lnTo>
                                <a:pt x="91" y="109"/>
                              </a:lnTo>
                              <a:lnTo>
                                <a:pt x="83" y="109"/>
                              </a:lnTo>
                              <a:lnTo>
                                <a:pt x="65" y="109"/>
                              </a:lnTo>
                              <a:lnTo>
                                <a:pt x="56" y="109"/>
                              </a:lnTo>
                              <a:lnTo>
                                <a:pt x="58" y="103"/>
                              </a:lnTo>
                              <a:lnTo>
                                <a:pt x="63" y="90"/>
                              </a:lnTo>
                              <a:lnTo>
                                <a:pt x="64" y="83"/>
                              </a:lnTo>
                              <a:lnTo>
                                <a:pt x="56" y="83"/>
                              </a:lnTo>
                              <a:lnTo>
                                <a:pt x="41" y="83"/>
                              </a:lnTo>
                              <a:lnTo>
                                <a:pt x="32" y="83"/>
                              </a:lnTo>
                              <a:lnTo>
                                <a:pt x="32" y="74"/>
                              </a:lnTo>
                              <a:lnTo>
                                <a:pt x="32" y="59"/>
                              </a:lnTo>
                              <a:lnTo>
                                <a:pt x="32" y="51"/>
                              </a:lnTo>
                              <a:lnTo>
                                <a:pt x="41" y="56"/>
                              </a:lnTo>
                              <a:lnTo>
                                <a:pt x="50" y="59"/>
                              </a:lnTo>
                              <a:lnTo>
                                <a:pt x="62" y="59"/>
                              </a:lnTo>
                              <a:lnTo>
                                <a:pt x="61" y="51"/>
                              </a:lnTo>
                              <a:lnTo>
                                <a:pt x="57" y="37"/>
                              </a:lnTo>
                              <a:lnTo>
                                <a:pt x="56" y="29"/>
                              </a:lnTo>
                              <a:lnTo>
                                <a:pt x="65" y="29"/>
                              </a:lnTo>
                              <a:lnTo>
                                <a:pt x="83" y="29"/>
                              </a:lnTo>
                              <a:lnTo>
                                <a:pt x="91" y="29"/>
                              </a:lnTo>
                              <a:lnTo>
                                <a:pt x="89" y="36"/>
                              </a:lnTo>
                              <a:lnTo>
                                <a:pt x="84" y="49"/>
                              </a:lnTo>
                              <a:lnTo>
                                <a:pt x="80" y="56"/>
                              </a:lnTo>
                              <a:lnTo>
                                <a:pt x="89" y="56"/>
                              </a:lnTo>
                              <a:lnTo>
                                <a:pt x="105" y="56"/>
                              </a:lnTo>
                              <a:lnTo>
                                <a:pt x="113" y="56"/>
                              </a:lnTo>
                              <a:lnTo>
                                <a:pt x="113" y="64"/>
                              </a:lnTo>
                              <a:lnTo>
                                <a:pt x="113" y="80"/>
                              </a:lnTo>
                              <a:lnTo>
                                <a:pt x="113" y="89"/>
                              </a:lnTo>
                              <a:close/>
                              <a:moveTo>
                                <a:pt x="6" y="95"/>
                              </a:moveTo>
                              <a:lnTo>
                                <a:pt x="24" y="121"/>
                              </a:lnTo>
                              <a:lnTo>
                                <a:pt x="52" y="137"/>
                              </a:lnTo>
                              <a:lnTo>
                                <a:pt x="85" y="141"/>
                              </a:lnTo>
                              <a:lnTo>
                                <a:pt x="107" y="132"/>
                              </a:lnTo>
                              <a:lnTo>
                                <a:pt x="127" y="121"/>
                              </a:lnTo>
                              <a:lnTo>
                                <a:pt x="139" y="102"/>
                              </a:lnTo>
                              <a:lnTo>
                                <a:pt x="141" y="72"/>
                              </a:lnTo>
                              <a:lnTo>
                                <a:pt x="141" y="43"/>
                              </a:lnTo>
                              <a:lnTo>
                                <a:pt x="127" y="17"/>
                              </a:lnTo>
                              <a:lnTo>
                                <a:pt x="88" y="0"/>
                              </a:lnTo>
                              <a:lnTo>
                                <a:pt x="46" y="4"/>
                              </a:lnTo>
                              <a:lnTo>
                                <a:pt x="12" y="28"/>
                              </a:lnTo>
                              <a:lnTo>
                                <a:pt x="3" y="50"/>
                              </a:lnTo>
                              <a:lnTo>
                                <a:pt x="0" y="73"/>
                              </a:lnTo>
                              <a:lnTo>
                                <a:pt x="6" y="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4" name="Freeform 506"/>
                      <wps:cNvSpPr>
                        <a:spLocks noEditPoints="1"/>
                      </wps:cNvSpPr>
                      <wps:spPr bwMode="auto">
                        <a:xfrm>
                          <a:off x="895" y="683"/>
                          <a:ext cx="63" cy="300"/>
                        </a:xfrm>
                        <a:custGeom>
                          <a:avLst/>
                          <a:gdLst>
                            <a:gd name="T0" fmla="*/ 174 w 253"/>
                            <a:gd name="T1" fmla="*/ 182 h 1201"/>
                            <a:gd name="T2" fmla="*/ 81 w 253"/>
                            <a:gd name="T3" fmla="*/ 182 h 1201"/>
                            <a:gd name="T4" fmla="*/ 34 w 253"/>
                            <a:gd name="T5" fmla="*/ 261 h 1201"/>
                            <a:gd name="T6" fmla="*/ 127 w 253"/>
                            <a:gd name="T7" fmla="*/ 353 h 1201"/>
                            <a:gd name="T8" fmla="*/ 207 w 253"/>
                            <a:gd name="T9" fmla="*/ 308 h 1201"/>
                            <a:gd name="T10" fmla="*/ 253 w 253"/>
                            <a:gd name="T11" fmla="*/ 1191 h 1201"/>
                            <a:gd name="T12" fmla="*/ 253 w 253"/>
                            <a:gd name="T13" fmla="*/ 1143 h 1201"/>
                            <a:gd name="T14" fmla="*/ 252 w 253"/>
                            <a:gd name="T15" fmla="*/ 1018 h 1201"/>
                            <a:gd name="T16" fmla="*/ 251 w 253"/>
                            <a:gd name="T17" fmla="*/ 841 h 1201"/>
                            <a:gd name="T18" fmla="*/ 250 w 253"/>
                            <a:gd name="T19" fmla="*/ 643 h 1201"/>
                            <a:gd name="T20" fmla="*/ 249 w 253"/>
                            <a:gd name="T21" fmla="*/ 448 h 1201"/>
                            <a:gd name="T22" fmla="*/ 249 w 253"/>
                            <a:gd name="T23" fmla="*/ 286 h 1201"/>
                            <a:gd name="T24" fmla="*/ 248 w 253"/>
                            <a:gd name="T25" fmla="*/ 184 h 1201"/>
                            <a:gd name="T26" fmla="*/ 248 w 253"/>
                            <a:gd name="T27" fmla="*/ 162 h 1201"/>
                            <a:gd name="T28" fmla="*/ 139 w 253"/>
                            <a:gd name="T29" fmla="*/ 25 h 1201"/>
                            <a:gd name="T30" fmla="*/ 87 w 253"/>
                            <a:gd name="T31" fmla="*/ 40 h 1201"/>
                            <a:gd name="T32" fmla="*/ 0 w 253"/>
                            <a:gd name="T33" fmla="*/ 155 h 1201"/>
                            <a:gd name="T34" fmla="*/ 0 w 253"/>
                            <a:gd name="T35" fmla="*/ 200 h 1201"/>
                            <a:gd name="T36" fmla="*/ 0 w 253"/>
                            <a:gd name="T37" fmla="*/ 318 h 1201"/>
                            <a:gd name="T38" fmla="*/ 0 w 253"/>
                            <a:gd name="T39" fmla="*/ 485 h 1201"/>
                            <a:gd name="T40" fmla="*/ 0 w 253"/>
                            <a:gd name="T41" fmla="*/ 678 h 1201"/>
                            <a:gd name="T42" fmla="*/ 0 w 253"/>
                            <a:gd name="T43" fmla="*/ 870 h 1201"/>
                            <a:gd name="T44" fmla="*/ 0 w 253"/>
                            <a:gd name="T45" fmla="*/ 1037 h 1201"/>
                            <a:gd name="T46" fmla="*/ 0 w 253"/>
                            <a:gd name="T47" fmla="*/ 1156 h 1201"/>
                            <a:gd name="T48" fmla="*/ 0 w 253"/>
                            <a:gd name="T49" fmla="*/ 1201 h 1201"/>
                            <a:gd name="T50" fmla="*/ 15 w 253"/>
                            <a:gd name="T51" fmla="*/ 1197 h 1201"/>
                            <a:gd name="T52" fmla="*/ 20 w 253"/>
                            <a:gd name="T53" fmla="*/ 1188 h 1201"/>
                            <a:gd name="T54" fmla="*/ 20 w 253"/>
                            <a:gd name="T55" fmla="*/ 1083 h 1201"/>
                            <a:gd name="T56" fmla="*/ 20 w 253"/>
                            <a:gd name="T57" fmla="*/ 901 h 1201"/>
                            <a:gd name="T58" fmla="*/ 20 w 253"/>
                            <a:gd name="T59" fmla="*/ 702 h 1201"/>
                            <a:gd name="T60" fmla="*/ 20 w 253"/>
                            <a:gd name="T61" fmla="*/ 539 h 1201"/>
                            <a:gd name="T62" fmla="*/ 20 w 253"/>
                            <a:gd name="T63" fmla="*/ 473 h 1201"/>
                            <a:gd name="T64" fmla="*/ 36 w 253"/>
                            <a:gd name="T65" fmla="*/ 420 h 1201"/>
                            <a:gd name="T66" fmla="*/ 98 w 253"/>
                            <a:gd name="T67" fmla="*/ 423 h 1201"/>
                            <a:gd name="T68" fmla="*/ 107 w 253"/>
                            <a:gd name="T69" fmla="*/ 476 h 1201"/>
                            <a:gd name="T70" fmla="*/ 107 w 253"/>
                            <a:gd name="T71" fmla="*/ 542 h 1201"/>
                            <a:gd name="T72" fmla="*/ 106 w 253"/>
                            <a:gd name="T73" fmla="*/ 703 h 1201"/>
                            <a:gd name="T74" fmla="*/ 105 w 253"/>
                            <a:gd name="T75" fmla="*/ 902 h 1201"/>
                            <a:gd name="T76" fmla="*/ 104 w 253"/>
                            <a:gd name="T77" fmla="*/ 1083 h 1201"/>
                            <a:gd name="T78" fmla="*/ 104 w 253"/>
                            <a:gd name="T79" fmla="*/ 1188 h 1201"/>
                            <a:gd name="T80" fmla="*/ 109 w 253"/>
                            <a:gd name="T81" fmla="*/ 1195 h 1201"/>
                            <a:gd name="T82" fmla="*/ 126 w 253"/>
                            <a:gd name="T83" fmla="*/ 1195 h 1201"/>
                            <a:gd name="T84" fmla="*/ 126 w 253"/>
                            <a:gd name="T85" fmla="*/ 1128 h 1201"/>
                            <a:gd name="T86" fmla="*/ 126 w 253"/>
                            <a:gd name="T87" fmla="*/ 966 h 1201"/>
                            <a:gd name="T88" fmla="*/ 127 w 253"/>
                            <a:gd name="T89" fmla="*/ 765 h 1201"/>
                            <a:gd name="T90" fmla="*/ 127 w 253"/>
                            <a:gd name="T91" fmla="*/ 583 h 1201"/>
                            <a:gd name="T92" fmla="*/ 127 w 253"/>
                            <a:gd name="T93" fmla="*/ 479 h 1201"/>
                            <a:gd name="T94" fmla="*/ 130 w 253"/>
                            <a:gd name="T95" fmla="*/ 453 h 1201"/>
                            <a:gd name="T96" fmla="*/ 188 w 253"/>
                            <a:gd name="T97" fmla="*/ 400 h 1201"/>
                            <a:gd name="T98" fmla="*/ 228 w 253"/>
                            <a:gd name="T99" fmla="*/ 470 h 1201"/>
                            <a:gd name="T100" fmla="*/ 228 w 253"/>
                            <a:gd name="T101" fmla="*/ 501 h 1201"/>
                            <a:gd name="T102" fmla="*/ 227 w 253"/>
                            <a:gd name="T103" fmla="*/ 638 h 1201"/>
                            <a:gd name="T104" fmla="*/ 225 w 253"/>
                            <a:gd name="T105" fmla="*/ 832 h 1201"/>
                            <a:gd name="T106" fmla="*/ 224 w 253"/>
                            <a:gd name="T107" fmla="*/ 1026 h 1201"/>
                            <a:gd name="T108" fmla="*/ 222 w 253"/>
                            <a:gd name="T109" fmla="*/ 1162 h 1201"/>
                            <a:gd name="T110" fmla="*/ 222 w 253"/>
                            <a:gd name="T111" fmla="*/ 1193 h 1201"/>
                            <a:gd name="T112" fmla="*/ 253 w 253"/>
                            <a:gd name="T113" fmla="*/ 1191 h 12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53" h="1201">
                              <a:moveTo>
                                <a:pt x="220" y="261"/>
                              </a:moveTo>
                              <a:lnTo>
                                <a:pt x="207" y="215"/>
                              </a:lnTo>
                              <a:lnTo>
                                <a:pt x="174" y="182"/>
                              </a:lnTo>
                              <a:lnTo>
                                <a:pt x="127" y="170"/>
                              </a:lnTo>
                              <a:lnTo>
                                <a:pt x="81" y="182"/>
                              </a:lnTo>
                              <a:lnTo>
                                <a:pt x="48" y="215"/>
                              </a:lnTo>
                              <a:lnTo>
                                <a:pt x="34" y="261"/>
                              </a:lnTo>
                              <a:lnTo>
                                <a:pt x="48" y="308"/>
                              </a:lnTo>
                              <a:lnTo>
                                <a:pt x="81" y="341"/>
                              </a:lnTo>
                              <a:lnTo>
                                <a:pt x="127" y="353"/>
                              </a:lnTo>
                              <a:lnTo>
                                <a:pt x="174" y="341"/>
                              </a:lnTo>
                              <a:lnTo>
                                <a:pt x="207" y="308"/>
                              </a:lnTo>
                              <a:lnTo>
                                <a:pt x="220" y="261"/>
                              </a:lnTo>
                              <a:close/>
                              <a:moveTo>
                                <a:pt x="253" y="1191"/>
                              </a:moveTo>
                              <a:lnTo>
                                <a:pt x="253" y="1185"/>
                              </a:lnTo>
                              <a:lnTo>
                                <a:pt x="253" y="1169"/>
                              </a:lnTo>
                              <a:lnTo>
                                <a:pt x="253" y="1143"/>
                              </a:lnTo>
                              <a:lnTo>
                                <a:pt x="252" y="1109"/>
                              </a:lnTo>
                              <a:lnTo>
                                <a:pt x="252" y="1066"/>
                              </a:lnTo>
                              <a:lnTo>
                                <a:pt x="252" y="1018"/>
                              </a:lnTo>
                              <a:lnTo>
                                <a:pt x="252" y="963"/>
                              </a:lnTo>
                              <a:lnTo>
                                <a:pt x="252" y="904"/>
                              </a:lnTo>
                              <a:lnTo>
                                <a:pt x="251" y="841"/>
                              </a:lnTo>
                              <a:lnTo>
                                <a:pt x="251" y="776"/>
                              </a:lnTo>
                              <a:lnTo>
                                <a:pt x="251" y="709"/>
                              </a:lnTo>
                              <a:lnTo>
                                <a:pt x="250" y="643"/>
                              </a:lnTo>
                              <a:lnTo>
                                <a:pt x="250" y="576"/>
                              </a:lnTo>
                              <a:lnTo>
                                <a:pt x="250" y="511"/>
                              </a:lnTo>
                              <a:lnTo>
                                <a:pt x="249" y="448"/>
                              </a:lnTo>
                              <a:lnTo>
                                <a:pt x="249" y="389"/>
                              </a:lnTo>
                              <a:lnTo>
                                <a:pt x="249" y="336"/>
                              </a:lnTo>
                              <a:lnTo>
                                <a:pt x="249" y="286"/>
                              </a:lnTo>
                              <a:lnTo>
                                <a:pt x="248" y="244"/>
                              </a:lnTo>
                              <a:lnTo>
                                <a:pt x="248" y="209"/>
                              </a:lnTo>
                              <a:lnTo>
                                <a:pt x="248" y="184"/>
                              </a:lnTo>
                              <a:lnTo>
                                <a:pt x="248" y="168"/>
                              </a:lnTo>
                              <a:lnTo>
                                <a:pt x="248" y="162"/>
                              </a:lnTo>
                              <a:lnTo>
                                <a:pt x="228" y="137"/>
                              </a:lnTo>
                              <a:lnTo>
                                <a:pt x="183" y="81"/>
                              </a:lnTo>
                              <a:lnTo>
                                <a:pt x="139" y="25"/>
                              </a:lnTo>
                              <a:lnTo>
                                <a:pt x="118" y="0"/>
                              </a:lnTo>
                              <a:lnTo>
                                <a:pt x="87" y="40"/>
                              </a:lnTo>
                              <a:lnTo>
                                <a:pt x="31" y="115"/>
                              </a:lnTo>
                              <a:lnTo>
                                <a:pt x="0" y="155"/>
                              </a:lnTo>
                              <a:lnTo>
                                <a:pt x="0" y="160"/>
                              </a:lnTo>
                              <a:lnTo>
                                <a:pt x="0" y="175"/>
                              </a:lnTo>
                              <a:lnTo>
                                <a:pt x="0" y="200"/>
                              </a:lnTo>
                              <a:lnTo>
                                <a:pt x="0" y="231"/>
                              </a:lnTo>
                              <a:lnTo>
                                <a:pt x="0" y="271"/>
                              </a:lnTo>
                              <a:lnTo>
                                <a:pt x="0" y="318"/>
                              </a:lnTo>
                              <a:lnTo>
                                <a:pt x="0" y="370"/>
                              </a:lnTo>
                              <a:lnTo>
                                <a:pt x="0" y="425"/>
                              </a:lnTo>
                              <a:lnTo>
                                <a:pt x="0" y="485"/>
                              </a:lnTo>
                              <a:lnTo>
                                <a:pt x="0" y="548"/>
                              </a:lnTo>
                              <a:lnTo>
                                <a:pt x="0" y="612"/>
                              </a:lnTo>
                              <a:lnTo>
                                <a:pt x="0" y="678"/>
                              </a:lnTo>
                              <a:lnTo>
                                <a:pt x="0" y="742"/>
                              </a:lnTo>
                              <a:lnTo>
                                <a:pt x="0" y="807"/>
                              </a:lnTo>
                              <a:lnTo>
                                <a:pt x="0" y="870"/>
                              </a:lnTo>
                              <a:lnTo>
                                <a:pt x="0" y="930"/>
                              </a:lnTo>
                              <a:lnTo>
                                <a:pt x="0" y="986"/>
                              </a:lnTo>
                              <a:lnTo>
                                <a:pt x="0" y="1037"/>
                              </a:lnTo>
                              <a:lnTo>
                                <a:pt x="0" y="1083"/>
                              </a:lnTo>
                              <a:lnTo>
                                <a:pt x="0" y="1123"/>
                              </a:lnTo>
                              <a:lnTo>
                                <a:pt x="0" y="1156"/>
                              </a:lnTo>
                              <a:lnTo>
                                <a:pt x="0" y="1180"/>
                              </a:lnTo>
                              <a:lnTo>
                                <a:pt x="0" y="1195"/>
                              </a:lnTo>
                              <a:lnTo>
                                <a:pt x="0" y="1201"/>
                              </a:lnTo>
                              <a:lnTo>
                                <a:pt x="5" y="1200"/>
                              </a:lnTo>
                              <a:lnTo>
                                <a:pt x="15" y="1197"/>
                              </a:lnTo>
                              <a:lnTo>
                                <a:pt x="20" y="1196"/>
                              </a:lnTo>
                              <a:lnTo>
                                <a:pt x="20" y="1188"/>
                              </a:lnTo>
                              <a:lnTo>
                                <a:pt x="20" y="1165"/>
                              </a:lnTo>
                              <a:lnTo>
                                <a:pt x="20" y="1129"/>
                              </a:lnTo>
                              <a:lnTo>
                                <a:pt x="20" y="1083"/>
                              </a:lnTo>
                              <a:lnTo>
                                <a:pt x="20" y="1029"/>
                              </a:lnTo>
                              <a:lnTo>
                                <a:pt x="20" y="967"/>
                              </a:lnTo>
                              <a:lnTo>
                                <a:pt x="20" y="901"/>
                              </a:lnTo>
                              <a:lnTo>
                                <a:pt x="20" y="834"/>
                              </a:lnTo>
                              <a:lnTo>
                                <a:pt x="20" y="768"/>
                              </a:lnTo>
                              <a:lnTo>
                                <a:pt x="20" y="702"/>
                              </a:lnTo>
                              <a:lnTo>
                                <a:pt x="20" y="640"/>
                              </a:lnTo>
                              <a:lnTo>
                                <a:pt x="20" y="586"/>
                              </a:lnTo>
                              <a:lnTo>
                                <a:pt x="20" y="539"/>
                              </a:lnTo>
                              <a:lnTo>
                                <a:pt x="20" y="504"/>
                              </a:lnTo>
                              <a:lnTo>
                                <a:pt x="20" y="481"/>
                              </a:lnTo>
                              <a:lnTo>
                                <a:pt x="20" y="473"/>
                              </a:lnTo>
                              <a:lnTo>
                                <a:pt x="22" y="454"/>
                              </a:lnTo>
                              <a:lnTo>
                                <a:pt x="36" y="420"/>
                              </a:lnTo>
                              <a:lnTo>
                                <a:pt x="67" y="403"/>
                              </a:lnTo>
                              <a:lnTo>
                                <a:pt x="98" y="423"/>
                              </a:lnTo>
                              <a:lnTo>
                                <a:pt x="107" y="457"/>
                              </a:lnTo>
                              <a:lnTo>
                                <a:pt x="107" y="476"/>
                              </a:lnTo>
                              <a:lnTo>
                                <a:pt x="107" y="484"/>
                              </a:lnTo>
                              <a:lnTo>
                                <a:pt x="107" y="507"/>
                              </a:lnTo>
                              <a:lnTo>
                                <a:pt x="107" y="542"/>
                              </a:lnTo>
                              <a:lnTo>
                                <a:pt x="106" y="588"/>
                              </a:lnTo>
                              <a:lnTo>
                                <a:pt x="106" y="643"/>
                              </a:lnTo>
                              <a:lnTo>
                                <a:pt x="106" y="703"/>
                              </a:lnTo>
                              <a:lnTo>
                                <a:pt x="106" y="769"/>
                              </a:lnTo>
                              <a:lnTo>
                                <a:pt x="105" y="836"/>
                              </a:lnTo>
                              <a:lnTo>
                                <a:pt x="105" y="902"/>
                              </a:lnTo>
                              <a:lnTo>
                                <a:pt x="105" y="968"/>
                              </a:lnTo>
                              <a:lnTo>
                                <a:pt x="105" y="1029"/>
                              </a:lnTo>
                              <a:lnTo>
                                <a:pt x="104" y="1083"/>
                              </a:lnTo>
                              <a:lnTo>
                                <a:pt x="104" y="1129"/>
                              </a:lnTo>
                              <a:lnTo>
                                <a:pt x="104" y="1165"/>
                              </a:lnTo>
                              <a:lnTo>
                                <a:pt x="104" y="1188"/>
                              </a:lnTo>
                              <a:lnTo>
                                <a:pt x="104" y="1195"/>
                              </a:lnTo>
                              <a:lnTo>
                                <a:pt x="109" y="1195"/>
                              </a:lnTo>
                              <a:lnTo>
                                <a:pt x="120" y="1195"/>
                              </a:lnTo>
                              <a:lnTo>
                                <a:pt x="126" y="1195"/>
                              </a:lnTo>
                              <a:lnTo>
                                <a:pt x="126" y="1188"/>
                              </a:lnTo>
                              <a:lnTo>
                                <a:pt x="126" y="1165"/>
                              </a:lnTo>
                              <a:lnTo>
                                <a:pt x="126" y="1128"/>
                              </a:lnTo>
                              <a:lnTo>
                                <a:pt x="126" y="1082"/>
                              </a:lnTo>
                              <a:lnTo>
                                <a:pt x="126" y="1028"/>
                              </a:lnTo>
                              <a:lnTo>
                                <a:pt x="126" y="966"/>
                              </a:lnTo>
                              <a:lnTo>
                                <a:pt x="127" y="900"/>
                              </a:lnTo>
                              <a:lnTo>
                                <a:pt x="127" y="833"/>
                              </a:lnTo>
                              <a:lnTo>
                                <a:pt x="127" y="765"/>
                              </a:lnTo>
                              <a:lnTo>
                                <a:pt x="127" y="700"/>
                              </a:lnTo>
                              <a:lnTo>
                                <a:pt x="127" y="638"/>
                              </a:lnTo>
                              <a:lnTo>
                                <a:pt x="127" y="583"/>
                              </a:lnTo>
                              <a:lnTo>
                                <a:pt x="127" y="537"/>
                              </a:lnTo>
                              <a:lnTo>
                                <a:pt x="127" y="502"/>
                              </a:lnTo>
                              <a:lnTo>
                                <a:pt x="127" y="479"/>
                              </a:lnTo>
                              <a:lnTo>
                                <a:pt x="127" y="470"/>
                              </a:lnTo>
                              <a:lnTo>
                                <a:pt x="130" y="453"/>
                              </a:lnTo>
                              <a:lnTo>
                                <a:pt x="148" y="419"/>
                              </a:lnTo>
                              <a:lnTo>
                                <a:pt x="188" y="400"/>
                              </a:lnTo>
                              <a:lnTo>
                                <a:pt x="224" y="419"/>
                              </a:lnTo>
                              <a:lnTo>
                                <a:pt x="230" y="453"/>
                              </a:lnTo>
                              <a:lnTo>
                                <a:pt x="228" y="470"/>
                              </a:lnTo>
                              <a:lnTo>
                                <a:pt x="228" y="479"/>
                              </a:lnTo>
                              <a:lnTo>
                                <a:pt x="228" y="501"/>
                              </a:lnTo>
                              <a:lnTo>
                                <a:pt x="227" y="537"/>
                              </a:lnTo>
                              <a:lnTo>
                                <a:pt x="227" y="583"/>
                              </a:lnTo>
                              <a:lnTo>
                                <a:pt x="227" y="638"/>
                              </a:lnTo>
                              <a:lnTo>
                                <a:pt x="226" y="700"/>
                              </a:lnTo>
                              <a:lnTo>
                                <a:pt x="226" y="764"/>
                              </a:lnTo>
                              <a:lnTo>
                                <a:pt x="225" y="832"/>
                              </a:lnTo>
                              <a:lnTo>
                                <a:pt x="225" y="899"/>
                              </a:lnTo>
                              <a:lnTo>
                                <a:pt x="224" y="965"/>
                              </a:lnTo>
                              <a:lnTo>
                                <a:pt x="224" y="1026"/>
                              </a:lnTo>
                              <a:lnTo>
                                <a:pt x="224" y="1080"/>
                              </a:lnTo>
                              <a:lnTo>
                                <a:pt x="222" y="1127"/>
                              </a:lnTo>
                              <a:lnTo>
                                <a:pt x="222" y="1162"/>
                              </a:lnTo>
                              <a:lnTo>
                                <a:pt x="222" y="1185"/>
                              </a:lnTo>
                              <a:lnTo>
                                <a:pt x="222" y="1193"/>
                              </a:lnTo>
                              <a:lnTo>
                                <a:pt x="232" y="1193"/>
                              </a:lnTo>
                              <a:lnTo>
                                <a:pt x="243" y="1192"/>
                              </a:lnTo>
                              <a:lnTo>
                                <a:pt x="253" y="1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5" name="Freeform 507"/>
                      <wps:cNvSpPr>
                        <a:spLocks/>
                      </wps:cNvSpPr>
                      <wps:spPr bwMode="auto">
                        <a:xfrm>
                          <a:off x="655" y="651"/>
                          <a:ext cx="170" cy="162"/>
                        </a:xfrm>
                        <a:custGeom>
                          <a:avLst/>
                          <a:gdLst>
                            <a:gd name="T0" fmla="*/ 634 w 681"/>
                            <a:gd name="T1" fmla="*/ 509 h 650"/>
                            <a:gd name="T2" fmla="*/ 558 w 681"/>
                            <a:gd name="T3" fmla="*/ 598 h 650"/>
                            <a:gd name="T4" fmla="*/ 506 w 681"/>
                            <a:gd name="T5" fmla="*/ 633 h 650"/>
                            <a:gd name="T6" fmla="*/ 531 w 681"/>
                            <a:gd name="T7" fmla="*/ 540 h 650"/>
                            <a:gd name="T8" fmla="*/ 550 w 681"/>
                            <a:gd name="T9" fmla="*/ 494 h 650"/>
                            <a:gd name="T10" fmla="*/ 582 w 681"/>
                            <a:gd name="T11" fmla="*/ 482 h 650"/>
                            <a:gd name="T12" fmla="*/ 594 w 681"/>
                            <a:gd name="T13" fmla="*/ 465 h 650"/>
                            <a:gd name="T14" fmla="*/ 624 w 681"/>
                            <a:gd name="T15" fmla="*/ 405 h 650"/>
                            <a:gd name="T16" fmla="*/ 619 w 681"/>
                            <a:gd name="T17" fmla="*/ 370 h 650"/>
                            <a:gd name="T18" fmla="*/ 583 w 681"/>
                            <a:gd name="T19" fmla="*/ 295 h 650"/>
                            <a:gd name="T20" fmla="*/ 543 w 681"/>
                            <a:gd name="T21" fmla="*/ 271 h 650"/>
                            <a:gd name="T22" fmla="*/ 461 w 681"/>
                            <a:gd name="T23" fmla="*/ 220 h 650"/>
                            <a:gd name="T24" fmla="*/ 366 w 681"/>
                            <a:gd name="T25" fmla="*/ 189 h 650"/>
                            <a:gd name="T26" fmla="*/ 308 w 681"/>
                            <a:gd name="T27" fmla="*/ 199 h 650"/>
                            <a:gd name="T28" fmla="*/ 214 w 681"/>
                            <a:gd name="T29" fmla="*/ 237 h 650"/>
                            <a:gd name="T30" fmla="*/ 177 w 681"/>
                            <a:gd name="T31" fmla="*/ 246 h 650"/>
                            <a:gd name="T32" fmla="*/ 116 w 681"/>
                            <a:gd name="T33" fmla="*/ 289 h 650"/>
                            <a:gd name="T34" fmla="*/ 100 w 681"/>
                            <a:gd name="T35" fmla="*/ 316 h 650"/>
                            <a:gd name="T36" fmla="*/ 84 w 681"/>
                            <a:gd name="T37" fmla="*/ 372 h 650"/>
                            <a:gd name="T38" fmla="*/ 107 w 681"/>
                            <a:gd name="T39" fmla="*/ 409 h 650"/>
                            <a:gd name="T40" fmla="*/ 138 w 681"/>
                            <a:gd name="T41" fmla="*/ 490 h 650"/>
                            <a:gd name="T42" fmla="*/ 157 w 681"/>
                            <a:gd name="T43" fmla="*/ 498 h 650"/>
                            <a:gd name="T44" fmla="*/ 177 w 681"/>
                            <a:gd name="T45" fmla="*/ 531 h 650"/>
                            <a:gd name="T46" fmla="*/ 189 w 681"/>
                            <a:gd name="T47" fmla="*/ 555 h 650"/>
                            <a:gd name="T48" fmla="*/ 201 w 681"/>
                            <a:gd name="T49" fmla="*/ 609 h 650"/>
                            <a:gd name="T50" fmla="*/ 206 w 681"/>
                            <a:gd name="T51" fmla="*/ 622 h 650"/>
                            <a:gd name="T52" fmla="*/ 206 w 681"/>
                            <a:gd name="T53" fmla="*/ 650 h 650"/>
                            <a:gd name="T54" fmla="*/ 167 w 681"/>
                            <a:gd name="T55" fmla="*/ 627 h 650"/>
                            <a:gd name="T56" fmla="*/ 95 w 681"/>
                            <a:gd name="T57" fmla="*/ 567 h 650"/>
                            <a:gd name="T58" fmla="*/ 39 w 681"/>
                            <a:gd name="T59" fmla="*/ 492 h 650"/>
                            <a:gd name="T60" fmla="*/ 7 w 681"/>
                            <a:gd name="T61" fmla="*/ 407 h 650"/>
                            <a:gd name="T62" fmla="*/ 0 w 681"/>
                            <a:gd name="T63" fmla="*/ 360 h 650"/>
                            <a:gd name="T64" fmla="*/ 7 w 681"/>
                            <a:gd name="T65" fmla="*/ 271 h 650"/>
                            <a:gd name="T66" fmla="*/ 34 w 681"/>
                            <a:gd name="T67" fmla="*/ 189 h 650"/>
                            <a:gd name="T68" fmla="*/ 83 w 681"/>
                            <a:gd name="T69" fmla="*/ 118 h 650"/>
                            <a:gd name="T70" fmla="*/ 148 w 681"/>
                            <a:gd name="T71" fmla="*/ 57 h 650"/>
                            <a:gd name="T72" fmla="*/ 186 w 681"/>
                            <a:gd name="T73" fmla="*/ 36 h 650"/>
                            <a:gd name="T74" fmla="*/ 271 w 681"/>
                            <a:gd name="T75" fmla="*/ 7 h 650"/>
                            <a:gd name="T76" fmla="*/ 359 w 681"/>
                            <a:gd name="T77" fmla="*/ 0 h 650"/>
                            <a:gd name="T78" fmla="*/ 446 w 681"/>
                            <a:gd name="T79" fmla="*/ 16 h 650"/>
                            <a:gd name="T80" fmla="*/ 526 w 681"/>
                            <a:gd name="T81" fmla="*/ 52 h 650"/>
                            <a:gd name="T82" fmla="*/ 594 w 681"/>
                            <a:gd name="T83" fmla="*/ 111 h 650"/>
                            <a:gd name="T84" fmla="*/ 623 w 681"/>
                            <a:gd name="T85" fmla="*/ 146 h 650"/>
                            <a:gd name="T86" fmla="*/ 663 w 681"/>
                            <a:gd name="T87" fmla="*/ 231 h 650"/>
                            <a:gd name="T88" fmla="*/ 681 w 681"/>
                            <a:gd name="T89" fmla="*/ 323 h 650"/>
                            <a:gd name="T90" fmla="*/ 672 w 681"/>
                            <a:gd name="T91" fmla="*/ 414 h 650"/>
                            <a:gd name="T92" fmla="*/ 659 w 681"/>
                            <a:gd name="T93" fmla="*/ 458 h 6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681" h="650">
                              <a:moveTo>
                                <a:pt x="659" y="458"/>
                              </a:moveTo>
                              <a:lnTo>
                                <a:pt x="634" y="509"/>
                              </a:lnTo>
                              <a:lnTo>
                                <a:pt x="599" y="556"/>
                              </a:lnTo>
                              <a:lnTo>
                                <a:pt x="558" y="598"/>
                              </a:lnTo>
                              <a:lnTo>
                                <a:pt x="506" y="633"/>
                              </a:lnTo>
                              <a:lnTo>
                                <a:pt x="512" y="585"/>
                              </a:lnTo>
                              <a:lnTo>
                                <a:pt x="531" y="540"/>
                              </a:lnTo>
                              <a:lnTo>
                                <a:pt x="550" y="494"/>
                              </a:lnTo>
                              <a:lnTo>
                                <a:pt x="564" y="490"/>
                              </a:lnTo>
                              <a:lnTo>
                                <a:pt x="582" y="482"/>
                              </a:lnTo>
                              <a:lnTo>
                                <a:pt x="594" y="465"/>
                              </a:lnTo>
                              <a:lnTo>
                                <a:pt x="598" y="429"/>
                              </a:lnTo>
                              <a:lnTo>
                                <a:pt x="624" y="405"/>
                              </a:lnTo>
                              <a:lnTo>
                                <a:pt x="619" y="370"/>
                              </a:lnTo>
                              <a:lnTo>
                                <a:pt x="596" y="336"/>
                              </a:lnTo>
                              <a:lnTo>
                                <a:pt x="583" y="295"/>
                              </a:lnTo>
                              <a:lnTo>
                                <a:pt x="543" y="271"/>
                              </a:lnTo>
                              <a:lnTo>
                                <a:pt x="507" y="239"/>
                              </a:lnTo>
                              <a:lnTo>
                                <a:pt x="461" y="220"/>
                              </a:lnTo>
                              <a:lnTo>
                                <a:pt x="413" y="205"/>
                              </a:lnTo>
                              <a:lnTo>
                                <a:pt x="366" y="189"/>
                              </a:lnTo>
                              <a:lnTo>
                                <a:pt x="308" y="199"/>
                              </a:lnTo>
                              <a:lnTo>
                                <a:pt x="259" y="208"/>
                              </a:lnTo>
                              <a:lnTo>
                                <a:pt x="214" y="237"/>
                              </a:lnTo>
                              <a:lnTo>
                                <a:pt x="177" y="246"/>
                              </a:lnTo>
                              <a:lnTo>
                                <a:pt x="144" y="264"/>
                              </a:lnTo>
                              <a:lnTo>
                                <a:pt x="116" y="289"/>
                              </a:lnTo>
                              <a:lnTo>
                                <a:pt x="100" y="316"/>
                              </a:lnTo>
                              <a:lnTo>
                                <a:pt x="85" y="341"/>
                              </a:lnTo>
                              <a:lnTo>
                                <a:pt x="84" y="372"/>
                              </a:lnTo>
                              <a:lnTo>
                                <a:pt x="107" y="409"/>
                              </a:lnTo>
                              <a:lnTo>
                                <a:pt x="112" y="456"/>
                              </a:lnTo>
                              <a:lnTo>
                                <a:pt x="138" y="490"/>
                              </a:lnTo>
                              <a:lnTo>
                                <a:pt x="157" y="498"/>
                              </a:lnTo>
                              <a:lnTo>
                                <a:pt x="172" y="509"/>
                              </a:lnTo>
                              <a:lnTo>
                                <a:pt x="177" y="531"/>
                              </a:lnTo>
                              <a:lnTo>
                                <a:pt x="189" y="555"/>
                              </a:lnTo>
                              <a:lnTo>
                                <a:pt x="196" y="582"/>
                              </a:lnTo>
                              <a:lnTo>
                                <a:pt x="201" y="609"/>
                              </a:lnTo>
                              <a:lnTo>
                                <a:pt x="206" y="622"/>
                              </a:lnTo>
                              <a:lnTo>
                                <a:pt x="207" y="635"/>
                              </a:lnTo>
                              <a:lnTo>
                                <a:pt x="206" y="650"/>
                              </a:lnTo>
                              <a:lnTo>
                                <a:pt x="167" y="627"/>
                              </a:lnTo>
                              <a:lnTo>
                                <a:pt x="130" y="599"/>
                              </a:lnTo>
                              <a:lnTo>
                                <a:pt x="95" y="567"/>
                              </a:lnTo>
                              <a:lnTo>
                                <a:pt x="64" y="531"/>
                              </a:lnTo>
                              <a:lnTo>
                                <a:pt x="39" y="492"/>
                              </a:lnTo>
                              <a:lnTo>
                                <a:pt x="20" y="451"/>
                              </a:lnTo>
                              <a:lnTo>
                                <a:pt x="7" y="407"/>
                              </a:lnTo>
                              <a:lnTo>
                                <a:pt x="0" y="360"/>
                              </a:lnTo>
                              <a:lnTo>
                                <a:pt x="0" y="315"/>
                              </a:lnTo>
                              <a:lnTo>
                                <a:pt x="7" y="271"/>
                              </a:lnTo>
                              <a:lnTo>
                                <a:pt x="18" y="229"/>
                              </a:lnTo>
                              <a:lnTo>
                                <a:pt x="34" y="189"/>
                              </a:lnTo>
                              <a:lnTo>
                                <a:pt x="56" y="152"/>
                              </a:lnTo>
                              <a:lnTo>
                                <a:pt x="83" y="118"/>
                              </a:lnTo>
                              <a:lnTo>
                                <a:pt x="113" y="86"/>
                              </a:lnTo>
                              <a:lnTo>
                                <a:pt x="148" y="57"/>
                              </a:lnTo>
                              <a:lnTo>
                                <a:pt x="186" y="36"/>
                              </a:lnTo>
                              <a:lnTo>
                                <a:pt x="228" y="19"/>
                              </a:lnTo>
                              <a:lnTo>
                                <a:pt x="271" y="7"/>
                              </a:lnTo>
                              <a:lnTo>
                                <a:pt x="314" y="2"/>
                              </a:lnTo>
                              <a:lnTo>
                                <a:pt x="359" y="0"/>
                              </a:lnTo>
                              <a:lnTo>
                                <a:pt x="402" y="6"/>
                              </a:lnTo>
                              <a:lnTo>
                                <a:pt x="446" y="16"/>
                              </a:lnTo>
                              <a:lnTo>
                                <a:pt x="486" y="31"/>
                              </a:lnTo>
                              <a:lnTo>
                                <a:pt x="526" y="52"/>
                              </a:lnTo>
                              <a:lnTo>
                                <a:pt x="562" y="79"/>
                              </a:lnTo>
                              <a:lnTo>
                                <a:pt x="594" y="111"/>
                              </a:lnTo>
                              <a:lnTo>
                                <a:pt x="623" y="146"/>
                              </a:lnTo>
                              <a:lnTo>
                                <a:pt x="646" y="187"/>
                              </a:lnTo>
                              <a:lnTo>
                                <a:pt x="663" y="231"/>
                              </a:lnTo>
                              <a:lnTo>
                                <a:pt x="675" y="276"/>
                              </a:lnTo>
                              <a:lnTo>
                                <a:pt x="681" y="323"/>
                              </a:lnTo>
                              <a:lnTo>
                                <a:pt x="680" y="368"/>
                              </a:lnTo>
                              <a:lnTo>
                                <a:pt x="672" y="414"/>
                              </a:lnTo>
                              <a:lnTo>
                                <a:pt x="659" y="4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6" name="Freeform 508"/>
                      <wps:cNvSpPr>
                        <a:spLocks/>
                      </wps:cNvSpPr>
                      <wps:spPr bwMode="auto">
                        <a:xfrm>
                          <a:off x="1562" y="294"/>
                          <a:ext cx="1181" cy="1175"/>
                        </a:xfrm>
                        <a:custGeom>
                          <a:avLst/>
                          <a:gdLst>
                            <a:gd name="T0" fmla="*/ 2600 w 4723"/>
                            <a:gd name="T1" fmla="*/ 4688 h 4700"/>
                            <a:gd name="T2" fmla="*/ 2869 w 4723"/>
                            <a:gd name="T3" fmla="*/ 4645 h 4700"/>
                            <a:gd name="T4" fmla="*/ 3129 w 4723"/>
                            <a:gd name="T5" fmla="*/ 4573 h 4700"/>
                            <a:gd name="T6" fmla="*/ 3374 w 4723"/>
                            <a:gd name="T7" fmla="*/ 4472 h 4700"/>
                            <a:gd name="T8" fmla="*/ 3606 w 4723"/>
                            <a:gd name="T9" fmla="*/ 4346 h 4700"/>
                            <a:gd name="T10" fmla="*/ 3820 w 4723"/>
                            <a:gd name="T11" fmla="*/ 4196 h 4700"/>
                            <a:gd name="T12" fmla="*/ 4017 w 4723"/>
                            <a:gd name="T13" fmla="*/ 4023 h 4700"/>
                            <a:gd name="T14" fmla="*/ 4193 w 4723"/>
                            <a:gd name="T15" fmla="*/ 3830 h 4700"/>
                            <a:gd name="T16" fmla="*/ 4347 w 4723"/>
                            <a:gd name="T17" fmla="*/ 3619 h 4700"/>
                            <a:gd name="T18" fmla="*/ 4478 w 4723"/>
                            <a:gd name="T19" fmla="*/ 3391 h 4700"/>
                            <a:gd name="T20" fmla="*/ 4582 w 4723"/>
                            <a:gd name="T21" fmla="*/ 3148 h 4700"/>
                            <a:gd name="T22" fmla="*/ 4659 w 4723"/>
                            <a:gd name="T23" fmla="*/ 2893 h 4700"/>
                            <a:gd name="T24" fmla="*/ 4707 w 4723"/>
                            <a:gd name="T25" fmla="*/ 2625 h 4700"/>
                            <a:gd name="T26" fmla="*/ 4723 w 4723"/>
                            <a:gd name="T27" fmla="*/ 2349 h 4700"/>
                            <a:gd name="T28" fmla="*/ 4711 w 4723"/>
                            <a:gd name="T29" fmla="*/ 2112 h 4700"/>
                            <a:gd name="T30" fmla="*/ 4668 w 4723"/>
                            <a:gd name="T31" fmla="*/ 1843 h 4700"/>
                            <a:gd name="T32" fmla="*/ 4595 w 4723"/>
                            <a:gd name="T33" fmla="*/ 1587 h 4700"/>
                            <a:gd name="T34" fmla="*/ 4494 w 4723"/>
                            <a:gd name="T35" fmla="*/ 1342 h 4700"/>
                            <a:gd name="T36" fmla="*/ 4368 w 4723"/>
                            <a:gd name="T37" fmla="*/ 1112 h 4700"/>
                            <a:gd name="T38" fmla="*/ 4216 w 4723"/>
                            <a:gd name="T39" fmla="*/ 898 h 4700"/>
                            <a:gd name="T40" fmla="*/ 4043 w 4723"/>
                            <a:gd name="T41" fmla="*/ 703 h 4700"/>
                            <a:gd name="T42" fmla="*/ 3850 w 4723"/>
                            <a:gd name="T43" fmla="*/ 527 h 4700"/>
                            <a:gd name="T44" fmla="*/ 3638 w 4723"/>
                            <a:gd name="T45" fmla="*/ 374 h 4700"/>
                            <a:gd name="T46" fmla="*/ 3408 w 4723"/>
                            <a:gd name="T47" fmla="*/ 244 h 4700"/>
                            <a:gd name="T48" fmla="*/ 3164 w 4723"/>
                            <a:gd name="T49" fmla="*/ 140 h 4700"/>
                            <a:gd name="T50" fmla="*/ 2908 w 4723"/>
                            <a:gd name="T51" fmla="*/ 63 h 4700"/>
                            <a:gd name="T52" fmla="*/ 2639 w 4723"/>
                            <a:gd name="T53" fmla="*/ 16 h 4700"/>
                            <a:gd name="T54" fmla="*/ 2361 w 4723"/>
                            <a:gd name="T55" fmla="*/ 0 h 4700"/>
                            <a:gd name="T56" fmla="*/ 2124 w 4723"/>
                            <a:gd name="T57" fmla="*/ 12 h 4700"/>
                            <a:gd name="T58" fmla="*/ 1853 w 4723"/>
                            <a:gd name="T59" fmla="*/ 54 h 4700"/>
                            <a:gd name="T60" fmla="*/ 1595 w 4723"/>
                            <a:gd name="T61" fmla="*/ 127 h 4700"/>
                            <a:gd name="T62" fmla="*/ 1348 w 4723"/>
                            <a:gd name="T63" fmla="*/ 228 h 4700"/>
                            <a:gd name="T64" fmla="*/ 1117 w 4723"/>
                            <a:gd name="T65" fmla="*/ 354 h 4700"/>
                            <a:gd name="T66" fmla="*/ 903 w 4723"/>
                            <a:gd name="T67" fmla="*/ 504 h 4700"/>
                            <a:gd name="T68" fmla="*/ 706 w 4723"/>
                            <a:gd name="T69" fmla="*/ 676 h 4700"/>
                            <a:gd name="T70" fmla="*/ 530 w 4723"/>
                            <a:gd name="T71" fmla="*/ 869 h 4700"/>
                            <a:gd name="T72" fmla="*/ 376 w 4723"/>
                            <a:gd name="T73" fmla="*/ 1080 h 4700"/>
                            <a:gd name="T74" fmla="*/ 245 w 4723"/>
                            <a:gd name="T75" fmla="*/ 1308 h 4700"/>
                            <a:gd name="T76" fmla="*/ 141 w 4723"/>
                            <a:gd name="T77" fmla="*/ 1551 h 4700"/>
                            <a:gd name="T78" fmla="*/ 64 w 4723"/>
                            <a:gd name="T79" fmla="*/ 1806 h 4700"/>
                            <a:gd name="T80" fmla="*/ 17 w 4723"/>
                            <a:gd name="T81" fmla="*/ 2072 h 4700"/>
                            <a:gd name="T82" fmla="*/ 0 w 4723"/>
                            <a:gd name="T83" fmla="*/ 2349 h 4700"/>
                            <a:gd name="T84" fmla="*/ 12 w 4723"/>
                            <a:gd name="T85" fmla="*/ 2587 h 4700"/>
                            <a:gd name="T86" fmla="*/ 55 w 4723"/>
                            <a:gd name="T87" fmla="*/ 2855 h 4700"/>
                            <a:gd name="T88" fmla="*/ 128 w 4723"/>
                            <a:gd name="T89" fmla="*/ 3112 h 4700"/>
                            <a:gd name="T90" fmla="*/ 229 w 4723"/>
                            <a:gd name="T91" fmla="*/ 3358 h 4700"/>
                            <a:gd name="T92" fmla="*/ 355 w 4723"/>
                            <a:gd name="T93" fmla="*/ 3587 h 4700"/>
                            <a:gd name="T94" fmla="*/ 507 w 4723"/>
                            <a:gd name="T95" fmla="*/ 3801 h 4700"/>
                            <a:gd name="T96" fmla="*/ 680 w 4723"/>
                            <a:gd name="T97" fmla="*/ 3997 h 4700"/>
                            <a:gd name="T98" fmla="*/ 873 w 4723"/>
                            <a:gd name="T99" fmla="*/ 4172 h 4700"/>
                            <a:gd name="T100" fmla="*/ 1085 w 4723"/>
                            <a:gd name="T101" fmla="*/ 4326 h 4700"/>
                            <a:gd name="T102" fmla="*/ 1315 w 4723"/>
                            <a:gd name="T103" fmla="*/ 4455 h 4700"/>
                            <a:gd name="T104" fmla="*/ 1558 w 4723"/>
                            <a:gd name="T105" fmla="*/ 4560 h 4700"/>
                            <a:gd name="T106" fmla="*/ 1816 w 4723"/>
                            <a:gd name="T107" fmla="*/ 4636 h 4700"/>
                            <a:gd name="T108" fmla="*/ 2084 w 4723"/>
                            <a:gd name="T109" fmla="*/ 4684 h 4700"/>
                            <a:gd name="T110" fmla="*/ 2361 w 4723"/>
                            <a:gd name="T111" fmla="*/ 4700 h 47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4723" h="4700">
                              <a:moveTo>
                                <a:pt x="2361" y="4700"/>
                              </a:moveTo>
                              <a:lnTo>
                                <a:pt x="2402" y="4700"/>
                              </a:lnTo>
                              <a:lnTo>
                                <a:pt x="2441" y="4699"/>
                              </a:lnTo>
                              <a:lnTo>
                                <a:pt x="2482" y="4697"/>
                              </a:lnTo>
                              <a:lnTo>
                                <a:pt x="2522" y="4695"/>
                              </a:lnTo>
                              <a:lnTo>
                                <a:pt x="2560" y="4691"/>
                              </a:lnTo>
                              <a:lnTo>
                                <a:pt x="2600" y="4688"/>
                              </a:lnTo>
                              <a:lnTo>
                                <a:pt x="2639" y="4684"/>
                              </a:lnTo>
                              <a:lnTo>
                                <a:pt x="2678" y="4679"/>
                              </a:lnTo>
                              <a:lnTo>
                                <a:pt x="2716" y="4674"/>
                              </a:lnTo>
                              <a:lnTo>
                                <a:pt x="2755" y="4667"/>
                              </a:lnTo>
                              <a:lnTo>
                                <a:pt x="2793" y="4661"/>
                              </a:lnTo>
                              <a:lnTo>
                                <a:pt x="2832" y="4653"/>
                              </a:lnTo>
                              <a:lnTo>
                                <a:pt x="2869" y="4645"/>
                              </a:lnTo>
                              <a:lnTo>
                                <a:pt x="2908" y="4636"/>
                              </a:lnTo>
                              <a:lnTo>
                                <a:pt x="2945" y="4628"/>
                              </a:lnTo>
                              <a:lnTo>
                                <a:pt x="2982" y="4618"/>
                              </a:lnTo>
                              <a:lnTo>
                                <a:pt x="3019" y="4607"/>
                              </a:lnTo>
                              <a:lnTo>
                                <a:pt x="3056" y="4596"/>
                              </a:lnTo>
                              <a:lnTo>
                                <a:pt x="3092" y="4585"/>
                              </a:lnTo>
                              <a:lnTo>
                                <a:pt x="3129" y="4573"/>
                              </a:lnTo>
                              <a:lnTo>
                                <a:pt x="3164" y="4560"/>
                              </a:lnTo>
                              <a:lnTo>
                                <a:pt x="3200" y="4546"/>
                              </a:lnTo>
                              <a:lnTo>
                                <a:pt x="3235" y="4532"/>
                              </a:lnTo>
                              <a:lnTo>
                                <a:pt x="3270" y="4518"/>
                              </a:lnTo>
                              <a:lnTo>
                                <a:pt x="3306" y="4504"/>
                              </a:lnTo>
                              <a:lnTo>
                                <a:pt x="3340" y="4488"/>
                              </a:lnTo>
                              <a:lnTo>
                                <a:pt x="3374" y="4472"/>
                              </a:lnTo>
                              <a:lnTo>
                                <a:pt x="3408" y="4455"/>
                              </a:lnTo>
                              <a:lnTo>
                                <a:pt x="3442" y="4439"/>
                              </a:lnTo>
                              <a:lnTo>
                                <a:pt x="3475" y="4421"/>
                              </a:lnTo>
                              <a:lnTo>
                                <a:pt x="3508" y="4403"/>
                              </a:lnTo>
                              <a:lnTo>
                                <a:pt x="3541" y="4384"/>
                              </a:lnTo>
                              <a:lnTo>
                                <a:pt x="3574" y="4366"/>
                              </a:lnTo>
                              <a:lnTo>
                                <a:pt x="3606" y="4346"/>
                              </a:lnTo>
                              <a:lnTo>
                                <a:pt x="3638" y="4326"/>
                              </a:lnTo>
                              <a:lnTo>
                                <a:pt x="3668" y="4305"/>
                              </a:lnTo>
                              <a:lnTo>
                                <a:pt x="3699" y="4284"/>
                              </a:lnTo>
                              <a:lnTo>
                                <a:pt x="3730" y="4262"/>
                              </a:lnTo>
                              <a:lnTo>
                                <a:pt x="3761" y="4240"/>
                              </a:lnTo>
                              <a:lnTo>
                                <a:pt x="3791" y="4219"/>
                              </a:lnTo>
                              <a:lnTo>
                                <a:pt x="3820" y="4196"/>
                              </a:lnTo>
                              <a:lnTo>
                                <a:pt x="3850" y="4172"/>
                              </a:lnTo>
                              <a:lnTo>
                                <a:pt x="3878" y="4148"/>
                              </a:lnTo>
                              <a:lnTo>
                                <a:pt x="3907" y="4124"/>
                              </a:lnTo>
                              <a:lnTo>
                                <a:pt x="3935" y="4100"/>
                              </a:lnTo>
                              <a:lnTo>
                                <a:pt x="3962" y="4075"/>
                              </a:lnTo>
                              <a:lnTo>
                                <a:pt x="3990" y="4049"/>
                              </a:lnTo>
                              <a:lnTo>
                                <a:pt x="4017" y="4023"/>
                              </a:lnTo>
                              <a:lnTo>
                                <a:pt x="4043" y="3997"/>
                              </a:lnTo>
                              <a:lnTo>
                                <a:pt x="4069" y="3970"/>
                              </a:lnTo>
                              <a:lnTo>
                                <a:pt x="4095" y="3943"/>
                              </a:lnTo>
                              <a:lnTo>
                                <a:pt x="4120" y="3916"/>
                              </a:lnTo>
                              <a:lnTo>
                                <a:pt x="4145" y="3887"/>
                              </a:lnTo>
                              <a:lnTo>
                                <a:pt x="4169" y="3859"/>
                              </a:lnTo>
                              <a:lnTo>
                                <a:pt x="4193" y="3830"/>
                              </a:lnTo>
                              <a:lnTo>
                                <a:pt x="4216" y="3801"/>
                              </a:lnTo>
                              <a:lnTo>
                                <a:pt x="4239" y="3772"/>
                              </a:lnTo>
                              <a:lnTo>
                                <a:pt x="4262" y="3742"/>
                              </a:lnTo>
                              <a:lnTo>
                                <a:pt x="4284" y="3712"/>
                              </a:lnTo>
                              <a:lnTo>
                                <a:pt x="4305" y="3681"/>
                              </a:lnTo>
                              <a:lnTo>
                                <a:pt x="4327" y="3650"/>
                              </a:lnTo>
                              <a:lnTo>
                                <a:pt x="4347" y="3619"/>
                              </a:lnTo>
                              <a:lnTo>
                                <a:pt x="4368" y="3587"/>
                              </a:lnTo>
                              <a:lnTo>
                                <a:pt x="4387" y="3555"/>
                              </a:lnTo>
                              <a:lnTo>
                                <a:pt x="4406" y="3523"/>
                              </a:lnTo>
                              <a:lnTo>
                                <a:pt x="4425" y="3490"/>
                              </a:lnTo>
                              <a:lnTo>
                                <a:pt x="4443" y="3457"/>
                              </a:lnTo>
                              <a:lnTo>
                                <a:pt x="4460" y="3425"/>
                              </a:lnTo>
                              <a:lnTo>
                                <a:pt x="4478" y="3391"/>
                              </a:lnTo>
                              <a:lnTo>
                                <a:pt x="4494" y="3358"/>
                              </a:lnTo>
                              <a:lnTo>
                                <a:pt x="4510" y="3323"/>
                              </a:lnTo>
                              <a:lnTo>
                                <a:pt x="4526" y="3289"/>
                              </a:lnTo>
                              <a:lnTo>
                                <a:pt x="4540" y="3253"/>
                              </a:lnTo>
                              <a:lnTo>
                                <a:pt x="4555" y="3219"/>
                              </a:lnTo>
                              <a:lnTo>
                                <a:pt x="4569" y="3183"/>
                              </a:lnTo>
                              <a:lnTo>
                                <a:pt x="4582" y="3148"/>
                              </a:lnTo>
                              <a:lnTo>
                                <a:pt x="4595" y="3112"/>
                              </a:lnTo>
                              <a:lnTo>
                                <a:pt x="4608" y="3076"/>
                              </a:lnTo>
                              <a:lnTo>
                                <a:pt x="4619" y="3040"/>
                              </a:lnTo>
                              <a:lnTo>
                                <a:pt x="4630" y="3003"/>
                              </a:lnTo>
                              <a:lnTo>
                                <a:pt x="4641" y="2966"/>
                              </a:lnTo>
                              <a:lnTo>
                                <a:pt x="4650" y="2930"/>
                              </a:lnTo>
                              <a:lnTo>
                                <a:pt x="4659" y="2893"/>
                              </a:lnTo>
                              <a:lnTo>
                                <a:pt x="4668" y="2855"/>
                              </a:lnTo>
                              <a:lnTo>
                                <a:pt x="4676" y="2817"/>
                              </a:lnTo>
                              <a:lnTo>
                                <a:pt x="4683" y="2780"/>
                              </a:lnTo>
                              <a:lnTo>
                                <a:pt x="4690" y="2741"/>
                              </a:lnTo>
                              <a:lnTo>
                                <a:pt x="4697" y="2703"/>
                              </a:lnTo>
                              <a:lnTo>
                                <a:pt x="4702" y="2665"/>
                              </a:lnTo>
                              <a:lnTo>
                                <a:pt x="4707" y="2625"/>
                              </a:lnTo>
                              <a:lnTo>
                                <a:pt x="4711" y="2587"/>
                              </a:lnTo>
                              <a:lnTo>
                                <a:pt x="4714" y="2547"/>
                              </a:lnTo>
                              <a:lnTo>
                                <a:pt x="4718" y="2508"/>
                              </a:lnTo>
                              <a:lnTo>
                                <a:pt x="4720" y="2468"/>
                              </a:lnTo>
                              <a:lnTo>
                                <a:pt x="4722" y="2429"/>
                              </a:lnTo>
                              <a:lnTo>
                                <a:pt x="4723" y="2389"/>
                              </a:lnTo>
                              <a:lnTo>
                                <a:pt x="4723" y="2349"/>
                              </a:lnTo>
                              <a:lnTo>
                                <a:pt x="4723" y="2309"/>
                              </a:lnTo>
                              <a:lnTo>
                                <a:pt x="4722" y="2270"/>
                              </a:lnTo>
                              <a:lnTo>
                                <a:pt x="4720" y="2229"/>
                              </a:lnTo>
                              <a:lnTo>
                                <a:pt x="4718" y="2190"/>
                              </a:lnTo>
                              <a:lnTo>
                                <a:pt x="4714" y="2151"/>
                              </a:lnTo>
                              <a:lnTo>
                                <a:pt x="4711" y="2112"/>
                              </a:lnTo>
                              <a:lnTo>
                                <a:pt x="4707" y="2072"/>
                              </a:lnTo>
                              <a:lnTo>
                                <a:pt x="4702" y="2034"/>
                              </a:lnTo>
                              <a:lnTo>
                                <a:pt x="4697" y="1996"/>
                              </a:lnTo>
                              <a:lnTo>
                                <a:pt x="4690" y="1957"/>
                              </a:lnTo>
                              <a:lnTo>
                                <a:pt x="4683" y="1919"/>
                              </a:lnTo>
                              <a:lnTo>
                                <a:pt x="4676" y="1882"/>
                              </a:lnTo>
                              <a:lnTo>
                                <a:pt x="4668" y="1843"/>
                              </a:lnTo>
                              <a:lnTo>
                                <a:pt x="4659" y="1806"/>
                              </a:lnTo>
                              <a:lnTo>
                                <a:pt x="4650" y="1769"/>
                              </a:lnTo>
                              <a:lnTo>
                                <a:pt x="4641" y="1732"/>
                              </a:lnTo>
                              <a:lnTo>
                                <a:pt x="4630" y="1696"/>
                              </a:lnTo>
                              <a:lnTo>
                                <a:pt x="4619" y="1659"/>
                              </a:lnTo>
                              <a:lnTo>
                                <a:pt x="4608" y="1623"/>
                              </a:lnTo>
                              <a:lnTo>
                                <a:pt x="4595" y="1587"/>
                              </a:lnTo>
                              <a:lnTo>
                                <a:pt x="4582" y="1551"/>
                              </a:lnTo>
                              <a:lnTo>
                                <a:pt x="4569" y="1515"/>
                              </a:lnTo>
                              <a:lnTo>
                                <a:pt x="4555" y="1480"/>
                              </a:lnTo>
                              <a:lnTo>
                                <a:pt x="4540" y="1445"/>
                              </a:lnTo>
                              <a:lnTo>
                                <a:pt x="4526" y="1411"/>
                              </a:lnTo>
                              <a:lnTo>
                                <a:pt x="4510" y="1376"/>
                              </a:lnTo>
                              <a:lnTo>
                                <a:pt x="4494" y="1342"/>
                              </a:lnTo>
                              <a:lnTo>
                                <a:pt x="4478" y="1308"/>
                              </a:lnTo>
                              <a:lnTo>
                                <a:pt x="4460" y="1275"/>
                              </a:lnTo>
                              <a:lnTo>
                                <a:pt x="4443" y="1241"/>
                              </a:lnTo>
                              <a:lnTo>
                                <a:pt x="4425" y="1208"/>
                              </a:lnTo>
                              <a:lnTo>
                                <a:pt x="4406" y="1176"/>
                              </a:lnTo>
                              <a:lnTo>
                                <a:pt x="4387" y="1143"/>
                              </a:lnTo>
                              <a:lnTo>
                                <a:pt x="4368" y="1112"/>
                              </a:lnTo>
                              <a:lnTo>
                                <a:pt x="4347" y="1080"/>
                              </a:lnTo>
                              <a:lnTo>
                                <a:pt x="4327" y="1049"/>
                              </a:lnTo>
                              <a:lnTo>
                                <a:pt x="4305" y="1018"/>
                              </a:lnTo>
                              <a:lnTo>
                                <a:pt x="4284" y="988"/>
                              </a:lnTo>
                              <a:lnTo>
                                <a:pt x="4262" y="957"/>
                              </a:lnTo>
                              <a:lnTo>
                                <a:pt x="4239" y="927"/>
                              </a:lnTo>
                              <a:lnTo>
                                <a:pt x="4216" y="898"/>
                              </a:lnTo>
                              <a:lnTo>
                                <a:pt x="4193" y="869"/>
                              </a:lnTo>
                              <a:lnTo>
                                <a:pt x="4169" y="841"/>
                              </a:lnTo>
                              <a:lnTo>
                                <a:pt x="4145" y="812"/>
                              </a:lnTo>
                              <a:lnTo>
                                <a:pt x="4120" y="784"/>
                              </a:lnTo>
                              <a:lnTo>
                                <a:pt x="4095" y="756"/>
                              </a:lnTo>
                              <a:lnTo>
                                <a:pt x="4069" y="729"/>
                              </a:lnTo>
                              <a:lnTo>
                                <a:pt x="4043" y="703"/>
                              </a:lnTo>
                              <a:lnTo>
                                <a:pt x="4017" y="676"/>
                              </a:lnTo>
                              <a:lnTo>
                                <a:pt x="3990" y="650"/>
                              </a:lnTo>
                              <a:lnTo>
                                <a:pt x="3962" y="625"/>
                              </a:lnTo>
                              <a:lnTo>
                                <a:pt x="3935" y="600"/>
                              </a:lnTo>
                              <a:lnTo>
                                <a:pt x="3907" y="575"/>
                              </a:lnTo>
                              <a:lnTo>
                                <a:pt x="3878" y="551"/>
                              </a:lnTo>
                              <a:lnTo>
                                <a:pt x="3850" y="527"/>
                              </a:lnTo>
                              <a:lnTo>
                                <a:pt x="3820" y="504"/>
                              </a:lnTo>
                              <a:lnTo>
                                <a:pt x="3791" y="481"/>
                              </a:lnTo>
                              <a:lnTo>
                                <a:pt x="3761" y="458"/>
                              </a:lnTo>
                              <a:lnTo>
                                <a:pt x="3730" y="436"/>
                              </a:lnTo>
                              <a:lnTo>
                                <a:pt x="3699" y="415"/>
                              </a:lnTo>
                              <a:lnTo>
                                <a:pt x="3668" y="394"/>
                              </a:lnTo>
                              <a:lnTo>
                                <a:pt x="3638" y="374"/>
                              </a:lnTo>
                              <a:lnTo>
                                <a:pt x="3606" y="354"/>
                              </a:lnTo>
                              <a:lnTo>
                                <a:pt x="3574" y="334"/>
                              </a:lnTo>
                              <a:lnTo>
                                <a:pt x="3541" y="314"/>
                              </a:lnTo>
                              <a:lnTo>
                                <a:pt x="3508" y="297"/>
                              </a:lnTo>
                              <a:lnTo>
                                <a:pt x="3475" y="278"/>
                              </a:lnTo>
                              <a:lnTo>
                                <a:pt x="3442" y="261"/>
                              </a:lnTo>
                              <a:lnTo>
                                <a:pt x="3408" y="244"/>
                              </a:lnTo>
                              <a:lnTo>
                                <a:pt x="3374" y="228"/>
                              </a:lnTo>
                              <a:lnTo>
                                <a:pt x="3340" y="211"/>
                              </a:lnTo>
                              <a:lnTo>
                                <a:pt x="3306" y="196"/>
                              </a:lnTo>
                              <a:lnTo>
                                <a:pt x="3270" y="181"/>
                              </a:lnTo>
                              <a:lnTo>
                                <a:pt x="3235" y="166"/>
                              </a:lnTo>
                              <a:lnTo>
                                <a:pt x="3200" y="153"/>
                              </a:lnTo>
                              <a:lnTo>
                                <a:pt x="3164" y="140"/>
                              </a:lnTo>
                              <a:lnTo>
                                <a:pt x="3129" y="127"/>
                              </a:lnTo>
                              <a:lnTo>
                                <a:pt x="3092" y="115"/>
                              </a:lnTo>
                              <a:lnTo>
                                <a:pt x="3056" y="104"/>
                              </a:lnTo>
                              <a:lnTo>
                                <a:pt x="3019" y="93"/>
                              </a:lnTo>
                              <a:lnTo>
                                <a:pt x="2982" y="82"/>
                              </a:lnTo>
                              <a:lnTo>
                                <a:pt x="2945" y="72"/>
                              </a:lnTo>
                              <a:lnTo>
                                <a:pt x="2908" y="63"/>
                              </a:lnTo>
                              <a:lnTo>
                                <a:pt x="2869" y="54"/>
                              </a:lnTo>
                              <a:lnTo>
                                <a:pt x="2832" y="47"/>
                              </a:lnTo>
                              <a:lnTo>
                                <a:pt x="2793" y="39"/>
                              </a:lnTo>
                              <a:lnTo>
                                <a:pt x="2755" y="33"/>
                              </a:lnTo>
                              <a:lnTo>
                                <a:pt x="2716" y="26"/>
                              </a:lnTo>
                              <a:lnTo>
                                <a:pt x="2678" y="20"/>
                              </a:lnTo>
                              <a:lnTo>
                                <a:pt x="2639" y="16"/>
                              </a:lnTo>
                              <a:lnTo>
                                <a:pt x="2600" y="12"/>
                              </a:lnTo>
                              <a:lnTo>
                                <a:pt x="2560" y="7"/>
                              </a:lnTo>
                              <a:lnTo>
                                <a:pt x="2522" y="5"/>
                              </a:lnTo>
                              <a:lnTo>
                                <a:pt x="2482" y="3"/>
                              </a:lnTo>
                              <a:lnTo>
                                <a:pt x="2441" y="1"/>
                              </a:lnTo>
                              <a:lnTo>
                                <a:pt x="2402" y="0"/>
                              </a:lnTo>
                              <a:lnTo>
                                <a:pt x="2361" y="0"/>
                              </a:lnTo>
                              <a:lnTo>
                                <a:pt x="2321" y="0"/>
                              </a:lnTo>
                              <a:lnTo>
                                <a:pt x="2282" y="1"/>
                              </a:lnTo>
                              <a:lnTo>
                                <a:pt x="2241" y="3"/>
                              </a:lnTo>
                              <a:lnTo>
                                <a:pt x="2202" y="5"/>
                              </a:lnTo>
                              <a:lnTo>
                                <a:pt x="2162" y="7"/>
                              </a:lnTo>
                              <a:lnTo>
                                <a:pt x="2124" y="12"/>
                              </a:lnTo>
                              <a:lnTo>
                                <a:pt x="2084" y="16"/>
                              </a:lnTo>
                              <a:lnTo>
                                <a:pt x="2045" y="20"/>
                              </a:lnTo>
                              <a:lnTo>
                                <a:pt x="2006" y="26"/>
                              </a:lnTo>
                              <a:lnTo>
                                <a:pt x="1967" y="33"/>
                              </a:lnTo>
                              <a:lnTo>
                                <a:pt x="1930" y="39"/>
                              </a:lnTo>
                              <a:lnTo>
                                <a:pt x="1891" y="47"/>
                              </a:lnTo>
                              <a:lnTo>
                                <a:pt x="1853" y="54"/>
                              </a:lnTo>
                              <a:lnTo>
                                <a:pt x="1816" y="63"/>
                              </a:lnTo>
                              <a:lnTo>
                                <a:pt x="1778" y="72"/>
                              </a:lnTo>
                              <a:lnTo>
                                <a:pt x="1741" y="82"/>
                              </a:lnTo>
                              <a:lnTo>
                                <a:pt x="1705" y="93"/>
                              </a:lnTo>
                              <a:lnTo>
                                <a:pt x="1667" y="104"/>
                              </a:lnTo>
                              <a:lnTo>
                                <a:pt x="1631" y="115"/>
                              </a:lnTo>
                              <a:lnTo>
                                <a:pt x="1595" y="127"/>
                              </a:lnTo>
                              <a:lnTo>
                                <a:pt x="1558" y="140"/>
                              </a:lnTo>
                              <a:lnTo>
                                <a:pt x="1523" y="153"/>
                              </a:lnTo>
                              <a:lnTo>
                                <a:pt x="1488" y="166"/>
                              </a:lnTo>
                              <a:lnTo>
                                <a:pt x="1453" y="181"/>
                              </a:lnTo>
                              <a:lnTo>
                                <a:pt x="1418" y="196"/>
                              </a:lnTo>
                              <a:lnTo>
                                <a:pt x="1383" y="211"/>
                              </a:lnTo>
                              <a:lnTo>
                                <a:pt x="1348" y="228"/>
                              </a:lnTo>
                              <a:lnTo>
                                <a:pt x="1315" y="244"/>
                              </a:lnTo>
                              <a:lnTo>
                                <a:pt x="1281" y="261"/>
                              </a:lnTo>
                              <a:lnTo>
                                <a:pt x="1248" y="278"/>
                              </a:lnTo>
                              <a:lnTo>
                                <a:pt x="1215" y="297"/>
                              </a:lnTo>
                              <a:lnTo>
                                <a:pt x="1182" y="314"/>
                              </a:lnTo>
                              <a:lnTo>
                                <a:pt x="1149" y="334"/>
                              </a:lnTo>
                              <a:lnTo>
                                <a:pt x="1117" y="354"/>
                              </a:lnTo>
                              <a:lnTo>
                                <a:pt x="1085" y="374"/>
                              </a:lnTo>
                              <a:lnTo>
                                <a:pt x="1055" y="394"/>
                              </a:lnTo>
                              <a:lnTo>
                                <a:pt x="1023" y="415"/>
                              </a:lnTo>
                              <a:lnTo>
                                <a:pt x="993" y="436"/>
                              </a:lnTo>
                              <a:lnTo>
                                <a:pt x="962" y="458"/>
                              </a:lnTo>
                              <a:lnTo>
                                <a:pt x="933" y="481"/>
                              </a:lnTo>
                              <a:lnTo>
                                <a:pt x="903" y="504"/>
                              </a:lnTo>
                              <a:lnTo>
                                <a:pt x="873" y="527"/>
                              </a:lnTo>
                              <a:lnTo>
                                <a:pt x="845" y="551"/>
                              </a:lnTo>
                              <a:lnTo>
                                <a:pt x="816" y="575"/>
                              </a:lnTo>
                              <a:lnTo>
                                <a:pt x="789" y="600"/>
                              </a:lnTo>
                              <a:lnTo>
                                <a:pt x="760" y="625"/>
                              </a:lnTo>
                              <a:lnTo>
                                <a:pt x="734" y="650"/>
                              </a:lnTo>
                              <a:lnTo>
                                <a:pt x="706" y="676"/>
                              </a:lnTo>
                              <a:lnTo>
                                <a:pt x="680" y="703"/>
                              </a:lnTo>
                              <a:lnTo>
                                <a:pt x="653" y="729"/>
                              </a:lnTo>
                              <a:lnTo>
                                <a:pt x="628" y="756"/>
                              </a:lnTo>
                              <a:lnTo>
                                <a:pt x="603" y="784"/>
                              </a:lnTo>
                              <a:lnTo>
                                <a:pt x="579" y="812"/>
                              </a:lnTo>
                              <a:lnTo>
                                <a:pt x="554" y="841"/>
                              </a:lnTo>
                              <a:lnTo>
                                <a:pt x="530" y="869"/>
                              </a:lnTo>
                              <a:lnTo>
                                <a:pt x="507" y="898"/>
                              </a:lnTo>
                              <a:lnTo>
                                <a:pt x="484" y="927"/>
                              </a:lnTo>
                              <a:lnTo>
                                <a:pt x="461" y="957"/>
                              </a:lnTo>
                              <a:lnTo>
                                <a:pt x="439" y="988"/>
                              </a:lnTo>
                              <a:lnTo>
                                <a:pt x="417" y="1018"/>
                              </a:lnTo>
                              <a:lnTo>
                                <a:pt x="396" y="1049"/>
                              </a:lnTo>
                              <a:lnTo>
                                <a:pt x="376" y="1080"/>
                              </a:lnTo>
                              <a:lnTo>
                                <a:pt x="355" y="1112"/>
                              </a:lnTo>
                              <a:lnTo>
                                <a:pt x="336" y="1143"/>
                              </a:lnTo>
                              <a:lnTo>
                                <a:pt x="317" y="1176"/>
                              </a:lnTo>
                              <a:lnTo>
                                <a:pt x="298" y="1208"/>
                              </a:lnTo>
                              <a:lnTo>
                                <a:pt x="281" y="1241"/>
                              </a:lnTo>
                              <a:lnTo>
                                <a:pt x="263" y="1275"/>
                              </a:lnTo>
                              <a:lnTo>
                                <a:pt x="245" y="1308"/>
                              </a:lnTo>
                              <a:lnTo>
                                <a:pt x="229" y="1342"/>
                              </a:lnTo>
                              <a:lnTo>
                                <a:pt x="212" y="1376"/>
                              </a:lnTo>
                              <a:lnTo>
                                <a:pt x="197" y="1411"/>
                              </a:lnTo>
                              <a:lnTo>
                                <a:pt x="183" y="1445"/>
                              </a:lnTo>
                              <a:lnTo>
                                <a:pt x="168" y="1480"/>
                              </a:lnTo>
                              <a:lnTo>
                                <a:pt x="154" y="1515"/>
                              </a:lnTo>
                              <a:lnTo>
                                <a:pt x="141" y="1551"/>
                              </a:lnTo>
                              <a:lnTo>
                                <a:pt x="128" y="1587"/>
                              </a:lnTo>
                              <a:lnTo>
                                <a:pt x="116" y="1623"/>
                              </a:lnTo>
                              <a:lnTo>
                                <a:pt x="105" y="1659"/>
                              </a:lnTo>
                              <a:lnTo>
                                <a:pt x="94" y="1696"/>
                              </a:lnTo>
                              <a:lnTo>
                                <a:pt x="83" y="1732"/>
                              </a:lnTo>
                              <a:lnTo>
                                <a:pt x="73" y="1769"/>
                              </a:lnTo>
                              <a:lnTo>
                                <a:pt x="64" y="1806"/>
                              </a:lnTo>
                              <a:lnTo>
                                <a:pt x="55" y="1843"/>
                              </a:lnTo>
                              <a:lnTo>
                                <a:pt x="47" y="1882"/>
                              </a:lnTo>
                              <a:lnTo>
                                <a:pt x="40" y="1919"/>
                              </a:lnTo>
                              <a:lnTo>
                                <a:pt x="33" y="1957"/>
                              </a:lnTo>
                              <a:lnTo>
                                <a:pt x="27" y="1996"/>
                              </a:lnTo>
                              <a:lnTo>
                                <a:pt x="21" y="2034"/>
                              </a:lnTo>
                              <a:lnTo>
                                <a:pt x="17" y="2072"/>
                              </a:lnTo>
                              <a:lnTo>
                                <a:pt x="12" y="2112"/>
                              </a:lnTo>
                              <a:lnTo>
                                <a:pt x="8" y="2151"/>
                              </a:lnTo>
                              <a:lnTo>
                                <a:pt x="6" y="2190"/>
                              </a:lnTo>
                              <a:lnTo>
                                <a:pt x="3" y="2229"/>
                              </a:lnTo>
                              <a:lnTo>
                                <a:pt x="1" y="2270"/>
                              </a:lnTo>
                              <a:lnTo>
                                <a:pt x="0" y="2309"/>
                              </a:lnTo>
                              <a:lnTo>
                                <a:pt x="0" y="2349"/>
                              </a:lnTo>
                              <a:lnTo>
                                <a:pt x="0" y="2389"/>
                              </a:lnTo>
                              <a:lnTo>
                                <a:pt x="1" y="2429"/>
                              </a:lnTo>
                              <a:lnTo>
                                <a:pt x="3" y="2468"/>
                              </a:lnTo>
                              <a:lnTo>
                                <a:pt x="6" y="2508"/>
                              </a:lnTo>
                              <a:lnTo>
                                <a:pt x="8" y="2547"/>
                              </a:lnTo>
                              <a:lnTo>
                                <a:pt x="12" y="2587"/>
                              </a:lnTo>
                              <a:lnTo>
                                <a:pt x="17" y="2625"/>
                              </a:lnTo>
                              <a:lnTo>
                                <a:pt x="21" y="2665"/>
                              </a:lnTo>
                              <a:lnTo>
                                <a:pt x="27" y="2703"/>
                              </a:lnTo>
                              <a:lnTo>
                                <a:pt x="33" y="2741"/>
                              </a:lnTo>
                              <a:lnTo>
                                <a:pt x="40" y="2780"/>
                              </a:lnTo>
                              <a:lnTo>
                                <a:pt x="47" y="2817"/>
                              </a:lnTo>
                              <a:lnTo>
                                <a:pt x="55" y="2855"/>
                              </a:lnTo>
                              <a:lnTo>
                                <a:pt x="64" y="2893"/>
                              </a:lnTo>
                              <a:lnTo>
                                <a:pt x="73" y="2930"/>
                              </a:lnTo>
                              <a:lnTo>
                                <a:pt x="83" y="2966"/>
                              </a:lnTo>
                              <a:lnTo>
                                <a:pt x="94" y="3003"/>
                              </a:lnTo>
                              <a:lnTo>
                                <a:pt x="105" y="3040"/>
                              </a:lnTo>
                              <a:lnTo>
                                <a:pt x="116" y="3076"/>
                              </a:lnTo>
                              <a:lnTo>
                                <a:pt x="128" y="3112"/>
                              </a:lnTo>
                              <a:lnTo>
                                <a:pt x="141" y="3148"/>
                              </a:lnTo>
                              <a:lnTo>
                                <a:pt x="154" y="3183"/>
                              </a:lnTo>
                              <a:lnTo>
                                <a:pt x="168" y="3219"/>
                              </a:lnTo>
                              <a:lnTo>
                                <a:pt x="183" y="3253"/>
                              </a:lnTo>
                              <a:lnTo>
                                <a:pt x="197" y="3289"/>
                              </a:lnTo>
                              <a:lnTo>
                                <a:pt x="212" y="3323"/>
                              </a:lnTo>
                              <a:lnTo>
                                <a:pt x="229" y="3358"/>
                              </a:lnTo>
                              <a:lnTo>
                                <a:pt x="245" y="3391"/>
                              </a:lnTo>
                              <a:lnTo>
                                <a:pt x="263" y="3425"/>
                              </a:lnTo>
                              <a:lnTo>
                                <a:pt x="281" y="3457"/>
                              </a:lnTo>
                              <a:lnTo>
                                <a:pt x="298" y="3490"/>
                              </a:lnTo>
                              <a:lnTo>
                                <a:pt x="317" y="3523"/>
                              </a:lnTo>
                              <a:lnTo>
                                <a:pt x="336" y="3555"/>
                              </a:lnTo>
                              <a:lnTo>
                                <a:pt x="355" y="3587"/>
                              </a:lnTo>
                              <a:lnTo>
                                <a:pt x="376" y="3619"/>
                              </a:lnTo>
                              <a:lnTo>
                                <a:pt x="396" y="3650"/>
                              </a:lnTo>
                              <a:lnTo>
                                <a:pt x="417" y="3681"/>
                              </a:lnTo>
                              <a:lnTo>
                                <a:pt x="439" y="3712"/>
                              </a:lnTo>
                              <a:lnTo>
                                <a:pt x="461" y="3742"/>
                              </a:lnTo>
                              <a:lnTo>
                                <a:pt x="484" y="3772"/>
                              </a:lnTo>
                              <a:lnTo>
                                <a:pt x="507" y="3801"/>
                              </a:lnTo>
                              <a:lnTo>
                                <a:pt x="530" y="3830"/>
                              </a:lnTo>
                              <a:lnTo>
                                <a:pt x="554" y="3859"/>
                              </a:lnTo>
                              <a:lnTo>
                                <a:pt x="579" y="3887"/>
                              </a:lnTo>
                              <a:lnTo>
                                <a:pt x="603" y="3916"/>
                              </a:lnTo>
                              <a:lnTo>
                                <a:pt x="628" y="3943"/>
                              </a:lnTo>
                              <a:lnTo>
                                <a:pt x="653" y="3970"/>
                              </a:lnTo>
                              <a:lnTo>
                                <a:pt x="680" y="3997"/>
                              </a:lnTo>
                              <a:lnTo>
                                <a:pt x="706" y="4023"/>
                              </a:lnTo>
                              <a:lnTo>
                                <a:pt x="734" y="4049"/>
                              </a:lnTo>
                              <a:lnTo>
                                <a:pt x="760" y="4075"/>
                              </a:lnTo>
                              <a:lnTo>
                                <a:pt x="789" y="4100"/>
                              </a:lnTo>
                              <a:lnTo>
                                <a:pt x="816" y="4124"/>
                              </a:lnTo>
                              <a:lnTo>
                                <a:pt x="845" y="4148"/>
                              </a:lnTo>
                              <a:lnTo>
                                <a:pt x="873" y="4172"/>
                              </a:lnTo>
                              <a:lnTo>
                                <a:pt x="903" y="4196"/>
                              </a:lnTo>
                              <a:lnTo>
                                <a:pt x="933" y="4219"/>
                              </a:lnTo>
                              <a:lnTo>
                                <a:pt x="962" y="4240"/>
                              </a:lnTo>
                              <a:lnTo>
                                <a:pt x="993" y="4262"/>
                              </a:lnTo>
                              <a:lnTo>
                                <a:pt x="1023" y="4284"/>
                              </a:lnTo>
                              <a:lnTo>
                                <a:pt x="1055" y="4305"/>
                              </a:lnTo>
                              <a:lnTo>
                                <a:pt x="1085" y="4326"/>
                              </a:lnTo>
                              <a:lnTo>
                                <a:pt x="1117" y="4346"/>
                              </a:lnTo>
                              <a:lnTo>
                                <a:pt x="1149" y="4366"/>
                              </a:lnTo>
                              <a:lnTo>
                                <a:pt x="1182" y="4384"/>
                              </a:lnTo>
                              <a:lnTo>
                                <a:pt x="1215" y="4403"/>
                              </a:lnTo>
                              <a:lnTo>
                                <a:pt x="1248" y="4421"/>
                              </a:lnTo>
                              <a:lnTo>
                                <a:pt x="1281" y="4439"/>
                              </a:lnTo>
                              <a:lnTo>
                                <a:pt x="1315" y="4455"/>
                              </a:lnTo>
                              <a:lnTo>
                                <a:pt x="1348" y="4472"/>
                              </a:lnTo>
                              <a:lnTo>
                                <a:pt x="1383" y="4488"/>
                              </a:lnTo>
                              <a:lnTo>
                                <a:pt x="1418" y="4504"/>
                              </a:lnTo>
                              <a:lnTo>
                                <a:pt x="1453" y="4518"/>
                              </a:lnTo>
                              <a:lnTo>
                                <a:pt x="1488" y="4532"/>
                              </a:lnTo>
                              <a:lnTo>
                                <a:pt x="1523" y="4546"/>
                              </a:lnTo>
                              <a:lnTo>
                                <a:pt x="1558" y="4560"/>
                              </a:lnTo>
                              <a:lnTo>
                                <a:pt x="1595" y="4573"/>
                              </a:lnTo>
                              <a:lnTo>
                                <a:pt x="1631" y="4585"/>
                              </a:lnTo>
                              <a:lnTo>
                                <a:pt x="1667" y="4596"/>
                              </a:lnTo>
                              <a:lnTo>
                                <a:pt x="1705" y="4607"/>
                              </a:lnTo>
                              <a:lnTo>
                                <a:pt x="1741" y="4618"/>
                              </a:lnTo>
                              <a:lnTo>
                                <a:pt x="1778" y="4628"/>
                              </a:lnTo>
                              <a:lnTo>
                                <a:pt x="1816" y="4636"/>
                              </a:lnTo>
                              <a:lnTo>
                                <a:pt x="1853" y="4645"/>
                              </a:lnTo>
                              <a:lnTo>
                                <a:pt x="1891" y="4653"/>
                              </a:lnTo>
                              <a:lnTo>
                                <a:pt x="1930" y="4661"/>
                              </a:lnTo>
                              <a:lnTo>
                                <a:pt x="1967" y="4667"/>
                              </a:lnTo>
                              <a:lnTo>
                                <a:pt x="2006" y="4674"/>
                              </a:lnTo>
                              <a:lnTo>
                                <a:pt x="2045" y="4679"/>
                              </a:lnTo>
                              <a:lnTo>
                                <a:pt x="2084" y="4684"/>
                              </a:lnTo>
                              <a:lnTo>
                                <a:pt x="2124" y="4688"/>
                              </a:lnTo>
                              <a:lnTo>
                                <a:pt x="2162" y="4691"/>
                              </a:lnTo>
                              <a:lnTo>
                                <a:pt x="2202" y="4695"/>
                              </a:lnTo>
                              <a:lnTo>
                                <a:pt x="2241" y="4697"/>
                              </a:lnTo>
                              <a:lnTo>
                                <a:pt x="2282" y="4699"/>
                              </a:lnTo>
                              <a:lnTo>
                                <a:pt x="2321" y="4700"/>
                              </a:lnTo>
                              <a:lnTo>
                                <a:pt x="2361" y="4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417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7" name="Freeform 509"/>
                      <wps:cNvSpPr>
                        <a:spLocks/>
                      </wps:cNvSpPr>
                      <wps:spPr bwMode="auto">
                        <a:xfrm>
                          <a:off x="1818" y="525"/>
                          <a:ext cx="651" cy="708"/>
                        </a:xfrm>
                        <a:custGeom>
                          <a:avLst/>
                          <a:gdLst>
                            <a:gd name="T0" fmla="*/ 97 w 2603"/>
                            <a:gd name="T1" fmla="*/ 818 h 2831"/>
                            <a:gd name="T2" fmla="*/ 212 w 2603"/>
                            <a:gd name="T3" fmla="*/ 655 h 2831"/>
                            <a:gd name="T4" fmla="*/ 350 w 2603"/>
                            <a:gd name="T5" fmla="*/ 493 h 2831"/>
                            <a:gd name="T6" fmla="*/ 462 w 2603"/>
                            <a:gd name="T7" fmla="*/ 442 h 2831"/>
                            <a:gd name="T8" fmla="*/ 523 w 2603"/>
                            <a:gd name="T9" fmla="*/ 644 h 2831"/>
                            <a:gd name="T10" fmla="*/ 709 w 2603"/>
                            <a:gd name="T11" fmla="*/ 684 h 2831"/>
                            <a:gd name="T12" fmla="*/ 764 w 2603"/>
                            <a:gd name="T13" fmla="*/ 532 h 2831"/>
                            <a:gd name="T14" fmla="*/ 622 w 2603"/>
                            <a:gd name="T15" fmla="*/ 399 h 2831"/>
                            <a:gd name="T16" fmla="*/ 528 w 2603"/>
                            <a:gd name="T17" fmla="*/ 354 h 2831"/>
                            <a:gd name="T18" fmla="*/ 606 w 2603"/>
                            <a:gd name="T19" fmla="*/ 269 h 2831"/>
                            <a:gd name="T20" fmla="*/ 801 w 2603"/>
                            <a:gd name="T21" fmla="*/ 133 h 2831"/>
                            <a:gd name="T22" fmla="*/ 968 w 2603"/>
                            <a:gd name="T23" fmla="*/ 41 h 2831"/>
                            <a:gd name="T24" fmla="*/ 1139 w 2603"/>
                            <a:gd name="T25" fmla="*/ 143 h 2831"/>
                            <a:gd name="T26" fmla="*/ 1223 w 2603"/>
                            <a:gd name="T27" fmla="*/ 296 h 2831"/>
                            <a:gd name="T28" fmla="*/ 1364 w 2603"/>
                            <a:gd name="T29" fmla="*/ 171 h 2831"/>
                            <a:gd name="T30" fmla="*/ 1512 w 2603"/>
                            <a:gd name="T31" fmla="*/ 0 h 2831"/>
                            <a:gd name="T32" fmla="*/ 1703 w 2603"/>
                            <a:gd name="T33" fmla="*/ 96 h 2831"/>
                            <a:gd name="T34" fmla="*/ 1855 w 2603"/>
                            <a:gd name="T35" fmla="*/ 196 h 2831"/>
                            <a:gd name="T36" fmla="*/ 1782 w 2603"/>
                            <a:gd name="T37" fmla="*/ 318 h 2831"/>
                            <a:gd name="T38" fmla="*/ 1724 w 2603"/>
                            <a:gd name="T39" fmla="*/ 480 h 2831"/>
                            <a:gd name="T40" fmla="*/ 1851 w 2603"/>
                            <a:gd name="T41" fmla="*/ 561 h 2831"/>
                            <a:gd name="T42" fmla="*/ 1964 w 2603"/>
                            <a:gd name="T43" fmla="*/ 442 h 2831"/>
                            <a:gd name="T44" fmla="*/ 1999 w 2603"/>
                            <a:gd name="T45" fmla="*/ 266 h 2831"/>
                            <a:gd name="T46" fmla="*/ 2196 w 2603"/>
                            <a:gd name="T47" fmla="*/ 396 h 2831"/>
                            <a:gd name="T48" fmla="*/ 2326 w 2603"/>
                            <a:gd name="T49" fmla="*/ 502 h 2831"/>
                            <a:gd name="T50" fmla="*/ 2490 w 2603"/>
                            <a:gd name="T51" fmla="*/ 692 h 2831"/>
                            <a:gd name="T52" fmla="*/ 2374 w 2603"/>
                            <a:gd name="T53" fmla="*/ 773 h 2831"/>
                            <a:gd name="T54" fmla="*/ 2326 w 2603"/>
                            <a:gd name="T55" fmla="*/ 971 h 2831"/>
                            <a:gd name="T56" fmla="*/ 2328 w 2603"/>
                            <a:gd name="T57" fmla="*/ 1169 h 2831"/>
                            <a:gd name="T58" fmla="*/ 2342 w 2603"/>
                            <a:gd name="T59" fmla="*/ 1367 h 2831"/>
                            <a:gd name="T60" fmla="*/ 2512 w 2603"/>
                            <a:gd name="T61" fmla="*/ 1409 h 2831"/>
                            <a:gd name="T62" fmla="*/ 2582 w 2603"/>
                            <a:gd name="T63" fmla="*/ 1595 h 2831"/>
                            <a:gd name="T64" fmla="*/ 2603 w 2603"/>
                            <a:gd name="T65" fmla="*/ 1733 h 2831"/>
                            <a:gd name="T66" fmla="*/ 2561 w 2603"/>
                            <a:gd name="T67" fmla="*/ 1846 h 2831"/>
                            <a:gd name="T68" fmla="*/ 2473 w 2603"/>
                            <a:gd name="T69" fmla="*/ 2028 h 2831"/>
                            <a:gd name="T70" fmla="*/ 2323 w 2603"/>
                            <a:gd name="T71" fmla="*/ 2168 h 2831"/>
                            <a:gd name="T72" fmla="*/ 2159 w 2603"/>
                            <a:gd name="T73" fmla="*/ 2324 h 2831"/>
                            <a:gd name="T74" fmla="*/ 2078 w 2603"/>
                            <a:gd name="T75" fmla="*/ 2495 h 2831"/>
                            <a:gd name="T76" fmla="*/ 1923 w 2603"/>
                            <a:gd name="T77" fmla="*/ 2623 h 2831"/>
                            <a:gd name="T78" fmla="*/ 1732 w 2603"/>
                            <a:gd name="T79" fmla="*/ 2710 h 2831"/>
                            <a:gd name="T80" fmla="*/ 1542 w 2603"/>
                            <a:gd name="T81" fmla="*/ 2782 h 2831"/>
                            <a:gd name="T82" fmla="*/ 1390 w 2603"/>
                            <a:gd name="T83" fmla="*/ 2822 h 2831"/>
                            <a:gd name="T84" fmla="*/ 1193 w 2603"/>
                            <a:gd name="T85" fmla="*/ 2764 h 2831"/>
                            <a:gd name="T86" fmla="*/ 935 w 2603"/>
                            <a:gd name="T87" fmla="*/ 2708 h 2831"/>
                            <a:gd name="T88" fmla="*/ 749 w 2603"/>
                            <a:gd name="T89" fmla="*/ 2609 h 2831"/>
                            <a:gd name="T90" fmla="*/ 622 w 2603"/>
                            <a:gd name="T91" fmla="*/ 2456 h 2831"/>
                            <a:gd name="T92" fmla="*/ 524 w 2603"/>
                            <a:gd name="T93" fmla="*/ 2333 h 2831"/>
                            <a:gd name="T94" fmla="*/ 362 w 2603"/>
                            <a:gd name="T95" fmla="*/ 2255 h 2831"/>
                            <a:gd name="T96" fmla="*/ 217 w 2603"/>
                            <a:gd name="T97" fmla="*/ 2075 h 2831"/>
                            <a:gd name="T98" fmla="*/ 135 w 2603"/>
                            <a:gd name="T99" fmla="*/ 1868 h 2831"/>
                            <a:gd name="T100" fmla="*/ 102 w 2603"/>
                            <a:gd name="T101" fmla="*/ 1671 h 2831"/>
                            <a:gd name="T102" fmla="*/ 216 w 2603"/>
                            <a:gd name="T103" fmla="*/ 1573 h 2831"/>
                            <a:gd name="T104" fmla="*/ 279 w 2603"/>
                            <a:gd name="T105" fmla="*/ 1408 h 2831"/>
                            <a:gd name="T106" fmla="*/ 252 w 2603"/>
                            <a:gd name="T107" fmla="*/ 1217 h 2831"/>
                            <a:gd name="T108" fmla="*/ 162 w 2603"/>
                            <a:gd name="T109" fmla="*/ 1051 h 2831"/>
                            <a:gd name="T110" fmla="*/ 7 w 2603"/>
                            <a:gd name="T111" fmla="*/ 997 h 2831"/>
                            <a:gd name="T112" fmla="*/ 0 w 2603"/>
                            <a:gd name="T113" fmla="*/ 990 h 2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03" h="2831">
                              <a:moveTo>
                                <a:pt x="0" y="990"/>
                              </a:moveTo>
                              <a:lnTo>
                                <a:pt x="21" y="944"/>
                              </a:lnTo>
                              <a:lnTo>
                                <a:pt x="44" y="901"/>
                              </a:lnTo>
                              <a:lnTo>
                                <a:pt x="69" y="858"/>
                              </a:lnTo>
                              <a:lnTo>
                                <a:pt x="97" y="818"/>
                              </a:lnTo>
                              <a:lnTo>
                                <a:pt x="125" y="777"/>
                              </a:lnTo>
                              <a:lnTo>
                                <a:pt x="155" y="737"/>
                              </a:lnTo>
                              <a:lnTo>
                                <a:pt x="184" y="697"/>
                              </a:lnTo>
                              <a:lnTo>
                                <a:pt x="212" y="655"/>
                              </a:lnTo>
                              <a:lnTo>
                                <a:pt x="224" y="637"/>
                              </a:lnTo>
                              <a:lnTo>
                                <a:pt x="247" y="609"/>
                              </a:lnTo>
                              <a:lnTo>
                                <a:pt x="278" y="572"/>
                              </a:lnTo>
                              <a:lnTo>
                                <a:pt x="312" y="532"/>
                              </a:lnTo>
                              <a:lnTo>
                                <a:pt x="350" y="493"/>
                              </a:lnTo>
                              <a:lnTo>
                                <a:pt x="386" y="460"/>
                              </a:lnTo>
                              <a:lnTo>
                                <a:pt x="419" y="438"/>
                              </a:lnTo>
                              <a:lnTo>
                                <a:pt x="445" y="430"/>
                              </a:lnTo>
                              <a:lnTo>
                                <a:pt x="462" y="442"/>
                              </a:lnTo>
                              <a:lnTo>
                                <a:pt x="473" y="491"/>
                              </a:lnTo>
                              <a:lnTo>
                                <a:pt x="474" y="544"/>
                              </a:lnTo>
                              <a:lnTo>
                                <a:pt x="489" y="595"/>
                              </a:lnTo>
                              <a:lnTo>
                                <a:pt x="523" y="644"/>
                              </a:lnTo>
                              <a:lnTo>
                                <a:pt x="568" y="684"/>
                              </a:lnTo>
                              <a:lnTo>
                                <a:pt x="625" y="702"/>
                              </a:lnTo>
                              <a:lnTo>
                                <a:pt x="671" y="698"/>
                              </a:lnTo>
                              <a:lnTo>
                                <a:pt x="709" y="684"/>
                              </a:lnTo>
                              <a:lnTo>
                                <a:pt x="738" y="663"/>
                              </a:lnTo>
                              <a:lnTo>
                                <a:pt x="759" y="636"/>
                              </a:lnTo>
                              <a:lnTo>
                                <a:pt x="771" y="604"/>
                              </a:lnTo>
                              <a:lnTo>
                                <a:pt x="772" y="569"/>
                              </a:lnTo>
                              <a:lnTo>
                                <a:pt x="764" y="532"/>
                              </a:lnTo>
                              <a:lnTo>
                                <a:pt x="747" y="494"/>
                              </a:lnTo>
                              <a:lnTo>
                                <a:pt x="718" y="457"/>
                              </a:lnTo>
                              <a:lnTo>
                                <a:pt x="671" y="421"/>
                              </a:lnTo>
                              <a:lnTo>
                                <a:pt x="622" y="399"/>
                              </a:lnTo>
                              <a:lnTo>
                                <a:pt x="571" y="377"/>
                              </a:lnTo>
                              <a:lnTo>
                                <a:pt x="552" y="374"/>
                              </a:lnTo>
                              <a:lnTo>
                                <a:pt x="530" y="369"/>
                              </a:lnTo>
                              <a:lnTo>
                                <a:pt x="528" y="354"/>
                              </a:lnTo>
                              <a:lnTo>
                                <a:pt x="551" y="323"/>
                              </a:lnTo>
                              <a:lnTo>
                                <a:pt x="576" y="296"/>
                              </a:lnTo>
                              <a:lnTo>
                                <a:pt x="606" y="269"/>
                              </a:lnTo>
                              <a:lnTo>
                                <a:pt x="643" y="238"/>
                              </a:lnTo>
                              <a:lnTo>
                                <a:pt x="682" y="210"/>
                              </a:lnTo>
                              <a:lnTo>
                                <a:pt x="720" y="183"/>
                              </a:lnTo>
                              <a:lnTo>
                                <a:pt x="761" y="157"/>
                              </a:lnTo>
                              <a:lnTo>
                                <a:pt x="801" y="133"/>
                              </a:lnTo>
                              <a:lnTo>
                                <a:pt x="842" y="108"/>
                              </a:lnTo>
                              <a:lnTo>
                                <a:pt x="883" y="83"/>
                              </a:lnTo>
                              <a:lnTo>
                                <a:pt x="925" y="58"/>
                              </a:lnTo>
                              <a:lnTo>
                                <a:pt x="968" y="41"/>
                              </a:lnTo>
                              <a:lnTo>
                                <a:pt x="1007" y="39"/>
                              </a:lnTo>
                              <a:lnTo>
                                <a:pt x="1046" y="52"/>
                              </a:lnTo>
                              <a:lnTo>
                                <a:pt x="1080" y="75"/>
                              </a:lnTo>
                              <a:lnTo>
                                <a:pt x="1112" y="107"/>
                              </a:lnTo>
                              <a:lnTo>
                                <a:pt x="1139" y="143"/>
                              </a:lnTo>
                              <a:lnTo>
                                <a:pt x="1162" y="182"/>
                              </a:lnTo>
                              <a:lnTo>
                                <a:pt x="1181" y="221"/>
                              </a:lnTo>
                              <a:lnTo>
                                <a:pt x="1200" y="263"/>
                              </a:lnTo>
                              <a:lnTo>
                                <a:pt x="1223" y="296"/>
                              </a:lnTo>
                              <a:lnTo>
                                <a:pt x="1251" y="307"/>
                              </a:lnTo>
                              <a:lnTo>
                                <a:pt x="1292" y="282"/>
                              </a:lnTo>
                              <a:lnTo>
                                <a:pt x="1331" y="232"/>
                              </a:lnTo>
                              <a:lnTo>
                                <a:pt x="1364" y="171"/>
                              </a:lnTo>
                              <a:lnTo>
                                <a:pt x="1398" y="115"/>
                              </a:lnTo>
                              <a:lnTo>
                                <a:pt x="1428" y="75"/>
                              </a:lnTo>
                              <a:lnTo>
                                <a:pt x="1475" y="21"/>
                              </a:lnTo>
                              <a:lnTo>
                                <a:pt x="1512" y="0"/>
                              </a:lnTo>
                              <a:lnTo>
                                <a:pt x="1560" y="23"/>
                              </a:lnTo>
                              <a:lnTo>
                                <a:pt x="1609" y="46"/>
                              </a:lnTo>
                              <a:lnTo>
                                <a:pt x="1656" y="70"/>
                              </a:lnTo>
                              <a:lnTo>
                                <a:pt x="1703" y="96"/>
                              </a:lnTo>
                              <a:lnTo>
                                <a:pt x="1756" y="125"/>
                              </a:lnTo>
                              <a:lnTo>
                                <a:pt x="1809" y="157"/>
                              </a:lnTo>
                              <a:lnTo>
                                <a:pt x="1855" y="196"/>
                              </a:lnTo>
                              <a:lnTo>
                                <a:pt x="1874" y="236"/>
                              </a:lnTo>
                              <a:lnTo>
                                <a:pt x="1855" y="267"/>
                              </a:lnTo>
                              <a:lnTo>
                                <a:pt x="1819" y="292"/>
                              </a:lnTo>
                              <a:lnTo>
                                <a:pt x="1782" y="318"/>
                              </a:lnTo>
                              <a:lnTo>
                                <a:pt x="1759" y="344"/>
                              </a:lnTo>
                              <a:lnTo>
                                <a:pt x="1741" y="376"/>
                              </a:lnTo>
                              <a:lnTo>
                                <a:pt x="1729" y="410"/>
                              </a:lnTo>
                              <a:lnTo>
                                <a:pt x="1723" y="446"/>
                              </a:lnTo>
                              <a:lnTo>
                                <a:pt x="1724" y="480"/>
                              </a:lnTo>
                              <a:lnTo>
                                <a:pt x="1732" y="511"/>
                              </a:lnTo>
                              <a:lnTo>
                                <a:pt x="1748" y="538"/>
                              </a:lnTo>
                              <a:lnTo>
                                <a:pt x="1774" y="555"/>
                              </a:lnTo>
                              <a:lnTo>
                                <a:pt x="1807" y="564"/>
                              </a:lnTo>
                              <a:lnTo>
                                <a:pt x="1851" y="561"/>
                              </a:lnTo>
                              <a:lnTo>
                                <a:pt x="1900" y="536"/>
                              </a:lnTo>
                              <a:lnTo>
                                <a:pt x="1940" y="493"/>
                              </a:lnTo>
                              <a:lnTo>
                                <a:pt x="1964" y="442"/>
                              </a:lnTo>
                              <a:lnTo>
                                <a:pt x="1966" y="386"/>
                              </a:lnTo>
                              <a:lnTo>
                                <a:pt x="1965" y="315"/>
                              </a:lnTo>
                              <a:lnTo>
                                <a:pt x="1976" y="271"/>
                              </a:lnTo>
                              <a:lnTo>
                                <a:pt x="1999" y="266"/>
                              </a:lnTo>
                              <a:lnTo>
                                <a:pt x="2031" y="275"/>
                              </a:lnTo>
                              <a:lnTo>
                                <a:pt x="2069" y="297"/>
                              </a:lnTo>
                              <a:lnTo>
                                <a:pt x="2111" y="327"/>
                              </a:lnTo>
                              <a:lnTo>
                                <a:pt x="2154" y="361"/>
                              </a:lnTo>
                              <a:lnTo>
                                <a:pt x="2196" y="396"/>
                              </a:lnTo>
                              <a:lnTo>
                                <a:pt x="2233" y="428"/>
                              </a:lnTo>
                              <a:lnTo>
                                <a:pt x="2264" y="455"/>
                              </a:lnTo>
                              <a:lnTo>
                                <a:pt x="2286" y="472"/>
                              </a:lnTo>
                              <a:lnTo>
                                <a:pt x="2326" y="502"/>
                              </a:lnTo>
                              <a:lnTo>
                                <a:pt x="2365" y="534"/>
                              </a:lnTo>
                              <a:lnTo>
                                <a:pt x="2403" y="569"/>
                              </a:lnTo>
                              <a:lnTo>
                                <a:pt x="2437" y="607"/>
                              </a:lnTo>
                              <a:lnTo>
                                <a:pt x="2466" y="647"/>
                              </a:lnTo>
                              <a:lnTo>
                                <a:pt x="2490" y="692"/>
                              </a:lnTo>
                              <a:lnTo>
                                <a:pt x="2505" y="739"/>
                              </a:lnTo>
                              <a:lnTo>
                                <a:pt x="2477" y="755"/>
                              </a:lnTo>
                              <a:lnTo>
                                <a:pt x="2416" y="757"/>
                              </a:lnTo>
                              <a:lnTo>
                                <a:pt x="2374" y="773"/>
                              </a:lnTo>
                              <a:lnTo>
                                <a:pt x="2353" y="823"/>
                              </a:lnTo>
                              <a:lnTo>
                                <a:pt x="2337" y="869"/>
                              </a:lnTo>
                              <a:lnTo>
                                <a:pt x="2328" y="917"/>
                              </a:lnTo>
                              <a:lnTo>
                                <a:pt x="2326" y="971"/>
                              </a:lnTo>
                              <a:lnTo>
                                <a:pt x="2327" y="1018"/>
                              </a:lnTo>
                              <a:lnTo>
                                <a:pt x="2328" y="1067"/>
                              </a:lnTo>
                              <a:lnTo>
                                <a:pt x="2328" y="1119"/>
                              </a:lnTo>
                              <a:lnTo>
                                <a:pt x="2328" y="1169"/>
                              </a:lnTo>
                              <a:lnTo>
                                <a:pt x="2329" y="1221"/>
                              </a:lnTo>
                              <a:lnTo>
                                <a:pt x="2332" y="1271"/>
                              </a:lnTo>
                              <a:lnTo>
                                <a:pt x="2336" y="1321"/>
                              </a:lnTo>
                              <a:lnTo>
                                <a:pt x="2342" y="1367"/>
                              </a:lnTo>
                              <a:lnTo>
                                <a:pt x="2370" y="1392"/>
                              </a:lnTo>
                              <a:lnTo>
                                <a:pt x="2419" y="1384"/>
                              </a:lnTo>
                              <a:lnTo>
                                <a:pt x="2472" y="1384"/>
                              </a:lnTo>
                              <a:lnTo>
                                <a:pt x="2512" y="1409"/>
                              </a:lnTo>
                              <a:lnTo>
                                <a:pt x="2544" y="1450"/>
                              </a:lnTo>
                              <a:lnTo>
                                <a:pt x="2568" y="1496"/>
                              </a:lnTo>
                              <a:lnTo>
                                <a:pt x="2582" y="1541"/>
                              </a:lnTo>
                              <a:lnTo>
                                <a:pt x="2582" y="1595"/>
                              </a:lnTo>
                              <a:lnTo>
                                <a:pt x="2575" y="1647"/>
                              </a:lnTo>
                              <a:lnTo>
                                <a:pt x="2581" y="1700"/>
                              </a:lnTo>
                              <a:lnTo>
                                <a:pt x="2593" y="1719"/>
                              </a:lnTo>
                              <a:lnTo>
                                <a:pt x="2603" y="1733"/>
                              </a:lnTo>
                              <a:lnTo>
                                <a:pt x="2597" y="1754"/>
                              </a:lnTo>
                              <a:lnTo>
                                <a:pt x="2582" y="1783"/>
                              </a:lnTo>
                              <a:lnTo>
                                <a:pt x="2571" y="1814"/>
                              </a:lnTo>
                              <a:lnTo>
                                <a:pt x="2561" y="1846"/>
                              </a:lnTo>
                              <a:lnTo>
                                <a:pt x="2543" y="1889"/>
                              </a:lnTo>
                              <a:lnTo>
                                <a:pt x="2524" y="1935"/>
                              </a:lnTo>
                              <a:lnTo>
                                <a:pt x="2501" y="1982"/>
                              </a:lnTo>
                              <a:lnTo>
                                <a:pt x="2473" y="2028"/>
                              </a:lnTo>
                              <a:lnTo>
                                <a:pt x="2443" y="2071"/>
                              </a:lnTo>
                              <a:lnTo>
                                <a:pt x="2410" y="2108"/>
                              </a:lnTo>
                              <a:lnTo>
                                <a:pt x="2374" y="2138"/>
                              </a:lnTo>
                              <a:lnTo>
                                <a:pt x="2323" y="2168"/>
                              </a:lnTo>
                              <a:lnTo>
                                <a:pt x="2273" y="2196"/>
                              </a:lnTo>
                              <a:lnTo>
                                <a:pt x="2222" y="2224"/>
                              </a:lnTo>
                              <a:lnTo>
                                <a:pt x="2183" y="2267"/>
                              </a:lnTo>
                              <a:lnTo>
                                <a:pt x="2159" y="2324"/>
                              </a:lnTo>
                              <a:lnTo>
                                <a:pt x="2138" y="2387"/>
                              </a:lnTo>
                              <a:lnTo>
                                <a:pt x="2122" y="2426"/>
                              </a:lnTo>
                              <a:lnTo>
                                <a:pt x="2102" y="2462"/>
                              </a:lnTo>
                              <a:lnTo>
                                <a:pt x="2078" y="2495"/>
                              </a:lnTo>
                              <a:lnTo>
                                <a:pt x="2052" y="2526"/>
                              </a:lnTo>
                              <a:lnTo>
                                <a:pt x="2023" y="2553"/>
                              </a:lnTo>
                              <a:lnTo>
                                <a:pt x="1992" y="2578"/>
                              </a:lnTo>
                              <a:lnTo>
                                <a:pt x="1958" y="2603"/>
                              </a:lnTo>
                              <a:lnTo>
                                <a:pt x="1923" y="2623"/>
                              </a:lnTo>
                              <a:lnTo>
                                <a:pt x="1887" y="2643"/>
                              </a:lnTo>
                              <a:lnTo>
                                <a:pt x="1848" y="2662"/>
                              </a:lnTo>
                              <a:lnTo>
                                <a:pt x="1810" y="2678"/>
                              </a:lnTo>
                              <a:lnTo>
                                <a:pt x="1771" y="2695"/>
                              </a:lnTo>
                              <a:lnTo>
                                <a:pt x="1732" y="2710"/>
                              </a:lnTo>
                              <a:lnTo>
                                <a:pt x="1692" y="2724"/>
                              </a:lnTo>
                              <a:lnTo>
                                <a:pt x="1653" y="2739"/>
                              </a:lnTo>
                              <a:lnTo>
                                <a:pt x="1615" y="2754"/>
                              </a:lnTo>
                              <a:lnTo>
                                <a:pt x="1578" y="2768"/>
                              </a:lnTo>
                              <a:lnTo>
                                <a:pt x="1542" y="2782"/>
                              </a:lnTo>
                              <a:lnTo>
                                <a:pt x="1491" y="2809"/>
                              </a:lnTo>
                              <a:lnTo>
                                <a:pt x="1436" y="2831"/>
                              </a:lnTo>
                              <a:lnTo>
                                <a:pt x="1390" y="2822"/>
                              </a:lnTo>
                              <a:lnTo>
                                <a:pt x="1346" y="2797"/>
                              </a:lnTo>
                              <a:lnTo>
                                <a:pt x="1295" y="2781"/>
                              </a:lnTo>
                              <a:lnTo>
                                <a:pt x="1243" y="2771"/>
                              </a:lnTo>
                              <a:lnTo>
                                <a:pt x="1193" y="2764"/>
                              </a:lnTo>
                              <a:lnTo>
                                <a:pt x="1142" y="2754"/>
                              </a:lnTo>
                              <a:lnTo>
                                <a:pt x="1091" y="2745"/>
                              </a:lnTo>
                              <a:lnTo>
                                <a:pt x="1038" y="2734"/>
                              </a:lnTo>
                              <a:lnTo>
                                <a:pt x="985" y="2722"/>
                              </a:lnTo>
                              <a:lnTo>
                                <a:pt x="935" y="2708"/>
                              </a:lnTo>
                              <a:lnTo>
                                <a:pt x="885" y="2690"/>
                              </a:lnTo>
                              <a:lnTo>
                                <a:pt x="839" y="2669"/>
                              </a:lnTo>
                              <a:lnTo>
                                <a:pt x="790" y="2640"/>
                              </a:lnTo>
                              <a:lnTo>
                                <a:pt x="749" y="2609"/>
                              </a:lnTo>
                              <a:lnTo>
                                <a:pt x="713" y="2576"/>
                              </a:lnTo>
                              <a:lnTo>
                                <a:pt x="677" y="2537"/>
                              </a:lnTo>
                              <a:lnTo>
                                <a:pt x="642" y="2492"/>
                              </a:lnTo>
                              <a:lnTo>
                                <a:pt x="622" y="2456"/>
                              </a:lnTo>
                              <a:lnTo>
                                <a:pt x="610" y="2416"/>
                              </a:lnTo>
                              <a:lnTo>
                                <a:pt x="594" y="2378"/>
                              </a:lnTo>
                              <a:lnTo>
                                <a:pt x="561" y="2342"/>
                              </a:lnTo>
                              <a:lnTo>
                                <a:pt x="524" y="2333"/>
                              </a:lnTo>
                              <a:lnTo>
                                <a:pt x="475" y="2322"/>
                              </a:lnTo>
                              <a:lnTo>
                                <a:pt x="435" y="2304"/>
                              </a:lnTo>
                              <a:lnTo>
                                <a:pt x="398" y="2281"/>
                              </a:lnTo>
                              <a:lnTo>
                                <a:pt x="362" y="2255"/>
                              </a:lnTo>
                              <a:lnTo>
                                <a:pt x="329" y="2224"/>
                              </a:lnTo>
                              <a:lnTo>
                                <a:pt x="297" y="2190"/>
                              </a:lnTo>
                              <a:lnTo>
                                <a:pt x="268" y="2154"/>
                              </a:lnTo>
                              <a:lnTo>
                                <a:pt x="241" y="2115"/>
                              </a:lnTo>
                              <a:lnTo>
                                <a:pt x="217" y="2075"/>
                              </a:lnTo>
                              <a:lnTo>
                                <a:pt x="196" y="2033"/>
                              </a:lnTo>
                              <a:lnTo>
                                <a:pt x="176" y="1992"/>
                              </a:lnTo>
                              <a:lnTo>
                                <a:pt x="159" y="1949"/>
                              </a:lnTo>
                              <a:lnTo>
                                <a:pt x="146" y="1908"/>
                              </a:lnTo>
                              <a:lnTo>
                                <a:pt x="135" y="1868"/>
                              </a:lnTo>
                              <a:lnTo>
                                <a:pt x="125" y="1830"/>
                              </a:lnTo>
                              <a:lnTo>
                                <a:pt x="114" y="1781"/>
                              </a:lnTo>
                              <a:lnTo>
                                <a:pt x="104" y="1725"/>
                              </a:lnTo>
                              <a:lnTo>
                                <a:pt x="102" y="1671"/>
                              </a:lnTo>
                              <a:lnTo>
                                <a:pt x="112" y="1627"/>
                              </a:lnTo>
                              <a:lnTo>
                                <a:pt x="140" y="1599"/>
                              </a:lnTo>
                              <a:lnTo>
                                <a:pt x="178" y="1586"/>
                              </a:lnTo>
                              <a:lnTo>
                                <a:pt x="216" y="1573"/>
                              </a:lnTo>
                              <a:lnTo>
                                <a:pt x="246" y="1550"/>
                              </a:lnTo>
                              <a:lnTo>
                                <a:pt x="266" y="1507"/>
                              </a:lnTo>
                              <a:lnTo>
                                <a:pt x="275" y="1455"/>
                              </a:lnTo>
                              <a:lnTo>
                                <a:pt x="279" y="1408"/>
                              </a:lnTo>
                              <a:lnTo>
                                <a:pt x="281" y="1358"/>
                              </a:lnTo>
                              <a:lnTo>
                                <a:pt x="277" y="1310"/>
                              </a:lnTo>
                              <a:lnTo>
                                <a:pt x="267" y="1264"/>
                              </a:lnTo>
                              <a:lnTo>
                                <a:pt x="252" y="1217"/>
                              </a:lnTo>
                              <a:lnTo>
                                <a:pt x="232" y="1172"/>
                              </a:lnTo>
                              <a:lnTo>
                                <a:pt x="208" y="1130"/>
                              </a:lnTo>
                              <a:lnTo>
                                <a:pt x="188" y="1094"/>
                              </a:lnTo>
                              <a:lnTo>
                                <a:pt x="162" y="1051"/>
                              </a:lnTo>
                              <a:lnTo>
                                <a:pt x="135" y="1027"/>
                              </a:lnTo>
                              <a:lnTo>
                                <a:pt x="91" y="1020"/>
                              </a:lnTo>
                              <a:lnTo>
                                <a:pt x="44" y="1013"/>
                              </a:lnTo>
                              <a:lnTo>
                                <a:pt x="7" y="997"/>
                              </a:lnTo>
                              <a:lnTo>
                                <a:pt x="4" y="996"/>
                              </a:lnTo>
                              <a:lnTo>
                                <a:pt x="2" y="993"/>
                              </a:lnTo>
                              <a:lnTo>
                                <a:pt x="0" y="99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8" name="Freeform 510"/>
                      <wps:cNvSpPr>
                        <a:spLocks/>
                      </wps:cNvSpPr>
                      <wps:spPr bwMode="auto">
                        <a:xfrm>
                          <a:off x="1818" y="525"/>
                          <a:ext cx="651" cy="708"/>
                        </a:xfrm>
                        <a:custGeom>
                          <a:avLst/>
                          <a:gdLst>
                            <a:gd name="T0" fmla="*/ 97 w 2603"/>
                            <a:gd name="T1" fmla="*/ 818 h 2831"/>
                            <a:gd name="T2" fmla="*/ 212 w 2603"/>
                            <a:gd name="T3" fmla="*/ 655 h 2831"/>
                            <a:gd name="T4" fmla="*/ 350 w 2603"/>
                            <a:gd name="T5" fmla="*/ 493 h 2831"/>
                            <a:gd name="T6" fmla="*/ 462 w 2603"/>
                            <a:gd name="T7" fmla="*/ 442 h 2831"/>
                            <a:gd name="T8" fmla="*/ 523 w 2603"/>
                            <a:gd name="T9" fmla="*/ 644 h 2831"/>
                            <a:gd name="T10" fmla="*/ 709 w 2603"/>
                            <a:gd name="T11" fmla="*/ 684 h 2831"/>
                            <a:gd name="T12" fmla="*/ 764 w 2603"/>
                            <a:gd name="T13" fmla="*/ 532 h 2831"/>
                            <a:gd name="T14" fmla="*/ 622 w 2603"/>
                            <a:gd name="T15" fmla="*/ 399 h 2831"/>
                            <a:gd name="T16" fmla="*/ 528 w 2603"/>
                            <a:gd name="T17" fmla="*/ 354 h 2831"/>
                            <a:gd name="T18" fmla="*/ 606 w 2603"/>
                            <a:gd name="T19" fmla="*/ 269 h 2831"/>
                            <a:gd name="T20" fmla="*/ 801 w 2603"/>
                            <a:gd name="T21" fmla="*/ 133 h 2831"/>
                            <a:gd name="T22" fmla="*/ 968 w 2603"/>
                            <a:gd name="T23" fmla="*/ 41 h 2831"/>
                            <a:gd name="T24" fmla="*/ 1139 w 2603"/>
                            <a:gd name="T25" fmla="*/ 143 h 2831"/>
                            <a:gd name="T26" fmla="*/ 1223 w 2603"/>
                            <a:gd name="T27" fmla="*/ 296 h 2831"/>
                            <a:gd name="T28" fmla="*/ 1364 w 2603"/>
                            <a:gd name="T29" fmla="*/ 171 h 2831"/>
                            <a:gd name="T30" fmla="*/ 1512 w 2603"/>
                            <a:gd name="T31" fmla="*/ 0 h 2831"/>
                            <a:gd name="T32" fmla="*/ 1703 w 2603"/>
                            <a:gd name="T33" fmla="*/ 96 h 2831"/>
                            <a:gd name="T34" fmla="*/ 1855 w 2603"/>
                            <a:gd name="T35" fmla="*/ 196 h 2831"/>
                            <a:gd name="T36" fmla="*/ 1782 w 2603"/>
                            <a:gd name="T37" fmla="*/ 318 h 2831"/>
                            <a:gd name="T38" fmla="*/ 1724 w 2603"/>
                            <a:gd name="T39" fmla="*/ 480 h 2831"/>
                            <a:gd name="T40" fmla="*/ 1851 w 2603"/>
                            <a:gd name="T41" fmla="*/ 561 h 2831"/>
                            <a:gd name="T42" fmla="*/ 1964 w 2603"/>
                            <a:gd name="T43" fmla="*/ 442 h 2831"/>
                            <a:gd name="T44" fmla="*/ 1999 w 2603"/>
                            <a:gd name="T45" fmla="*/ 266 h 2831"/>
                            <a:gd name="T46" fmla="*/ 2196 w 2603"/>
                            <a:gd name="T47" fmla="*/ 396 h 2831"/>
                            <a:gd name="T48" fmla="*/ 2326 w 2603"/>
                            <a:gd name="T49" fmla="*/ 502 h 2831"/>
                            <a:gd name="T50" fmla="*/ 2490 w 2603"/>
                            <a:gd name="T51" fmla="*/ 692 h 2831"/>
                            <a:gd name="T52" fmla="*/ 2374 w 2603"/>
                            <a:gd name="T53" fmla="*/ 773 h 2831"/>
                            <a:gd name="T54" fmla="*/ 2326 w 2603"/>
                            <a:gd name="T55" fmla="*/ 971 h 2831"/>
                            <a:gd name="T56" fmla="*/ 2328 w 2603"/>
                            <a:gd name="T57" fmla="*/ 1169 h 2831"/>
                            <a:gd name="T58" fmla="*/ 2342 w 2603"/>
                            <a:gd name="T59" fmla="*/ 1367 h 2831"/>
                            <a:gd name="T60" fmla="*/ 2512 w 2603"/>
                            <a:gd name="T61" fmla="*/ 1409 h 2831"/>
                            <a:gd name="T62" fmla="*/ 2582 w 2603"/>
                            <a:gd name="T63" fmla="*/ 1595 h 2831"/>
                            <a:gd name="T64" fmla="*/ 2603 w 2603"/>
                            <a:gd name="T65" fmla="*/ 1733 h 2831"/>
                            <a:gd name="T66" fmla="*/ 2561 w 2603"/>
                            <a:gd name="T67" fmla="*/ 1846 h 2831"/>
                            <a:gd name="T68" fmla="*/ 2473 w 2603"/>
                            <a:gd name="T69" fmla="*/ 2028 h 2831"/>
                            <a:gd name="T70" fmla="*/ 2323 w 2603"/>
                            <a:gd name="T71" fmla="*/ 2168 h 2831"/>
                            <a:gd name="T72" fmla="*/ 2159 w 2603"/>
                            <a:gd name="T73" fmla="*/ 2324 h 2831"/>
                            <a:gd name="T74" fmla="*/ 2078 w 2603"/>
                            <a:gd name="T75" fmla="*/ 2495 h 2831"/>
                            <a:gd name="T76" fmla="*/ 1923 w 2603"/>
                            <a:gd name="T77" fmla="*/ 2623 h 2831"/>
                            <a:gd name="T78" fmla="*/ 1732 w 2603"/>
                            <a:gd name="T79" fmla="*/ 2710 h 2831"/>
                            <a:gd name="T80" fmla="*/ 1542 w 2603"/>
                            <a:gd name="T81" fmla="*/ 2782 h 2831"/>
                            <a:gd name="T82" fmla="*/ 1390 w 2603"/>
                            <a:gd name="T83" fmla="*/ 2822 h 2831"/>
                            <a:gd name="T84" fmla="*/ 1193 w 2603"/>
                            <a:gd name="T85" fmla="*/ 2764 h 2831"/>
                            <a:gd name="T86" fmla="*/ 935 w 2603"/>
                            <a:gd name="T87" fmla="*/ 2708 h 2831"/>
                            <a:gd name="T88" fmla="*/ 749 w 2603"/>
                            <a:gd name="T89" fmla="*/ 2609 h 2831"/>
                            <a:gd name="T90" fmla="*/ 622 w 2603"/>
                            <a:gd name="T91" fmla="*/ 2456 h 2831"/>
                            <a:gd name="T92" fmla="*/ 524 w 2603"/>
                            <a:gd name="T93" fmla="*/ 2333 h 2831"/>
                            <a:gd name="T94" fmla="*/ 362 w 2603"/>
                            <a:gd name="T95" fmla="*/ 2255 h 2831"/>
                            <a:gd name="T96" fmla="*/ 217 w 2603"/>
                            <a:gd name="T97" fmla="*/ 2075 h 2831"/>
                            <a:gd name="T98" fmla="*/ 135 w 2603"/>
                            <a:gd name="T99" fmla="*/ 1868 h 2831"/>
                            <a:gd name="T100" fmla="*/ 102 w 2603"/>
                            <a:gd name="T101" fmla="*/ 1671 h 2831"/>
                            <a:gd name="T102" fmla="*/ 216 w 2603"/>
                            <a:gd name="T103" fmla="*/ 1573 h 2831"/>
                            <a:gd name="T104" fmla="*/ 279 w 2603"/>
                            <a:gd name="T105" fmla="*/ 1408 h 2831"/>
                            <a:gd name="T106" fmla="*/ 252 w 2603"/>
                            <a:gd name="T107" fmla="*/ 1217 h 2831"/>
                            <a:gd name="T108" fmla="*/ 162 w 2603"/>
                            <a:gd name="T109" fmla="*/ 1051 h 2831"/>
                            <a:gd name="T110" fmla="*/ 7 w 2603"/>
                            <a:gd name="T111" fmla="*/ 997 h 2831"/>
                            <a:gd name="T112" fmla="*/ 0 w 2603"/>
                            <a:gd name="T113" fmla="*/ 990 h 283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603" h="2831">
                              <a:moveTo>
                                <a:pt x="0" y="990"/>
                              </a:moveTo>
                              <a:lnTo>
                                <a:pt x="21" y="944"/>
                              </a:lnTo>
                              <a:lnTo>
                                <a:pt x="44" y="901"/>
                              </a:lnTo>
                              <a:lnTo>
                                <a:pt x="69" y="858"/>
                              </a:lnTo>
                              <a:lnTo>
                                <a:pt x="97" y="818"/>
                              </a:lnTo>
                              <a:lnTo>
                                <a:pt x="125" y="777"/>
                              </a:lnTo>
                              <a:lnTo>
                                <a:pt x="155" y="737"/>
                              </a:lnTo>
                              <a:lnTo>
                                <a:pt x="184" y="697"/>
                              </a:lnTo>
                              <a:lnTo>
                                <a:pt x="212" y="655"/>
                              </a:lnTo>
                              <a:lnTo>
                                <a:pt x="224" y="637"/>
                              </a:lnTo>
                              <a:lnTo>
                                <a:pt x="247" y="609"/>
                              </a:lnTo>
                              <a:lnTo>
                                <a:pt x="278" y="572"/>
                              </a:lnTo>
                              <a:lnTo>
                                <a:pt x="312" y="532"/>
                              </a:lnTo>
                              <a:lnTo>
                                <a:pt x="350" y="493"/>
                              </a:lnTo>
                              <a:lnTo>
                                <a:pt x="386" y="460"/>
                              </a:lnTo>
                              <a:lnTo>
                                <a:pt x="419" y="438"/>
                              </a:lnTo>
                              <a:lnTo>
                                <a:pt x="445" y="430"/>
                              </a:lnTo>
                              <a:lnTo>
                                <a:pt x="462" y="442"/>
                              </a:lnTo>
                              <a:lnTo>
                                <a:pt x="473" y="491"/>
                              </a:lnTo>
                              <a:lnTo>
                                <a:pt x="474" y="544"/>
                              </a:lnTo>
                              <a:lnTo>
                                <a:pt x="489" y="595"/>
                              </a:lnTo>
                              <a:lnTo>
                                <a:pt x="523" y="644"/>
                              </a:lnTo>
                              <a:lnTo>
                                <a:pt x="568" y="684"/>
                              </a:lnTo>
                              <a:lnTo>
                                <a:pt x="625" y="702"/>
                              </a:lnTo>
                              <a:lnTo>
                                <a:pt x="671" y="698"/>
                              </a:lnTo>
                              <a:lnTo>
                                <a:pt x="709" y="684"/>
                              </a:lnTo>
                              <a:lnTo>
                                <a:pt x="738" y="663"/>
                              </a:lnTo>
                              <a:lnTo>
                                <a:pt x="759" y="636"/>
                              </a:lnTo>
                              <a:lnTo>
                                <a:pt x="771" y="604"/>
                              </a:lnTo>
                              <a:lnTo>
                                <a:pt x="772" y="569"/>
                              </a:lnTo>
                              <a:lnTo>
                                <a:pt x="764" y="532"/>
                              </a:lnTo>
                              <a:lnTo>
                                <a:pt x="747" y="494"/>
                              </a:lnTo>
                              <a:lnTo>
                                <a:pt x="718" y="457"/>
                              </a:lnTo>
                              <a:lnTo>
                                <a:pt x="671" y="421"/>
                              </a:lnTo>
                              <a:lnTo>
                                <a:pt x="622" y="399"/>
                              </a:lnTo>
                              <a:lnTo>
                                <a:pt x="571" y="377"/>
                              </a:lnTo>
                              <a:lnTo>
                                <a:pt x="552" y="374"/>
                              </a:lnTo>
                              <a:lnTo>
                                <a:pt x="530" y="369"/>
                              </a:lnTo>
                              <a:lnTo>
                                <a:pt x="528" y="354"/>
                              </a:lnTo>
                              <a:lnTo>
                                <a:pt x="551" y="323"/>
                              </a:lnTo>
                              <a:lnTo>
                                <a:pt x="576" y="296"/>
                              </a:lnTo>
                              <a:lnTo>
                                <a:pt x="606" y="269"/>
                              </a:lnTo>
                              <a:lnTo>
                                <a:pt x="643" y="238"/>
                              </a:lnTo>
                              <a:lnTo>
                                <a:pt x="682" y="210"/>
                              </a:lnTo>
                              <a:lnTo>
                                <a:pt x="720" y="183"/>
                              </a:lnTo>
                              <a:lnTo>
                                <a:pt x="761" y="157"/>
                              </a:lnTo>
                              <a:lnTo>
                                <a:pt x="801" y="133"/>
                              </a:lnTo>
                              <a:lnTo>
                                <a:pt x="842" y="108"/>
                              </a:lnTo>
                              <a:lnTo>
                                <a:pt x="883" y="83"/>
                              </a:lnTo>
                              <a:lnTo>
                                <a:pt x="925" y="58"/>
                              </a:lnTo>
                              <a:lnTo>
                                <a:pt x="968" y="41"/>
                              </a:lnTo>
                              <a:lnTo>
                                <a:pt x="1007" y="39"/>
                              </a:lnTo>
                              <a:lnTo>
                                <a:pt x="1046" y="52"/>
                              </a:lnTo>
                              <a:lnTo>
                                <a:pt x="1080" y="75"/>
                              </a:lnTo>
                              <a:lnTo>
                                <a:pt x="1112" y="107"/>
                              </a:lnTo>
                              <a:lnTo>
                                <a:pt x="1139" y="143"/>
                              </a:lnTo>
                              <a:lnTo>
                                <a:pt x="1162" y="182"/>
                              </a:lnTo>
                              <a:lnTo>
                                <a:pt x="1181" y="221"/>
                              </a:lnTo>
                              <a:lnTo>
                                <a:pt x="1200" y="263"/>
                              </a:lnTo>
                              <a:lnTo>
                                <a:pt x="1223" y="296"/>
                              </a:lnTo>
                              <a:lnTo>
                                <a:pt x="1251" y="307"/>
                              </a:lnTo>
                              <a:lnTo>
                                <a:pt x="1292" y="282"/>
                              </a:lnTo>
                              <a:lnTo>
                                <a:pt x="1331" y="232"/>
                              </a:lnTo>
                              <a:lnTo>
                                <a:pt x="1364" y="171"/>
                              </a:lnTo>
                              <a:lnTo>
                                <a:pt x="1398" y="115"/>
                              </a:lnTo>
                              <a:lnTo>
                                <a:pt x="1428" y="75"/>
                              </a:lnTo>
                              <a:lnTo>
                                <a:pt x="1475" y="21"/>
                              </a:lnTo>
                              <a:lnTo>
                                <a:pt x="1512" y="0"/>
                              </a:lnTo>
                              <a:lnTo>
                                <a:pt x="1560" y="23"/>
                              </a:lnTo>
                              <a:lnTo>
                                <a:pt x="1609" y="46"/>
                              </a:lnTo>
                              <a:lnTo>
                                <a:pt x="1656" y="70"/>
                              </a:lnTo>
                              <a:lnTo>
                                <a:pt x="1703" y="96"/>
                              </a:lnTo>
                              <a:lnTo>
                                <a:pt x="1756" y="125"/>
                              </a:lnTo>
                              <a:lnTo>
                                <a:pt x="1809" y="157"/>
                              </a:lnTo>
                              <a:lnTo>
                                <a:pt x="1855" y="196"/>
                              </a:lnTo>
                              <a:lnTo>
                                <a:pt x="1874" y="236"/>
                              </a:lnTo>
                              <a:lnTo>
                                <a:pt x="1855" y="267"/>
                              </a:lnTo>
                              <a:lnTo>
                                <a:pt x="1819" y="292"/>
                              </a:lnTo>
                              <a:lnTo>
                                <a:pt x="1782" y="318"/>
                              </a:lnTo>
                              <a:lnTo>
                                <a:pt x="1759" y="344"/>
                              </a:lnTo>
                              <a:lnTo>
                                <a:pt x="1741" y="376"/>
                              </a:lnTo>
                              <a:lnTo>
                                <a:pt x="1729" y="410"/>
                              </a:lnTo>
                              <a:lnTo>
                                <a:pt x="1723" y="446"/>
                              </a:lnTo>
                              <a:lnTo>
                                <a:pt x="1724" y="480"/>
                              </a:lnTo>
                              <a:lnTo>
                                <a:pt x="1732" y="511"/>
                              </a:lnTo>
                              <a:lnTo>
                                <a:pt x="1748" y="538"/>
                              </a:lnTo>
                              <a:lnTo>
                                <a:pt x="1774" y="555"/>
                              </a:lnTo>
                              <a:lnTo>
                                <a:pt x="1807" y="564"/>
                              </a:lnTo>
                              <a:lnTo>
                                <a:pt x="1851" y="561"/>
                              </a:lnTo>
                              <a:lnTo>
                                <a:pt x="1900" y="536"/>
                              </a:lnTo>
                              <a:lnTo>
                                <a:pt x="1940" y="493"/>
                              </a:lnTo>
                              <a:lnTo>
                                <a:pt x="1964" y="442"/>
                              </a:lnTo>
                              <a:lnTo>
                                <a:pt x="1966" y="386"/>
                              </a:lnTo>
                              <a:lnTo>
                                <a:pt x="1965" y="315"/>
                              </a:lnTo>
                              <a:lnTo>
                                <a:pt x="1976" y="271"/>
                              </a:lnTo>
                              <a:lnTo>
                                <a:pt x="1999" y="266"/>
                              </a:lnTo>
                              <a:lnTo>
                                <a:pt x="2031" y="275"/>
                              </a:lnTo>
                              <a:lnTo>
                                <a:pt x="2069" y="297"/>
                              </a:lnTo>
                              <a:lnTo>
                                <a:pt x="2111" y="327"/>
                              </a:lnTo>
                              <a:lnTo>
                                <a:pt x="2154" y="361"/>
                              </a:lnTo>
                              <a:lnTo>
                                <a:pt x="2196" y="396"/>
                              </a:lnTo>
                              <a:lnTo>
                                <a:pt x="2233" y="428"/>
                              </a:lnTo>
                              <a:lnTo>
                                <a:pt x="2264" y="455"/>
                              </a:lnTo>
                              <a:lnTo>
                                <a:pt x="2286" y="472"/>
                              </a:lnTo>
                              <a:lnTo>
                                <a:pt x="2326" y="502"/>
                              </a:lnTo>
                              <a:lnTo>
                                <a:pt x="2365" y="534"/>
                              </a:lnTo>
                              <a:lnTo>
                                <a:pt x="2403" y="569"/>
                              </a:lnTo>
                              <a:lnTo>
                                <a:pt x="2437" y="607"/>
                              </a:lnTo>
                              <a:lnTo>
                                <a:pt x="2466" y="647"/>
                              </a:lnTo>
                              <a:lnTo>
                                <a:pt x="2490" y="692"/>
                              </a:lnTo>
                              <a:lnTo>
                                <a:pt x="2505" y="739"/>
                              </a:lnTo>
                              <a:lnTo>
                                <a:pt x="2477" y="755"/>
                              </a:lnTo>
                              <a:lnTo>
                                <a:pt x="2416" y="757"/>
                              </a:lnTo>
                              <a:lnTo>
                                <a:pt x="2374" y="773"/>
                              </a:lnTo>
                              <a:lnTo>
                                <a:pt x="2353" y="823"/>
                              </a:lnTo>
                              <a:lnTo>
                                <a:pt x="2337" y="869"/>
                              </a:lnTo>
                              <a:lnTo>
                                <a:pt x="2328" y="917"/>
                              </a:lnTo>
                              <a:lnTo>
                                <a:pt x="2326" y="971"/>
                              </a:lnTo>
                              <a:lnTo>
                                <a:pt x="2327" y="1018"/>
                              </a:lnTo>
                              <a:lnTo>
                                <a:pt x="2328" y="1067"/>
                              </a:lnTo>
                              <a:lnTo>
                                <a:pt x="2328" y="1119"/>
                              </a:lnTo>
                              <a:lnTo>
                                <a:pt x="2328" y="1169"/>
                              </a:lnTo>
                              <a:lnTo>
                                <a:pt x="2329" y="1221"/>
                              </a:lnTo>
                              <a:lnTo>
                                <a:pt x="2332" y="1271"/>
                              </a:lnTo>
                              <a:lnTo>
                                <a:pt x="2336" y="1321"/>
                              </a:lnTo>
                              <a:lnTo>
                                <a:pt x="2342" y="1367"/>
                              </a:lnTo>
                              <a:lnTo>
                                <a:pt x="2370" y="1392"/>
                              </a:lnTo>
                              <a:lnTo>
                                <a:pt x="2419" y="1384"/>
                              </a:lnTo>
                              <a:lnTo>
                                <a:pt x="2472" y="1384"/>
                              </a:lnTo>
                              <a:lnTo>
                                <a:pt x="2512" y="1409"/>
                              </a:lnTo>
                              <a:lnTo>
                                <a:pt x="2544" y="1450"/>
                              </a:lnTo>
                              <a:lnTo>
                                <a:pt x="2568" y="1496"/>
                              </a:lnTo>
                              <a:lnTo>
                                <a:pt x="2582" y="1541"/>
                              </a:lnTo>
                              <a:lnTo>
                                <a:pt x="2582" y="1595"/>
                              </a:lnTo>
                              <a:lnTo>
                                <a:pt x="2575" y="1647"/>
                              </a:lnTo>
                              <a:lnTo>
                                <a:pt x="2581" y="1700"/>
                              </a:lnTo>
                              <a:lnTo>
                                <a:pt x="2593" y="1719"/>
                              </a:lnTo>
                              <a:lnTo>
                                <a:pt x="2603" y="1733"/>
                              </a:lnTo>
                              <a:lnTo>
                                <a:pt x="2597" y="1754"/>
                              </a:lnTo>
                              <a:lnTo>
                                <a:pt x="2582" y="1783"/>
                              </a:lnTo>
                              <a:lnTo>
                                <a:pt x="2571" y="1814"/>
                              </a:lnTo>
                              <a:lnTo>
                                <a:pt x="2561" y="1846"/>
                              </a:lnTo>
                              <a:lnTo>
                                <a:pt x="2543" y="1889"/>
                              </a:lnTo>
                              <a:lnTo>
                                <a:pt x="2524" y="1935"/>
                              </a:lnTo>
                              <a:lnTo>
                                <a:pt x="2501" y="1982"/>
                              </a:lnTo>
                              <a:lnTo>
                                <a:pt x="2473" y="2028"/>
                              </a:lnTo>
                              <a:lnTo>
                                <a:pt x="2443" y="2071"/>
                              </a:lnTo>
                              <a:lnTo>
                                <a:pt x="2410" y="2108"/>
                              </a:lnTo>
                              <a:lnTo>
                                <a:pt x="2374" y="2138"/>
                              </a:lnTo>
                              <a:lnTo>
                                <a:pt x="2323" y="2168"/>
                              </a:lnTo>
                              <a:lnTo>
                                <a:pt x="2273" y="2196"/>
                              </a:lnTo>
                              <a:lnTo>
                                <a:pt x="2222" y="2224"/>
                              </a:lnTo>
                              <a:lnTo>
                                <a:pt x="2183" y="2267"/>
                              </a:lnTo>
                              <a:lnTo>
                                <a:pt x="2159" y="2324"/>
                              </a:lnTo>
                              <a:lnTo>
                                <a:pt x="2138" y="2387"/>
                              </a:lnTo>
                              <a:lnTo>
                                <a:pt x="2122" y="2426"/>
                              </a:lnTo>
                              <a:lnTo>
                                <a:pt x="2102" y="2462"/>
                              </a:lnTo>
                              <a:lnTo>
                                <a:pt x="2078" y="2495"/>
                              </a:lnTo>
                              <a:lnTo>
                                <a:pt x="2052" y="2526"/>
                              </a:lnTo>
                              <a:lnTo>
                                <a:pt x="2023" y="2553"/>
                              </a:lnTo>
                              <a:lnTo>
                                <a:pt x="1992" y="2578"/>
                              </a:lnTo>
                              <a:lnTo>
                                <a:pt x="1958" y="2603"/>
                              </a:lnTo>
                              <a:lnTo>
                                <a:pt x="1923" y="2623"/>
                              </a:lnTo>
                              <a:lnTo>
                                <a:pt x="1887" y="2643"/>
                              </a:lnTo>
                              <a:lnTo>
                                <a:pt x="1848" y="2662"/>
                              </a:lnTo>
                              <a:lnTo>
                                <a:pt x="1810" y="2678"/>
                              </a:lnTo>
                              <a:lnTo>
                                <a:pt x="1771" y="2695"/>
                              </a:lnTo>
                              <a:lnTo>
                                <a:pt x="1732" y="2710"/>
                              </a:lnTo>
                              <a:lnTo>
                                <a:pt x="1692" y="2724"/>
                              </a:lnTo>
                              <a:lnTo>
                                <a:pt x="1653" y="2739"/>
                              </a:lnTo>
                              <a:lnTo>
                                <a:pt x="1615" y="2754"/>
                              </a:lnTo>
                              <a:lnTo>
                                <a:pt x="1578" y="2768"/>
                              </a:lnTo>
                              <a:lnTo>
                                <a:pt x="1542" y="2782"/>
                              </a:lnTo>
                              <a:lnTo>
                                <a:pt x="1491" y="2809"/>
                              </a:lnTo>
                              <a:lnTo>
                                <a:pt x="1436" y="2831"/>
                              </a:lnTo>
                              <a:lnTo>
                                <a:pt x="1390" y="2822"/>
                              </a:lnTo>
                              <a:lnTo>
                                <a:pt x="1346" y="2797"/>
                              </a:lnTo>
                              <a:lnTo>
                                <a:pt x="1295" y="2781"/>
                              </a:lnTo>
                              <a:lnTo>
                                <a:pt x="1243" y="2771"/>
                              </a:lnTo>
                              <a:lnTo>
                                <a:pt x="1193" y="2764"/>
                              </a:lnTo>
                              <a:lnTo>
                                <a:pt x="1142" y="2754"/>
                              </a:lnTo>
                              <a:lnTo>
                                <a:pt x="1091" y="2745"/>
                              </a:lnTo>
                              <a:lnTo>
                                <a:pt x="1038" y="2734"/>
                              </a:lnTo>
                              <a:lnTo>
                                <a:pt x="985" y="2722"/>
                              </a:lnTo>
                              <a:lnTo>
                                <a:pt x="935" y="2708"/>
                              </a:lnTo>
                              <a:lnTo>
                                <a:pt x="885" y="2690"/>
                              </a:lnTo>
                              <a:lnTo>
                                <a:pt x="839" y="2669"/>
                              </a:lnTo>
                              <a:lnTo>
                                <a:pt x="790" y="2640"/>
                              </a:lnTo>
                              <a:lnTo>
                                <a:pt x="749" y="2609"/>
                              </a:lnTo>
                              <a:lnTo>
                                <a:pt x="713" y="2576"/>
                              </a:lnTo>
                              <a:lnTo>
                                <a:pt x="677" y="2537"/>
                              </a:lnTo>
                              <a:lnTo>
                                <a:pt x="642" y="2492"/>
                              </a:lnTo>
                              <a:lnTo>
                                <a:pt x="622" y="2456"/>
                              </a:lnTo>
                              <a:lnTo>
                                <a:pt x="610" y="2416"/>
                              </a:lnTo>
                              <a:lnTo>
                                <a:pt x="594" y="2378"/>
                              </a:lnTo>
                              <a:lnTo>
                                <a:pt x="561" y="2342"/>
                              </a:lnTo>
                              <a:lnTo>
                                <a:pt x="524" y="2333"/>
                              </a:lnTo>
                              <a:lnTo>
                                <a:pt x="475" y="2322"/>
                              </a:lnTo>
                              <a:lnTo>
                                <a:pt x="435" y="2304"/>
                              </a:lnTo>
                              <a:lnTo>
                                <a:pt x="398" y="2281"/>
                              </a:lnTo>
                              <a:lnTo>
                                <a:pt x="362" y="2255"/>
                              </a:lnTo>
                              <a:lnTo>
                                <a:pt x="329" y="2224"/>
                              </a:lnTo>
                              <a:lnTo>
                                <a:pt x="297" y="2190"/>
                              </a:lnTo>
                              <a:lnTo>
                                <a:pt x="268" y="2154"/>
                              </a:lnTo>
                              <a:lnTo>
                                <a:pt x="241" y="2115"/>
                              </a:lnTo>
                              <a:lnTo>
                                <a:pt x="217" y="2075"/>
                              </a:lnTo>
                              <a:lnTo>
                                <a:pt x="196" y="2033"/>
                              </a:lnTo>
                              <a:lnTo>
                                <a:pt x="176" y="1992"/>
                              </a:lnTo>
                              <a:lnTo>
                                <a:pt x="159" y="1949"/>
                              </a:lnTo>
                              <a:lnTo>
                                <a:pt x="146" y="1908"/>
                              </a:lnTo>
                              <a:lnTo>
                                <a:pt x="135" y="1868"/>
                              </a:lnTo>
                              <a:lnTo>
                                <a:pt x="125" y="1830"/>
                              </a:lnTo>
                              <a:lnTo>
                                <a:pt x="114" y="1781"/>
                              </a:lnTo>
                              <a:lnTo>
                                <a:pt x="104" y="1725"/>
                              </a:lnTo>
                              <a:lnTo>
                                <a:pt x="102" y="1671"/>
                              </a:lnTo>
                              <a:lnTo>
                                <a:pt x="112" y="1627"/>
                              </a:lnTo>
                              <a:lnTo>
                                <a:pt x="140" y="1599"/>
                              </a:lnTo>
                              <a:lnTo>
                                <a:pt x="178" y="1586"/>
                              </a:lnTo>
                              <a:lnTo>
                                <a:pt x="216" y="1573"/>
                              </a:lnTo>
                              <a:lnTo>
                                <a:pt x="246" y="1550"/>
                              </a:lnTo>
                              <a:lnTo>
                                <a:pt x="266" y="1507"/>
                              </a:lnTo>
                              <a:lnTo>
                                <a:pt x="275" y="1455"/>
                              </a:lnTo>
                              <a:lnTo>
                                <a:pt x="279" y="1408"/>
                              </a:lnTo>
                              <a:lnTo>
                                <a:pt x="281" y="1358"/>
                              </a:lnTo>
                              <a:lnTo>
                                <a:pt x="277" y="1310"/>
                              </a:lnTo>
                              <a:lnTo>
                                <a:pt x="267" y="1264"/>
                              </a:lnTo>
                              <a:lnTo>
                                <a:pt x="252" y="1217"/>
                              </a:lnTo>
                              <a:lnTo>
                                <a:pt x="232" y="1172"/>
                              </a:lnTo>
                              <a:lnTo>
                                <a:pt x="208" y="1130"/>
                              </a:lnTo>
                              <a:lnTo>
                                <a:pt x="188" y="1094"/>
                              </a:lnTo>
                              <a:lnTo>
                                <a:pt x="162" y="1051"/>
                              </a:lnTo>
                              <a:lnTo>
                                <a:pt x="135" y="1027"/>
                              </a:lnTo>
                              <a:lnTo>
                                <a:pt x="91" y="1020"/>
                              </a:lnTo>
                              <a:lnTo>
                                <a:pt x="44" y="1013"/>
                              </a:lnTo>
                              <a:lnTo>
                                <a:pt x="7" y="997"/>
                              </a:lnTo>
                              <a:lnTo>
                                <a:pt x="4" y="996"/>
                              </a:lnTo>
                              <a:lnTo>
                                <a:pt x="2" y="993"/>
                              </a:lnTo>
                              <a:lnTo>
                                <a:pt x="0" y="990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9" name="Freeform 511"/>
                      <wps:cNvSpPr>
                        <a:spLocks noEditPoints="1"/>
                      </wps:cNvSpPr>
                      <wps:spPr bwMode="auto">
                        <a:xfrm>
                          <a:off x="1572" y="304"/>
                          <a:ext cx="1161" cy="1155"/>
                        </a:xfrm>
                        <a:custGeom>
                          <a:avLst/>
                          <a:gdLst>
                            <a:gd name="T0" fmla="*/ 3373 w 4641"/>
                            <a:gd name="T1" fmla="*/ 254 h 4619"/>
                            <a:gd name="T2" fmla="*/ 2933 w 4641"/>
                            <a:gd name="T3" fmla="*/ 131 h 4619"/>
                            <a:gd name="T4" fmla="*/ 2454 w 4641"/>
                            <a:gd name="T5" fmla="*/ 17 h 4619"/>
                            <a:gd name="T6" fmla="*/ 2031 w 4641"/>
                            <a:gd name="T7" fmla="*/ 48 h 4619"/>
                            <a:gd name="T8" fmla="*/ 1547 w 4641"/>
                            <a:gd name="T9" fmla="*/ 160 h 4619"/>
                            <a:gd name="T10" fmla="*/ 1157 w 4641"/>
                            <a:gd name="T11" fmla="*/ 326 h 4619"/>
                            <a:gd name="T12" fmla="*/ 782 w 4641"/>
                            <a:gd name="T13" fmla="*/ 644 h 4619"/>
                            <a:gd name="T14" fmla="*/ 443 w 4641"/>
                            <a:gd name="T15" fmla="*/ 952 h 4619"/>
                            <a:gd name="T16" fmla="*/ 266 w 4641"/>
                            <a:gd name="T17" fmla="*/ 1367 h 4619"/>
                            <a:gd name="T18" fmla="*/ 61 w 4641"/>
                            <a:gd name="T19" fmla="*/ 1795 h 4619"/>
                            <a:gd name="T20" fmla="*/ 38 w 4641"/>
                            <a:gd name="T21" fmla="*/ 2232 h 4619"/>
                            <a:gd name="T22" fmla="*/ 67 w 4641"/>
                            <a:gd name="T23" fmla="*/ 2734 h 4619"/>
                            <a:gd name="T24" fmla="*/ 177 w 4641"/>
                            <a:gd name="T25" fmla="*/ 3119 h 4619"/>
                            <a:gd name="T26" fmla="*/ 414 w 4641"/>
                            <a:gd name="T27" fmla="*/ 3562 h 4619"/>
                            <a:gd name="T28" fmla="*/ 664 w 4641"/>
                            <a:gd name="T29" fmla="*/ 3923 h 4619"/>
                            <a:gd name="T30" fmla="*/ 1063 w 4641"/>
                            <a:gd name="T31" fmla="*/ 4184 h 4619"/>
                            <a:gd name="T32" fmla="*/ 1434 w 4641"/>
                            <a:gd name="T33" fmla="*/ 4443 h 4619"/>
                            <a:gd name="T34" fmla="*/ 1882 w 4641"/>
                            <a:gd name="T35" fmla="*/ 4532 h 4619"/>
                            <a:gd name="T36" fmla="*/ 2370 w 4641"/>
                            <a:gd name="T37" fmla="*/ 4606 h 4619"/>
                            <a:gd name="T38" fmla="*/ 2791 w 4641"/>
                            <a:gd name="T39" fmla="*/ 4542 h 4619"/>
                            <a:gd name="T40" fmla="*/ 3260 w 4641"/>
                            <a:gd name="T41" fmla="*/ 4389 h 4619"/>
                            <a:gd name="T42" fmla="*/ 3636 w 4641"/>
                            <a:gd name="T43" fmla="*/ 4196 h 4619"/>
                            <a:gd name="T44" fmla="*/ 3987 w 4641"/>
                            <a:gd name="T45" fmla="*/ 3851 h 4619"/>
                            <a:gd name="T46" fmla="*/ 4300 w 4641"/>
                            <a:gd name="T47" fmla="*/ 3515 h 4619"/>
                            <a:gd name="T48" fmla="*/ 4446 w 4641"/>
                            <a:gd name="T49" fmla="*/ 3090 h 4619"/>
                            <a:gd name="T50" fmla="*/ 4613 w 4641"/>
                            <a:gd name="T51" fmla="*/ 2644 h 4619"/>
                            <a:gd name="T52" fmla="*/ 4603 w 4641"/>
                            <a:gd name="T53" fmla="*/ 2208 h 4619"/>
                            <a:gd name="T54" fmla="*/ 4534 w 4641"/>
                            <a:gd name="T55" fmla="*/ 1711 h 4619"/>
                            <a:gd name="T56" fmla="*/ 4394 w 4641"/>
                            <a:gd name="T57" fmla="*/ 1337 h 4619"/>
                            <a:gd name="T58" fmla="*/ 4122 w 4641"/>
                            <a:gd name="T59" fmla="*/ 913 h 4619"/>
                            <a:gd name="T60" fmla="*/ 3845 w 4641"/>
                            <a:gd name="T61" fmla="*/ 573 h 4619"/>
                            <a:gd name="T62" fmla="*/ 3790 w 4641"/>
                            <a:gd name="T63" fmla="*/ 721 h 4619"/>
                            <a:gd name="T64" fmla="*/ 4042 w 4641"/>
                            <a:gd name="T65" fmla="*/ 1067 h 4619"/>
                            <a:gd name="T66" fmla="*/ 4300 w 4641"/>
                            <a:gd name="T67" fmla="*/ 1401 h 4619"/>
                            <a:gd name="T68" fmla="*/ 4398 w 4641"/>
                            <a:gd name="T69" fmla="*/ 1840 h 4619"/>
                            <a:gd name="T70" fmla="*/ 4482 w 4641"/>
                            <a:gd name="T71" fmla="*/ 2234 h 4619"/>
                            <a:gd name="T72" fmla="*/ 4437 w 4641"/>
                            <a:gd name="T73" fmla="*/ 2713 h 4619"/>
                            <a:gd name="T74" fmla="*/ 4338 w 4641"/>
                            <a:gd name="T75" fmla="*/ 3067 h 4619"/>
                            <a:gd name="T76" fmla="*/ 4126 w 4641"/>
                            <a:gd name="T77" fmla="*/ 3498 h 4619"/>
                            <a:gd name="T78" fmla="*/ 3845 w 4641"/>
                            <a:gd name="T79" fmla="*/ 3790 h 4619"/>
                            <a:gd name="T80" fmla="*/ 3532 w 4641"/>
                            <a:gd name="T81" fmla="*/ 4114 h 4619"/>
                            <a:gd name="T82" fmla="*/ 3135 w 4641"/>
                            <a:gd name="T83" fmla="*/ 4264 h 4619"/>
                            <a:gd name="T84" fmla="*/ 2740 w 4641"/>
                            <a:gd name="T85" fmla="*/ 4431 h 4619"/>
                            <a:gd name="T86" fmla="*/ 2273 w 4641"/>
                            <a:gd name="T87" fmla="*/ 4438 h 4619"/>
                            <a:gd name="T88" fmla="*/ 1886 w 4641"/>
                            <a:gd name="T89" fmla="*/ 4411 h 4619"/>
                            <a:gd name="T90" fmla="*/ 1434 w 4641"/>
                            <a:gd name="T91" fmla="*/ 4264 h 4619"/>
                            <a:gd name="T92" fmla="*/ 1103 w 4641"/>
                            <a:gd name="T93" fmla="*/ 4060 h 4619"/>
                            <a:gd name="T94" fmla="*/ 730 w 4641"/>
                            <a:gd name="T95" fmla="*/ 3780 h 4619"/>
                            <a:gd name="T96" fmla="*/ 508 w 4641"/>
                            <a:gd name="T97" fmla="*/ 3416 h 4619"/>
                            <a:gd name="T98" fmla="*/ 276 w 4641"/>
                            <a:gd name="T99" fmla="*/ 3061 h 4619"/>
                            <a:gd name="T100" fmla="*/ 213 w 4641"/>
                            <a:gd name="T101" fmla="*/ 2616 h 4619"/>
                            <a:gd name="T102" fmla="*/ 160 w 4641"/>
                            <a:gd name="T103" fmla="*/ 2214 h 4619"/>
                            <a:gd name="T104" fmla="*/ 242 w 4641"/>
                            <a:gd name="T105" fmla="*/ 1743 h 4619"/>
                            <a:gd name="T106" fmla="*/ 370 w 4641"/>
                            <a:gd name="T107" fmla="*/ 1396 h 4619"/>
                            <a:gd name="T108" fmla="*/ 617 w 4641"/>
                            <a:gd name="T109" fmla="*/ 985 h 4619"/>
                            <a:gd name="T110" fmla="*/ 919 w 4641"/>
                            <a:gd name="T111" fmla="*/ 715 h 4619"/>
                            <a:gd name="T112" fmla="*/ 1257 w 4641"/>
                            <a:gd name="T113" fmla="*/ 417 h 4619"/>
                            <a:gd name="T114" fmla="*/ 1665 w 4641"/>
                            <a:gd name="T115" fmla="*/ 296 h 4619"/>
                            <a:gd name="T116" fmla="*/ 2070 w 4641"/>
                            <a:gd name="T117" fmla="*/ 164 h 4619"/>
                            <a:gd name="T118" fmla="*/ 2537 w 4641"/>
                            <a:gd name="T119" fmla="*/ 192 h 4619"/>
                            <a:gd name="T120" fmla="*/ 2923 w 4641"/>
                            <a:gd name="T121" fmla="*/ 249 h 4619"/>
                            <a:gd name="T122" fmla="*/ 3360 w 4641"/>
                            <a:gd name="T123" fmla="*/ 430 h 46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4641" h="4619">
                              <a:moveTo>
                                <a:pt x="3723" y="540"/>
                              </a:moveTo>
                              <a:lnTo>
                                <a:pt x="3724" y="529"/>
                              </a:lnTo>
                              <a:lnTo>
                                <a:pt x="3724" y="517"/>
                              </a:lnTo>
                              <a:lnTo>
                                <a:pt x="3723" y="506"/>
                              </a:lnTo>
                              <a:lnTo>
                                <a:pt x="3717" y="481"/>
                              </a:lnTo>
                              <a:lnTo>
                                <a:pt x="3703" y="459"/>
                              </a:lnTo>
                              <a:lnTo>
                                <a:pt x="3685" y="441"/>
                              </a:lnTo>
                              <a:lnTo>
                                <a:pt x="3662" y="429"/>
                              </a:lnTo>
                              <a:lnTo>
                                <a:pt x="3638" y="424"/>
                              </a:lnTo>
                              <a:lnTo>
                                <a:pt x="3612" y="425"/>
                              </a:lnTo>
                              <a:lnTo>
                                <a:pt x="3600" y="427"/>
                              </a:lnTo>
                              <a:lnTo>
                                <a:pt x="3589" y="431"/>
                              </a:lnTo>
                              <a:lnTo>
                                <a:pt x="3578" y="436"/>
                              </a:lnTo>
                              <a:lnTo>
                                <a:pt x="3579" y="425"/>
                              </a:lnTo>
                              <a:lnTo>
                                <a:pt x="3579" y="413"/>
                              </a:lnTo>
                              <a:lnTo>
                                <a:pt x="3578" y="402"/>
                              </a:lnTo>
                              <a:lnTo>
                                <a:pt x="3567" y="376"/>
                              </a:lnTo>
                              <a:lnTo>
                                <a:pt x="3552" y="358"/>
                              </a:lnTo>
                              <a:lnTo>
                                <a:pt x="3532" y="342"/>
                              </a:lnTo>
                              <a:lnTo>
                                <a:pt x="3510" y="330"/>
                              </a:lnTo>
                              <a:lnTo>
                                <a:pt x="3486" y="326"/>
                              </a:lnTo>
                              <a:lnTo>
                                <a:pt x="3459" y="329"/>
                              </a:lnTo>
                              <a:lnTo>
                                <a:pt x="3447" y="333"/>
                              </a:lnTo>
                              <a:lnTo>
                                <a:pt x="3437" y="338"/>
                              </a:lnTo>
                              <a:lnTo>
                                <a:pt x="3427" y="345"/>
                              </a:lnTo>
                              <a:lnTo>
                                <a:pt x="3427" y="333"/>
                              </a:lnTo>
                              <a:lnTo>
                                <a:pt x="3425" y="320"/>
                              </a:lnTo>
                              <a:lnTo>
                                <a:pt x="3422" y="307"/>
                              </a:lnTo>
                              <a:lnTo>
                                <a:pt x="3411" y="285"/>
                              </a:lnTo>
                              <a:lnTo>
                                <a:pt x="3395" y="268"/>
                              </a:lnTo>
                              <a:lnTo>
                                <a:pt x="3373" y="254"/>
                              </a:lnTo>
                              <a:lnTo>
                                <a:pt x="3349" y="244"/>
                              </a:lnTo>
                              <a:lnTo>
                                <a:pt x="3325" y="241"/>
                              </a:lnTo>
                              <a:lnTo>
                                <a:pt x="3301" y="246"/>
                              </a:lnTo>
                              <a:lnTo>
                                <a:pt x="3289" y="251"/>
                              </a:lnTo>
                              <a:lnTo>
                                <a:pt x="3279" y="258"/>
                              </a:lnTo>
                              <a:lnTo>
                                <a:pt x="3269" y="265"/>
                              </a:lnTo>
                              <a:lnTo>
                                <a:pt x="3268" y="252"/>
                              </a:lnTo>
                              <a:lnTo>
                                <a:pt x="3265" y="240"/>
                              </a:lnTo>
                              <a:lnTo>
                                <a:pt x="3260" y="229"/>
                              </a:lnTo>
                              <a:lnTo>
                                <a:pt x="3249" y="206"/>
                              </a:lnTo>
                              <a:lnTo>
                                <a:pt x="3232" y="189"/>
                              </a:lnTo>
                              <a:lnTo>
                                <a:pt x="3210" y="177"/>
                              </a:lnTo>
                              <a:lnTo>
                                <a:pt x="3183" y="169"/>
                              </a:lnTo>
                              <a:lnTo>
                                <a:pt x="3159" y="169"/>
                              </a:lnTo>
                              <a:lnTo>
                                <a:pt x="3135" y="177"/>
                              </a:lnTo>
                              <a:lnTo>
                                <a:pt x="3124" y="182"/>
                              </a:lnTo>
                              <a:lnTo>
                                <a:pt x="3114" y="188"/>
                              </a:lnTo>
                              <a:lnTo>
                                <a:pt x="3105" y="195"/>
                              </a:lnTo>
                              <a:lnTo>
                                <a:pt x="3103" y="184"/>
                              </a:lnTo>
                              <a:lnTo>
                                <a:pt x="3100" y="173"/>
                              </a:lnTo>
                              <a:lnTo>
                                <a:pt x="3094" y="164"/>
                              </a:lnTo>
                              <a:lnTo>
                                <a:pt x="3081" y="142"/>
                              </a:lnTo>
                              <a:lnTo>
                                <a:pt x="3062" y="125"/>
                              </a:lnTo>
                              <a:lnTo>
                                <a:pt x="3038" y="115"/>
                              </a:lnTo>
                              <a:lnTo>
                                <a:pt x="3013" y="110"/>
                              </a:lnTo>
                              <a:lnTo>
                                <a:pt x="2989" y="111"/>
                              </a:lnTo>
                              <a:lnTo>
                                <a:pt x="2965" y="120"/>
                              </a:lnTo>
                              <a:lnTo>
                                <a:pt x="2953" y="126"/>
                              </a:lnTo>
                              <a:lnTo>
                                <a:pt x="2944" y="134"/>
                              </a:lnTo>
                              <a:lnTo>
                                <a:pt x="2936" y="142"/>
                              </a:lnTo>
                              <a:lnTo>
                                <a:pt x="2933" y="131"/>
                              </a:lnTo>
                              <a:lnTo>
                                <a:pt x="2929" y="119"/>
                              </a:lnTo>
                              <a:lnTo>
                                <a:pt x="2923" y="107"/>
                              </a:lnTo>
                              <a:lnTo>
                                <a:pt x="2906" y="88"/>
                              </a:lnTo>
                              <a:lnTo>
                                <a:pt x="2886" y="74"/>
                              </a:lnTo>
                              <a:lnTo>
                                <a:pt x="2863" y="64"/>
                              </a:lnTo>
                              <a:lnTo>
                                <a:pt x="2837" y="62"/>
                              </a:lnTo>
                              <a:lnTo>
                                <a:pt x="2813" y="66"/>
                              </a:lnTo>
                              <a:lnTo>
                                <a:pt x="2791" y="78"/>
                              </a:lnTo>
                              <a:lnTo>
                                <a:pt x="2779" y="84"/>
                              </a:lnTo>
                              <a:lnTo>
                                <a:pt x="2770" y="91"/>
                              </a:lnTo>
                              <a:lnTo>
                                <a:pt x="2763" y="99"/>
                              </a:lnTo>
                              <a:lnTo>
                                <a:pt x="2759" y="88"/>
                              </a:lnTo>
                              <a:lnTo>
                                <a:pt x="2753" y="77"/>
                              </a:lnTo>
                              <a:lnTo>
                                <a:pt x="2748" y="67"/>
                              </a:lnTo>
                              <a:lnTo>
                                <a:pt x="2729" y="48"/>
                              </a:lnTo>
                              <a:lnTo>
                                <a:pt x="2708" y="36"/>
                              </a:lnTo>
                              <a:lnTo>
                                <a:pt x="2683" y="30"/>
                              </a:lnTo>
                              <a:lnTo>
                                <a:pt x="2658" y="30"/>
                              </a:lnTo>
                              <a:lnTo>
                                <a:pt x="2633" y="34"/>
                              </a:lnTo>
                              <a:lnTo>
                                <a:pt x="2614" y="45"/>
                              </a:lnTo>
                              <a:lnTo>
                                <a:pt x="2604" y="54"/>
                              </a:lnTo>
                              <a:lnTo>
                                <a:pt x="2595" y="63"/>
                              </a:lnTo>
                              <a:lnTo>
                                <a:pt x="2586" y="73"/>
                              </a:lnTo>
                              <a:lnTo>
                                <a:pt x="2583" y="62"/>
                              </a:lnTo>
                              <a:lnTo>
                                <a:pt x="2577" y="52"/>
                              </a:lnTo>
                              <a:lnTo>
                                <a:pt x="2571" y="43"/>
                              </a:lnTo>
                              <a:lnTo>
                                <a:pt x="2551" y="24"/>
                              </a:lnTo>
                              <a:lnTo>
                                <a:pt x="2528" y="13"/>
                              </a:lnTo>
                              <a:lnTo>
                                <a:pt x="2504" y="8"/>
                              </a:lnTo>
                              <a:lnTo>
                                <a:pt x="2477" y="9"/>
                              </a:lnTo>
                              <a:lnTo>
                                <a:pt x="2454" y="17"/>
                              </a:lnTo>
                              <a:lnTo>
                                <a:pt x="2433" y="32"/>
                              </a:lnTo>
                              <a:lnTo>
                                <a:pt x="2423" y="40"/>
                              </a:lnTo>
                              <a:lnTo>
                                <a:pt x="2416" y="48"/>
                              </a:lnTo>
                              <a:lnTo>
                                <a:pt x="2409" y="58"/>
                              </a:lnTo>
                              <a:lnTo>
                                <a:pt x="2405" y="48"/>
                              </a:lnTo>
                              <a:lnTo>
                                <a:pt x="2398" y="39"/>
                              </a:lnTo>
                              <a:lnTo>
                                <a:pt x="2390" y="30"/>
                              </a:lnTo>
                              <a:lnTo>
                                <a:pt x="2370" y="13"/>
                              </a:lnTo>
                              <a:lnTo>
                                <a:pt x="2346" y="4"/>
                              </a:lnTo>
                              <a:lnTo>
                                <a:pt x="2320" y="0"/>
                              </a:lnTo>
                              <a:lnTo>
                                <a:pt x="2296" y="4"/>
                              </a:lnTo>
                              <a:lnTo>
                                <a:pt x="2273" y="13"/>
                              </a:lnTo>
                              <a:lnTo>
                                <a:pt x="2253" y="30"/>
                              </a:lnTo>
                              <a:lnTo>
                                <a:pt x="2244" y="39"/>
                              </a:lnTo>
                              <a:lnTo>
                                <a:pt x="2238" y="48"/>
                              </a:lnTo>
                              <a:lnTo>
                                <a:pt x="2232" y="58"/>
                              </a:lnTo>
                              <a:lnTo>
                                <a:pt x="2225" y="48"/>
                              </a:lnTo>
                              <a:lnTo>
                                <a:pt x="2219" y="40"/>
                              </a:lnTo>
                              <a:lnTo>
                                <a:pt x="2210" y="32"/>
                              </a:lnTo>
                              <a:lnTo>
                                <a:pt x="2188" y="17"/>
                              </a:lnTo>
                              <a:lnTo>
                                <a:pt x="2165" y="9"/>
                              </a:lnTo>
                              <a:lnTo>
                                <a:pt x="2141" y="8"/>
                              </a:lnTo>
                              <a:lnTo>
                                <a:pt x="2115" y="13"/>
                              </a:lnTo>
                              <a:lnTo>
                                <a:pt x="2093" y="24"/>
                              </a:lnTo>
                              <a:lnTo>
                                <a:pt x="2074" y="43"/>
                              </a:lnTo>
                              <a:lnTo>
                                <a:pt x="2066" y="52"/>
                              </a:lnTo>
                              <a:lnTo>
                                <a:pt x="2061" y="62"/>
                              </a:lnTo>
                              <a:lnTo>
                                <a:pt x="2055" y="73"/>
                              </a:lnTo>
                              <a:lnTo>
                                <a:pt x="2048" y="64"/>
                              </a:lnTo>
                              <a:lnTo>
                                <a:pt x="2041" y="55"/>
                              </a:lnTo>
                              <a:lnTo>
                                <a:pt x="2031" y="48"/>
                              </a:lnTo>
                              <a:lnTo>
                                <a:pt x="2008" y="35"/>
                              </a:lnTo>
                              <a:lnTo>
                                <a:pt x="1984" y="30"/>
                              </a:lnTo>
                              <a:lnTo>
                                <a:pt x="1958" y="30"/>
                              </a:lnTo>
                              <a:lnTo>
                                <a:pt x="1933" y="38"/>
                              </a:lnTo>
                              <a:lnTo>
                                <a:pt x="1911" y="51"/>
                              </a:lnTo>
                              <a:lnTo>
                                <a:pt x="1893" y="69"/>
                              </a:lnTo>
                              <a:lnTo>
                                <a:pt x="1888" y="78"/>
                              </a:lnTo>
                              <a:lnTo>
                                <a:pt x="1883" y="88"/>
                              </a:lnTo>
                              <a:lnTo>
                                <a:pt x="1880" y="99"/>
                              </a:lnTo>
                              <a:lnTo>
                                <a:pt x="1872" y="91"/>
                              </a:lnTo>
                              <a:lnTo>
                                <a:pt x="1864" y="82"/>
                              </a:lnTo>
                              <a:lnTo>
                                <a:pt x="1853" y="75"/>
                              </a:lnTo>
                              <a:lnTo>
                                <a:pt x="1830" y="65"/>
                              </a:lnTo>
                              <a:lnTo>
                                <a:pt x="1805" y="62"/>
                              </a:lnTo>
                              <a:lnTo>
                                <a:pt x="1780" y="64"/>
                              </a:lnTo>
                              <a:lnTo>
                                <a:pt x="1756" y="74"/>
                              </a:lnTo>
                              <a:lnTo>
                                <a:pt x="1735" y="88"/>
                              </a:lnTo>
                              <a:lnTo>
                                <a:pt x="1719" y="107"/>
                              </a:lnTo>
                              <a:lnTo>
                                <a:pt x="1713" y="118"/>
                              </a:lnTo>
                              <a:lnTo>
                                <a:pt x="1709" y="130"/>
                              </a:lnTo>
                              <a:lnTo>
                                <a:pt x="1705" y="142"/>
                              </a:lnTo>
                              <a:lnTo>
                                <a:pt x="1699" y="133"/>
                              </a:lnTo>
                              <a:lnTo>
                                <a:pt x="1689" y="126"/>
                              </a:lnTo>
                              <a:lnTo>
                                <a:pt x="1679" y="120"/>
                              </a:lnTo>
                              <a:lnTo>
                                <a:pt x="1654" y="111"/>
                              </a:lnTo>
                              <a:lnTo>
                                <a:pt x="1629" y="109"/>
                              </a:lnTo>
                              <a:lnTo>
                                <a:pt x="1603" y="115"/>
                              </a:lnTo>
                              <a:lnTo>
                                <a:pt x="1581" y="125"/>
                              </a:lnTo>
                              <a:lnTo>
                                <a:pt x="1562" y="141"/>
                              </a:lnTo>
                              <a:lnTo>
                                <a:pt x="1547" y="160"/>
                              </a:lnTo>
                              <a:lnTo>
                                <a:pt x="1543" y="173"/>
                              </a:lnTo>
                              <a:lnTo>
                                <a:pt x="1539" y="184"/>
                              </a:lnTo>
                              <a:lnTo>
                                <a:pt x="1538" y="195"/>
                              </a:lnTo>
                              <a:lnTo>
                                <a:pt x="1528" y="188"/>
                              </a:lnTo>
                              <a:lnTo>
                                <a:pt x="1518" y="182"/>
                              </a:lnTo>
                              <a:lnTo>
                                <a:pt x="1506" y="177"/>
                              </a:lnTo>
                              <a:lnTo>
                                <a:pt x="1482" y="169"/>
                              </a:lnTo>
                              <a:lnTo>
                                <a:pt x="1458" y="169"/>
                              </a:lnTo>
                              <a:lnTo>
                                <a:pt x="1434" y="177"/>
                              </a:lnTo>
                              <a:lnTo>
                                <a:pt x="1411" y="189"/>
                              </a:lnTo>
                              <a:lnTo>
                                <a:pt x="1393" y="206"/>
                              </a:lnTo>
                              <a:lnTo>
                                <a:pt x="1380" y="229"/>
                              </a:lnTo>
                              <a:lnTo>
                                <a:pt x="1375" y="240"/>
                              </a:lnTo>
                              <a:lnTo>
                                <a:pt x="1373" y="252"/>
                              </a:lnTo>
                              <a:lnTo>
                                <a:pt x="1372" y="265"/>
                              </a:lnTo>
                              <a:lnTo>
                                <a:pt x="1363" y="258"/>
                              </a:lnTo>
                              <a:lnTo>
                                <a:pt x="1353" y="251"/>
                              </a:lnTo>
                              <a:lnTo>
                                <a:pt x="1342" y="246"/>
                              </a:lnTo>
                              <a:lnTo>
                                <a:pt x="1316" y="241"/>
                              </a:lnTo>
                              <a:lnTo>
                                <a:pt x="1292" y="244"/>
                              </a:lnTo>
                              <a:lnTo>
                                <a:pt x="1268" y="254"/>
                              </a:lnTo>
                              <a:lnTo>
                                <a:pt x="1246" y="268"/>
                              </a:lnTo>
                              <a:lnTo>
                                <a:pt x="1230" y="285"/>
                              </a:lnTo>
                              <a:lnTo>
                                <a:pt x="1219" y="307"/>
                              </a:lnTo>
                              <a:lnTo>
                                <a:pt x="1216" y="320"/>
                              </a:lnTo>
                              <a:lnTo>
                                <a:pt x="1215" y="333"/>
                              </a:lnTo>
                              <a:lnTo>
                                <a:pt x="1214" y="345"/>
                              </a:lnTo>
                              <a:lnTo>
                                <a:pt x="1205" y="338"/>
                              </a:lnTo>
                              <a:lnTo>
                                <a:pt x="1194" y="333"/>
                              </a:lnTo>
                              <a:lnTo>
                                <a:pt x="1182" y="329"/>
                              </a:lnTo>
                              <a:lnTo>
                                <a:pt x="1157" y="326"/>
                              </a:lnTo>
                              <a:lnTo>
                                <a:pt x="1132" y="330"/>
                              </a:lnTo>
                              <a:lnTo>
                                <a:pt x="1109" y="342"/>
                              </a:lnTo>
                              <a:lnTo>
                                <a:pt x="1088" y="358"/>
                              </a:lnTo>
                              <a:lnTo>
                                <a:pt x="1074" y="376"/>
                              </a:lnTo>
                              <a:lnTo>
                                <a:pt x="1066" y="402"/>
                              </a:lnTo>
                              <a:lnTo>
                                <a:pt x="1062" y="413"/>
                              </a:lnTo>
                              <a:lnTo>
                                <a:pt x="1062" y="425"/>
                              </a:lnTo>
                              <a:lnTo>
                                <a:pt x="1063" y="436"/>
                              </a:lnTo>
                              <a:lnTo>
                                <a:pt x="1052" y="431"/>
                              </a:lnTo>
                              <a:lnTo>
                                <a:pt x="1041" y="427"/>
                              </a:lnTo>
                              <a:lnTo>
                                <a:pt x="1028" y="425"/>
                              </a:lnTo>
                              <a:lnTo>
                                <a:pt x="1004" y="424"/>
                              </a:lnTo>
                              <a:lnTo>
                                <a:pt x="980" y="429"/>
                              </a:lnTo>
                              <a:lnTo>
                                <a:pt x="955" y="441"/>
                              </a:lnTo>
                              <a:lnTo>
                                <a:pt x="938" y="459"/>
                              </a:lnTo>
                              <a:lnTo>
                                <a:pt x="926" y="481"/>
                              </a:lnTo>
                              <a:lnTo>
                                <a:pt x="918" y="506"/>
                              </a:lnTo>
                              <a:lnTo>
                                <a:pt x="917" y="517"/>
                              </a:lnTo>
                              <a:lnTo>
                                <a:pt x="917" y="529"/>
                              </a:lnTo>
                              <a:lnTo>
                                <a:pt x="918" y="540"/>
                              </a:lnTo>
                              <a:lnTo>
                                <a:pt x="907" y="535"/>
                              </a:lnTo>
                              <a:lnTo>
                                <a:pt x="897" y="533"/>
                              </a:lnTo>
                              <a:lnTo>
                                <a:pt x="886" y="532"/>
                              </a:lnTo>
                              <a:lnTo>
                                <a:pt x="860" y="533"/>
                              </a:lnTo>
                              <a:lnTo>
                                <a:pt x="836" y="540"/>
                              </a:lnTo>
                              <a:lnTo>
                                <a:pt x="814" y="554"/>
                              </a:lnTo>
                              <a:lnTo>
                                <a:pt x="797" y="573"/>
                              </a:lnTo>
                              <a:lnTo>
                                <a:pt x="785" y="596"/>
                              </a:lnTo>
                              <a:lnTo>
                                <a:pt x="782" y="620"/>
                              </a:lnTo>
                              <a:lnTo>
                                <a:pt x="781" y="632"/>
                              </a:lnTo>
                              <a:lnTo>
                                <a:pt x="782" y="644"/>
                              </a:lnTo>
                              <a:lnTo>
                                <a:pt x="784" y="655"/>
                              </a:lnTo>
                              <a:lnTo>
                                <a:pt x="773" y="653"/>
                              </a:lnTo>
                              <a:lnTo>
                                <a:pt x="761" y="651"/>
                              </a:lnTo>
                              <a:lnTo>
                                <a:pt x="749" y="649"/>
                              </a:lnTo>
                              <a:lnTo>
                                <a:pt x="723" y="653"/>
                              </a:lnTo>
                              <a:lnTo>
                                <a:pt x="699" y="662"/>
                              </a:lnTo>
                              <a:lnTo>
                                <a:pt x="679" y="677"/>
                              </a:lnTo>
                              <a:lnTo>
                                <a:pt x="664" y="697"/>
                              </a:lnTo>
                              <a:lnTo>
                                <a:pt x="655" y="721"/>
                              </a:lnTo>
                              <a:lnTo>
                                <a:pt x="652" y="746"/>
                              </a:lnTo>
                              <a:lnTo>
                                <a:pt x="653" y="757"/>
                              </a:lnTo>
                              <a:lnTo>
                                <a:pt x="655" y="769"/>
                              </a:lnTo>
                              <a:lnTo>
                                <a:pt x="657" y="781"/>
                              </a:lnTo>
                              <a:lnTo>
                                <a:pt x="646" y="777"/>
                              </a:lnTo>
                              <a:lnTo>
                                <a:pt x="635" y="776"/>
                              </a:lnTo>
                              <a:lnTo>
                                <a:pt x="623" y="776"/>
                              </a:lnTo>
                              <a:lnTo>
                                <a:pt x="598" y="781"/>
                              </a:lnTo>
                              <a:lnTo>
                                <a:pt x="575" y="792"/>
                              </a:lnTo>
                              <a:lnTo>
                                <a:pt x="555" y="811"/>
                              </a:lnTo>
                              <a:lnTo>
                                <a:pt x="542" y="833"/>
                              </a:lnTo>
                              <a:lnTo>
                                <a:pt x="535" y="857"/>
                              </a:lnTo>
                              <a:lnTo>
                                <a:pt x="534" y="882"/>
                              </a:lnTo>
                              <a:lnTo>
                                <a:pt x="535" y="893"/>
                              </a:lnTo>
                              <a:lnTo>
                                <a:pt x="538" y="904"/>
                              </a:lnTo>
                              <a:lnTo>
                                <a:pt x="542" y="915"/>
                              </a:lnTo>
                              <a:lnTo>
                                <a:pt x="531" y="913"/>
                              </a:lnTo>
                              <a:lnTo>
                                <a:pt x="519" y="913"/>
                              </a:lnTo>
                              <a:lnTo>
                                <a:pt x="508" y="915"/>
                              </a:lnTo>
                              <a:lnTo>
                                <a:pt x="483" y="920"/>
                              </a:lnTo>
                              <a:lnTo>
                                <a:pt x="461" y="933"/>
                              </a:lnTo>
                              <a:lnTo>
                                <a:pt x="443" y="952"/>
                              </a:lnTo>
                              <a:lnTo>
                                <a:pt x="431" y="975"/>
                              </a:lnTo>
                              <a:lnTo>
                                <a:pt x="426" y="999"/>
                              </a:lnTo>
                              <a:lnTo>
                                <a:pt x="426" y="1025"/>
                              </a:lnTo>
                              <a:lnTo>
                                <a:pt x="429" y="1037"/>
                              </a:lnTo>
                              <a:lnTo>
                                <a:pt x="432" y="1048"/>
                              </a:lnTo>
                              <a:lnTo>
                                <a:pt x="437" y="1059"/>
                              </a:lnTo>
                              <a:lnTo>
                                <a:pt x="426" y="1057"/>
                              </a:lnTo>
                              <a:lnTo>
                                <a:pt x="414" y="1057"/>
                              </a:lnTo>
                              <a:lnTo>
                                <a:pt x="402" y="1059"/>
                              </a:lnTo>
                              <a:lnTo>
                                <a:pt x="378" y="1069"/>
                              </a:lnTo>
                              <a:lnTo>
                                <a:pt x="358" y="1085"/>
                              </a:lnTo>
                              <a:lnTo>
                                <a:pt x="343" y="1105"/>
                              </a:lnTo>
                              <a:lnTo>
                                <a:pt x="332" y="1127"/>
                              </a:lnTo>
                              <a:lnTo>
                                <a:pt x="328" y="1151"/>
                              </a:lnTo>
                              <a:lnTo>
                                <a:pt x="330" y="1177"/>
                              </a:lnTo>
                              <a:lnTo>
                                <a:pt x="333" y="1189"/>
                              </a:lnTo>
                              <a:lnTo>
                                <a:pt x="339" y="1200"/>
                              </a:lnTo>
                              <a:lnTo>
                                <a:pt x="346" y="1209"/>
                              </a:lnTo>
                              <a:lnTo>
                                <a:pt x="333" y="1209"/>
                              </a:lnTo>
                              <a:lnTo>
                                <a:pt x="321" y="1210"/>
                              </a:lnTo>
                              <a:lnTo>
                                <a:pt x="309" y="1214"/>
                              </a:lnTo>
                              <a:lnTo>
                                <a:pt x="286" y="1224"/>
                              </a:lnTo>
                              <a:lnTo>
                                <a:pt x="268" y="1241"/>
                              </a:lnTo>
                              <a:lnTo>
                                <a:pt x="255" y="1262"/>
                              </a:lnTo>
                              <a:lnTo>
                                <a:pt x="245" y="1287"/>
                              </a:lnTo>
                              <a:lnTo>
                                <a:pt x="242" y="1311"/>
                              </a:lnTo>
                              <a:lnTo>
                                <a:pt x="246" y="1335"/>
                              </a:lnTo>
                              <a:lnTo>
                                <a:pt x="252" y="1346"/>
                              </a:lnTo>
                              <a:lnTo>
                                <a:pt x="258" y="1357"/>
                              </a:lnTo>
                              <a:lnTo>
                                <a:pt x="266" y="1367"/>
                              </a:lnTo>
                              <a:lnTo>
                                <a:pt x="253" y="1368"/>
                              </a:lnTo>
                              <a:lnTo>
                                <a:pt x="242" y="1370"/>
                              </a:lnTo>
                              <a:lnTo>
                                <a:pt x="231" y="1374"/>
                              </a:lnTo>
                              <a:lnTo>
                                <a:pt x="207" y="1385"/>
                              </a:lnTo>
                              <a:lnTo>
                                <a:pt x="190" y="1403"/>
                              </a:lnTo>
                              <a:lnTo>
                                <a:pt x="177" y="1425"/>
                              </a:lnTo>
                              <a:lnTo>
                                <a:pt x="169" y="1451"/>
                              </a:lnTo>
                              <a:lnTo>
                                <a:pt x="169" y="1476"/>
                              </a:lnTo>
                              <a:lnTo>
                                <a:pt x="177" y="1500"/>
                              </a:lnTo>
                              <a:lnTo>
                                <a:pt x="182" y="1510"/>
                              </a:lnTo>
                              <a:lnTo>
                                <a:pt x="188" y="1520"/>
                              </a:lnTo>
                              <a:lnTo>
                                <a:pt x="196" y="1529"/>
                              </a:lnTo>
                              <a:lnTo>
                                <a:pt x="185" y="1532"/>
                              </a:lnTo>
                              <a:lnTo>
                                <a:pt x="175" y="1536"/>
                              </a:lnTo>
                              <a:lnTo>
                                <a:pt x="164" y="1540"/>
                              </a:lnTo>
                              <a:lnTo>
                                <a:pt x="142" y="1553"/>
                              </a:lnTo>
                              <a:lnTo>
                                <a:pt x="126" y="1572"/>
                              </a:lnTo>
                              <a:lnTo>
                                <a:pt x="115" y="1596"/>
                              </a:lnTo>
                              <a:lnTo>
                                <a:pt x="110" y="1621"/>
                              </a:lnTo>
                              <a:lnTo>
                                <a:pt x="111" y="1645"/>
                              </a:lnTo>
                              <a:lnTo>
                                <a:pt x="121" y="1668"/>
                              </a:lnTo>
                              <a:lnTo>
                                <a:pt x="126" y="1680"/>
                              </a:lnTo>
                              <a:lnTo>
                                <a:pt x="134" y="1690"/>
                              </a:lnTo>
                              <a:lnTo>
                                <a:pt x="142" y="1698"/>
                              </a:lnTo>
                              <a:lnTo>
                                <a:pt x="131" y="1701"/>
                              </a:lnTo>
                              <a:lnTo>
                                <a:pt x="120" y="1706"/>
                              </a:lnTo>
                              <a:lnTo>
                                <a:pt x="106" y="1711"/>
                              </a:lnTo>
                              <a:lnTo>
                                <a:pt x="88" y="1726"/>
                              </a:lnTo>
                              <a:lnTo>
                                <a:pt x="73" y="1746"/>
                              </a:lnTo>
                              <a:lnTo>
                                <a:pt x="64" y="1769"/>
                              </a:lnTo>
                              <a:lnTo>
                                <a:pt x="61" y="1795"/>
                              </a:lnTo>
                              <a:lnTo>
                                <a:pt x="66" y="1820"/>
                              </a:lnTo>
                              <a:lnTo>
                                <a:pt x="78" y="1844"/>
                              </a:lnTo>
                              <a:lnTo>
                                <a:pt x="83" y="1854"/>
                              </a:lnTo>
                              <a:lnTo>
                                <a:pt x="92" y="1862"/>
                              </a:lnTo>
                              <a:lnTo>
                                <a:pt x="102" y="1871"/>
                              </a:lnTo>
                              <a:lnTo>
                                <a:pt x="89" y="1874"/>
                              </a:lnTo>
                              <a:lnTo>
                                <a:pt x="78" y="1879"/>
                              </a:lnTo>
                              <a:lnTo>
                                <a:pt x="67" y="1884"/>
                              </a:lnTo>
                              <a:lnTo>
                                <a:pt x="48" y="1902"/>
                              </a:lnTo>
                              <a:lnTo>
                                <a:pt x="36" y="1924"/>
                              </a:lnTo>
                              <a:lnTo>
                                <a:pt x="30" y="1948"/>
                              </a:lnTo>
                              <a:lnTo>
                                <a:pt x="28" y="1974"/>
                              </a:lnTo>
                              <a:lnTo>
                                <a:pt x="33" y="1998"/>
                              </a:lnTo>
                              <a:lnTo>
                                <a:pt x="45" y="2020"/>
                              </a:lnTo>
                              <a:lnTo>
                                <a:pt x="54" y="2028"/>
                              </a:lnTo>
                              <a:lnTo>
                                <a:pt x="62" y="2037"/>
                              </a:lnTo>
                              <a:lnTo>
                                <a:pt x="72" y="2044"/>
                              </a:lnTo>
                              <a:lnTo>
                                <a:pt x="61" y="2048"/>
                              </a:lnTo>
                              <a:lnTo>
                                <a:pt x="52" y="2054"/>
                              </a:lnTo>
                              <a:lnTo>
                                <a:pt x="43" y="2063"/>
                              </a:lnTo>
                              <a:lnTo>
                                <a:pt x="24" y="2081"/>
                              </a:lnTo>
                              <a:lnTo>
                                <a:pt x="13" y="2103"/>
                              </a:lnTo>
                              <a:lnTo>
                                <a:pt x="8" y="2128"/>
                              </a:lnTo>
                              <a:lnTo>
                                <a:pt x="9" y="2153"/>
                              </a:lnTo>
                              <a:lnTo>
                                <a:pt x="16" y="2176"/>
                              </a:lnTo>
                              <a:lnTo>
                                <a:pt x="30" y="2197"/>
                              </a:lnTo>
                              <a:lnTo>
                                <a:pt x="39" y="2207"/>
                              </a:lnTo>
                              <a:lnTo>
                                <a:pt x="48" y="2214"/>
                              </a:lnTo>
                              <a:lnTo>
                                <a:pt x="59" y="2221"/>
                              </a:lnTo>
                              <a:lnTo>
                                <a:pt x="48" y="2225"/>
                              </a:lnTo>
                              <a:lnTo>
                                <a:pt x="38" y="2232"/>
                              </a:lnTo>
                              <a:lnTo>
                                <a:pt x="30" y="2240"/>
                              </a:lnTo>
                              <a:lnTo>
                                <a:pt x="13" y="2260"/>
                              </a:lnTo>
                              <a:lnTo>
                                <a:pt x="3" y="2283"/>
                              </a:lnTo>
                              <a:lnTo>
                                <a:pt x="0" y="2309"/>
                              </a:lnTo>
                              <a:lnTo>
                                <a:pt x="3" y="2334"/>
                              </a:lnTo>
                              <a:lnTo>
                                <a:pt x="13" y="2356"/>
                              </a:lnTo>
                              <a:lnTo>
                                <a:pt x="30" y="2376"/>
                              </a:lnTo>
                              <a:lnTo>
                                <a:pt x="38" y="2385"/>
                              </a:lnTo>
                              <a:lnTo>
                                <a:pt x="48" y="2392"/>
                              </a:lnTo>
                              <a:lnTo>
                                <a:pt x="59" y="2398"/>
                              </a:lnTo>
                              <a:lnTo>
                                <a:pt x="48" y="2404"/>
                              </a:lnTo>
                              <a:lnTo>
                                <a:pt x="39" y="2412"/>
                              </a:lnTo>
                              <a:lnTo>
                                <a:pt x="30" y="2422"/>
                              </a:lnTo>
                              <a:lnTo>
                                <a:pt x="16" y="2441"/>
                              </a:lnTo>
                              <a:lnTo>
                                <a:pt x="9" y="2466"/>
                              </a:lnTo>
                              <a:lnTo>
                                <a:pt x="8" y="2491"/>
                              </a:lnTo>
                              <a:lnTo>
                                <a:pt x="13" y="2516"/>
                              </a:lnTo>
                              <a:lnTo>
                                <a:pt x="24" y="2538"/>
                              </a:lnTo>
                              <a:lnTo>
                                <a:pt x="43" y="2558"/>
                              </a:lnTo>
                              <a:lnTo>
                                <a:pt x="52" y="2565"/>
                              </a:lnTo>
                              <a:lnTo>
                                <a:pt x="61" y="2571"/>
                              </a:lnTo>
                              <a:lnTo>
                                <a:pt x="72" y="2574"/>
                              </a:lnTo>
                              <a:lnTo>
                                <a:pt x="62" y="2582"/>
                              </a:lnTo>
                              <a:lnTo>
                                <a:pt x="54" y="2591"/>
                              </a:lnTo>
                              <a:lnTo>
                                <a:pt x="45" y="2600"/>
                              </a:lnTo>
                              <a:lnTo>
                                <a:pt x="33" y="2621"/>
                              </a:lnTo>
                              <a:lnTo>
                                <a:pt x="28" y="2644"/>
                              </a:lnTo>
                              <a:lnTo>
                                <a:pt x="30" y="2671"/>
                              </a:lnTo>
                              <a:lnTo>
                                <a:pt x="36" y="2696"/>
                              </a:lnTo>
                              <a:lnTo>
                                <a:pt x="48" y="2718"/>
                              </a:lnTo>
                              <a:lnTo>
                                <a:pt x="67" y="2734"/>
                              </a:lnTo>
                              <a:lnTo>
                                <a:pt x="78" y="2741"/>
                              </a:lnTo>
                              <a:lnTo>
                                <a:pt x="89" y="2746"/>
                              </a:lnTo>
                              <a:lnTo>
                                <a:pt x="102" y="2751"/>
                              </a:lnTo>
                              <a:lnTo>
                                <a:pt x="92" y="2757"/>
                              </a:lnTo>
                              <a:lnTo>
                                <a:pt x="83" y="2767"/>
                              </a:lnTo>
                              <a:lnTo>
                                <a:pt x="78" y="2777"/>
                              </a:lnTo>
                              <a:lnTo>
                                <a:pt x="66" y="2801"/>
                              </a:lnTo>
                              <a:lnTo>
                                <a:pt x="61" y="2824"/>
                              </a:lnTo>
                              <a:lnTo>
                                <a:pt x="64" y="2849"/>
                              </a:lnTo>
                              <a:lnTo>
                                <a:pt x="73" y="2872"/>
                              </a:lnTo>
                              <a:lnTo>
                                <a:pt x="89" y="2892"/>
                              </a:lnTo>
                              <a:lnTo>
                                <a:pt x="110" y="2909"/>
                              </a:lnTo>
                              <a:lnTo>
                                <a:pt x="121" y="2915"/>
                              </a:lnTo>
                              <a:lnTo>
                                <a:pt x="131" y="2920"/>
                              </a:lnTo>
                              <a:lnTo>
                                <a:pt x="142" y="2922"/>
                              </a:lnTo>
                              <a:lnTo>
                                <a:pt x="134" y="2929"/>
                              </a:lnTo>
                              <a:lnTo>
                                <a:pt x="126" y="2939"/>
                              </a:lnTo>
                              <a:lnTo>
                                <a:pt x="121" y="2951"/>
                              </a:lnTo>
                              <a:lnTo>
                                <a:pt x="112" y="2973"/>
                              </a:lnTo>
                              <a:lnTo>
                                <a:pt x="111" y="2999"/>
                              </a:lnTo>
                              <a:lnTo>
                                <a:pt x="115" y="3023"/>
                              </a:lnTo>
                              <a:lnTo>
                                <a:pt x="126" y="3047"/>
                              </a:lnTo>
                              <a:lnTo>
                                <a:pt x="142" y="3067"/>
                              </a:lnTo>
                              <a:lnTo>
                                <a:pt x="164" y="3080"/>
                              </a:lnTo>
                              <a:lnTo>
                                <a:pt x="175" y="3084"/>
                              </a:lnTo>
                              <a:lnTo>
                                <a:pt x="185" y="3088"/>
                              </a:lnTo>
                              <a:lnTo>
                                <a:pt x="196" y="3090"/>
                              </a:lnTo>
                              <a:lnTo>
                                <a:pt x="188" y="3098"/>
                              </a:lnTo>
                              <a:lnTo>
                                <a:pt x="182" y="3109"/>
                              </a:lnTo>
                              <a:lnTo>
                                <a:pt x="177" y="3119"/>
                              </a:lnTo>
                              <a:lnTo>
                                <a:pt x="171" y="3143"/>
                              </a:lnTo>
                              <a:lnTo>
                                <a:pt x="171" y="3169"/>
                              </a:lnTo>
                              <a:lnTo>
                                <a:pt x="177" y="3195"/>
                              </a:lnTo>
                              <a:lnTo>
                                <a:pt x="190" y="3216"/>
                              </a:lnTo>
                              <a:lnTo>
                                <a:pt x="209" y="3232"/>
                              </a:lnTo>
                              <a:lnTo>
                                <a:pt x="231" y="3245"/>
                              </a:lnTo>
                              <a:lnTo>
                                <a:pt x="242" y="3250"/>
                              </a:lnTo>
                              <a:lnTo>
                                <a:pt x="253" y="3252"/>
                              </a:lnTo>
                              <a:lnTo>
                                <a:pt x="266" y="3253"/>
                              </a:lnTo>
                              <a:lnTo>
                                <a:pt x="258" y="3262"/>
                              </a:lnTo>
                              <a:lnTo>
                                <a:pt x="252" y="3273"/>
                              </a:lnTo>
                              <a:lnTo>
                                <a:pt x="246" y="3285"/>
                              </a:lnTo>
                              <a:lnTo>
                                <a:pt x="242" y="3309"/>
                              </a:lnTo>
                              <a:lnTo>
                                <a:pt x="245" y="3333"/>
                              </a:lnTo>
                              <a:lnTo>
                                <a:pt x="255" y="3357"/>
                              </a:lnTo>
                              <a:lnTo>
                                <a:pt x="268" y="3379"/>
                              </a:lnTo>
                              <a:lnTo>
                                <a:pt x="287" y="3394"/>
                              </a:lnTo>
                              <a:lnTo>
                                <a:pt x="311" y="3405"/>
                              </a:lnTo>
                              <a:lnTo>
                                <a:pt x="322" y="3410"/>
                              </a:lnTo>
                              <a:lnTo>
                                <a:pt x="333" y="3411"/>
                              </a:lnTo>
                              <a:lnTo>
                                <a:pt x="346" y="3411"/>
                              </a:lnTo>
                              <a:lnTo>
                                <a:pt x="339" y="3421"/>
                              </a:lnTo>
                              <a:lnTo>
                                <a:pt x="333" y="3432"/>
                              </a:lnTo>
                              <a:lnTo>
                                <a:pt x="330" y="3443"/>
                              </a:lnTo>
                              <a:lnTo>
                                <a:pt x="328" y="3469"/>
                              </a:lnTo>
                              <a:lnTo>
                                <a:pt x="332" y="3493"/>
                              </a:lnTo>
                              <a:lnTo>
                                <a:pt x="343" y="3515"/>
                              </a:lnTo>
                              <a:lnTo>
                                <a:pt x="358" y="3536"/>
                              </a:lnTo>
                              <a:lnTo>
                                <a:pt x="378" y="3550"/>
                              </a:lnTo>
                              <a:lnTo>
                                <a:pt x="402" y="3561"/>
                              </a:lnTo>
                              <a:lnTo>
                                <a:pt x="414" y="3562"/>
                              </a:lnTo>
                              <a:lnTo>
                                <a:pt x="426" y="3562"/>
                              </a:lnTo>
                              <a:lnTo>
                                <a:pt x="437" y="3561"/>
                              </a:lnTo>
                              <a:lnTo>
                                <a:pt x="432" y="3571"/>
                              </a:lnTo>
                              <a:lnTo>
                                <a:pt x="429" y="3583"/>
                              </a:lnTo>
                              <a:lnTo>
                                <a:pt x="426" y="3595"/>
                              </a:lnTo>
                              <a:lnTo>
                                <a:pt x="426" y="3619"/>
                              </a:lnTo>
                              <a:lnTo>
                                <a:pt x="431" y="3643"/>
                              </a:lnTo>
                              <a:lnTo>
                                <a:pt x="443" y="3668"/>
                              </a:lnTo>
                              <a:lnTo>
                                <a:pt x="461" y="3686"/>
                              </a:lnTo>
                              <a:lnTo>
                                <a:pt x="483" y="3699"/>
                              </a:lnTo>
                              <a:lnTo>
                                <a:pt x="508" y="3708"/>
                              </a:lnTo>
                              <a:lnTo>
                                <a:pt x="520" y="3708"/>
                              </a:lnTo>
                              <a:lnTo>
                                <a:pt x="531" y="3707"/>
                              </a:lnTo>
                              <a:lnTo>
                                <a:pt x="542" y="3705"/>
                              </a:lnTo>
                              <a:lnTo>
                                <a:pt x="538" y="3716"/>
                              </a:lnTo>
                              <a:lnTo>
                                <a:pt x="535" y="3727"/>
                              </a:lnTo>
                              <a:lnTo>
                                <a:pt x="534" y="3740"/>
                              </a:lnTo>
                              <a:lnTo>
                                <a:pt x="535" y="3765"/>
                              </a:lnTo>
                              <a:lnTo>
                                <a:pt x="542" y="3789"/>
                              </a:lnTo>
                              <a:lnTo>
                                <a:pt x="555" y="3809"/>
                              </a:lnTo>
                              <a:lnTo>
                                <a:pt x="575" y="3828"/>
                              </a:lnTo>
                              <a:lnTo>
                                <a:pt x="598" y="3839"/>
                              </a:lnTo>
                              <a:lnTo>
                                <a:pt x="623" y="3844"/>
                              </a:lnTo>
                              <a:lnTo>
                                <a:pt x="635" y="3844"/>
                              </a:lnTo>
                              <a:lnTo>
                                <a:pt x="646" y="3843"/>
                              </a:lnTo>
                              <a:lnTo>
                                <a:pt x="657" y="3839"/>
                              </a:lnTo>
                              <a:lnTo>
                                <a:pt x="655" y="3851"/>
                              </a:lnTo>
                              <a:lnTo>
                                <a:pt x="653" y="3862"/>
                              </a:lnTo>
                              <a:lnTo>
                                <a:pt x="652" y="3874"/>
                              </a:lnTo>
                              <a:lnTo>
                                <a:pt x="655" y="3899"/>
                              </a:lnTo>
                              <a:lnTo>
                                <a:pt x="664" y="3923"/>
                              </a:lnTo>
                              <a:lnTo>
                                <a:pt x="679" y="3943"/>
                              </a:lnTo>
                              <a:lnTo>
                                <a:pt x="699" y="3958"/>
                              </a:lnTo>
                              <a:lnTo>
                                <a:pt x="723" y="3968"/>
                              </a:lnTo>
                              <a:lnTo>
                                <a:pt x="749" y="3972"/>
                              </a:lnTo>
                              <a:lnTo>
                                <a:pt x="761" y="3970"/>
                              </a:lnTo>
                              <a:lnTo>
                                <a:pt x="773" y="3968"/>
                              </a:lnTo>
                              <a:lnTo>
                                <a:pt x="784" y="3965"/>
                              </a:lnTo>
                              <a:lnTo>
                                <a:pt x="782" y="3976"/>
                              </a:lnTo>
                              <a:lnTo>
                                <a:pt x="781" y="3988"/>
                              </a:lnTo>
                              <a:lnTo>
                                <a:pt x="782" y="3999"/>
                              </a:lnTo>
                              <a:lnTo>
                                <a:pt x="785" y="4024"/>
                              </a:lnTo>
                              <a:lnTo>
                                <a:pt x="797" y="4046"/>
                              </a:lnTo>
                              <a:lnTo>
                                <a:pt x="814" y="4066"/>
                              </a:lnTo>
                              <a:lnTo>
                                <a:pt x="836" y="4080"/>
                              </a:lnTo>
                              <a:lnTo>
                                <a:pt x="860" y="4086"/>
                              </a:lnTo>
                              <a:lnTo>
                                <a:pt x="886" y="4088"/>
                              </a:lnTo>
                              <a:lnTo>
                                <a:pt x="897" y="4086"/>
                              </a:lnTo>
                              <a:lnTo>
                                <a:pt x="907" y="4084"/>
                              </a:lnTo>
                              <a:lnTo>
                                <a:pt x="918" y="4080"/>
                              </a:lnTo>
                              <a:lnTo>
                                <a:pt x="917" y="4091"/>
                              </a:lnTo>
                              <a:lnTo>
                                <a:pt x="917" y="4103"/>
                              </a:lnTo>
                              <a:lnTo>
                                <a:pt x="918" y="4114"/>
                              </a:lnTo>
                              <a:lnTo>
                                <a:pt x="926" y="4139"/>
                              </a:lnTo>
                              <a:lnTo>
                                <a:pt x="938" y="4161"/>
                              </a:lnTo>
                              <a:lnTo>
                                <a:pt x="955" y="4179"/>
                              </a:lnTo>
                              <a:lnTo>
                                <a:pt x="980" y="4191"/>
                              </a:lnTo>
                              <a:lnTo>
                                <a:pt x="1005" y="4196"/>
                              </a:lnTo>
                              <a:lnTo>
                                <a:pt x="1031" y="4194"/>
                              </a:lnTo>
                              <a:lnTo>
                                <a:pt x="1042" y="4193"/>
                              </a:lnTo>
                              <a:lnTo>
                                <a:pt x="1052" y="4188"/>
                              </a:lnTo>
                              <a:lnTo>
                                <a:pt x="1063" y="4184"/>
                              </a:lnTo>
                              <a:lnTo>
                                <a:pt x="1063" y="4195"/>
                              </a:lnTo>
                              <a:lnTo>
                                <a:pt x="1064" y="4207"/>
                              </a:lnTo>
                              <a:lnTo>
                                <a:pt x="1066" y="4218"/>
                              </a:lnTo>
                              <a:lnTo>
                                <a:pt x="1075" y="4243"/>
                              </a:lnTo>
                              <a:lnTo>
                                <a:pt x="1090" y="4263"/>
                              </a:lnTo>
                              <a:lnTo>
                                <a:pt x="1109" y="4281"/>
                              </a:lnTo>
                              <a:lnTo>
                                <a:pt x="1134" y="4290"/>
                              </a:lnTo>
                              <a:lnTo>
                                <a:pt x="1158" y="4294"/>
                              </a:lnTo>
                              <a:lnTo>
                                <a:pt x="1182" y="4290"/>
                              </a:lnTo>
                              <a:lnTo>
                                <a:pt x="1194" y="4287"/>
                              </a:lnTo>
                              <a:lnTo>
                                <a:pt x="1206" y="4283"/>
                              </a:lnTo>
                              <a:lnTo>
                                <a:pt x="1216" y="4277"/>
                              </a:lnTo>
                              <a:lnTo>
                                <a:pt x="1215" y="4288"/>
                              </a:lnTo>
                              <a:lnTo>
                                <a:pt x="1217" y="4299"/>
                              </a:lnTo>
                              <a:lnTo>
                                <a:pt x="1219" y="4312"/>
                              </a:lnTo>
                              <a:lnTo>
                                <a:pt x="1230" y="4334"/>
                              </a:lnTo>
                              <a:lnTo>
                                <a:pt x="1246" y="4353"/>
                              </a:lnTo>
                              <a:lnTo>
                                <a:pt x="1268" y="4368"/>
                              </a:lnTo>
                              <a:lnTo>
                                <a:pt x="1292" y="4376"/>
                              </a:lnTo>
                              <a:lnTo>
                                <a:pt x="1316" y="4378"/>
                              </a:lnTo>
                              <a:lnTo>
                                <a:pt x="1342" y="4374"/>
                              </a:lnTo>
                              <a:lnTo>
                                <a:pt x="1353" y="4368"/>
                              </a:lnTo>
                              <a:lnTo>
                                <a:pt x="1363" y="4363"/>
                              </a:lnTo>
                              <a:lnTo>
                                <a:pt x="1372" y="4357"/>
                              </a:lnTo>
                              <a:lnTo>
                                <a:pt x="1375" y="4368"/>
                              </a:lnTo>
                              <a:lnTo>
                                <a:pt x="1378" y="4379"/>
                              </a:lnTo>
                              <a:lnTo>
                                <a:pt x="1380" y="4389"/>
                              </a:lnTo>
                              <a:lnTo>
                                <a:pt x="1393" y="4412"/>
                              </a:lnTo>
                              <a:lnTo>
                                <a:pt x="1411" y="4430"/>
                              </a:lnTo>
                              <a:lnTo>
                                <a:pt x="1434" y="4443"/>
                              </a:lnTo>
                              <a:lnTo>
                                <a:pt x="1458" y="4448"/>
                              </a:lnTo>
                              <a:lnTo>
                                <a:pt x="1482" y="4448"/>
                              </a:lnTo>
                              <a:lnTo>
                                <a:pt x="1506" y="4443"/>
                              </a:lnTo>
                              <a:lnTo>
                                <a:pt x="1518" y="4437"/>
                              </a:lnTo>
                              <a:lnTo>
                                <a:pt x="1528" y="4432"/>
                              </a:lnTo>
                              <a:lnTo>
                                <a:pt x="1538" y="4424"/>
                              </a:lnTo>
                              <a:lnTo>
                                <a:pt x="1539" y="4435"/>
                              </a:lnTo>
                              <a:lnTo>
                                <a:pt x="1543" y="4446"/>
                              </a:lnTo>
                              <a:lnTo>
                                <a:pt x="1547" y="4459"/>
                              </a:lnTo>
                              <a:lnTo>
                                <a:pt x="1562" y="4479"/>
                              </a:lnTo>
                              <a:lnTo>
                                <a:pt x="1581" y="4494"/>
                              </a:lnTo>
                              <a:lnTo>
                                <a:pt x="1603" y="4508"/>
                              </a:lnTo>
                              <a:lnTo>
                                <a:pt x="1629" y="4512"/>
                              </a:lnTo>
                              <a:lnTo>
                                <a:pt x="1654" y="4509"/>
                              </a:lnTo>
                              <a:lnTo>
                                <a:pt x="1679" y="4499"/>
                              </a:lnTo>
                              <a:lnTo>
                                <a:pt x="1689" y="4493"/>
                              </a:lnTo>
                              <a:lnTo>
                                <a:pt x="1699" y="4487"/>
                              </a:lnTo>
                              <a:lnTo>
                                <a:pt x="1705" y="4478"/>
                              </a:lnTo>
                              <a:lnTo>
                                <a:pt x="1709" y="4490"/>
                              </a:lnTo>
                              <a:lnTo>
                                <a:pt x="1713" y="4502"/>
                              </a:lnTo>
                              <a:lnTo>
                                <a:pt x="1719" y="4513"/>
                              </a:lnTo>
                              <a:lnTo>
                                <a:pt x="1735" y="4532"/>
                              </a:lnTo>
                              <a:lnTo>
                                <a:pt x="1756" y="4546"/>
                              </a:lnTo>
                              <a:lnTo>
                                <a:pt x="1780" y="4556"/>
                              </a:lnTo>
                              <a:lnTo>
                                <a:pt x="1805" y="4558"/>
                              </a:lnTo>
                              <a:lnTo>
                                <a:pt x="1830" y="4555"/>
                              </a:lnTo>
                              <a:lnTo>
                                <a:pt x="1853" y="4545"/>
                              </a:lnTo>
                              <a:lnTo>
                                <a:pt x="1863" y="4538"/>
                              </a:lnTo>
                              <a:lnTo>
                                <a:pt x="1871" y="4529"/>
                              </a:lnTo>
                              <a:lnTo>
                                <a:pt x="1880" y="4521"/>
                              </a:lnTo>
                              <a:lnTo>
                                <a:pt x="1882" y="4532"/>
                              </a:lnTo>
                              <a:lnTo>
                                <a:pt x="1888" y="4542"/>
                              </a:lnTo>
                              <a:lnTo>
                                <a:pt x="1893" y="4553"/>
                              </a:lnTo>
                              <a:lnTo>
                                <a:pt x="1911" y="4571"/>
                              </a:lnTo>
                              <a:lnTo>
                                <a:pt x="1933" y="4584"/>
                              </a:lnTo>
                              <a:lnTo>
                                <a:pt x="1958" y="4590"/>
                              </a:lnTo>
                              <a:lnTo>
                                <a:pt x="1984" y="4592"/>
                              </a:lnTo>
                              <a:lnTo>
                                <a:pt x="2008" y="4587"/>
                              </a:lnTo>
                              <a:lnTo>
                                <a:pt x="2028" y="4574"/>
                              </a:lnTo>
                              <a:lnTo>
                                <a:pt x="2040" y="4566"/>
                              </a:lnTo>
                              <a:lnTo>
                                <a:pt x="2048" y="4556"/>
                              </a:lnTo>
                              <a:lnTo>
                                <a:pt x="2055" y="4547"/>
                              </a:lnTo>
                              <a:lnTo>
                                <a:pt x="2061" y="4558"/>
                              </a:lnTo>
                              <a:lnTo>
                                <a:pt x="2066" y="4569"/>
                              </a:lnTo>
                              <a:lnTo>
                                <a:pt x="2074" y="4580"/>
                              </a:lnTo>
                              <a:lnTo>
                                <a:pt x="2093" y="4595"/>
                              </a:lnTo>
                              <a:lnTo>
                                <a:pt x="2115" y="4606"/>
                              </a:lnTo>
                              <a:lnTo>
                                <a:pt x="2141" y="4612"/>
                              </a:lnTo>
                              <a:lnTo>
                                <a:pt x="2165" y="4611"/>
                              </a:lnTo>
                              <a:lnTo>
                                <a:pt x="2188" y="4603"/>
                              </a:lnTo>
                              <a:lnTo>
                                <a:pt x="2210" y="4590"/>
                              </a:lnTo>
                              <a:lnTo>
                                <a:pt x="2219" y="4580"/>
                              </a:lnTo>
                              <a:lnTo>
                                <a:pt x="2225" y="4571"/>
                              </a:lnTo>
                              <a:lnTo>
                                <a:pt x="2232" y="4561"/>
                              </a:lnTo>
                              <a:lnTo>
                                <a:pt x="2238" y="4571"/>
                              </a:lnTo>
                              <a:lnTo>
                                <a:pt x="2244" y="4581"/>
                              </a:lnTo>
                              <a:lnTo>
                                <a:pt x="2253" y="4590"/>
                              </a:lnTo>
                              <a:lnTo>
                                <a:pt x="2273" y="4606"/>
                              </a:lnTo>
                              <a:lnTo>
                                <a:pt x="2296" y="4616"/>
                              </a:lnTo>
                              <a:lnTo>
                                <a:pt x="2320" y="4619"/>
                              </a:lnTo>
                              <a:lnTo>
                                <a:pt x="2346" y="4616"/>
                              </a:lnTo>
                              <a:lnTo>
                                <a:pt x="2370" y="4606"/>
                              </a:lnTo>
                              <a:lnTo>
                                <a:pt x="2390" y="4590"/>
                              </a:lnTo>
                              <a:lnTo>
                                <a:pt x="2398" y="4581"/>
                              </a:lnTo>
                              <a:lnTo>
                                <a:pt x="2405" y="4571"/>
                              </a:lnTo>
                              <a:lnTo>
                                <a:pt x="2409" y="4561"/>
                              </a:lnTo>
                              <a:lnTo>
                                <a:pt x="2416" y="4571"/>
                              </a:lnTo>
                              <a:lnTo>
                                <a:pt x="2423" y="4580"/>
                              </a:lnTo>
                              <a:lnTo>
                                <a:pt x="2433" y="4590"/>
                              </a:lnTo>
                              <a:lnTo>
                                <a:pt x="2454" y="4603"/>
                              </a:lnTo>
                              <a:lnTo>
                                <a:pt x="2477" y="4611"/>
                              </a:lnTo>
                              <a:lnTo>
                                <a:pt x="2504" y="4612"/>
                              </a:lnTo>
                              <a:lnTo>
                                <a:pt x="2528" y="4606"/>
                              </a:lnTo>
                              <a:lnTo>
                                <a:pt x="2551" y="4594"/>
                              </a:lnTo>
                              <a:lnTo>
                                <a:pt x="2571" y="4577"/>
                              </a:lnTo>
                              <a:lnTo>
                                <a:pt x="2577" y="4568"/>
                              </a:lnTo>
                              <a:lnTo>
                                <a:pt x="2583" y="4558"/>
                              </a:lnTo>
                              <a:lnTo>
                                <a:pt x="2586" y="4547"/>
                              </a:lnTo>
                              <a:lnTo>
                                <a:pt x="2595" y="4557"/>
                              </a:lnTo>
                              <a:lnTo>
                                <a:pt x="2604" y="4566"/>
                              </a:lnTo>
                              <a:lnTo>
                                <a:pt x="2614" y="4574"/>
                              </a:lnTo>
                              <a:lnTo>
                                <a:pt x="2633" y="4587"/>
                              </a:lnTo>
                              <a:lnTo>
                                <a:pt x="2658" y="4592"/>
                              </a:lnTo>
                              <a:lnTo>
                                <a:pt x="2683" y="4590"/>
                              </a:lnTo>
                              <a:lnTo>
                                <a:pt x="2708" y="4584"/>
                              </a:lnTo>
                              <a:lnTo>
                                <a:pt x="2729" y="4571"/>
                              </a:lnTo>
                              <a:lnTo>
                                <a:pt x="2748" y="4553"/>
                              </a:lnTo>
                              <a:lnTo>
                                <a:pt x="2753" y="4542"/>
                              </a:lnTo>
                              <a:lnTo>
                                <a:pt x="2759" y="4532"/>
                              </a:lnTo>
                              <a:lnTo>
                                <a:pt x="2763" y="4521"/>
                              </a:lnTo>
                              <a:lnTo>
                                <a:pt x="2771" y="4528"/>
                              </a:lnTo>
                              <a:lnTo>
                                <a:pt x="2780" y="4536"/>
                              </a:lnTo>
                              <a:lnTo>
                                <a:pt x="2791" y="4542"/>
                              </a:lnTo>
                              <a:lnTo>
                                <a:pt x="2813" y="4554"/>
                              </a:lnTo>
                              <a:lnTo>
                                <a:pt x="2837" y="4558"/>
                              </a:lnTo>
                              <a:lnTo>
                                <a:pt x="2863" y="4556"/>
                              </a:lnTo>
                              <a:lnTo>
                                <a:pt x="2886" y="4546"/>
                              </a:lnTo>
                              <a:lnTo>
                                <a:pt x="2906" y="4532"/>
                              </a:lnTo>
                              <a:lnTo>
                                <a:pt x="2923" y="4513"/>
                              </a:lnTo>
                              <a:lnTo>
                                <a:pt x="2929" y="4500"/>
                              </a:lnTo>
                              <a:lnTo>
                                <a:pt x="2933" y="4489"/>
                              </a:lnTo>
                              <a:lnTo>
                                <a:pt x="2936" y="4478"/>
                              </a:lnTo>
                              <a:lnTo>
                                <a:pt x="2944" y="4486"/>
                              </a:lnTo>
                              <a:lnTo>
                                <a:pt x="2953" y="4493"/>
                              </a:lnTo>
                              <a:lnTo>
                                <a:pt x="2965" y="4499"/>
                              </a:lnTo>
                              <a:lnTo>
                                <a:pt x="2989" y="4509"/>
                              </a:lnTo>
                              <a:lnTo>
                                <a:pt x="3013" y="4510"/>
                              </a:lnTo>
                              <a:lnTo>
                                <a:pt x="3038" y="4504"/>
                              </a:lnTo>
                              <a:lnTo>
                                <a:pt x="3062" y="4494"/>
                              </a:lnTo>
                              <a:lnTo>
                                <a:pt x="3081" y="4478"/>
                              </a:lnTo>
                              <a:lnTo>
                                <a:pt x="3094" y="4456"/>
                              </a:lnTo>
                              <a:lnTo>
                                <a:pt x="3100" y="4446"/>
                              </a:lnTo>
                              <a:lnTo>
                                <a:pt x="3103" y="4435"/>
                              </a:lnTo>
                              <a:lnTo>
                                <a:pt x="3105" y="4424"/>
                              </a:lnTo>
                              <a:lnTo>
                                <a:pt x="3114" y="4432"/>
                              </a:lnTo>
                              <a:lnTo>
                                <a:pt x="3124" y="4437"/>
                              </a:lnTo>
                              <a:lnTo>
                                <a:pt x="3135" y="4443"/>
                              </a:lnTo>
                              <a:lnTo>
                                <a:pt x="3159" y="4448"/>
                              </a:lnTo>
                              <a:lnTo>
                                <a:pt x="3183" y="4448"/>
                              </a:lnTo>
                              <a:lnTo>
                                <a:pt x="3210" y="4443"/>
                              </a:lnTo>
                              <a:lnTo>
                                <a:pt x="3232" y="4430"/>
                              </a:lnTo>
                              <a:lnTo>
                                <a:pt x="3248" y="4412"/>
                              </a:lnTo>
                              <a:lnTo>
                                <a:pt x="3260" y="4389"/>
                              </a:lnTo>
                              <a:lnTo>
                                <a:pt x="3265" y="4379"/>
                              </a:lnTo>
                              <a:lnTo>
                                <a:pt x="3268" y="4368"/>
                              </a:lnTo>
                              <a:lnTo>
                                <a:pt x="3269" y="4357"/>
                              </a:lnTo>
                              <a:lnTo>
                                <a:pt x="3279" y="4363"/>
                              </a:lnTo>
                              <a:lnTo>
                                <a:pt x="3289" y="4368"/>
                              </a:lnTo>
                              <a:lnTo>
                                <a:pt x="3301" y="4374"/>
                              </a:lnTo>
                              <a:lnTo>
                                <a:pt x="3325" y="4378"/>
                              </a:lnTo>
                              <a:lnTo>
                                <a:pt x="3349" y="4376"/>
                              </a:lnTo>
                              <a:lnTo>
                                <a:pt x="3373" y="4368"/>
                              </a:lnTo>
                              <a:lnTo>
                                <a:pt x="3395" y="4353"/>
                              </a:lnTo>
                              <a:lnTo>
                                <a:pt x="3411" y="4334"/>
                              </a:lnTo>
                              <a:lnTo>
                                <a:pt x="3422" y="4312"/>
                              </a:lnTo>
                              <a:lnTo>
                                <a:pt x="3425" y="4299"/>
                              </a:lnTo>
                              <a:lnTo>
                                <a:pt x="3427" y="4287"/>
                              </a:lnTo>
                              <a:lnTo>
                                <a:pt x="3427" y="4275"/>
                              </a:lnTo>
                              <a:lnTo>
                                <a:pt x="3436" y="4282"/>
                              </a:lnTo>
                              <a:lnTo>
                                <a:pt x="3447" y="4287"/>
                              </a:lnTo>
                              <a:lnTo>
                                <a:pt x="3459" y="4290"/>
                              </a:lnTo>
                              <a:lnTo>
                                <a:pt x="3486" y="4294"/>
                              </a:lnTo>
                              <a:lnTo>
                                <a:pt x="3510" y="4290"/>
                              </a:lnTo>
                              <a:lnTo>
                                <a:pt x="3532" y="4281"/>
                              </a:lnTo>
                              <a:lnTo>
                                <a:pt x="3552" y="4263"/>
                              </a:lnTo>
                              <a:lnTo>
                                <a:pt x="3567" y="4243"/>
                              </a:lnTo>
                              <a:lnTo>
                                <a:pt x="3578" y="4218"/>
                              </a:lnTo>
                              <a:lnTo>
                                <a:pt x="3579" y="4207"/>
                              </a:lnTo>
                              <a:lnTo>
                                <a:pt x="3579" y="4195"/>
                              </a:lnTo>
                              <a:lnTo>
                                <a:pt x="3578" y="4184"/>
                              </a:lnTo>
                              <a:lnTo>
                                <a:pt x="3589" y="4188"/>
                              </a:lnTo>
                              <a:lnTo>
                                <a:pt x="3600" y="4193"/>
                              </a:lnTo>
                              <a:lnTo>
                                <a:pt x="3612" y="4194"/>
                              </a:lnTo>
                              <a:lnTo>
                                <a:pt x="3636" y="4196"/>
                              </a:lnTo>
                              <a:lnTo>
                                <a:pt x="3660" y="4191"/>
                              </a:lnTo>
                              <a:lnTo>
                                <a:pt x="3685" y="4179"/>
                              </a:lnTo>
                              <a:lnTo>
                                <a:pt x="3703" y="4161"/>
                              </a:lnTo>
                              <a:lnTo>
                                <a:pt x="3717" y="4139"/>
                              </a:lnTo>
                              <a:lnTo>
                                <a:pt x="3723" y="4114"/>
                              </a:lnTo>
                              <a:lnTo>
                                <a:pt x="3724" y="4103"/>
                              </a:lnTo>
                              <a:lnTo>
                                <a:pt x="3724" y="4091"/>
                              </a:lnTo>
                              <a:lnTo>
                                <a:pt x="3723" y="4080"/>
                              </a:lnTo>
                              <a:lnTo>
                                <a:pt x="3733" y="4084"/>
                              </a:lnTo>
                              <a:lnTo>
                                <a:pt x="3744" y="4086"/>
                              </a:lnTo>
                              <a:lnTo>
                                <a:pt x="3755" y="4088"/>
                              </a:lnTo>
                              <a:lnTo>
                                <a:pt x="3781" y="4086"/>
                              </a:lnTo>
                              <a:lnTo>
                                <a:pt x="3807" y="4080"/>
                              </a:lnTo>
                              <a:lnTo>
                                <a:pt x="3828" y="4066"/>
                              </a:lnTo>
                              <a:lnTo>
                                <a:pt x="3845" y="4046"/>
                              </a:lnTo>
                              <a:lnTo>
                                <a:pt x="3857" y="4024"/>
                              </a:lnTo>
                              <a:lnTo>
                                <a:pt x="3863" y="3999"/>
                              </a:lnTo>
                              <a:lnTo>
                                <a:pt x="3862" y="3988"/>
                              </a:lnTo>
                              <a:lnTo>
                                <a:pt x="3861" y="3976"/>
                              </a:lnTo>
                              <a:lnTo>
                                <a:pt x="3857" y="3965"/>
                              </a:lnTo>
                              <a:lnTo>
                                <a:pt x="3868" y="3968"/>
                              </a:lnTo>
                              <a:lnTo>
                                <a:pt x="3880" y="3969"/>
                              </a:lnTo>
                              <a:lnTo>
                                <a:pt x="3891" y="3970"/>
                              </a:lnTo>
                              <a:lnTo>
                                <a:pt x="3918" y="3967"/>
                              </a:lnTo>
                              <a:lnTo>
                                <a:pt x="3941" y="3958"/>
                              </a:lnTo>
                              <a:lnTo>
                                <a:pt x="3962" y="3943"/>
                              </a:lnTo>
                              <a:lnTo>
                                <a:pt x="3978" y="3923"/>
                              </a:lnTo>
                              <a:lnTo>
                                <a:pt x="3988" y="3899"/>
                              </a:lnTo>
                              <a:lnTo>
                                <a:pt x="3991" y="3874"/>
                              </a:lnTo>
                              <a:lnTo>
                                <a:pt x="3989" y="3862"/>
                              </a:lnTo>
                              <a:lnTo>
                                <a:pt x="3987" y="3851"/>
                              </a:lnTo>
                              <a:lnTo>
                                <a:pt x="3984" y="3839"/>
                              </a:lnTo>
                              <a:lnTo>
                                <a:pt x="3995" y="3841"/>
                              </a:lnTo>
                              <a:lnTo>
                                <a:pt x="4007" y="3843"/>
                              </a:lnTo>
                              <a:lnTo>
                                <a:pt x="4018" y="3842"/>
                              </a:lnTo>
                              <a:lnTo>
                                <a:pt x="4043" y="3837"/>
                              </a:lnTo>
                              <a:lnTo>
                                <a:pt x="4065" y="3825"/>
                              </a:lnTo>
                              <a:lnTo>
                                <a:pt x="4085" y="3809"/>
                              </a:lnTo>
                              <a:lnTo>
                                <a:pt x="4098" y="3787"/>
                              </a:lnTo>
                              <a:lnTo>
                                <a:pt x="4106" y="3764"/>
                              </a:lnTo>
                              <a:lnTo>
                                <a:pt x="4107" y="3740"/>
                              </a:lnTo>
                              <a:lnTo>
                                <a:pt x="4106" y="3727"/>
                              </a:lnTo>
                              <a:lnTo>
                                <a:pt x="4104" y="3716"/>
                              </a:lnTo>
                              <a:lnTo>
                                <a:pt x="4099" y="3705"/>
                              </a:lnTo>
                              <a:lnTo>
                                <a:pt x="4110" y="3707"/>
                              </a:lnTo>
                              <a:lnTo>
                                <a:pt x="4122" y="3708"/>
                              </a:lnTo>
                              <a:lnTo>
                                <a:pt x="4133" y="3708"/>
                              </a:lnTo>
                              <a:lnTo>
                                <a:pt x="4159" y="3699"/>
                              </a:lnTo>
                              <a:lnTo>
                                <a:pt x="4181" y="3686"/>
                              </a:lnTo>
                              <a:lnTo>
                                <a:pt x="4198" y="3668"/>
                              </a:lnTo>
                              <a:lnTo>
                                <a:pt x="4210" y="3643"/>
                              </a:lnTo>
                              <a:lnTo>
                                <a:pt x="4216" y="3619"/>
                              </a:lnTo>
                              <a:lnTo>
                                <a:pt x="4215" y="3595"/>
                              </a:lnTo>
                              <a:lnTo>
                                <a:pt x="4212" y="3583"/>
                              </a:lnTo>
                              <a:lnTo>
                                <a:pt x="4209" y="3571"/>
                              </a:lnTo>
                              <a:lnTo>
                                <a:pt x="4204" y="3561"/>
                              </a:lnTo>
                              <a:lnTo>
                                <a:pt x="4215" y="3562"/>
                              </a:lnTo>
                              <a:lnTo>
                                <a:pt x="4227" y="3560"/>
                              </a:lnTo>
                              <a:lnTo>
                                <a:pt x="4239" y="3558"/>
                              </a:lnTo>
                              <a:lnTo>
                                <a:pt x="4263" y="3550"/>
                              </a:lnTo>
                              <a:lnTo>
                                <a:pt x="4283" y="3536"/>
                              </a:lnTo>
                              <a:lnTo>
                                <a:pt x="4300" y="3515"/>
                              </a:lnTo>
                              <a:lnTo>
                                <a:pt x="4310" y="3492"/>
                              </a:lnTo>
                              <a:lnTo>
                                <a:pt x="4314" y="3468"/>
                              </a:lnTo>
                              <a:lnTo>
                                <a:pt x="4311" y="3443"/>
                              </a:lnTo>
                              <a:lnTo>
                                <a:pt x="4307" y="3431"/>
                              </a:lnTo>
                              <a:lnTo>
                                <a:pt x="4303" y="3420"/>
                              </a:lnTo>
                              <a:lnTo>
                                <a:pt x="4297" y="3411"/>
                              </a:lnTo>
                              <a:lnTo>
                                <a:pt x="4308" y="3410"/>
                              </a:lnTo>
                              <a:lnTo>
                                <a:pt x="4320" y="3408"/>
                              </a:lnTo>
                              <a:lnTo>
                                <a:pt x="4332" y="3405"/>
                              </a:lnTo>
                              <a:lnTo>
                                <a:pt x="4354" y="3394"/>
                              </a:lnTo>
                              <a:lnTo>
                                <a:pt x="4374" y="3379"/>
                              </a:lnTo>
                              <a:lnTo>
                                <a:pt x="4388" y="3357"/>
                              </a:lnTo>
                              <a:lnTo>
                                <a:pt x="4397" y="3333"/>
                              </a:lnTo>
                              <a:lnTo>
                                <a:pt x="4399" y="3309"/>
                              </a:lnTo>
                              <a:lnTo>
                                <a:pt x="4394" y="3285"/>
                              </a:lnTo>
                              <a:lnTo>
                                <a:pt x="4391" y="3273"/>
                              </a:lnTo>
                              <a:lnTo>
                                <a:pt x="4384" y="3262"/>
                              </a:lnTo>
                              <a:lnTo>
                                <a:pt x="4379" y="3253"/>
                              </a:lnTo>
                              <a:lnTo>
                                <a:pt x="4388" y="3251"/>
                              </a:lnTo>
                              <a:lnTo>
                                <a:pt x="4399" y="3247"/>
                              </a:lnTo>
                              <a:lnTo>
                                <a:pt x="4410" y="3245"/>
                              </a:lnTo>
                              <a:lnTo>
                                <a:pt x="4432" y="3232"/>
                              </a:lnTo>
                              <a:lnTo>
                                <a:pt x="4451" y="3216"/>
                              </a:lnTo>
                              <a:lnTo>
                                <a:pt x="4464" y="3195"/>
                              </a:lnTo>
                              <a:lnTo>
                                <a:pt x="4470" y="3169"/>
                              </a:lnTo>
                              <a:lnTo>
                                <a:pt x="4470" y="3143"/>
                              </a:lnTo>
                              <a:lnTo>
                                <a:pt x="4464" y="3119"/>
                              </a:lnTo>
                              <a:lnTo>
                                <a:pt x="4459" y="3108"/>
                              </a:lnTo>
                              <a:lnTo>
                                <a:pt x="4452" y="3098"/>
                              </a:lnTo>
                              <a:lnTo>
                                <a:pt x="4446" y="3090"/>
                              </a:lnTo>
                              <a:lnTo>
                                <a:pt x="4457" y="3087"/>
                              </a:lnTo>
                              <a:lnTo>
                                <a:pt x="4468" y="3084"/>
                              </a:lnTo>
                              <a:lnTo>
                                <a:pt x="4481" y="3080"/>
                              </a:lnTo>
                              <a:lnTo>
                                <a:pt x="4499" y="3064"/>
                              </a:lnTo>
                              <a:lnTo>
                                <a:pt x="4516" y="3046"/>
                              </a:lnTo>
                              <a:lnTo>
                                <a:pt x="4528" y="3023"/>
                              </a:lnTo>
                              <a:lnTo>
                                <a:pt x="4534" y="2997"/>
                              </a:lnTo>
                              <a:lnTo>
                                <a:pt x="4530" y="2972"/>
                              </a:lnTo>
                              <a:lnTo>
                                <a:pt x="4520" y="2948"/>
                              </a:lnTo>
                              <a:lnTo>
                                <a:pt x="4515" y="2938"/>
                              </a:lnTo>
                              <a:lnTo>
                                <a:pt x="4508" y="2928"/>
                              </a:lnTo>
                              <a:lnTo>
                                <a:pt x="4499" y="2922"/>
                              </a:lnTo>
                              <a:lnTo>
                                <a:pt x="4512" y="2918"/>
                              </a:lnTo>
                              <a:lnTo>
                                <a:pt x="4524" y="2913"/>
                              </a:lnTo>
                              <a:lnTo>
                                <a:pt x="4534" y="2909"/>
                              </a:lnTo>
                              <a:lnTo>
                                <a:pt x="4553" y="2892"/>
                              </a:lnTo>
                              <a:lnTo>
                                <a:pt x="4567" y="2872"/>
                              </a:lnTo>
                              <a:lnTo>
                                <a:pt x="4576" y="2849"/>
                              </a:lnTo>
                              <a:lnTo>
                                <a:pt x="4580" y="2823"/>
                              </a:lnTo>
                              <a:lnTo>
                                <a:pt x="4576" y="2799"/>
                              </a:lnTo>
                              <a:lnTo>
                                <a:pt x="4567" y="2775"/>
                              </a:lnTo>
                              <a:lnTo>
                                <a:pt x="4558" y="2765"/>
                              </a:lnTo>
                              <a:lnTo>
                                <a:pt x="4550" y="2756"/>
                              </a:lnTo>
                              <a:lnTo>
                                <a:pt x="4542" y="2747"/>
                              </a:lnTo>
                              <a:lnTo>
                                <a:pt x="4552" y="2745"/>
                              </a:lnTo>
                              <a:lnTo>
                                <a:pt x="4563" y="2740"/>
                              </a:lnTo>
                              <a:lnTo>
                                <a:pt x="4574" y="2734"/>
                              </a:lnTo>
                              <a:lnTo>
                                <a:pt x="4593" y="2717"/>
                              </a:lnTo>
                              <a:lnTo>
                                <a:pt x="4606" y="2695"/>
                              </a:lnTo>
                              <a:lnTo>
                                <a:pt x="4612" y="2671"/>
                              </a:lnTo>
                              <a:lnTo>
                                <a:pt x="4613" y="2644"/>
                              </a:lnTo>
                              <a:lnTo>
                                <a:pt x="4607" y="2621"/>
                              </a:lnTo>
                              <a:lnTo>
                                <a:pt x="4596" y="2600"/>
                              </a:lnTo>
                              <a:lnTo>
                                <a:pt x="4587" y="2589"/>
                              </a:lnTo>
                              <a:lnTo>
                                <a:pt x="4578" y="2581"/>
                              </a:lnTo>
                              <a:lnTo>
                                <a:pt x="4569" y="2574"/>
                              </a:lnTo>
                              <a:lnTo>
                                <a:pt x="4580" y="2570"/>
                              </a:lnTo>
                              <a:lnTo>
                                <a:pt x="4591" y="2563"/>
                              </a:lnTo>
                              <a:lnTo>
                                <a:pt x="4601" y="2555"/>
                              </a:lnTo>
                              <a:lnTo>
                                <a:pt x="4617" y="2537"/>
                              </a:lnTo>
                              <a:lnTo>
                                <a:pt x="4628" y="2515"/>
                              </a:lnTo>
                              <a:lnTo>
                                <a:pt x="4634" y="2491"/>
                              </a:lnTo>
                              <a:lnTo>
                                <a:pt x="4633" y="2466"/>
                              </a:lnTo>
                              <a:lnTo>
                                <a:pt x="4625" y="2441"/>
                              </a:lnTo>
                              <a:lnTo>
                                <a:pt x="4612" y="2418"/>
                              </a:lnTo>
                              <a:lnTo>
                                <a:pt x="4602" y="2411"/>
                              </a:lnTo>
                              <a:lnTo>
                                <a:pt x="4592" y="2404"/>
                              </a:lnTo>
                              <a:lnTo>
                                <a:pt x="4582" y="2398"/>
                              </a:lnTo>
                              <a:lnTo>
                                <a:pt x="4593" y="2392"/>
                              </a:lnTo>
                              <a:lnTo>
                                <a:pt x="4603" y="2385"/>
                              </a:lnTo>
                              <a:lnTo>
                                <a:pt x="4612" y="2376"/>
                              </a:lnTo>
                              <a:lnTo>
                                <a:pt x="4628" y="2356"/>
                              </a:lnTo>
                              <a:lnTo>
                                <a:pt x="4638" y="2334"/>
                              </a:lnTo>
                              <a:lnTo>
                                <a:pt x="4641" y="2309"/>
                              </a:lnTo>
                              <a:lnTo>
                                <a:pt x="4638" y="2283"/>
                              </a:lnTo>
                              <a:lnTo>
                                <a:pt x="4628" y="2260"/>
                              </a:lnTo>
                              <a:lnTo>
                                <a:pt x="4612" y="2240"/>
                              </a:lnTo>
                              <a:lnTo>
                                <a:pt x="4603" y="2232"/>
                              </a:lnTo>
                              <a:lnTo>
                                <a:pt x="4594" y="2226"/>
                              </a:lnTo>
                              <a:lnTo>
                                <a:pt x="4585" y="2221"/>
                              </a:lnTo>
                              <a:lnTo>
                                <a:pt x="4594" y="2214"/>
                              </a:lnTo>
                              <a:lnTo>
                                <a:pt x="4603" y="2208"/>
                              </a:lnTo>
                              <a:lnTo>
                                <a:pt x="4612" y="2200"/>
                              </a:lnTo>
                              <a:lnTo>
                                <a:pt x="4625" y="2177"/>
                              </a:lnTo>
                              <a:lnTo>
                                <a:pt x="4633" y="2154"/>
                              </a:lnTo>
                              <a:lnTo>
                                <a:pt x="4634" y="2130"/>
                              </a:lnTo>
                              <a:lnTo>
                                <a:pt x="4628" y="2104"/>
                              </a:lnTo>
                              <a:lnTo>
                                <a:pt x="4617" y="2081"/>
                              </a:lnTo>
                              <a:lnTo>
                                <a:pt x="4601" y="2063"/>
                              </a:lnTo>
                              <a:lnTo>
                                <a:pt x="4591" y="2056"/>
                              </a:lnTo>
                              <a:lnTo>
                                <a:pt x="4580" y="2050"/>
                              </a:lnTo>
                              <a:lnTo>
                                <a:pt x="4569" y="2044"/>
                              </a:lnTo>
                              <a:lnTo>
                                <a:pt x="4579" y="2038"/>
                              </a:lnTo>
                              <a:lnTo>
                                <a:pt x="4587" y="2030"/>
                              </a:lnTo>
                              <a:lnTo>
                                <a:pt x="4596" y="2020"/>
                              </a:lnTo>
                              <a:lnTo>
                                <a:pt x="4607" y="1998"/>
                              </a:lnTo>
                              <a:lnTo>
                                <a:pt x="4613" y="1974"/>
                              </a:lnTo>
                              <a:lnTo>
                                <a:pt x="4612" y="1948"/>
                              </a:lnTo>
                              <a:lnTo>
                                <a:pt x="4606" y="1924"/>
                              </a:lnTo>
                              <a:lnTo>
                                <a:pt x="4593" y="1903"/>
                              </a:lnTo>
                              <a:lnTo>
                                <a:pt x="4574" y="1887"/>
                              </a:lnTo>
                              <a:lnTo>
                                <a:pt x="4563" y="1880"/>
                              </a:lnTo>
                              <a:lnTo>
                                <a:pt x="4552" y="1874"/>
                              </a:lnTo>
                              <a:lnTo>
                                <a:pt x="4542" y="1871"/>
                              </a:lnTo>
                              <a:lnTo>
                                <a:pt x="4550" y="1862"/>
                              </a:lnTo>
                              <a:lnTo>
                                <a:pt x="4558" y="1854"/>
                              </a:lnTo>
                              <a:lnTo>
                                <a:pt x="4567" y="1844"/>
                              </a:lnTo>
                              <a:lnTo>
                                <a:pt x="4576" y="1820"/>
                              </a:lnTo>
                              <a:lnTo>
                                <a:pt x="4581" y="1795"/>
                              </a:lnTo>
                              <a:lnTo>
                                <a:pt x="4576" y="1771"/>
                              </a:lnTo>
                              <a:lnTo>
                                <a:pt x="4569" y="1747"/>
                              </a:lnTo>
                              <a:lnTo>
                                <a:pt x="4553" y="1727"/>
                              </a:lnTo>
                              <a:lnTo>
                                <a:pt x="4534" y="1711"/>
                              </a:lnTo>
                              <a:lnTo>
                                <a:pt x="4524" y="1707"/>
                              </a:lnTo>
                              <a:lnTo>
                                <a:pt x="4512" y="1702"/>
                              </a:lnTo>
                              <a:lnTo>
                                <a:pt x="4499" y="1701"/>
                              </a:lnTo>
                              <a:lnTo>
                                <a:pt x="4508" y="1691"/>
                              </a:lnTo>
                              <a:lnTo>
                                <a:pt x="4516" y="1681"/>
                              </a:lnTo>
                              <a:lnTo>
                                <a:pt x="4524" y="1672"/>
                              </a:lnTo>
                              <a:lnTo>
                                <a:pt x="4531" y="1647"/>
                              </a:lnTo>
                              <a:lnTo>
                                <a:pt x="4534" y="1622"/>
                              </a:lnTo>
                              <a:lnTo>
                                <a:pt x="4528" y="1596"/>
                              </a:lnTo>
                              <a:lnTo>
                                <a:pt x="4516" y="1574"/>
                              </a:lnTo>
                              <a:lnTo>
                                <a:pt x="4499" y="1555"/>
                              </a:lnTo>
                              <a:lnTo>
                                <a:pt x="4481" y="1540"/>
                              </a:lnTo>
                              <a:lnTo>
                                <a:pt x="4468" y="1536"/>
                              </a:lnTo>
                              <a:lnTo>
                                <a:pt x="4457" y="1533"/>
                              </a:lnTo>
                              <a:lnTo>
                                <a:pt x="4446" y="1532"/>
                              </a:lnTo>
                              <a:lnTo>
                                <a:pt x="4452" y="1522"/>
                              </a:lnTo>
                              <a:lnTo>
                                <a:pt x="4459" y="1511"/>
                              </a:lnTo>
                              <a:lnTo>
                                <a:pt x="4464" y="1500"/>
                              </a:lnTo>
                              <a:lnTo>
                                <a:pt x="4471" y="1476"/>
                              </a:lnTo>
                              <a:lnTo>
                                <a:pt x="4471" y="1452"/>
                              </a:lnTo>
                              <a:lnTo>
                                <a:pt x="4464" y="1428"/>
                              </a:lnTo>
                              <a:lnTo>
                                <a:pt x="4451" y="1404"/>
                              </a:lnTo>
                              <a:lnTo>
                                <a:pt x="4435" y="1388"/>
                              </a:lnTo>
                              <a:lnTo>
                                <a:pt x="4413" y="1374"/>
                              </a:lnTo>
                              <a:lnTo>
                                <a:pt x="4400" y="1370"/>
                              </a:lnTo>
                              <a:lnTo>
                                <a:pt x="4390" y="1368"/>
                              </a:lnTo>
                              <a:lnTo>
                                <a:pt x="4379" y="1367"/>
                              </a:lnTo>
                              <a:lnTo>
                                <a:pt x="4384" y="1358"/>
                              </a:lnTo>
                              <a:lnTo>
                                <a:pt x="4391" y="1348"/>
                              </a:lnTo>
                              <a:lnTo>
                                <a:pt x="4394" y="1337"/>
                              </a:lnTo>
                              <a:lnTo>
                                <a:pt x="4399" y="1311"/>
                              </a:lnTo>
                              <a:lnTo>
                                <a:pt x="4397" y="1287"/>
                              </a:lnTo>
                              <a:lnTo>
                                <a:pt x="4388" y="1262"/>
                              </a:lnTo>
                              <a:lnTo>
                                <a:pt x="4374" y="1241"/>
                              </a:lnTo>
                              <a:lnTo>
                                <a:pt x="4354" y="1225"/>
                              </a:lnTo>
                              <a:lnTo>
                                <a:pt x="4332" y="1216"/>
                              </a:lnTo>
                              <a:lnTo>
                                <a:pt x="4320" y="1212"/>
                              </a:lnTo>
                              <a:lnTo>
                                <a:pt x="4308" y="1210"/>
                              </a:lnTo>
                              <a:lnTo>
                                <a:pt x="4297" y="1209"/>
                              </a:lnTo>
                              <a:lnTo>
                                <a:pt x="4303" y="1200"/>
                              </a:lnTo>
                              <a:lnTo>
                                <a:pt x="4307" y="1189"/>
                              </a:lnTo>
                              <a:lnTo>
                                <a:pt x="4311" y="1177"/>
                              </a:lnTo>
                              <a:lnTo>
                                <a:pt x="4314" y="1152"/>
                              </a:lnTo>
                              <a:lnTo>
                                <a:pt x="4309" y="1128"/>
                              </a:lnTo>
                              <a:lnTo>
                                <a:pt x="4297" y="1105"/>
                              </a:lnTo>
                              <a:lnTo>
                                <a:pt x="4282" y="1085"/>
                              </a:lnTo>
                              <a:lnTo>
                                <a:pt x="4263" y="1071"/>
                              </a:lnTo>
                              <a:lnTo>
                                <a:pt x="4239" y="1062"/>
                              </a:lnTo>
                              <a:lnTo>
                                <a:pt x="4227" y="1057"/>
                              </a:lnTo>
                              <a:lnTo>
                                <a:pt x="4215" y="1057"/>
                              </a:lnTo>
                              <a:lnTo>
                                <a:pt x="4204" y="1059"/>
                              </a:lnTo>
                              <a:lnTo>
                                <a:pt x="4209" y="1048"/>
                              </a:lnTo>
                              <a:lnTo>
                                <a:pt x="4212" y="1037"/>
                              </a:lnTo>
                              <a:lnTo>
                                <a:pt x="4215" y="1025"/>
                              </a:lnTo>
                              <a:lnTo>
                                <a:pt x="4216" y="1000"/>
                              </a:lnTo>
                              <a:lnTo>
                                <a:pt x="4210" y="976"/>
                              </a:lnTo>
                              <a:lnTo>
                                <a:pt x="4198" y="954"/>
                              </a:lnTo>
                              <a:lnTo>
                                <a:pt x="4181" y="935"/>
                              </a:lnTo>
                              <a:lnTo>
                                <a:pt x="4159" y="921"/>
                              </a:lnTo>
                              <a:lnTo>
                                <a:pt x="4133" y="915"/>
                              </a:lnTo>
                              <a:lnTo>
                                <a:pt x="4122" y="913"/>
                              </a:lnTo>
                              <a:lnTo>
                                <a:pt x="4110" y="913"/>
                              </a:lnTo>
                              <a:lnTo>
                                <a:pt x="4099" y="915"/>
                              </a:lnTo>
                              <a:lnTo>
                                <a:pt x="4104" y="904"/>
                              </a:lnTo>
                              <a:lnTo>
                                <a:pt x="4106" y="894"/>
                              </a:lnTo>
                              <a:lnTo>
                                <a:pt x="4107" y="882"/>
                              </a:lnTo>
                              <a:lnTo>
                                <a:pt x="4106" y="857"/>
                              </a:lnTo>
                              <a:lnTo>
                                <a:pt x="4098" y="833"/>
                              </a:lnTo>
                              <a:lnTo>
                                <a:pt x="4085" y="811"/>
                              </a:lnTo>
                              <a:lnTo>
                                <a:pt x="4065" y="793"/>
                              </a:lnTo>
                              <a:lnTo>
                                <a:pt x="4043" y="782"/>
                              </a:lnTo>
                              <a:lnTo>
                                <a:pt x="4018" y="778"/>
                              </a:lnTo>
                              <a:lnTo>
                                <a:pt x="4007" y="777"/>
                              </a:lnTo>
                              <a:lnTo>
                                <a:pt x="3995" y="778"/>
                              </a:lnTo>
                              <a:lnTo>
                                <a:pt x="3984" y="781"/>
                              </a:lnTo>
                              <a:lnTo>
                                <a:pt x="3987" y="769"/>
                              </a:lnTo>
                              <a:lnTo>
                                <a:pt x="3989" y="757"/>
                              </a:lnTo>
                              <a:lnTo>
                                <a:pt x="3991" y="746"/>
                              </a:lnTo>
                              <a:lnTo>
                                <a:pt x="3987" y="721"/>
                              </a:lnTo>
                              <a:lnTo>
                                <a:pt x="3977" y="697"/>
                              </a:lnTo>
                              <a:lnTo>
                                <a:pt x="3962" y="677"/>
                              </a:lnTo>
                              <a:lnTo>
                                <a:pt x="3941" y="662"/>
                              </a:lnTo>
                              <a:lnTo>
                                <a:pt x="3919" y="653"/>
                              </a:lnTo>
                              <a:lnTo>
                                <a:pt x="3895" y="649"/>
                              </a:lnTo>
                              <a:lnTo>
                                <a:pt x="3881" y="651"/>
                              </a:lnTo>
                              <a:lnTo>
                                <a:pt x="3868" y="653"/>
                              </a:lnTo>
                              <a:lnTo>
                                <a:pt x="3857" y="655"/>
                              </a:lnTo>
                              <a:lnTo>
                                <a:pt x="3861" y="644"/>
                              </a:lnTo>
                              <a:lnTo>
                                <a:pt x="3862" y="632"/>
                              </a:lnTo>
                              <a:lnTo>
                                <a:pt x="3863" y="620"/>
                              </a:lnTo>
                              <a:lnTo>
                                <a:pt x="3857" y="596"/>
                              </a:lnTo>
                              <a:lnTo>
                                <a:pt x="3845" y="573"/>
                              </a:lnTo>
                              <a:lnTo>
                                <a:pt x="3828" y="554"/>
                              </a:lnTo>
                              <a:lnTo>
                                <a:pt x="3807" y="540"/>
                              </a:lnTo>
                              <a:lnTo>
                                <a:pt x="3783" y="533"/>
                              </a:lnTo>
                              <a:lnTo>
                                <a:pt x="3757" y="532"/>
                              </a:lnTo>
                              <a:lnTo>
                                <a:pt x="3745" y="533"/>
                              </a:lnTo>
                              <a:lnTo>
                                <a:pt x="3733" y="535"/>
                              </a:lnTo>
                              <a:lnTo>
                                <a:pt x="3723" y="540"/>
                              </a:lnTo>
                              <a:close/>
                              <a:moveTo>
                                <a:pt x="3532" y="508"/>
                              </a:moveTo>
                              <a:lnTo>
                                <a:pt x="3531" y="517"/>
                              </a:lnTo>
                              <a:lnTo>
                                <a:pt x="3532" y="526"/>
                              </a:lnTo>
                              <a:lnTo>
                                <a:pt x="3532" y="534"/>
                              </a:lnTo>
                              <a:lnTo>
                                <a:pt x="3539" y="560"/>
                              </a:lnTo>
                              <a:lnTo>
                                <a:pt x="3553" y="581"/>
                              </a:lnTo>
                              <a:lnTo>
                                <a:pt x="3572" y="599"/>
                              </a:lnTo>
                              <a:lnTo>
                                <a:pt x="3594" y="611"/>
                              </a:lnTo>
                              <a:lnTo>
                                <a:pt x="3618" y="617"/>
                              </a:lnTo>
                              <a:lnTo>
                                <a:pt x="3642" y="615"/>
                              </a:lnTo>
                              <a:lnTo>
                                <a:pt x="3652" y="614"/>
                              </a:lnTo>
                              <a:lnTo>
                                <a:pt x="3662" y="611"/>
                              </a:lnTo>
                              <a:lnTo>
                                <a:pt x="3671" y="607"/>
                              </a:lnTo>
                              <a:lnTo>
                                <a:pt x="3670" y="618"/>
                              </a:lnTo>
                              <a:lnTo>
                                <a:pt x="3669" y="628"/>
                              </a:lnTo>
                              <a:lnTo>
                                <a:pt x="3669" y="636"/>
                              </a:lnTo>
                              <a:lnTo>
                                <a:pt x="3675" y="660"/>
                              </a:lnTo>
                              <a:lnTo>
                                <a:pt x="3685" y="682"/>
                              </a:lnTo>
                              <a:lnTo>
                                <a:pt x="3701" y="701"/>
                              </a:lnTo>
                              <a:lnTo>
                                <a:pt x="3723" y="715"/>
                              </a:lnTo>
                              <a:lnTo>
                                <a:pt x="3747" y="723"/>
                              </a:lnTo>
                              <a:lnTo>
                                <a:pt x="3774" y="725"/>
                              </a:lnTo>
                              <a:lnTo>
                                <a:pt x="3781" y="723"/>
                              </a:lnTo>
                              <a:lnTo>
                                <a:pt x="3790" y="721"/>
                              </a:lnTo>
                              <a:lnTo>
                                <a:pt x="3801" y="720"/>
                              </a:lnTo>
                              <a:lnTo>
                                <a:pt x="3797" y="727"/>
                              </a:lnTo>
                              <a:lnTo>
                                <a:pt x="3796" y="736"/>
                              </a:lnTo>
                              <a:lnTo>
                                <a:pt x="3796" y="746"/>
                              </a:lnTo>
                              <a:lnTo>
                                <a:pt x="3799" y="771"/>
                              </a:lnTo>
                              <a:lnTo>
                                <a:pt x="3809" y="794"/>
                              </a:lnTo>
                              <a:lnTo>
                                <a:pt x="3824" y="815"/>
                              </a:lnTo>
                              <a:lnTo>
                                <a:pt x="3845" y="829"/>
                              </a:lnTo>
                              <a:lnTo>
                                <a:pt x="3868" y="839"/>
                              </a:lnTo>
                              <a:lnTo>
                                <a:pt x="3895" y="842"/>
                              </a:lnTo>
                              <a:lnTo>
                                <a:pt x="3902" y="842"/>
                              </a:lnTo>
                              <a:lnTo>
                                <a:pt x="3911" y="841"/>
                              </a:lnTo>
                              <a:lnTo>
                                <a:pt x="3921" y="839"/>
                              </a:lnTo>
                              <a:lnTo>
                                <a:pt x="3918" y="848"/>
                              </a:lnTo>
                              <a:lnTo>
                                <a:pt x="3917" y="857"/>
                              </a:lnTo>
                              <a:lnTo>
                                <a:pt x="3916" y="867"/>
                              </a:lnTo>
                              <a:lnTo>
                                <a:pt x="3917" y="892"/>
                              </a:lnTo>
                              <a:lnTo>
                                <a:pt x="3924" y="916"/>
                              </a:lnTo>
                              <a:lnTo>
                                <a:pt x="3938" y="936"/>
                              </a:lnTo>
                              <a:lnTo>
                                <a:pt x="3957" y="954"/>
                              </a:lnTo>
                              <a:lnTo>
                                <a:pt x="3979" y="965"/>
                              </a:lnTo>
                              <a:lnTo>
                                <a:pt x="4005" y="971"/>
                              </a:lnTo>
                              <a:lnTo>
                                <a:pt x="4013" y="971"/>
                              </a:lnTo>
                              <a:lnTo>
                                <a:pt x="4023" y="970"/>
                              </a:lnTo>
                              <a:lnTo>
                                <a:pt x="4032" y="967"/>
                              </a:lnTo>
                              <a:lnTo>
                                <a:pt x="4029" y="976"/>
                              </a:lnTo>
                              <a:lnTo>
                                <a:pt x="4026" y="986"/>
                              </a:lnTo>
                              <a:lnTo>
                                <a:pt x="4023" y="995"/>
                              </a:lnTo>
                              <a:lnTo>
                                <a:pt x="4023" y="1020"/>
                              </a:lnTo>
                              <a:lnTo>
                                <a:pt x="4029" y="1044"/>
                              </a:lnTo>
                              <a:lnTo>
                                <a:pt x="4042" y="1067"/>
                              </a:lnTo>
                              <a:lnTo>
                                <a:pt x="4059" y="1086"/>
                              </a:lnTo>
                              <a:lnTo>
                                <a:pt x="4079" y="1098"/>
                              </a:lnTo>
                              <a:lnTo>
                                <a:pt x="4105" y="1105"/>
                              </a:lnTo>
                              <a:lnTo>
                                <a:pt x="4115" y="1106"/>
                              </a:lnTo>
                              <a:lnTo>
                                <a:pt x="4123" y="1106"/>
                              </a:lnTo>
                              <a:lnTo>
                                <a:pt x="4133" y="1105"/>
                              </a:lnTo>
                              <a:lnTo>
                                <a:pt x="4129" y="1113"/>
                              </a:lnTo>
                              <a:lnTo>
                                <a:pt x="4124" y="1122"/>
                              </a:lnTo>
                              <a:lnTo>
                                <a:pt x="4123" y="1131"/>
                              </a:lnTo>
                              <a:lnTo>
                                <a:pt x="4119" y="1157"/>
                              </a:lnTo>
                              <a:lnTo>
                                <a:pt x="4123" y="1181"/>
                              </a:lnTo>
                              <a:lnTo>
                                <a:pt x="4133" y="1205"/>
                              </a:lnTo>
                              <a:lnTo>
                                <a:pt x="4150" y="1225"/>
                              </a:lnTo>
                              <a:lnTo>
                                <a:pt x="4170" y="1238"/>
                              </a:lnTo>
                              <a:lnTo>
                                <a:pt x="4193" y="1248"/>
                              </a:lnTo>
                              <a:lnTo>
                                <a:pt x="4203" y="1250"/>
                              </a:lnTo>
                              <a:lnTo>
                                <a:pt x="4212" y="1252"/>
                              </a:lnTo>
                              <a:lnTo>
                                <a:pt x="4222" y="1252"/>
                              </a:lnTo>
                              <a:lnTo>
                                <a:pt x="4217" y="1258"/>
                              </a:lnTo>
                              <a:lnTo>
                                <a:pt x="4212" y="1267"/>
                              </a:lnTo>
                              <a:lnTo>
                                <a:pt x="4209" y="1276"/>
                              </a:lnTo>
                              <a:lnTo>
                                <a:pt x="4205" y="1302"/>
                              </a:lnTo>
                              <a:lnTo>
                                <a:pt x="4207" y="1326"/>
                              </a:lnTo>
                              <a:lnTo>
                                <a:pt x="4217" y="1350"/>
                              </a:lnTo>
                              <a:lnTo>
                                <a:pt x="4230" y="1370"/>
                              </a:lnTo>
                              <a:lnTo>
                                <a:pt x="4249" y="1386"/>
                              </a:lnTo>
                              <a:lnTo>
                                <a:pt x="4273" y="1398"/>
                              </a:lnTo>
                              <a:lnTo>
                                <a:pt x="4282" y="1401"/>
                              </a:lnTo>
                              <a:lnTo>
                                <a:pt x="4292" y="1401"/>
                              </a:lnTo>
                              <a:lnTo>
                                <a:pt x="4300" y="1401"/>
                              </a:lnTo>
                              <a:lnTo>
                                <a:pt x="4295" y="1409"/>
                              </a:lnTo>
                              <a:lnTo>
                                <a:pt x="4291" y="1418"/>
                              </a:lnTo>
                              <a:lnTo>
                                <a:pt x="4287" y="1428"/>
                              </a:lnTo>
                              <a:lnTo>
                                <a:pt x="4280" y="1452"/>
                              </a:lnTo>
                              <a:lnTo>
                                <a:pt x="4278" y="1476"/>
                              </a:lnTo>
                              <a:lnTo>
                                <a:pt x="4284" y="1500"/>
                              </a:lnTo>
                              <a:lnTo>
                                <a:pt x="4297" y="1524"/>
                              </a:lnTo>
                              <a:lnTo>
                                <a:pt x="4316" y="1541"/>
                              </a:lnTo>
                              <a:lnTo>
                                <a:pt x="4338" y="1553"/>
                              </a:lnTo>
                              <a:lnTo>
                                <a:pt x="4347" y="1556"/>
                              </a:lnTo>
                              <a:lnTo>
                                <a:pt x="4357" y="1559"/>
                              </a:lnTo>
                              <a:lnTo>
                                <a:pt x="4365" y="1562"/>
                              </a:lnTo>
                              <a:lnTo>
                                <a:pt x="4360" y="1567"/>
                              </a:lnTo>
                              <a:lnTo>
                                <a:pt x="4354" y="1575"/>
                              </a:lnTo>
                              <a:lnTo>
                                <a:pt x="4349" y="1583"/>
                              </a:lnTo>
                              <a:lnTo>
                                <a:pt x="4341" y="1607"/>
                              </a:lnTo>
                              <a:lnTo>
                                <a:pt x="4339" y="1632"/>
                              </a:lnTo>
                              <a:lnTo>
                                <a:pt x="4343" y="1658"/>
                              </a:lnTo>
                              <a:lnTo>
                                <a:pt x="4354" y="1680"/>
                              </a:lnTo>
                              <a:lnTo>
                                <a:pt x="4370" y="1699"/>
                              </a:lnTo>
                              <a:lnTo>
                                <a:pt x="4392" y="1714"/>
                              </a:lnTo>
                              <a:lnTo>
                                <a:pt x="4400" y="1718"/>
                              </a:lnTo>
                              <a:lnTo>
                                <a:pt x="4409" y="1721"/>
                              </a:lnTo>
                              <a:lnTo>
                                <a:pt x="4418" y="1722"/>
                              </a:lnTo>
                              <a:lnTo>
                                <a:pt x="4413" y="1727"/>
                              </a:lnTo>
                              <a:lnTo>
                                <a:pt x="4406" y="1734"/>
                              </a:lnTo>
                              <a:lnTo>
                                <a:pt x="4399" y="1743"/>
                              </a:lnTo>
                              <a:lnTo>
                                <a:pt x="4390" y="1767"/>
                              </a:lnTo>
                              <a:lnTo>
                                <a:pt x="4386" y="1791"/>
                              </a:lnTo>
                              <a:lnTo>
                                <a:pt x="4388" y="1817"/>
                              </a:lnTo>
                              <a:lnTo>
                                <a:pt x="4398" y="1840"/>
                              </a:lnTo>
                              <a:lnTo>
                                <a:pt x="4413" y="1860"/>
                              </a:lnTo>
                              <a:lnTo>
                                <a:pt x="4432" y="1876"/>
                              </a:lnTo>
                              <a:lnTo>
                                <a:pt x="4440" y="1881"/>
                              </a:lnTo>
                              <a:lnTo>
                                <a:pt x="4449" y="1884"/>
                              </a:lnTo>
                              <a:lnTo>
                                <a:pt x="4459" y="1887"/>
                              </a:lnTo>
                              <a:lnTo>
                                <a:pt x="4451" y="1893"/>
                              </a:lnTo>
                              <a:lnTo>
                                <a:pt x="4443" y="1900"/>
                              </a:lnTo>
                              <a:lnTo>
                                <a:pt x="4437" y="1908"/>
                              </a:lnTo>
                              <a:lnTo>
                                <a:pt x="4425" y="1928"/>
                              </a:lnTo>
                              <a:lnTo>
                                <a:pt x="4419" y="1952"/>
                              </a:lnTo>
                              <a:lnTo>
                                <a:pt x="4421" y="1978"/>
                              </a:lnTo>
                              <a:lnTo>
                                <a:pt x="4427" y="2003"/>
                              </a:lnTo>
                              <a:lnTo>
                                <a:pt x="4440" y="2024"/>
                              </a:lnTo>
                              <a:lnTo>
                                <a:pt x="4459" y="2042"/>
                              </a:lnTo>
                              <a:lnTo>
                                <a:pt x="4466" y="2047"/>
                              </a:lnTo>
                              <a:lnTo>
                                <a:pt x="4475" y="2052"/>
                              </a:lnTo>
                              <a:lnTo>
                                <a:pt x="4485" y="2055"/>
                              </a:lnTo>
                              <a:lnTo>
                                <a:pt x="4477" y="2061"/>
                              </a:lnTo>
                              <a:lnTo>
                                <a:pt x="4470" y="2066"/>
                              </a:lnTo>
                              <a:lnTo>
                                <a:pt x="4464" y="2074"/>
                              </a:lnTo>
                              <a:lnTo>
                                <a:pt x="4450" y="2096"/>
                              </a:lnTo>
                              <a:lnTo>
                                <a:pt x="4442" y="2118"/>
                              </a:lnTo>
                              <a:lnTo>
                                <a:pt x="4440" y="2143"/>
                              </a:lnTo>
                              <a:lnTo>
                                <a:pt x="4446" y="2168"/>
                              </a:lnTo>
                              <a:lnTo>
                                <a:pt x="4457" y="2190"/>
                              </a:lnTo>
                              <a:lnTo>
                                <a:pt x="4475" y="2210"/>
                              </a:lnTo>
                              <a:lnTo>
                                <a:pt x="4481" y="2216"/>
                              </a:lnTo>
                              <a:lnTo>
                                <a:pt x="4488" y="2220"/>
                              </a:lnTo>
                              <a:lnTo>
                                <a:pt x="4496" y="2223"/>
                              </a:lnTo>
                              <a:lnTo>
                                <a:pt x="4490" y="2229"/>
                              </a:lnTo>
                              <a:lnTo>
                                <a:pt x="4482" y="2234"/>
                              </a:lnTo>
                              <a:lnTo>
                                <a:pt x="4475" y="2240"/>
                              </a:lnTo>
                              <a:lnTo>
                                <a:pt x="4460" y="2260"/>
                              </a:lnTo>
                              <a:lnTo>
                                <a:pt x="4451" y="2283"/>
                              </a:lnTo>
                              <a:lnTo>
                                <a:pt x="4448" y="2309"/>
                              </a:lnTo>
                              <a:lnTo>
                                <a:pt x="4451" y="2334"/>
                              </a:lnTo>
                              <a:lnTo>
                                <a:pt x="4460" y="2356"/>
                              </a:lnTo>
                              <a:lnTo>
                                <a:pt x="4475" y="2376"/>
                              </a:lnTo>
                              <a:lnTo>
                                <a:pt x="4483" y="2383"/>
                              </a:lnTo>
                              <a:lnTo>
                                <a:pt x="4491" y="2390"/>
                              </a:lnTo>
                              <a:lnTo>
                                <a:pt x="4499" y="2394"/>
                              </a:lnTo>
                              <a:lnTo>
                                <a:pt x="4490" y="2399"/>
                              </a:lnTo>
                              <a:lnTo>
                                <a:pt x="4481" y="2403"/>
                              </a:lnTo>
                              <a:lnTo>
                                <a:pt x="4475" y="2409"/>
                              </a:lnTo>
                              <a:lnTo>
                                <a:pt x="4457" y="2428"/>
                              </a:lnTo>
                              <a:lnTo>
                                <a:pt x="4446" y="2450"/>
                              </a:lnTo>
                              <a:lnTo>
                                <a:pt x="4440" y="2475"/>
                              </a:lnTo>
                              <a:lnTo>
                                <a:pt x="4442" y="2501"/>
                              </a:lnTo>
                              <a:lnTo>
                                <a:pt x="4450" y="2524"/>
                              </a:lnTo>
                              <a:lnTo>
                                <a:pt x="4464" y="2545"/>
                              </a:lnTo>
                              <a:lnTo>
                                <a:pt x="4470" y="2552"/>
                              </a:lnTo>
                              <a:lnTo>
                                <a:pt x="4477" y="2558"/>
                              </a:lnTo>
                              <a:lnTo>
                                <a:pt x="4485" y="2563"/>
                              </a:lnTo>
                              <a:lnTo>
                                <a:pt x="4475" y="2566"/>
                              </a:lnTo>
                              <a:lnTo>
                                <a:pt x="4466" y="2571"/>
                              </a:lnTo>
                              <a:lnTo>
                                <a:pt x="4459" y="2576"/>
                              </a:lnTo>
                              <a:lnTo>
                                <a:pt x="4440" y="2595"/>
                              </a:lnTo>
                              <a:lnTo>
                                <a:pt x="4428" y="2616"/>
                              </a:lnTo>
                              <a:lnTo>
                                <a:pt x="4421" y="2641"/>
                              </a:lnTo>
                              <a:lnTo>
                                <a:pt x="4421" y="2666"/>
                              </a:lnTo>
                              <a:lnTo>
                                <a:pt x="4427" y="2690"/>
                              </a:lnTo>
                              <a:lnTo>
                                <a:pt x="4437" y="2713"/>
                              </a:lnTo>
                              <a:lnTo>
                                <a:pt x="4443" y="2720"/>
                              </a:lnTo>
                              <a:lnTo>
                                <a:pt x="4451" y="2727"/>
                              </a:lnTo>
                              <a:lnTo>
                                <a:pt x="4459" y="2734"/>
                              </a:lnTo>
                              <a:lnTo>
                                <a:pt x="4449" y="2735"/>
                              </a:lnTo>
                              <a:lnTo>
                                <a:pt x="4440" y="2738"/>
                              </a:lnTo>
                              <a:lnTo>
                                <a:pt x="4432" y="2742"/>
                              </a:lnTo>
                              <a:lnTo>
                                <a:pt x="4413" y="2758"/>
                              </a:lnTo>
                              <a:lnTo>
                                <a:pt x="4397" y="2779"/>
                              </a:lnTo>
                              <a:lnTo>
                                <a:pt x="4388" y="2804"/>
                              </a:lnTo>
                              <a:lnTo>
                                <a:pt x="4385" y="2829"/>
                              </a:lnTo>
                              <a:lnTo>
                                <a:pt x="4390" y="2854"/>
                              </a:lnTo>
                              <a:lnTo>
                                <a:pt x="4399" y="2876"/>
                              </a:lnTo>
                              <a:lnTo>
                                <a:pt x="4406" y="2884"/>
                              </a:lnTo>
                              <a:lnTo>
                                <a:pt x="4413" y="2891"/>
                              </a:lnTo>
                              <a:lnTo>
                                <a:pt x="4418" y="2898"/>
                              </a:lnTo>
                              <a:lnTo>
                                <a:pt x="4409" y="2900"/>
                              </a:lnTo>
                              <a:lnTo>
                                <a:pt x="4400" y="2903"/>
                              </a:lnTo>
                              <a:lnTo>
                                <a:pt x="4392" y="2909"/>
                              </a:lnTo>
                              <a:lnTo>
                                <a:pt x="4370" y="2923"/>
                              </a:lnTo>
                              <a:lnTo>
                                <a:pt x="4354" y="2940"/>
                              </a:lnTo>
                              <a:lnTo>
                                <a:pt x="4343" y="2965"/>
                              </a:lnTo>
                              <a:lnTo>
                                <a:pt x="4339" y="2989"/>
                              </a:lnTo>
                              <a:lnTo>
                                <a:pt x="4341" y="3013"/>
                              </a:lnTo>
                              <a:lnTo>
                                <a:pt x="4349" y="3037"/>
                              </a:lnTo>
                              <a:lnTo>
                                <a:pt x="4354" y="3045"/>
                              </a:lnTo>
                              <a:lnTo>
                                <a:pt x="4360" y="3052"/>
                              </a:lnTo>
                              <a:lnTo>
                                <a:pt x="4365" y="3061"/>
                              </a:lnTo>
                              <a:lnTo>
                                <a:pt x="4357" y="3061"/>
                              </a:lnTo>
                              <a:lnTo>
                                <a:pt x="4347" y="3063"/>
                              </a:lnTo>
                              <a:lnTo>
                                <a:pt x="4338" y="3067"/>
                              </a:lnTo>
                              <a:lnTo>
                                <a:pt x="4316" y="3080"/>
                              </a:lnTo>
                              <a:lnTo>
                                <a:pt x="4297" y="3097"/>
                              </a:lnTo>
                              <a:lnTo>
                                <a:pt x="4284" y="3119"/>
                              </a:lnTo>
                              <a:lnTo>
                                <a:pt x="4278" y="3143"/>
                              </a:lnTo>
                              <a:lnTo>
                                <a:pt x="4278" y="3169"/>
                              </a:lnTo>
                              <a:lnTo>
                                <a:pt x="4284" y="3195"/>
                              </a:lnTo>
                              <a:lnTo>
                                <a:pt x="4288" y="3203"/>
                              </a:lnTo>
                              <a:lnTo>
                                <a:pt x="4294" y="3210"/>
                              </a:lnTo>
                              <a:lnTo>
                                <a:pt x="4300" y="3218"/>
                              </a:lnTo>
                              <a:lnTo>
                                <a:pt x="4291" y="3219"/>
                              </a:lnTo>
                              <a:lnTo>
                                <a:pt x="4282" y="3219"/>
                              </a:lnTo>
                              <a:lnTo>
                                <a:pt x="4273" y="3221"/>
                              </a:lnTo>
                              <a:lnTo>
                                <a:pt x="4249" y="3232"/>
                              </a:lnTo>
                              <a:lnTo>
                                <a:pt x="4230" y="3247"/>
                              </a:lnTo>
                              <a:lnTo>
                                <a:pt x="4217" y="3269"/>
                              </a:lnTo>
                              <a:lnTo>
                                <a:pt x="4207" y="3294"/>
                              </a:lnTo>
                              <a:lnTo>
                                <a:pt x="4205" y="3318"/>
                              </a:lnTo>
                              <a:lnTo>
                                <a:pt x="4209" y="3344"/>
                              </a:lnTo>
                              <a:lnTo>
                                <a:pt x="4212" y="3353"/>
                              </a:lnTo>
                              <a:lnTo>
                                <a:pt x="4217" y="3362"/>
                              </a:lnTo>
                              <a:lnTo>
                                <a:pt x="4222" y="3368"/>
                              </a:lnTo>
                              <a:lnTo>
                                <a:pt x="4214" y="3368"/>
                              </a:lnTo>
                              <a:lnTo>
                                <a:pt x="4204" y="3369"/>
                              </a:lnTo>
                              <a:lnTo>
                                <a:pt x="4193" y="3370"/>
                              </a:lnTo>
                              <a:lnTo>
                                <a:pt x="4170" y="3381"/>
                              </a:lnTo>
                              <a:lnTo>
                                <a:pt x="4150" y="3396"/>
                              </a:lnTo>
                              <a:lnTo>
                                <a:pt x="4133" y="3416"/>
                              </a:lnTo>
                              <a:lnTo>
                                <a:pt x="4123" y="3438"/>
                              </a:lnTo>
                              <a:lnTo>
                                <a:pt x="4119" y="3462"/>
                              </a:lnTo>
                              <a:lnTo>
                                <a:pt x="4123" y="3489"/>
                              </a:lnTo>
                              <a:lnTo>
                                <a:pt x="4126" y="3498"/>
                              </a:lnTo>
                              <a:lnTo>
                                <a:pt x="4129" y="3506"/>
                              </a:lnTo>
                              <a:lnTo>
                                <a:pt x="4133" y="3515"/>
                              </a:lnTo>
                              <a:lnTo>
                                <a:pt x="4123" y="3514"/>
                              </a:lnTo>
                              <a:lnTo>
                                <a:pt x="4115" y="3514"/>
                              </a:lnTo>
                              <a:lnTo>
                                <a:pt x="4105" y="3515"/>
                              </a:lnTo>
                              <a:lnTo>
                                <a:pt x="4079" y="3522"/>
                              </a:lnTo>
                              <a:lnTo>
                                <a:pt x="4059" y="3534"/>
                              </a:lnTo>
                              <a:lnTo>
                                <a:pt x="4042" y="3552"/>
                              </a:lnTo>
                              <a:lnTo>
                                <a:pt x="4029" y="3575"/>
                              </a:lnTo>
                              <a:lnTo>
                                <a:pt x="4023" y="3600"/>
                              </a:lnTo>
                              <a:lnTo>
                                <a:pt x="4023" y="3625"/>
                              </a:lnTo>
                              <a:lnTo>
                                <a:pt x="4026" y="3634"/>
                              </a:lnTo>
                              <a:lnTo>
                                <a:pt x="4029" y="3643"/>
                              </a:lnTo>
                              <a:lnTo>
                                <a:pt x="4032" y="3654"/>
                              </a:lnTo>
                              <a:lnTo>
                                <a:pt x="4023" y="3651"/>
                              </a:lnTo>
                              <a:lnTo>
                                <a:pt x="4013" y="3650"/>
                              </a:lnTo>
                              <a:lnTo>
                                <a:pt x="4005" y="3651"/>
                              </a:lnTo>
                              <a:lnTo>
                                <a:pt x="3979" y="3657"/>
                              </a:lnTo>
                              <a:lnTo>
                                <a:pt x="3957" y="3668"/>
                              </a:lnTo>
                              <a:lnTo>
                                <a:pt x="3938" y="3684"/>
                              </a:lnTo>
                              <a:lnTo>
                                <a:pt x="3924" y="3705"/>
                              </a:lnTo>
                              <a:lnTo>
                                <a:pt x="3917" y="3728"/>
                              </a:lnTo>
                              <a:lnTo>
                                <a:pt x="3916" y="3753"/>
                              </a:lnTo>
                              <a:lnTo>
                                <a:pt x="3917" y="3764"/>
                              </a:lnTo>
                              <a:lnTo>
                                <a:pt x="3918" y="3774"/>
                              </a:lnTo>
                              <a:lnTo>
                                <a:pt x="3921" y="3783"/>
                              </a:lnTo>
                              <a:lnTo>
                                <a:pt x="3911" y="3780"/>
                              </a:lnTo>
                              <a:lnTo>
                                <a:pt x="3902" y="3778"/>
                              </a:lnTo>
                              <a:lnTo>
                                <a:pt x="3891" y="3777"/>
                              </a:lnTo>
                              <a:lnTo>
                                <a:pt x="3868" y="3780"/>
                              </a:lnTo>
                              <a:lnTo>
                                <a:pt x="3845" y="3790"/>
                              </a:lnTo>
                              <a:lnTo>
                                <a:pt x="3824" y="3807"/>
                              </a:lnTo>
                              <a:lnTo>
                                <a:pt x="3809" y="3827"/>
                              </a:lnTo>
                              <a:lnTo>
                                <a:pt x="3799" y="3850"/>
                              </a:lnTo>
                              <a:lnTo>
                                <a:pt x="3796" y="3874"/>
                              </a:lnTo>
                              <a:lnTo>
                                <a:pt x="3796" y="3884"/>
                              </a:lnTo>
                              <a:lnTo>
                                <a:pt x="3797" y="3893"/>
                              </a:lnTo>
                              <a:lnTo>
                                <a:pt x="3801" y="3903"/>
                              </a:lnTo>
                              <a:lnTo>
                                <a:pt x="3790" y="3899"/>
                              </a:lnTo>
                              <a:lnTo>
                                <a:pt x="3781" y="3898"/>
                              </a:lnTo>
                              <a:lnTo>
                                <a:pt x="3774" y="3898"/>
                              </a:lnTo>
                              <a:lnTo>
                                <a:pt x="3747" y="3899"/>
                              </a:lnTo>
                              <a:lnTo>
                                <a:pt x="3723" y="3905"/>
                              </a:lnTo>
                              <a:lnTo>
                                <a:pt x="3701" y="3919"/>
                              </a:lnTo>
                              <a:lnTo>
                                <a:pt x="3685" y="3938"/>
                              </a:lnTo>
                              <a:lnTo>
                                <a:pt x="3674" y="3960"/>
                              </a:lnTo>
                              <a:lnTo>
                                <a:pt x="3669" y="3986"/>
                              </a:lnTo>
                              <a:lnTo>
                                <a:pt x="3668" y="3994"/>
                              </a:lnTo>
                              <a:lnTo>
                                <a:pt x="3669" y="4004"/>
                              </a:lnTo>
                              <a:lnTo>
                                <a:pt x="3671" y="4013"/>
                              </a:lnTo>
                              <a:lnTo>
                                <a:pt x="3662" y="4010"/>
                              </a:lnTo>
                              <a:lnTo>
                                <a:pt x="3652" y="4007"/>
                              </a:lnTo>
                              <a:lnTo>
                                <a:pt x="3642" y="4004"/>
                              </a:lnTo>
                              <a:lnTo>
                                <a:pt x="3616" y="4004"/>
                              </a:lnTo>
                              <a:lnTo>
                                <a:pt x="3592" y="4011"/>
                              </a:lnTo>
                              <a:lnTo>
                                <a:pt x="3569" y="4023"/>
                              </a:lnTo>
                              <a:lnTo>
                                <a:pt x="3552" y="4039"/>
                              </a:lnTo>
                              <a:lnTo>
                                <a:pt x="3539" y="4060"/>
                              </a:lnTo>
                              <a:lnTo>
                                <a:pt x="3532" y="4085"/>
                              </a:lnTo>
                              <a:lnTo>
                                <a:pt x="3532" y="4094"/>
                              </a:lnTo>
                              <a:lnTo>
                                <a:pt x="3531" y="4104"/>
                              </a:lnTo>
                              <a:lnTo>
                                <a:pt x="3532" y="4114"/>
                              </a:lnTo>
                              <a:lnTo>
                                <a:pt x="3523" y="4109"/>
                              </a:lnTo>
                              <a:lnTo>
                                <a:pt x="3514" y="4105"/>
                              </a:lnTo>
                              <a:lnTo>
                                <a:pt x="3505" y="4104"/>
                              </a:lnTo>
                              <a:lnTo>
                                <a:pt x="3480" y="4100"/>
                              </a:lnTo>
                              <a:lnTo>
                                <a:pt x="3456" y="4104"/>
                              </a:lnTo>
                              <a:lnTo>
                                <a:pt x="3433" y="4114"/>
                              </a:lnTo>
                              <a:lnTo>
                                <a:pt x="3412" y="4130"/>
                              </a:lnTo>
                              <a:lnTo>
                                <a:pt x="3398" y="4150"/>
                              </a:lnTo>
                              <a:lnTo>
                                <a:pt x="3390" y="4173"/>
                              </a:lnTo>
                              <a:lnTo>
                                <a:pt x="3387" y="4184"/>
                              </a:lnTo>
                              <a:lnTo>
                                <a:pt x="3386" y="4194"/>
                              </a:lnTo>
                              <a:lnTo>
                                <a:pt x="3387" y="4203"/>
                              </a:lnTo>
                              <a:lnTo>
                                <a:pt x="3379" y="4198"/>
                              </a:lnTo>
                              <a:lnTo>
                                <a:pt x="3370" y="4194"/>
                              </a:lnTo>
                              <a:lnTo>
                                <a:pt x="3360" y="4190"/>
                              </a:lnTo>
                              <a:lnTo>
                                <a:pt x="3335" y="4184"/>
                              </a:lnTo>
                              <a:lnTo>
                                <a:pt x="3310" y="4187"/>
                              </a:lnTo>
                              <a:lnTo>
                                <a:pt x="3284" y="4197"/>
                              </a:lnTo>
                              <a:lnTo>
                                <a:pt x="3263" y="4210"/>
                              </a:lnTo>
                              <a:lnTo>
                                <a:pt x="3248" y="4228"/>
                              </a:lnTo>
                              <a:lnTo>
                                <a:pt x="3239" y="4251"/>
                              </a:lnTo>
                              <a:lnTo>
                                <a:pt x="3235" y="4261"/>
                              </a:lnTo>
                              <a:lnTo>
                                <a:pt x="3234" y="4270"/>
                              </a:lnTo>
                              <a:lnTo>
                                <a:pt x="3234" y="4281"/>
                              </a:lnTo>
                              <a:lnTo>
                                <a:pt x="3226" y="4274"/>
                              </a:lnTo>
                              <a:lnTo>
                                <a:pt x="3217" y="4268"/>
                              </a:lnTo>
                              <a:lnTo>
                                <a:pt x="3210" y="4264"/>
                              </a:lnTo>
                              <a:lnTo>
                                <a:pt x="3183" y="4259"/>
                              </a:lnTo>
                              <a:lnTo>
                                <a:pt x="3159" y="4259"/>
                              </a:lnTo>
                              <a:lnTo>
                                <a:pt x="3135" y="4264"/>
                              </a:lnTo>
                              <a:lnTo>
                                <a:pt x="3112" y="4277"/>
                              </a:lnTo>
                              <a:lnTo>
                                <a:pt x="3095" y="4295"/>
                              </a:lnTo>
                              <a:lnTo>
                                <a:pt x="3083" y="4318"/>
                              </a:lnTo>
                              <a:lnTo>
                                <a:pt x="3079" y="4326"/>
                              </a:lnTo>
                              <a:lnTo>
                                <a:pt x="3077" y="4334"/>
                              </a:lnTo>
                              <a:lnTo>
                                <a:pt x="3075" y="4344"/>
                              </a:lnTo>
                              <a:lnTo>
                                <a:pt x="3068" y="4336"/>
                              </a:lnTo>
                              <a:lnTo>
                                <a:pt x="3061" y="4332"/>
                              </a:lnTo>
                              <a:lnTo>
                                <a:pt x="3053" y="4328"/>
                              </a:lnTo>
                              <a:lnTo>
                                <a:pt x="3029" y="4319"/>
                              </a:lnTo>
                              <a:lnTo>
                                <a:pt x="3004" y="4318"/>
                              </a:lnTo>
                              <a:lnTo>
                                <a:pt x="2979" y="4323"/>
                              </a:lnTo>
                              <a:lnTo>
                                <a:pt x="2954" y="4333"/>
                              </a:lnTo>
                              <a:lnTo>
                                <a:pt x="2937" y="4350"/>
                              </a:lnTo>
                              <a:lnTo>
                                <a:pt x="2923" y="4370"/>
                              </a:lnTo>
                              <a:lnTo>
                                <a:pt x="2918" y="4379"/>
                              </a:lnTo>
                              <a:lnTo>
                                <a:pt x="2915" y="4388"/>
                              </a:lnTo>
                              <a:lnTo>
                                <a:pt x="2914" y="4398"/>
                              </a:lnTo>
                              <a:lnTo>
                                <a:pt x="2907" y="4390"/>
                              </a:lnTo>
                              <a:lnTo>
                                <a:pt x="2900" y="4385"/>
                              </a:lnTo>
                              <a:lnTo>
                                <a:pt x="2890" y="4379"/>
                              </a:lnTo>
                              <a:lnTo>
                                <a:pt x="2868" y="4368"/>
                              </a:lnTo>
                              <a:lnTo>
                                <a:pt x="2843" y="4365"/>
                              </a:lnTo>
                              <a:lnTo>
                                <a:pt x="2817" y="4368"/>
                              </a:lnTo>
                              <a:lnTo>
                                <a:pt x="2793" y="4376"/>
                              </a:lnTo>
                              <a:lnTo>
                                <a:pt x="2774" y="4390"/>
                              </a:lnTo>
                              <a:lnTo>
                                <a:pt x="2759" y="4411"/>
                              </a:lnTo>
                              <a:lnTo>
                                <a:pt x="2753" y="4419"/>
                              </a:lnTo>
                              <a:lnTo>
                                <a:pt x="2749" y="4428"/>
                              </a:lnTo>
                              <a:lnTo>
                                <a:pt x="2748" y="4437"/>
                              </a:lnTo>
                              <a:lnTo>
                                <a:pt x="2740" y="4431"/>
                              </a:lnTo>
                              <a:lnTo>
                                <a:pt x="2733" y="4424"/>
                              </a:lnTo>
                              <a:lnTo>
                                <a:pt x="2726" y="4417"/>
                              </a:lnTo>
                              <a:lnTo>
                                <a:pt x="2704" y="4406"/>
                              </a:lnTo>
                              <a:lnTo>
                                <a:pt x="2680" y="4400"/>
                              </a:lnTo>
                              <a:lnTo>
                                <a:pt x="2653" y="4400"/>
                              </a:lnTo>
                              <a:lnTo>
                                <a:pt x="2629" y="4408"/>
                              </a:lnTo>
                              <a:lnTo>
                                <a:pt x="2608" y="4420"/>
                              </a:lnTo>
                              <a:lnTo>
                                <a:pt x="2592" y="4437"/>
                              </a:lnTo>
                              <a:lnTo>
                                <a:pt x="2585" y="4446"/>
                              </a:lnTo>
                              <a:lnTo>
                                <a:pt x="2582" y="4455"/>
                              </a:lnTo>
                              <a:lnTo>
                                <a:pt x="2578" y="4465"/>
                              </a:lnTo>
                              <a:lnTo>
                                <a:pt x="2572" y="4456"/>
                              </a:lnTo>
                              <a:lnTo>
                                <a:pt x="2565" y="4449"/>
                              </a:lnTo>
                              <a:lnTo>
                                <a:pt x="2560" y="4443"/>
                              </a:lnTo>
                              <a:lnTo>
                                <a:pt x="2537" y="4428"/>
                              </a:lnTo>
                              <a:lnTo>
                                <a:pt x="2512" y="4420"/>
                              </a:lnTo>
                              <a:lnTo>
                                <a:pt x="2487" y="4419"/>
                              </a:lnTo>
                              <a:lnTo>
                                <a:pt x="2462" y="4424"/>
                              </a:lnTo>
                              <a:lnTo>
                                <a:pt x="2441" y="4436"/>
                              </a:lnTo>
                              <a:lnTo>
                                <a:pt x="2422" y="4454"/>
                              </a:lnTo>
                              <a:lnTo>
                                <a:pt x="2416" y="4460"/>
                              </a:lnTo>
                              <a:lnTo>
                                <a:pt x="2411" y="4468"/>
                              </a:lnTo>
                              <a:lnTo>
                                <a:pt x="2407" y="4478"/>
                              </a:lnTo>
                              <a:lnTo>
                                <a:pt x="2402" y="4469"/>
                              </a:lnTo>
                              <a:lnTo>
                                <a:pt x="2396" y="4462"/>
                              </a:lnTo>
                              <a:lnTo>
                                <a:pt x="2390" y="4454"/>
                              </a:lnTo>
                              <a:lnTo>
                                <a:pt x="2370" y="4438"/>
                              </a:lnTo>
                              <a:lnTo>
                                <a:pt x="2346" y="4430"/>
                              </a:lnTo>
                              <a:lnTo>
                                <a:pt x="2320" y="4428"/>
                              </a:lnTo>
                              <a:lnTo>
                                <a:pt x="2296" y="4430"/>
                              </a:lnTo>
                              <a:lnTo>
                                <a:pt x="2273" y="4438"/>
                              </a:lnTo>
                              <a:lnTo>
                                <a:pt x="2253" y="4454"/>
                              </a:lnTo>
                              <a:lnTo>
                                <a:pt x="2246" y="4462"/>
                              </a:lnTo>
                              <a:lnTo>
                                <a:pt x="2241" y="4469"/>
                              </a:lnTo>
                              <a:lnTo>
                                <a:pt x="2238" y="4478"/>
                              </a:lnTo>
                              <a:lnTo>
                                <a:pt x="2232" y="4468"/>
                              </a:lnTo>
                              <a:lnTo>
                                <a:pt x="2227" y="4460"/>
                              </a:lnTo>
                              <a:lnTo>
                                <a:pt x="2221" y="4454"/>
                              </a:lnTo>
                              <a:lnTo>
                                <a:pt x="2201" y="4436"/>
                              </a:lnTo>
                              <a:lnTo>
                                <a:pt x="2179" y="4424"/>
                              </a:lnTo>
                              <a:lnTo>
                                <a:pt x="2154" y="4419"/>
                              </a:lnTo>
                              <a:lnTo>
                                <a:pt x="2129" y="4421"/>
                              </a:lnTo>
                              <a:lnTo>
                                <a:pt x="2106" y="4429"/>
                              </a:lnTo>
                              <a:lnTo>
                                <a:pt x="2084" y="4443"/>
                              </a:lnTo>
                              <a:lnTo>
                                <a:pt x="2077" y="4449"/>
                              </a:lnTo>
                              <a:lnTo>
                                <a:pt x="2070" y="4456"/>
                              </a:lnTo>
                              <a:lnTo>
                                <a:pt x="2065" y="4465"/>
                              </a:lnTo>
                              <a:lnTo>
                                <a:pt x="2062" y="4455"/>
                              </a:lnTo>
                              <a:lnTo>
                                <a:pt x="2057" y="4446"/>
                              </a:lnTo>
                              <a:lnTo>
                                <a:pt x="2052" y="4437"/>
                              </a:lnTo>
                              <a:lnTo>
                                <a:pt x="2034" y="4419"/>
                              </a:lnTo>
                              <a:lnTo>
                                <a:pt x="2012" y="4407"/>
                              </a:lnTo>
                              <a:lnTo>
                                <a:pt x="1987" y="4400"/>
                              </a:lnTo>
                              <a:lnTo>
                                <a:pt x="1962" y="4400"/>
                              </a:lnTo>
                              <a:lnTo>
                                <a:pt x="1938" y="4404"/>
                              </a:lnTo>
                              <a:lnTo>
                                <a:pt x="1918" y="4417"/>
                              </a:lnTo>
                              <a:lnTo>
                                <a:pt x="1909" y="4424"/>
                              </a:lnTo>
                              <a:lnTo>
                                <a:pt x="1902" y="4431"/>
                              </a:lnTo>
                              <a:lnTo>
                                <a:pt x="1896" y="4437"/>
                              </a:lnTo>
                              <a:lnTo>
                                <a:pt x="1893" y="4428"/>
                              </a:lnTo>
                              <a:lnTo>
                                <a:pt x="1890" y="4419"/>
                              </a:lnTo>
                              <a:lnTo>
                                <a:pt x="1886" y="4411"/>
                              </a:lnTo>
                              <a:lnTo>
                                <a:pt x="1869" y="4391"/>
                              </a:lnTo>
                              <a:lnTo>
                                <a:pt x="1849" y="4377"/>
                              </a:lnTo>
                              <a:lnTo>
                                <a:pt x="1826" y="4368"/>
                              </a:lnTo>
                              <a:lnTo>
                                <a:pt x="1800" y="4365"/>
                              </a:lnTo>
                              <a:lnTo>
                                <a:pt x="1775" y="4368"/>
                              </a:lnTo>
                              <a:lnTo>
                                <a:pt x="1752" y="4379"/>
                              </a:lnTo>
                              <a:lnTo>
                                <a:pt x="1744" y="4385"/>
                              </a:lnTo>
                              <a:lnTo>
                                <a:pt x="1737" y="4390"/>
                              </a:lnTo>
                              <a:lnTo>
                                <a:pt x="1730" y="4398"/>
                              </a:lnTo>
                              <a:lnTo>
                                <a:pt x="1728" y="4388"/>
                              </a:lnTo>
                              <a:lnTo>
                                <a:pt x="1724" y="4379"/>
                              </a:lnTo>
                              <a:lnTo>
                                <a:pt x="1719" y="4370"/>
                              </a:lnTo>
                              <a:lnTo>
                                <a:pt x="1705" y="4350"/>
                              </a:lnTo>
                              <a:lnTo>
                                <a:pt x="1688" y="4333"/>
                              </a:lnTo>
                              <a:lnTo>
                                <a:pt x="1665" y="4323"/>
                              </a:lnTo>
                              <a:lnTo>
                                <a:pt x="1639" y="4318"/>
                              </a:lnTo>
                              <a:lnTo>
                                <a:pt x="1614" y="4320"/>
                              </a:lnTo>
                              <a:lnTo>
                                <a:pt x="1590" y="4328"/>
                              </a:lnTo>
                              <a:lnTo>
                                <a:pt x="1582" y="4333"/>
                              </a:lnTo>
                              <a:lnTo>
                                <a:pt x="1574" y="4339"/>
                              </a:lnTo>
                              <a:lnTo>
                                <a:pt x="1568" y="4344"/>
                              </a:lnTo>
                              <a:lnTo>
                                <a:pt x="1566" y="4335"/>
                              </a:lnTo>
                              <a:lnTo>
                                <a:pt x="1562" y="4327"/>
                              </a:lnTo>
                              <a:lnTo>
                                <a:pt x="1560" y="4318"/>
                              </a:lnTo>
                              <a:lnTo>
                                <a:pt x="1547" y="4295"/>
                              </a:lnTo>
                              <a:lnTo>
                                <a:pt x="1530" y="4277"/>
                              </a:lnTo>
                              <a:lnTo>
                                <a:pt x="1506" y="4264"/>
                              </a:lnTo>
                              <a:lnTo>
                                <a:pt x="1482" y="4259"/>
                              </a:lnTo>
                              <a:lnTo>
                                <a:pt x="1458" y="4259"/>
                              </a:lnTo>
                              <a:lnTo>
                                <a:pt x="1434" y="4264"/>
                              </a:lnTo>
                              <a:lnTo>
                                <a:pt x="1424" y="4268"/>
                              </a:lnTo>
                              <a:lnTo>
                                <a:pt x="1416" y="4274"/>
                              </a:lnTo>
                              <a:lnTo>
                                <a:pt x="1410" y="4281"/>
                              </a:lnTo>
                              <a:lnTo>
                                <a:pt x="1407" y="4270"/>
                              </a:lnTo>
                              <a:lnTo>
                                <a:pt x="1406" y="4262"/>
                              </a:lnTo>
                              <a:lnTo>
                                <a:pt x="1404" y="4253"/>
                              </a:lnTo>
                              <a:lnTo>
                                <a:pt x="1394" y="4229"/>
                              </a:lnTo>
                              <a:lnTo>
                                <a:pt x="1378" y="4210"/>
                              </a:lnTo>
                              <a:lnTo>
                                <a:pt x="1356" y="4197"/>
                              </a:lnTo>
                              <a:lnTo>
                                <a:pt x="1331" y="4187"/>
                              </a:lnTo>
                              <a:lnTo>
                                <a:pt x="1307" y="4184"/>
                              </a:lnTo>
                              <a:lnTo>
                                <a:pt x="1281" y="4190"/>
                              </a:lnTo>
                              <a:lnTo>
                                <a:pt x="1272" y="4194"/>
                              </a:lnTo>
                              <a:lnTo>
                                <a:pt x="1263" y="4198"/>
                              </a:lnTo>
                              <a:lnTo>
                                <a:pt x="1257" y="4203"/>
                              </a:lnTo>
                              <a:lnTo>
                                <a:pt x="1257" y="4194"/>
                              </a:lnTo>
                              <a:lnTo>
                                <a:pt x="1256" y="4184"/>
                              </a:lnTo>
                              <a:lnTo>
                                <a:pt x="1254" y="4173"/>
                              </a:lnTo>
                              <a:lnTo>
                                <a:pt x="1245" y="4150"/>
                              </a:lnTo>
                              <a:lnTo>
                                <a:pt x="1230" y="4130"/>
                              </a:lnTo>
                              <a:lnTo>
                                <a:pt x="1211" y="4114"/>
                              </a:lnTo>
                              <a:lnTo>
                                <a:pt x="1186" y="4104"/>
                              </a:lnTo>
                              <a:lnTo>
                                <a:pt x="1162" y="4100"/>
                              </a:lnTo>
                              <a:lnTo>
                                <a:pt x="1136" y="4104"/>
                              </a:lnTo>
                              <a:lnTo>
                                <a:pt x="1127" y="4105"/>
                              </a:lnTo>
                              <a:lnTo>
                                <a:pt x="1118" y="4109"/>
                              </a:lnTo>
                              <a:lnTo>
                                <a:pt x="1112" y="4114"/>
                              </a:lnTo>
                              <a:lnTo>
                                <a:pt x="1112" y="4104"/>
                              </a:lnTo>
                              <a:lnTo>
                                <a:pt x="1110" y="4095"/>
                              </a:lnTo>
                              <a:lnTo>
                                <a:pt x="1109" y="4085"/>
                              </a:lnTo>
                              <a:lnTo>
                                <a:pt x="1103" y="4060"/>
                              </a:lnTo>
                              <a:lnTo>
                                <a:pt x="1090" y="4039"/>
                              </a:lnTo>
                              <a:lnTo>
                                <a:pt x="1071" y="4023"/>
                              </a:lnTo>
                              <a:lnTo>
                                <a:pt x="1049" y="4011"/>
                              </a:lnTo>
                              <a:lnTo>
                                <a:pt x="1025" y="4004"/>
                              </a:lnTo>
                              <a:lnTo>
                                <a:pt x="999" y="4004"/>
                              </a:lnTo>
                              <a:lnTo>
                                <a:pt x="991" y="4007"/>
                              </a:lnTo>
                              <a:lnTo>
                                <a:pt x="981" y="4010"/>
                              </a:lnTo>
                              <a:lnTo>
                                <a:pt x="972" y="4013"/>
                              </a:lnTo>
                              <a:lnTo>
                                <a:pt x="974" y="4004"/>
                              </a:lnTo>
                              <a:lnTo>
                                <a:pt x="974" y="3994"/>
                              </a:lnTo>
                              <a:lnTo>
                                <a:pt x="974" y="3986"/>
                              </a:lnTo>
                              <a:lnTo>
                                <a:pt x="967" y="3960"/>
                              </a:lnTo>
                              <a:lnTo>
                                <a:pt x="958" y="3938"/>
                              </a:lnTo>
                              <a:lnTo>
                                <a:pt x="940" y="3919"/>
                              </a:lnTo>
                              <a:lnTo>
                                <a:pt x="919" y="3905"/>
                              </a:lnTo>
                              <a:lnTo>
                                <a:pt x="896" y="3899"/>
                              </a:lnTo>
                              <a:lnTo>
                                <a:pt x="870" y="3898"/>
                              </a:lnTo>
                              <a:lnTo>
                                <a:pt x="860" y="3898"/>
                              </a:lnTo>
                              <a:lnTo>
                                <a:pt x="849" y="3899"/>
                              </a:lnTo>
                              <a:lnTo>
                                <a:pt x="840" y="3903"/>
                              </a:lnTo>
                              <a:lnTo>
                                <a:pt x="843" y="3893"/>
                              </a:lnTo>
                              <a:lnTo>
                                <a:pt x="845" y="3884"/>
                              </a:lnTo>
                              <a:lnTo>
                                <a:pt x="845" y="3874"/>
                              </a:lnTo>
                              <a:lnTo>
                                <a:pt x="842" y="3850"/>
                              </a:lnTo>
                              <a:lnTo>
                                <a:pt x="832" y="3827"/>
                              </a:lnTo>
                              <a:lnTo>
                                <a:pt x="816" y="3807"/>
                              </a:lnTo>
                              <a:lnTo>
                                <a:pt x="796" y="3790"/>
                              </a:lnTo>
                              <a:lnTo>
                                <a:pt x="773" y="3780"/>
                              </a:lnTo>
                              <a:lnTo>
                                <a:pt x="749" y="3777"/>
                              </a:lnTo>
                              <a:lnTo>
                                <a:pt x="739" y="3778"/>
                              </a:lnTo>
                              <a:lnTo>
                                <a:pt x="730" y="3780"/>
                              </a:lnTo>
                              <a:lnTo>
                                <a:pt x="719" y="3783"/>
                              </a:lnTo>
                              <a:lnTo>
                                <a:pt x="723" y="3774"/>
                              </a:lnTo>
                              <a:lnTo>
                                <a:pt x="726" y="3765"/>
                              </a:lnTo>
                              <a:lnTo>
                                <a:pt x="728" y="3756"/>
                              </a:lnTo>
                              <a:lnTo>
                                <a:pt x="726" y="3730"/>
                              </a:lnTo>
                              <a:lnTo>
                                <a:pt x="718" y="3706"/>
                              </a:lnTo>
                              <a:lnTo>
                                <a:pt x="704" y="3684"/>
                              </a:lnTo>
                              <a:lnTo>
                                <a:pt x="685" y="3668"/>
                              </a:lnTo>
                              <a:lnTo>
                                <a:pt x="663" y="3657"/>
                              </a:lnTo>
                              <a:lnTo>
                                <a:pt x="639" y="3651"/>
                              </a:lnTo>
                              <a:lnTo>
                                <a:pt x="628" y="3650"/>
                              </a:lnTo>
                              <a:lnTo>
                                <a:pt x="618" y="3652"/>
                              </a:lnTo>
                              <a:lnTo>
                                <a:pt x="609" y="3654"/>
                              </a:lnTo>
                              <a:lnTo>
                                <a:pt x="613" y="3644"/>
                              </a:lnTo>
                              <a:lnTo>
                                <a:pt x="617" y="3636"/>
                              </a:lnTo>
                              <a:lnTo>
                                <a:pt x="618" y="3628"/>
                              </a:lnTo>
                              <a:lnTo>
                                <a:pt x="619" y="3600"/>
                              </a:lnTo>
                              <a:lnTo>
                                <a:pt x="612" y="3575"/>
                              </a:lnTo>
                              <a:lnTo>
                                <a:pt x="601" y="3552"/>
                              </a:lnTo>
                              <a:lnTo>
                                <a:pt x="584" y="3535"/>
                              </a:lnTo>
                              <a:lnTo>
                                <a:pt x="562" y="3523"/>
                              </a:lnTo>
                              <a:lnTo>
                                <a:pt x="536" y="3515"/>
                              </a:lnTo>
                              <a:lnTo>
                                <a:pt x="528" y="3515"/>
                              </a:lnTo>
                              <a:lnTo>
                                <a:pt x="519" y="3514"/>
                              </a:lnTo>
                              <a:lnTo>
                                <a:pt x="510" y="3515"/>
                              </a:lnTo>
                              <a:lnTo>
                                <a:pt x="513" y="3507"/>
                              </a:lnTo>
                              <a:lnTo>
                                <a:pt x="517" y="3499"/>
                              </a:lnTo>
                              <a:lnTo>
                                <a:pt x="518" y="3489"/>
                              </a:lnTo>
                              <a:lnTo>
                                <a:pt x="522" y="3464"/>
                              </a:lnTo>
                              <a:lnTo>
                                <a:pt x="518" y="3439"/>
                              </a:lnTo>
                              <a:lnTo>
                                <a:pt x="508" y="3416"/>
                              </a:lnTo>
                              <a:lnTo>
                                <a:pt x="491" y="3396"/>
                              </a:lnTo>
                              <a:lnTo>
                                <a:pt x="472" y="3381"/>
                              </a:lnTo>
                              <a:lnTo>
                                <a:pt x="448" y="3374"/>
                              </a:lnTo>
                              <a:lnTo>
                                <a:pt x="437" y="3371"/>
                              </a:lnTo>
                              <a:lnTo>
                                <a:pt x="428" y="3369"/>
                              </a:lnTo>
                              <a:lnTo>
                                <a:pt x="419" y="3370"/>
                              </a:lnTo>
                              <a:lnTo>
                                <a:pt x="423" y="3363"/>
                              </a:lnTo>
                              <a:lnTo>
                                <a:pt x="428" y="3354"/>
                              </a:lnTo>
                              <a:lnTo>
                                <a:pt x="432" y="3344"/>
                              </a:lnTo>
                              <a:lnTo>
                                <a:pt x="436" y="3320"/>
                              </a:lnTo>
                              <a:lnTo>
                                <a:pt x="434" y="3294"/>
                              </a:lnTo>
                              <a:lnTo>
                                <a:pt x="426" y="3269"/>
                              </a:lnTo>
                              <a:lnTo>
                                <a:pt x="411" y="3247"/>
                              </a:lnTo>
                              <a:lnTo>
                                <a:pt x="392" y="3232"/>
                              </a:lnTo>
                              <a:lnTo>
                                <a:pt x="370" y="3223"/>
                              </a:lnTo>
                              <a:lnTo>
                                <a:pt x="360" y="3220"/>
                              </a:lnTo>
                              <a:lnTo>
                                <a:pt x="352" y="3219"/>
                              </a:lnTo>
                              <a:lnTo>
                                <a:pt x="343" y="3218"/>
                              </a:lnTo>
                              <a:lnTo>
                                <a:pt x="348" y="3210"/>
                              </a:lnTo>
                              <a:lnTo>
                                <a:pt x="353" y="3203"/>
                              </a:lnTo>
                              <a:lnTo>
                                <a:pt x="357" y="3195"/>
                              </a:lnTo>
                              <a:lnTo>
                                <a:pt x="364" y="3169"/>
                              </a:lnTo>
                              <a:lnTo>
                                <a:pt x="364" y="3143"/>
                              </a:lnTo>
                              <a:lnTo>
                                <a:pt x="357" y="3119"/>
                              </a:lnTo>
                              <a:lnTo>
                                <a:pt x="343" y="3097"/>
                              </a:lnTo>
                              <a:lnTo>
                                <a:pt x="325" y="3080"/>
                              </a:lnTo>
                              <a:lnTo>
                                <a:pt x="303" y="3069"/>
                              </a:lnTo>
                              <a:lnTo>
                                <a:pt x="295" y="3064"/>
                              </a:lnTo>
                              <a:lnTo>
                                <a:pt x="286" y="3061"/>
                              </a:lnTo>
                              <a:lnTo>
                                <a:pt x="276" y="3061"/>
                              </a:lnTo>
                              <a:lnTo>
                                <a:pt x="284" y="3053"/>
                              </a:lnTo>
                              <a:lnTo>
                                <a:pt x="289" y="3046"/>
                              </a:lnTo>
                              <a:lnTo>
                                <a:pt x="292" y="3037"/>
                              </a:lnTo>
                              <a:lnTo>
                                <a:pt x="301" y="3014"/>
                              </a:lnTo>
                              <a:lnTo>
                                <a:pt x="303" y="2989"/>
                              </a:lnTo>
                              <a:lnTo>
                                <a:pt x="298" y="2965"/>
                              </a:lnTo>
                              <a:lnTo>
                                <a:pt x="287" y="2940"/>
                              </a:lnTo>
                              <a:lnTo>
                                <a:pt x="271" y="2923"/>
                              </a:lnTo>
                              <a:lnTo>
                                <a:pt x="252" y="2909"/>
                              </a:lnTo>
                              <a:lnTo>
                                <a:pt x="242" y="2904"/>
                              </a:lnTo>
                              <a:lnTo>
                                <a:pt x="233" y="2901"/>
                              </a:lnTo>
                              <a:lnTo>
                                <a:pt x="223" y="2900"/>
                              </a:lnTo>
                              <a:lnTo>
                                <a:pt x="230" y="2894"/>
                              </a:lnTo>
                              <a:lnTo>
                                <a:pt x="236" y="2886"/>
                              </a:lnTo>
                              <a:lnTo>
                                <a:pt x="242" y="2876"/>
                              </a:lnTo>
                              <a:lnTo>
                                <a:pt x="252" y="2854"/>
                              </a:lnTo>
                              <a:lnTo>
                                <a:pt x="256" y="2830"/>
                              </a:lnTo>
                              <a:lnTo>
                                <a:pt x="252" y="2804"/>
                              </a:lnTo>
                              <a:lnTo>
                                <a:pt x="244" y="2779"/>
                              </a:lnTo>
                              <a:lnTo>
                                <a:pt x="230" y="2761"/>
                              </a:lnTo>
                              <a:lnTo>
                                <a:pt x="209" y="2745"/>
                              </a:lnTo>
                              <a:lnTo>
                                <a:pt x="201" y="2740"/>
                              </a:lnTo>
                              <a:lnTo>
                                <a:pt x="193" y="2736"/>
                              </a:lnTo>
                              <a:lnTo>
                                <a:pt x="185" y="2734"/>
                              </a:lnTo>
                              <a:lnTo>
                                <a:pt x="190" y="2727"/>
                              </a:lnTo>
                              <a:lnTo>
                                <a:pt x="197" y="2720"/>
                              </a:lnTo>
                              <a:lnTo>
                                <a:pt x="203" y="2713"/>
                              </a:lnTo>
                              <a:lnTo>
                                <a:pt x="214" y="2690"/>
                              </a:lnTo>
                              <a:lnTo>
                                <a:pt x="220" y="2666"/>
                              </a:lnTo>
                              <a:lnTo>
                                <a:pt x="220" y="2641"/>
                              </a:lnTo>
                              <a:lnTo>
                                <a:pt x="213" y="2616"/>
                              </a:lnTo>
                              <a:lnTo>
                                <a:pt x="201" y="2595"/>
                              </a:lnTo>
                              <a:lnTo>
                                <a:pt x="182" y="2580"/>
                              </a:lnTo>
                              <a:lnTo>
                                <a:pt x="175" y="2573"/>
                              </a:lnTo>
                              <a:lnTo>
                                <a:pt x="166" y="2569"/>
                              </a:lnTo>
                              <a:lnTo>
                                <a:pt x="158" y="2565"/>
                              </a:lnTo>
                              <a:lnTo>
                                <a:pt x="164" y="2560"/>
                              </a:lnTo>
                              <a:lnTo>
                                <a:pt x="171" y="2553"/>
                              </a:lnTo>
                              <a:lnTo>
                                <a:pt x="179" y="2547"/>
                              </a:lnTo>
                              <a:lnTo>
                                <a:pt x="193" y="2525"/>
                              </a:lnTo>
                              <a:lnTo>
                                <a:pt x="200" y="2501"/>
                              </a:lnTo>
                              <a:lnTo>
                                <a:pt x="201" y="2475"/>
                              </a:lnTo>
                              <a:lnTo>
                                <a:pt x="196" y="2450"/>
                              </a:lnTo>
                              <a:lnTo>
                                <a:pt x="185" y="2428"/>
                              </a:lnTo>
                              <a:lnTo>
                                <a:pt x="169" y="2411"/>
                              </a:lnTo>
                              <a:lnTo>
                                <a:pt x="160" y="2404"/>
                              </a:lnTo>
                              <a:lnTo>
                                <a:pt x="152" y="2399"/>
                              </a:lnTo>
                              <a:lnTo>
                                <a:pt x="142" y="2394"/>
                              </a:lnTo>
                              <a:lnTo>
                                <a:pt x="150" y="2390"/>
                              </a:lnTo>
                              <a:lnTo>
                                <a:pt x="158" y="2383"/>
                              </a:lnTo>
                              <a:lnTo>
                                <a:pt x="166" y="2376"/>
                              </a:lnTo>
                              <a:lnTo>
                                <a:pt x="181" y="2356"/>
                              </a:lnTo>
                              <a:lnTo>
                                <a:pt x="190" y="2334"/>
                              </a:lnTo>
                              <a:lnTo>
                                <a:pt x="193" y="2309"/>
                              </a:lnTo>
                              <a:lnTo>
                                <a:pt x="190" y="2283"/>
                              </a:lnTo>
                              <a:lnTo>
                                <a:pt x="181" y="2260"/>
                              </a:lnTo>
                              <a:lnTo>
                                <a:pt x="166" y="2240"/>
                              </a:lnTo>
                              <a:lnTo>
                                <a:pt x="158" y="2234"/>
                              </a:lnTo>
                              <a:lnTo>
                                <a:pt x="150" y="2229"/>
                              </a:lnTo>
                              <a:lnTo>
                                <a:pt x="142" y="2223"/>
                              </a:lnTo>
                              <a:lnTo>
                                <a:pt x="152" y="2220"/>
                              </a:lnTo>
                              <a:lnTo>
                                <a:pt x="160" y="2214"/>
                              </a:lnTo>
                              <a:lnTo>
                                <a:pt x="166" y="2208"/>
                              </a:lnTo>
                              <a:lnTo>
                                <a:pt x="185" y="2190"/>
                              </a:lnTo>
                              <a:lnTo>
                                <a:pt x="196" y="2168"/>
                              </a:lnTo>
                              <a:lnTo>
                                <a:pt x="201" y="2143"/>
                              </a:lnTo>
                              <a:lnTo>
                                <a:pt x="200" y="2118"/>
                              </a:lnTo>
                              <a:lnTo>
                                <a:pt x="193" y="2094"/>
                              </a:lnTo>
                              <a:lnTo>
                                <a:pt x="179" y="2074"/>
                              </a:lnTo>
                              <a:lnTo>
                                <a:pt x="171" y="2066"/>
                              </a:lnTo>
                              <a:lnTo>
                                <a:pt x="164" y="2060"/>
                              </a:lnTo>
                              <a:lnTo>
                                <a:pt x="158" y="2055"/>
                              </a:lnTo>
                              <a:lnTo>
                                <a:pt x="166" y="2051"/>
                              </a:lnTo>
                              <a:lnTo>
                                <a:pt x="175" y="2047"/>
                              </a:lnTo>
                              <a:lnTo>
                                <a:pt x="182" y="2042"/>
                              </a:lnTo>
                              <a:lnTo>
                                <a:pt x="201" y="2024"/>
                              </a:lnTo>
                              <a:lnTo>
                                <a:pt x="213" y="2003"/>
                              </a:lnTo>
                              <a:lnTo>
                                <a:pt x="220" y="1978"/>
                              </a:lnTo>
                              <a:lnTo>
                                <a:pt x="221" y="1952"/>
                              </a:lnTo>
                              <a:lnTo>
                                <a:pt x="215" y="1928"/>
                              </a:lnTo>
                              <a:lnTo>
                                <a:pt x="203" y="1905"/>
                              </a:lnTo>
                              <a:lnTo>
                                <a:pt x="197" y="1899"/>
                              </a:lnTo>
                              <a:lnTo>
                                <a:pt x="190" y="1892"/>
                              </a:lnTo>
                              <a:lnTo>
                                <a:pt x="182" y="1887"/>
                              </a:lnTo>
                              <a:lnTo>
                                <a:pt x="192" y="1883"/>
                              </a:lnTo>
                              <a:lnTo>
                                <a:pt x="201" y="1879"/>
                              </a:lnTo>
                              <a:lnTo>
                                <a:pt x="209" y="1873"/>
                              </a:lnTo>
                              <a:lnTo>
                                <a:pt x="230" y="1858"/>
                              </a:lnTo>
                              <a:lnTo>
                                <a:pt x="244" y="1838"/>
                              </a:lnTo>
                              <a:lnTo>
                                <a:pt x="252" y="1814"/>
                              </a:lnTo>
                              <a:lnTo>
                                <a:pt x="256" y="1790"/>
                              </a:lnTo>
                              <a:lnTo>
                                <a:pt x="252" y="1765"/>
                              </a:lnTo>
                              <a:lnTo>
                                <a:pt x="242" y="1743"/>
                              </a:lnTo>
                              <a:lnTo>
                                <a:pt x="236" y="1733"/>
                              </a:lnTo>
                              <a:lnTo>
                                <a:pt x="230" y="1726"/>
                              </a:lnTo>
                              <a:lnTo>
                                <a:pt x="223" y="1722"/>
                              </a:lnTo>
                              <a:lnTo>
                                <a:pt x="233" y="1719"/>
                              </a:lnTo>
                              <a:lnTo>
                                <a:pt x="241" y="1715"/>
                              </a:lnTo>
                              <a:lnTo>
                                <a:pt x="249" y="1711"/>
                              </a:lnTo>
                              <a:lnTo>
                                <a:pt x="270" y="1698"/>
                              </a:lnTo>
                              <a:lnTo>
                                <a:pt x="287" y="1679"/>
                              </a:lnTo>
                              <a:lnTo>
                                <a:pt x="298" y="1655"/>
                              </a:lnTo>
                              <a:lnTo>
                                <a:pt x="303" y="1631"/>
                              </a:lnTo>
                              <a:lnTo>
                                <a:pt x="301" y="1606"/>
                              </a:lnTo>
                              <a:lnTo>
                                <a:pt x="292" y="1583"/>
                              </a:lnTo>
                              <a:lnTo>
                                <a:pt x="289" y="1574"/>
                              </a:lnTo>
                              <a:lnTo>
                                <a:pt x="284" y="1566"/>
                              </a:lnTo>
                              <a:lnTo>
                                <a:pt x="276" y="1559"/>
                              </a:lnTo>
                              <a:lnTo>
                                <a:pt x="286" y="1557"/>
                              </a:lnTo>
                              <a:lnTo>
                                <a:pt x="295" y="1555"/>
                              </a:lnTo>
                              <a:lnTo>
                                <a:pt x="303" y="1551"/>
                              </a:lnTo>
                              <a:lnTo>
                                <a:pt x="325" y="1540"/>
                              </a:lnTo>
                              <a:lnTo>
                                <a:pt x="343" y="1522"/>
                              </a:lnTo>
                              <a:lnTo>
                                <a:pt x="357" y="1500"/>
                              </a:lnTo>
                              <a:lnTo>
                                <a:pt x="363" y="1474"/>
                              </a:lnTo>
                              <a:lnTo>
                                <a:pt x="363" y="1449"/>
                              </a:lnTo>
                              <a:lnTo>
                                <a:pt x="357" y="1425"/>
                              </a:lnTo>
                              <a:lnTo>
                                <a:pt x="352" y="1417"/>
                              </a:lnTo>
                              <a:lnTo>
                                <a:pt x="346" y="1409"/>
                              </a:lnTo>
                              <a:lnTo>
                                <a:pt x="341" y="1401"/>
                              </a:lnTo>
                              <a:lnTo>
                                <a:pt x="351" y="1401"/>
                              </a:lnTo>
                              <a:lnTo>
                                <a:pt x="360" y="1400"/>
                              </a:lnTo>
                              <a:lnTo>
                                <a:pt x="370" y="1396"/>
                              </a:lnTo>
                              <a:lnTo>
                                <a:pt x="392" y="1385"/>
                              </a:lnTo>
                              <a:lnTo>
                                <a:pt x="411" y="1370"/>
                              </a:lnTo>
                              <a:lnTo>
                                <a:pt x="426" y="1350"/>
                              </a:lnTo>
                              <a:lnTo>
                                <a:pt x="434" y="1326"/>
                              </a:lnTo>
                              <a:lnTo>
                                <a:pt x="436" y="1302"/>
                              </a:lnTo>
                              <a:lnTo>
                                <a:pt x="432" y="1276"/>
                              </a:lnTo>
                              <a:lnTo>
                                <a:pt x="428" y="1267"/>
                              </a:lnTo>
                              <a:lnTo>
                                <a:pt x="423" y="1258"/>
                              </a:lnTo>
                              <a:lnTo>
                                <a:pt x="419" y="1252"/>
                              </a:lnTo>
                              <a:lnTo>
                                <a:pt x="428" y="1250"/>
                              </a:lnTo>
                              <a:lnTo>
                                <a:pt x="437" y="1249"/>
                              </a:lnTo>
                              <a:lnTo>
                                <a:pt x="448" y="1248"/>
                              </a:lnTo>
                              <a:lnTo>
                                <a:pt x="472" y="1238"/>
                              </a:lnTo>
                              <a:lnTo>
                                <a:pt x="491" y="1224"/>
                              </a:lnTo>
                              <a:lnTo>
                                <a:pt x="508" y="1203"/>
                              </a:lnTo>
                              <a:lnTo>
                                <a:pt x="518" y="1181"/>
                              </a:lnTo>
                              <a:lnTo>
                                <a:pt x="522" y="1157"/>
                              </a:lnTo>
                              <a:lnTo>
                                <a:pt x="518" y="1131"/>
                              </a:lnTo>
                              <a:lnTo>
                                <a:pt x="517" y="1122"/>
                              </a:lnTo>
                              <a:lnTo>
                                <a:pt x="513" y="1113"/>
                              </a:lnTo>
                              <a:lnTo>
                                <a:pt x="510" y="1105"/>
                              </a:lnTo>
                              <a:lnTo>
                                <a:pt x="519" y="1106"/>
                              </a:lnTo>
                              <a:lnTo>
                                <a:pt x="528" y="1106"/>
                              </a:lnTo>
                              <a:lnTo>
                                <a:pt x="536" y="1105"/>
                              </a:lnTo>
                              <a:lnTo>
                                <a:pt x="562" y="1098"/>
                              </a:lnTo>
                              <a:lnTo>
                                <a:pt x="584" y="1086"/>
                              </a:lnTo>
                              <a:lnTo>
                                <a:pt x="601" y="1067"/>
                              </a:lnTo>
                              <a:lnTo>
                                <a:pt x="612" y="1043"/>
                              </a:lnTo>
                              <a:lnTo>
                                <a:pt x="619" y="1019"/>
                              </a:lnTo>
                              <a:lnTo>
                                <a:pt x="618" y="995"/>
                              </a:lnTo>
                              <a:lnTo>
                                <a:pt x="617" y="985"/>
                              </a:lnTo>
                              <a:lnTo>
                                <a:pt x="613" y="976"/>
                              </a:lnTo>
                              <a:lnTo>
                                <a:pt x="609" y="967"/>
                              </a:lnTo>
                              <a:lnTo>
                                <a:pt x="619" y="969"/>
                              </a:lnTo>
                              <a:lnTo>
                                <a:pt x="629" y="969"/>
                              </a:lnTo>
                              <a:lnTo>
                                <a:pt x="639" y="967"/>
                              </a:lnTo>
                              <a:lnTo>
                                <a:pt x="663" y="964"/>
                              </a:lnTo>
                              <a:lnTo>
                                <a:pt x="685" y="952"/>
                              </a:lnTo>
                              <a:lnTo>
                                <a:pt x="704" y="936"/>
                              </a:lnTo>
                              <a:lnTo>
                                <a:pt x="718" y="914"/>
                              </a:lnTo>
                              <a:lnTo>
                                <a:pt x="726" y="891"/>
                              </a:lnTo>
                              <a:lnTo>
                                <a:pt x="728" y="867"/>
                              </a:lnTo>
                              <a:lnTo>
                                <a:pt x="726" y="857"/>
                              </a:lnTo>
                              <a:lnTo>
                                <a:pt x="724" y="847"/>
                              </a:lnTo>
                              <a:lnTo>
                                <a:pt x="722" y="837"/>
                              </a:lnTo>
                              <a:lnTo>
                                <a:pt x="730" y="840"/>
                              </a:lnTo>
                              <a:lnTo>
                                <a:pt x="739" y="842"/>
                              </a:lnTo>
                              <a:lnTo>
                                <a:pt x="749" y="842"/>
                              </a:lnTo>
                              <a:lnTo>
                                <a:pt x="774" y="839"/>
                              </a:lnTo>
                              <a:lnTo>
                                <a:pt x="796" y="829"/>
                              </a:lnTo>
                              <a:lnTo>
                                <a:pt x="816" y="815"/>
                              </a:lnTo>
                              <a:lnTo>
                                <a:pt x="832" y="793"/>
                              </a:lnTo>
                              <a:lnTo>
                                <a:pt x="842" y="770"/>
                              </a:lnTo>
                              <a:lnTo>
                                <a:pt x="845" y="746"/>
                              </a:lnTo>
                              <a:lnTo>
                                <a:pt x="845" y="736"/>
                              </a:lnTo>
                              <a:lnTo>
                                <a:pt x="843" y="726"/>
                              </a:lnTo>
                              <a:lnTo>
                                <a:pt x="843" y="716"/>
                              </a:lnTo>
                              <a:lnTo>
                                <a:pt x="850" y="721"/>
                              </a:lnTo>
                              <a:lnTo>
                                <a:pt x="860" y="723"/>
                              </a:lnTo>
                              <a:lnTo>
                                <a:pt x="870" y="725"/>
                              </a:lnTo>
                              <a:lnTo>
                                <a:pt x="896" y="723"/>
                              </a:lnTo>
                              <a:lnTo>
                                <a:pt x="919" y="715"/>
                              </a:lnTo>
                              <a:lnTo>
                                <a:pt x="940" y="701"/>
                              </a:lnTo>
                              <a:lnTo>
                                <a:pt x="958" y="682"/>
                              </a:lnTo>
                              <a:lnTo>
                                <a:pt x="967" y="660"/>
                              </a:lnTo>
                              <a:lnTo>
                                <a:pt x="974" y="636"/>
                              </a:lnTo>
                              <a:lnTo>
                                <a:pt x="974" y="628"/>
                              </a:lnTo>
                              <a:lnTo>
                                <a:pt x="974" y="618"/>
                              </a:lnTo>
                              <a:lnTo>
                                <a:pt x="972" y="607"/>
                              </a:lnTo>
                              <a:lnTo>
                                <a:pt x="981" y="611"/>
                              </a:lnTo>
                              <a:lnTo>
                                <a:pt x="991" y="614"/>
                              </a:lnTo>
                              <a:lnTo>
                                <a:pt x="999" y="615"/>
                              </a:lnTo>
                              <a:lnTo>
                                <a:pt x="1025" y="617"/>
                              </a:lnTo>
                              <a:lnTo>
                                <a:pt x="1049" y="611"/>
                              </a:lnTo>
                              <a:lnTo>
                                <a:pt x="1071" y="599"/>
                              </a:lnTo>
                              <a:lnTo>
                                <a:pt x="1090" y="581"/>
                              </a:lnTo>
                              <a:lnTo>
                                <a:pt x="1103" y="560"/>
                              </a:lnTo>
                              <a:lnTo>
                                <a:pt x="1109" y="534"/>
                              </a:lnTo>
                              <a:lnTo>
                                <a:pt x="1110" y="526"/>
                              </a:lnTo>
                              <a:lnTo>
                                <a:pt x="1110" y="517"/>
                              </a:lnTo>
                              <a:lnTo>
                                <a:pt x="1109" y="508"/>
                              </a:lnTo>
                              <a:lnTo>
                                <a:pt x="1118" y="511"/>
                              </a:lnTo>
                              <a:lnTo>
                                <a:pt x="1127" y="515"/>
                              </a:lnTo>
                              <a:lnTo>
                                <a:pt x="1136" y="516"/>
                              </a:lnTo>
                              <a:lnTo>
                                <a:pt x="1162" y="520"/>
                              </a:lnTo>
                              <a:lnTo>
                                <a:pt x="1186" y="516"/>
                              </a:lnTo>
                              <a:lnTo>
                                <a:pt x="1211" y="506"/>
                              </a:lnTo>
                              <a:lnTo>
                                <a:pt x="1230" y="489"/>
                              </a:lnTo>
                              <a:lnTo>
                                <a:pt x="1245" y="470"/>
                              </a:lnTo>
                              <a:lnTo>
                                <a:pt x="1254" y="447"/>
                              </a:lnTo>
                              <a:lnTo>
                                <a:pt x="1256" y="437"/>
                              </a:lnTo>
                              <a:lnTo>
                                <a:pt x="1257" y="427"/>
                              </a:lnTo>
                              <a:lnTo>
                                <a:pt x="1257" y="417"/>
                              </a:lnTo>
                              <a:lnTo>
                                <a:pt x="1263" y="422"/>
                              </a:lnTo>
                              <a:lnTo>
                                <a:pt x="1272" y="427"/>
                              </a:lnTo>
                              <a:lnTo>
                                <a:pt x="1281" y="430"/>
                              </a:lnTo>
                              <a:lnTo>
                                <a:pt x="1307" y="435"/>
                              </a:lnTo>
                              <a:lnTo>
                                <a:pt x="1331" y="433"/>
                              </a:lnTo>
                              <a:lnTo>
                                <a:pt x="1356" y="425"/>
                              </a:lnTo>
                              <a:lnTo>
                                <a:pt x="1375" y="410"/>
                              </a:lnTo>
                              <a:lnTo>
                                <a:pt x="1392" y="392"/>
                              </a:lnTo>
                              <a:lnTo>
                                <a:pt x="1404" y="369"/>
                              </a:lnTo>
                              <a:lnTo>
                                <a:pt x="1406" y="359"/>
                              </a:lnTo>
                              <a:lnTo>
                                <a:pt x="1407" y="350"/>
                              </a:lnTo>
                              <a:lnTo>
                                <a:pt x="1410" y="339"/>
                              </a:lnTo>
                              <a:lnTo>
                                <a:pt x="1416" y="346"/>
                              </a:lnTo>
                              <a:lnTo>
                                <a:pt x="1424" y="351"/>
                              </a:lnTo>
                              <a:lnTo>
                                <a:pt x="1434" y="356"/>
                              </a:lnTo>
                              <a:lnTo>
                                <a:pt x="1458" y="361"/>
                              </a:lnTo>
                              <a:lnTo>
                                <a:pt x="1482" y="361"/>
                              </a:lnTo>
                              <a:lnTo>
                                <a:pt x="1506" y="356"/>
                              </a:lnTo>
                              <a:lnTo>
                                <a:pt x="1530" y="342"/>
                              </a:lnTo>
                              <a:lnTo>
                                <a:pt x="1547" y="324"/>
                              </a:lnTo>
                              <a:lnTo>
                                <a:pt x="1560" y="302"/>
                              </a:lnTo>
                              <a:lnTo>
                                <a:pt x="1562" y="293"/>
                              </a:lnTo>
                              <a:lnTo>
                                <a:pt x="1566" y="284"/>
                              </a:lnTo>
                              <a:lnTo>
                                <a:pt x="1568" y="275"/>
                              </a:lnTo>
                              <a:lnTo>
                                <a:pt x="1574" y="281"/>
                              </a:lnTo>
                              <a:lnTo>
                                <a:pt x="1582" y="286"/>
                              </a:lnTo>
                              <a:lnTo>
                                <a:pt x="1590" y="292"/>
                              </a:lnTo>
                              <a:lnTo>
                                <a:pt x="1614" y="300"/>
                              </a:lnTo>
                              <a:lnTo>
                                <a:pt x="1639" y="302"/>
                              </a:lnTo>
                              <a:lnTo>
                                <a:pt x="1665" y="296"/>
                              </a:lnTo>
                              <a:lnTo>
                                <a:pt x="1688" y="286"/>
                              </a:lnTo>
                              <a:lnTo>
                                <a:pt x="1705" y="270"/>
                              </a:lnTo>
                              <a:lnTo>
                                <a:pt x="1719" y="249"/>
                              </a:lnTo>
                              <a:lnTo>
                                <a:pt x="1724" y="240"/>
                              </a:lnTo>
                              <a:lnTo>
                                <a:pt x="1728" y="232"/>
                              </a:lnTo>
                              <a:lnTo>
                                <a:pt x="1730" y="222"/>
                              </a:lnTo>
                              <a:lnTo>
                                <a:pt x="1736" y="229"/>
                              </a:lnTo>
                              <a:lnTo>
                                <a:pt x="1743" y="235"/>
                              </a:lnTo>
                              <a:lnTo>
                                <a:pt x="1752" y="240"/>
                              </a:lnTo>
                              <a:lnTo>
                                <a:pt x="1775" y="251"/>
                              </a:lnTo>
                              <a:lnTo>
                                <a:pt x="1800" y="255"/>
                              </a:lnTo>
                              <a:lnTo>
                                <a:pt x="1826" y="251"/>
                              </a:lnTo>
                              <a:lnTo>
                                <a:pt x="1849" y="243"/>
                              </a:lnTo>
                              <a:lnTo>
                                <a:pt x="1869" y="228"/>
                              </a:lnTo>
                              <a:lnTo>
                                <a:pt x="1886" y="209"/>
                              </a:lnTo>
                              <a:lnTo>
                                <a:pt x="1890" y="201"/>
                              </a:lnTo>
                              <a:lnTo>
                                <a:pt x="1893" y="192"/>
                              </a:lnTo>
                              <a:lnTo>
                                <a:pt x="1896" y="184"/>
                              </a:lnTo>
                              <a:lnTo>
                                <a:pt x="1902" y="191"/>
                              </a:lnTo>
                              <a:lnTo>
                                <a:pt x="1909" y="198"/>
                              </a:lnTo>
                              <a:lnTo>
                                <a:pt x="1918" y="203"/>
                              </a:lnTo>
                              <a:lnTo>
                                <a:pt x="1938" y="215"/>
                              </a:lnTo>
                              <a:lnTo>
                                <a:pt x="1962" y="221"/>
                              </a:lnTo>
                              <a:lnTo>
                                <a:pt x="1987" y="220"/>
                              </a:lnTo>
                              <a:lnTo>
                                <a:pt x="2012" y="213"/>
                              </a:lnTo>
                              <a:lnTo>
                                <a:pt x="2034" y="201"/>
                              </a:lnTo>
                              <a:lnTo>
                                <a:pt x="2052" y="182"/>
                              </a:lnTo>
                              <a:lnTo>
                                <a:pt x="2057" y="173"/>
                              </a:lnTo>
                              <a:lnTo>
                                <a:pt x="2062" y="166"/>
                              </a:lnTo>
                              <a:lnTo>
                                <a:pt x="2065" y="158"/>
                              </a:lnTo>
                              <a:lnTo>
                                <a:pt x="2070" y="164"/>
                              </a:lnTo>
                              <a:lnTo>
                                <a:pt x="2077" y="170"/>
                              </a:lnTo>
                              <a:lnTo>
                                <a:pt x="2084" y="177"/>
                              </a:lnTo>
                              <a:lnTo>
                                <a:pt x="2106" y="191"/>
                              </a:lnTo>
                              <a:lnTo>
                                <a:pt x="2129" y="199"/>
                              </a:lnTo>
                              <a:lnTo>
                                <a:pt x="2154" y="201"/>
                              </a:lnTo>
                              <a:lnTo>
                                <a:pt x="2179" y="195"/>
                              </a:lnTo>
                              <a:lnTo>
                                <a:pt x="2201" y="183"/>
                              </a:lnTo>
                              <a:lnTo>
                                <a:pt x="2221" y="166"/>
                              </a:lnTo>
                              <a:lnTo>
                                <a:pt x="2227" y="159"/>
                              </a:lnTo>
                              <a:lnTo>
                                <a:pt x="2232" y="153"/>
                              </a:lnTo>
                              <a:lnTo>
                                <a:pt x="2238" y="144"/>
                              </a:lnTo>
                              <a:lnTo>
                                <a:pt x="2241" y="150"/>
                              </a:lnTo>
                              <a:lnTo>
                                <a:pt x="2246" y="158"/>
                              </a:lnTo>
                              <a:lnTo>
                                <a:pt x="2253" y="166"/>
                              </a:lnTo>
                              <a:lnTo>
                                <a:pt x="2273" y="181"/>
                              </a:lnTo>
                              <a:lnTo>
                                <a:pt x="2296" y="190"/>
                              </a:lnTo>
                              <a:lnTo>
                                <a:pt x="2320" y="192"/>
                              </a:lnTo>
                              <a:lnTo>
                                <a:pt x="2346" y="190"/>
                              </a:lnTo>
                              <a:lnTo>
                                <a:pt x="2370" y="181"/>
                              </a:lnTo>
                              <a:lnTo>
                                <a:pt x="2390" y="166"/>
                              </a:lnTo>
                              <a:lnTo>
                                <a:pt x="2396" y="158"/>
                              </a:lnTo>
                              <a:lnTo>
                                <a:pt x="2402" y="149"/>
                              </a:lnTo>
                              <a:lnTo>
                                <a:pt x="2407" y="142"/>
                              </a:lnTo>
                              <a:lnTo>
                                <a:pt x="2411" y="152"/>
                              </a:lnTo>
                              <a:lnTo>
                                <a:pt x="2416" y="159"/>
                              </a:lnTo>
                              <a:lnTo>
                                <a:pt x="2422" y="166"/>
                              </a:lnTo>
                              <a:lnTo>
                                <a:pt x="2441" y="183"/>
                              </a:lnTo>
                              <a:lnTo>
                                <a:pt x="2462" y="195"/>
                              </a:lnTo>
                              <a:lnTo>
                                <a:pt x="2487" y="201"/>
                              </a:lnTo>
                              <a:lnTo>
                                <a:pt x="2512" y="200"/>
                              </a:lnTo>
                              <a:lnTo>
                                <a:pt x="2537" y="192"/>
                              </a:lnTo>
                              <a:lnTo>
                                <a:pt x="2560" y="179"/>
                              </a:lnTo>
                              <a:lnTo>
                                <a:pt x="2565" y="171"/>
                              </a:lnTo>
                              <a:lnTo>
                                <a:pt x="2572" y="164"/>
                              </a:lnTo>
                              <a:lnTo>
                                <a:pt x="2578" y="158"/>
                              </a:lnTo>
                              <a:lnTo>
                                <a:pt x="2582" y="166"/>
                              </a:lnTo>
                              <a:lnTo>
                                <a:pt x="2585" y="173"/>
                              </a:lnTo>
                              <a:lnTo>
                                <a:pt x="2592" y="182"/>
                              </a:lnTo>
                              <a:lnTo>
                                <a:pt x="2608" y="201"/>
                              </a:lnTo>
                              <a:lnTo>
                                <a:pt x="2629" y="213"/>
                              </a:lnTo>
                              <a:lnTo>
                                <a:pt x="2653" y="220"/>
                              </a:lnTo>
                              <a:lnTo>
                                <a:pt x="2680" y="221"/>
                              </a:lnTo>
                              <a:lnTo>
                                <a:pt x="2704" y="215"/>
                              </a:lnTo>
                              <a:lnTo>
                                <a:pt x="2726" y="203"/>
                              </a:lnTo>
                              <a:lnTo>
                                <a:pt x="2733" y="195"/>
                              </a:lnTo>
                              <a:lnTo>
                                <a:pt x="2740" y="189"/>
                              </a:lnTo>
                              <a:lnTo>
                                <a:pt x="2748" y="182"/>
                              </a:lnTo>
                              <a:lnTo>
                                <a:pt x="2749" y="192"/>
                              </a:lnTo>
                              <a:lnTo>
                                <a:pt x="2753" y="201"/>
                              </a:lnTo>
                              <a:lnTo>
                                <a:pt x="2759" y="209"/>
                              </a:lnTo>
                              <a:lnTo>
                                <a:pt x="2774" y="229"/>
                              </a:lnTo>
                              <a:lnTo>
                                <a:pt x="2793" y="244"/>
                              </a:lnTo>
                              <a:lnTo>
                                <a:pt x="2817" y="251"/>
                              </a:lnTo>
                              <a:lnTo>
                                <a:pt x="2842" y="255"/>
                              </a:lnTo>
                              <a:lnTo>
                                <a:pt x="2867" y="251"/>
                              </a:lnTo>
                              <a:lnTo>
                                <a:pt x="2890" y="240"/>
                              </a:lnTo>
                              <a:lnTo>
                                <a:pt x="2900" y="235"/>
                              </a:lnTo>
                              <a:lnTo>
                                <a:pt x="2907" y="229"/>
                              </a:lnTo>
                              <a:lnTo>
                                <a:pt x="2914" y="222"/>
                              </a:lnTo>
                              <a:lnTo>
                                <a:pt x="2915" y="232"/>
                              </a:lnTo>
                              <a:lnTo>
                                <a:pt x="2918" y="240"/>
                              </a:lnTo>
                              <a:lnTo>
                                <a:pt x="2923" y="249"/>
                              </a:lnTo>
                              <a:lnTo>
                                <a:pt x="2937" y="270"/>
                              </a:lnTo>
                              <a:lnTo>
                                <a:pt x="2957" y="286"/>
                              </a:lnTo>
                              <a:lnTo>
                                <a:pt x="2979" y="296"/>
                              </a:lnTo>
                              <a:lnTo>
                                <a:pt x="3005" y="302"/>
                              </a:lnTo>
                              <a:lnTo>
                                <a:pt x="3029" y="301"/>
                              </a:lnTo>
                              <a:lnTo>
                                <a:pt x="3053" y="292"/>
                              </a:lnTo>
                              <a:lnTo>
                                <a:pt x="3062" y="288"/>
                              </a:lnTo>
                              <a:lnTo>
                                <a:pt x="3069" y="282"/>
                              </a:lnTo>
                              <a:lnTo>
                                <a:pt x="3075" y="275"/>
                              </a:lnTo>
                              <a:lnTo>
                                <a:pt x="3078" y="285"/>
                              </a:lnTo>
                              <a:lnTo>
                                <a:pt x="3080" y="294"/>
                              </a:lnTo>
                              <a:lnTo>
                                <a:pt x="3083" y="302"/>
                              </a:lnTo>
                              <a:lnTo>
                                <a:pt x="3095" y="324"/>
                              </a:lnTo>
                              <a:lnTo>
                                <a:pt x="3112" y="342"/>
                              </a:lnTo>
                              <a:lnTo>
                                <a:pt x="3135" y="356"/>
                              </a:lnTo>
                              <a:lnTo>
                                <a:pt x="3160" y="361"/>
                              </a:lnTo>
                              <a:lnTo>
                                <a:pt x="3185" y="361"/>
                              </a:lnTo>
                              <a:lnTo>
                                <a:pt x="3210" y="356"/>
                              </a:lnTo>
                              <a:lnTo>
                                <a:pt x="3217" y="350"/>
                              </a:lnTo>
                              <a:lnTo>
                                <a:pt x="3226" y="345"/>
                              </a:lnTo>
                              <a:lnTo>
                                <a:pt x="3234" y="339"/>
                              </a:lnTo>
                              <a:lnTo>
                                <a:pt x="3234" y="350"/>
                              </a:lnTo>
                              <a:lnTo>
                                <a:pt x="3235" y="359"/>
                              </a:lnTo>
                              <a:lnTo>
                                <a:pt x="3239" y="369"/>
                              </a:lnTo>
                              <a:lnTo>
                                <a:pt x="3250" y="392"/>
                              </a:lnTo>
                              <a:lnTo>
                                <a:pt x="3266" y="410"/>
                              </a:lnTo>
                              <a:lnTo>
                                <a:pt x="3288" y="425"/>
                              </a:lnTo>
                              <a:lnTo>
                                <a:pt x="3312" y="433"/>
                              </a:lnTo>
                              <a:lnTo>
                                <a:pt x="3336" y="435"/>
                              </a:lnTo>
                              <a:lnTo>
                                <a:pt x="3360" y="430"/>
                              </a:lnTo>
                              <a:lnTo>
                                <a:pt x="3370" y="427"/>
                              </a:lnTo>
                              <a:lnTo>
                                <a:pt x="3379" y="422"/>
                              </a:lnTo>
                              <a:lnTo>
                                <a:pt x="3387" y="417"/>
                              </a:lnTo>
                              <a:lnTo>
                                <a:pt x="3386" y="427"/>
                              </a:lnTo>
                              <a:lnTo>
                                <a:pt x="3387" y="437"/>
                              </a:lnTo>
                              <a:lnTo>
                                <a:pt x="3390" y="447"/>
                              </a:lnTo>
                              <a:lnTo>
                                <a:pt x="3398" y="470"/>
                              </a:lnTo>
                              <a:lnTo>
                                <a:pt x="3412" y="489"/>
                              </a:lnTo>
                              <a:lnTo>
                                <a:pt x="3433" y="506"/>
                              </a:lnTo>
                              <a:lnTo>
                                <a:pt x="3456" y="516"/>
                              </a:lnTo>
                              <a:lnTo>
                                <a:pt x="3480" y="520"/>
                              </a:lnTo>
                              <a:lnTo>
                                <a:pt x="3505" y="516"/>
                              </a:lnTo>
                              <a:lnTo>
                                <a:pt x="3514" y="515"/>
                              </a:lnTo>
                              <a:lnTo>
                                <a:pt x="3523" y="511"/>
                              </a:lnTo>
                              <a:lnTo>
                                <a:pt x="3532" y="5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0" name="Freeform 512"/>
                      <wps:cNvSpPr>
                        <a:spLocks noEditPoints="1"/>
                      </wps:cNvSpPr>
                      <wps:spPr bwMode="auto">
                        <a:xfrm>
                          <a:off x="1739" y="469"/>
                          <a:ext cx="828" cy="824"/>
                        </a:xfrm>
                        <a:custGeom>
                          <a:avLst/>
                          <a:gdLst>
                            <a:gd name="T0" fmla="*/ 3214 w 3313"/>
                            <a:gd name="T1" fmla="*/ 1334 h 3297"/>
                            <a:gd name="T2" fmla="*/ 3109 w 3313"/>
                            <a:gd name="T3" fmla="*/ 1007 h 3297"/>
                            <a:gd name="T4" fmla="*/ 2938 w 3313"/>
                            <a:gd name="T5" fmla="*/ 715 h 3297"/>
                            <a:gd name="T6" fmla="*/ 2712 w 3313"/>
                            <a:gd name="T7" fmla="*/ 467 h 3297"/>
                            <a:gd name="T8" fmla="*/ 2437 w 3313"/>
                            <a:gd name="T9" fmla="*/ 271 h 3297"/>
                            <a:gd name="T10" fmla="*/ 2122 w 3313"/>
                            <a:gd name="T11" fmla="*/ 136 h 3297"/>
                            <a:gd name="T12" fmla="*/ 1777 w 3313"/>
                            <a:gd name="T13" fmla="*/ 73 h 3297"/>
                            <a:gd name="T14" fmla="*/ 1457 w 3313"/>
                            <a:gd name="T15" fmla="*/ 80 h 3297"/>
                            <a:gd name="T16" fmla="*/ 1118 w 3313"/>
                            <a:gd name="T17" fmla="*/ 161 h 3297"/>
                            <a:gd name="T18" fmla="*/ 812 w 3313"/>
                            <a:gd name="T19" fmla="*/ 310 h 3297"/>
                            <a:gd name="T20" fmla="*/ 547 w 3313"/>
                            <a:gd name="T21" fmla="*/ 518 h 3297"/>
                            <a:gd name="T22" fmla="*/ 331 w 3313"/>
                            <a:gd name="T23" fmla="*/ 777 h 3297"/>
                            <a:gd name="T24" fmla="*/ 175 w 3313"/>
                            <a:gd name="T25" fmla="*/ 1076 h 3297"/>
                            <a:gd name="T26" fmla="*/ 86 w 3313"/>
                            <a:gd name="T27" fmla="*/ 1411 h 3297"/>
                            <a:gd name="T28" fmla="*/ 69 w 3313"/>
                            <a:gd name="T29" fmla="*/ 1729 h 3297"/>
                            <a:gd name="T30" fmla="*/ 127 w 3313"/>
                            <a:gd name="T31" fmla="*/ 2075 h 3297"/>
                            <a:gd name="T32" fmla="*/ 254 w 3313"/>
                            <a:gd name="T33" fmla="*/ 2391 h 3297"/>
                            <a:gd name="T34" fmla="*/ 444 w 3313"/>
                            <a:gd name="T35" fmla="*/ 2671 h 3297"/>
                            <a:gd name="T36" fmla="*/ 688 w 3313"/>
                            <a:gd name="T37" fmla="*/ 2902 h 3297"/>
                            <a:gd name="T38" fmla="*/ 978 w 3313"/>
                            <a:gd name="T39" fmla="*/ 3079 h 3297"/>
                            <a:gd name="T40" fmla="*/ 1303 w 3313"/>
                            <a:gd name="T41" fmla="*/ 3191 h 3297"/>
                            <a:gd name="T42" fmla="*/ 1656 w 3313"/>
                            <a:gd name="T43" fmla="*/ 3230 h 3297"/>
                            <a:gd name="T44" fmla="*/ 1972 w 3313"/>
                            <a:gd name="T45" fmla="*/ 3198 h 3297"/>
                            <a:gd name="T46" fmla="*/ 2300 w 3313"/>
                            <a:gd name="T47" fmla="*/ 3094 h 3297"/>
                            <a:gd name="T48" fmla="*/ 2594 w 3313"/>
                            <a:gd name="T49" fmla="*/ 2924 h 3297"/>
                            <a:gd name="T50" fmla="*/ 2844 w 3313"/>
                            <a:gd name="T51" fmla="*/ 2698 h 3297"/>
                            <a:gd name="T52" fmla="*/ 3041 w 3313"/>
                            <a:gd name="T53" fmla="*/ 2425 h 3297"/>
                            <a:gd name="T54" fmla="*/ 3176 w 3313"/>
                            <a:gd name="T55" fmla="*/ 2112 h 3297"/>
                            <a:gd name="T56" fmla="*/ 3241 w 3313"/>
                            <a:gd name="T57" fmla="*/ 1768 h 3297"/>
                            <a:gd name="T58" fmla="*/ 3306 w 3313"/>
                            <a:gd name="T59" fmla="*/ 1490 h 3297"/>
                            <a:gd name="T60" fmla="*/ 3235 w 3313"/>
                            <a:gd name="T61" fmla="*/ 1149 h 3297"/>
                            <a:gd name="T62" fmla="*/ 3099 w 3313"/>
                            <a:gd name="T63" fmla="*/ 838 h 3297"/>
                            <a:gd name="T64" fmla="*/ 2904 w 3313"/>
                            <a:gd name="T65" fmla="*/ 565 h 3297"/>
                            <a:gd name="T66" fmla="*/ 2659 w 3313"/>
                            <a:gd name="T67" fmla="*/ 336 h 3297"/>
                            <a:gd name="T68" fmla="*/ 2370 w 3313"/>
                            <a:gd name="T69" fmla="*/ 161 h 3297"/>
                            <a:gd name="T70" fmla="*/ 2046 w 3313"/>
                            <a:gd name="T71" fmla="*/ 46 h 3297"/>
                            <a:gd name="T72" fmla="*/ 1697 w 3313"/>
                            <a:gd name="T73" fmla="*/ 0 h 3297"/>
                            <a:gd name="T74" fmla="*/ 1380 w 3313"/>
                            <a:gd name="T75" fmla="*/ 23 h 3297"/>
                            <a:gd name="T76" fmla="*/ 1047 w 3313"/>
                            <a:gd name="T77" fmla="*/ 116 h 3297"/>
                            <a:gd name="T78" fmla="*/ 746 w 3313"/>
                            <a:gd name="T79" fmla="*/ 271 h 3297"/>
                            <a:gd name="T80" fmla="*/ 485 w 3313"/>
                            <a:gd name="T81" fmla="*/ 483 h 3297"/>
                            <a:gd name="T82" fmla="*/ 273 w 3313"/>
                            <a:gd name="T83" fmla="*/ 743 h 3297"/>
                            <a:gd name="T84" fmla="*/ 116 w 3313"/>
                            <a:gd name="T85" fmla="*/ 1042 h 3297"/>
                            <a:gd name="T86" fmla="*/ 23 w 3313"/>
                            <a:gd name="T87" fmla="*/ 1373 h 3297"/>
                            <a:gd name="T88" fmla="*/ 0 w 3313"/>
                            <a:gd name="T89" fmla="*/ 1688 h 3297"/>
                            <a:gd name="T90" fmla="*/ 46 w 3313"/>
                            <a:gd name="T91" fmla="*/ 2037 h 3297"/>
                            <a:gd name="T92" fmla="*/ 161 w 3313"/>
                            <a:gd name="T93" fmla="*/ 2359 h 3297"/>
                            <a:gd name="T94" fmla="*/ 338 w 3313"/>
                            <a:gd name="T95" fmla="*/ 2646 h 3297"/>
                            <a:gd name="T96" fmla="*/ 567 w 3313"/>
                            <a:gd name="T97" fmla="*/ 2890 h 3297"/>
                            <a:gd name="T98" fmla="*/ 842 w 3313"/>
                            <a:gd name="T99" fmla="*/ 3084 h 3297"/>
                            <a:gd name="T100" fmla="*/ 1155 w 3313"/>
                            <a:gd name="T101" fmla="*/ 3220 h 3297"/>
                            <a:gd name="T102" fmla="*/ 1497 w 3313"/>
                            <a:gd name="T103" fmla="*/ 3289 h 3297"/>
                            <a:gd name="T104" fmla="*/ 1816 w 3313"/>
                            <a:gd name="T105" fmla="*/ 3289 h 3297"/>
                            <a:gd name="T106" fmla="*/ 2159 w 3313"/>
                            <a:gd name="T107" fmla="*/ 3220 h 3297"/>
                            <a:gd name="T108" fmla="*/ 2471 w 3313"/>
                            <a:gd name="T109" fmla="*/ 3084 h 3297"/>
                            <a:gd name="T110" fmla="*/ 2746 w 3313"/>
                            <a:gd name="T111" fmla="*/ 2890 h 3297"/>
                            <a:gd name="T112" fmla="*/ 2976 w 3313"/>
                            <a:gd name="T113" fmla="*/ 2646 h 3297"/>
                            <a:gd name="T114" fmla="*/ 3152 w 3313"/>
                            <a:gd name="T115" fmla="*/ 2359 h 3297"/>
                            <a:gd name="T116" fmla="*/ 3267 w 3313"/>
                            <a:gd name="T117" fmla="*/ 2037 h 3297"/>
                            <a:gd name="T118" fmla="*/ 3312 w 3313"/>
                            <a:gd name="T119" fmla="*/ 1688 h 32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313" h="3297">
                              <a:moveTo>
                                <a:pt x="3245" y="1649"/>
                              </a:moveTo>
                              <a:lnTo>
                                <a:pt x="3245" y="1608"/>
                              </a:lnTo>
                              <a:lnTo>
                                <a:pt x="3243" y="1568"/>
                              </a:lnTo>
                              <a:lnTo>
                                <a:pt x="3241" y="1528"/>
                              </a:lnTo>
                              <a:lnTo>
                                <a:pt x="3237" y="1489"/>
                              </a:lnTo>
                              <a:lnTo>
                                <a:pt x="3233" y="1450"/>
                              </a:lnTo>
                              <a:lnTo>
                                <a:pt x="3227" y="1411"/>
                              </a:lnTo>
                              <a:lnTo>
                                <a:pt x="3221" y="1372"/>
                              </a:lnTo>
                              <a:lnTo>
                                <a:pt x="3214" y="1334"/>
                              </a:lnTo>
                              <a:lnTo>
                                <a:pt x="3205" y="1297"/>
                              </a:lnTo>
                              <a:lnTo>
                                <a:pt x="3197" y="1259"/>
                              </a:lnTo>
                              <a:lnTo>
                                <a:pt x="3187" y="1222"/>
                              </a:lnTo>
                              <a:lnTo>
                                <a:pt x="3176" y="1185"/>
                              </a:lnTo>
                              <a:lnTo>
                                <a:pt x="3164" y="1149"/>
                              </a:lnTo>
                              <a:lnTo>
                                <a:pt x="3152" y="1112"/>
                              </a:lnTo>
                              <a:lnTo>
                                <a:pt x="3138" y="1076"/>
                              </a:lnTo>
                              <a:lnTo>
                                <a:pt x="3124" y="1042"/>
                              </a:lnTo>
                              <a:lnTo>
                                <a:pt x="3109" y="1007"/>
                              </a:lnTo>
                              <a:lnTo>
                                <a:pt x="3093" y="973"/>
                              </a:lnTo>
                              <a:lnTo>
                                <a:pt x="3077" y="939"/>
                              </a:lnTo>
                              <a:lnTo>
                                <a:pt x="3059" y="906"/>
                              </a:lnTo>
                              <a:lnTo>
                                <a:pt x="3041" y="873"/>
                              </a:lnTo>
                              <a:lnTo>
                                <a:pt x="3022" y="840"/>
                              </a:lnTo>
                              <a:lnTo>
                                <a:pt x="3002" y="809"/>
                              </a:lnTo>
                              <a:lnTo>
                                <a:pt x="2981" y="777"/>
                              </a:lnTo>
                              <a:lnTo>
                                <a:pt x="2960" y="746"/>
                              </a:lnTo>
                              <a:lnTo>
                                <a:pt x="2938" y="715"/>
                              </a:lnTo>
                              <a:lnTo>
                                <a:pt x="2916" y="686"/>
                              </a:lnTo>
                              <a:lnTo>
                                <a:pt x="2893" y="656"/>
                              </a:lnTo>
                              <a:lnTo>
                                <a:pt x="2869" y="628"/>
                              </a:lnTo>
                              <a:lnTo>
                                <a:pt x="2844" y="599"/>
                              </a:lnTo>
                              <a:lnTo>
                                <a:pt x="2818" y="572"/>
                              </a:lnTo>
                              <a:lnTo>
                                <a:pt x="2793" y="544"/>
                              </a:lnTo>
                              <a:lnTo>
                                <a:pt x="2767" y="518"/>
                              </a:lnTo>
                              <a:lnTo>
                                <a:pt x="2739" y="492"/>
                              </a:lnTo>
                              <a:lnTo>
                                <a:pt x="2712" y="467"/>
                              </a:lnTo>
                              <a:lnTo>
                                <a:pt x="2683" y="442"/>
                              </a:lnTo>
                              <a:lnTo>
                                <a:pt x="2655" y="418"/>
                              </a:lnTo>
                              <a:lnTo>
                                <a:pt x="2625" y="395"/>
                              </a:lnTo>
                              <a:lnTo>
                                <a:pt x="2594" y="373"/>
                              </a:lnTo>
                              <a:lnTo>
                                <a:pt x="2564" y="351"/>
                              </a:lnTo>
                              <a:lnTo>
                                <a:pt x="2533" y="331"/>
                              </a:lnTo>
                              <a:lnTo>
                                <a:pt x="2502" y="310"/>
                              </a:lnTo>
                              <a:lnTo>
                                <a:pt x="2469" y="290"/>
                              </a:lnTo>
                              <a:lnTo>
                                <a:pt x="2437" y="271"/>
                              </a:lnTo>
                              <a:lnTo>
                                <a:pt x="2403" y="254"/>
                              </a:lnTo>
                              <a:lnTo>
                                <a:pt x="2370" y="236"/>
                              </a:lnTo>
                              <a:lnTo>
                                <a:pt x="2336" y="220"/>
                              </a:lnTo>
                              <a:lnTo>
                                <a:pt x="2300" y="203"/>
                              </a:lnTo>
                              <a:lnTo>
                                <a:pt x="2266" y="189"/>
                              </a:lnTo>
                              <a:lnTo>
                                <a:pt x="2230" y="175"/>
                              </a:lnTo>
                              <a:lnTo>
                                <a:pt x="2195" y="161"/>
                              </a:lnTo>
                              <a:lnTo>
                                <a:pt x="2159" y="148"/>
                              </a:lnTo>
                              <a:lnTo>
                                <a:pt x="2122" y="136"/>
                              </a:lnTo>
                              <a:lnTo>
                                <a:pt x="2085" y="127"/>
                              </a:lnTo>
                              <a:lnTo>
                                <a:pt x="2048" y="117"/>
                              </a:lnTo>
                              <a:lnTo>
                                <a:pt x="2010" y="107"/>
                              </a:lnTo>
                              <a:lnTo>
                                <a:pt x="1972" y="99"/>
                              </a:lnTo>
                              <a:lnTo>
                                <a:pt x="1933" y="91"/>
                              </a:lnTo>
                              <a:lnTo>
                                <a:pt x="1895" y="86"/>
                              </a:lnTo>
                              <a:lnTo>
                                <a:pt x="1855" y="80"/>
                              </a:lnTo>
                              <a:lnTo>
                                <a:pt x="1817" y="76"/>
                              </a:lnTo>
                              <a:lnTo>
                                <a:pt x="1777" y="73"/>
                              </a:lnTo>
                              <a:lnTo>
                                <a:pt x="1736" y="70"/>
                              </a:lnTo>
                              <a:lnTo>
                                <a:pt x="1697" y="68"/>
                              </a:lnTo>
                              <a:lnTo>
                                <a:pt x="1656" y="68"/>
                              </a:lnTo>
                              <a:lnTo>
                                <a:pt x="1617" y="68"/>
                              </a:lnTo>
                              <a:lnTo>
                                <a:pt x="1576" y="70"/>
                              </a:lnTo>
                              <a:lnTo>
                                <a:pt x="1536" y="73"/>
                              </a:lnTo>
                              <a:lnTo>
                                <a:pt x="1497" y="76"/>
                              </a:lnTo>
                              <a:lnTo>
                                <a:pt x="1457" y="80"/>
                              </a:lnTo>
                              <a:lnTo>
                                <a:pt x="1419" y="86"/>
                              </a:lnTo>
                              <a:lnTo>
                                <a:pt x="1379" y="91"/>
                              </a:lnTo>
                              <a:lnTo>
                                <a:pt x="1341" y="99"/>
                              </a:lnTo>
                              <a:lnTo>
                                <a:pt x="1303" y="107"/>
                              </a:lnTo>
                              <a:lnTo>
                                <a:pt x="1266" y="117"/>
                              </a:lnTo>
                              <a:lnTo>
                                <a:pt x="1228" y="127"/>
                              </a:lnTo>
                              <a:lnTo>
                                <a:pt x="1191" y="136"/>
                              </a:lnTo>
                              <a:lnTo>
                                <a:pt x="1155" y="148"/>
                              </a:lnTo>
                              <a:lnTo>
                                <a:pt x="1118" y="161"/>
                              </a:lnTo>
                              <a:lnTo>
                                <a:pt x="1082" y="175"/>
                              </a:lnTo>
                              <a:lnTo>
                                <a:pt x="1047" y="189"/>
                              </a:lnTo>
                              <a:lnTo>
                                <a:pt x="1012" y="203"/>
                              </a:lnTo>
                              <a:lnTo>
                                <a:pt x="978" y="220"/>
                              </a:lnTo>
                              <a:lnTo>
                                <a:pt x="944" y="236"/>
                              </a:lnTo>
                              <a:lnTo>
                                <a:pt x="909" y="254"/>
                              </a:lnTo>
                              <a:lnTo>
                                <a:pt x="876" y="271"/>
                              </a:lnTo>
                              <a:lnTo>
                                <a:pt x="843" y="290"/>
                              </a:lnTo>
                              <a:lnTo>
                                <a:pt x="812" y="310"/>
                              </a:lnTo>
                              <a:lnTo>
                                <a:pt x="780" y="331"/>
                              </a:lnTo>
                              <a:lnTo>
                                <a:pt x="749" y="351"/>
                              </a:lnTo>
                              <a:lnTo>
                                <a:pt x="718" y="373"/>
                              </a:lnTo>
                              <a:lnTo>
                                <a:pt x="688" y="395"/>
                              </a:lnTo>
                              <a:lnTo>
                                <a:pt x="659" y="418"/>
                              </a:lnTo>
                              <a:lnTo>
                                <a:pt x="630" y="442"/>
                              </a:lnTo>
                              <a:lnTo>
                                <a:pt x="602" y="467"/>
                              </a:lnTo>
                              <a:lnTo>
                                <a:pt x="574" y="492"/>
                              </a:lnTo>
                              <a:lnTo>
                                <a:pt x="547" y="518"/>
                              </a:lnTo>
                              <a:lnTo>
                                <a:pt x="520" y="544"/>
                              </a:lnTo>
                              <a:lnTo>
                                <a:pt x="494" y="572"/>
                              </a:lnTo>
                              <a:lnTo>
                                <a:pt x="469" y="599"/>
                              </a:lnTo>
                              <a:lnTo>
                                <a:pt x="444" y="628"/>
                              </a:lnTo>
                              <a:lnTo>
                                <a:pt x="420" y="656"/>
                              </a:lnTo>
                              <a:lnTo>
                                <a:pt x="397" y="686"/>
                              </a:lnTo>
                              <a:lnTo>
                                <a:pt x="374" y="715"/>
                              </a:lnTo>
                              <a:lnTo>
                                <a:pt x="352" y="746"/>
                              </a:lnTo>
                              <a:lnTo>
                                <a:pt x="331" y="777"/>
                              </a:lnTo>
                              <a:lnTo>
                                <a:pt x="311" y="809"/>
                              </a:lnTo>
                              <a:lnTo>
                                <a:pt x="291" y="840"/>
                              </a:lnTo>
                              <a:lnTo>
                                <a:pt x="272" y="873"/>
                              </a:lnTo>
                              <a:lnTo>
                                <a:pt x="254" y="906"/>
                              </a:lnTo>
                              <a:lnTo>
                                <a:pt x="237" y="939"/>
                              </a:lnTo>
                              <a:lnTo>
                                <a:pt x="220" y="973"/>
                              </a:lnTo>
                              <a:lnTo>
                                <a:pt x="204" y="1007"/>
                              </a:lnTo>
                              <a:lnTo>
                                <a:pt x="189" y="1042"/>
                              </a:lnTo>
                              <a:lnTo>
                                <a:pt x="175" y="1076"/>
                              </a:lnTo>
                              <a:lnTo>
                                <a:pt x="162" y="1112"/>
                              </a:lnTo>
                              <a:lnTo>
                                <a:pt x="149" y="1149"/>
                              </a:lnTo>
                              <a:lnTo>
                                <a:pt x="138" y="1185"/>
                              </a:lnTo>
                              <a:lnTo>
                                <a:pt x="127" y="1222"/>
                              </a:lnTo>
                              <a:lnTo>
                                <a:pt x="117" y="1259"/>
                              </a:lnTo>
                              <a:lnTo>
                                <a:pt x="107" y="1297"/>
                              </a:lnTo>
                              <a:lnTo>
                                <a:pt x="99" y="1334"/>
                              </a:lnTo>
                              <a:lnTo>
                                <a:pt x="91" y="1372"/>
                              </a:lnTo>
                              <a:lnTo>
                                <a:pt x="86" y="1411"/>
                              </a:lnTo>
                              <a:lnTo>
                                <a:pt x="80" y="1450"/>
                              </a:lnTo>
                              <a:lnTo>
                                <a:pt x="76" y="1489"/>
                              </a:lnTo>
                              <a:lnTo>
                                <a:pt x="73" y="1528"/>
                              </a:lnTo>
                              <a:lnTo>
                                <a:pt x="69" y="1568"/>
                              </a:lnTo>
                              <a:lnTo>
                                <a:pt x="68" y="1608"/>
                              </a:lnTo>
                              <a:lnTo>
                                <a:pt x="68" y="1649"/>
                              </a:lnTo>
                              <a:lnTo>
                                <a:pt x="68" y="1688"/>
                              </a:lnTo>
                              <a:lnTo>
                                <a:pt x="69" y="1729"/>
                              </a:lnTo>
                              <a:lnTo>
                                <a:pt x="73" y="1768"/>
                              </a:lnTo>
                              <a:lnTo>
                                <a:pt x="76" y="1808"/>
                              </a:lnTo>
                              <a:lnTo>
                                <a:pt x="80" y="1846"/>
                              </a:lnTo>
                              <a:lnTo>
                                <a:pt x="86" y="1886"/>
                              </a:lnTo>
                              <a:lnTo>
                                <a:pt x="91" y="1924"/>
                              </a:lnTo>
                              <a:lnTo>
                                <a:pt x="99" y="1962"/>
                              </a:lnTo>
                              <a:lnTo>
                                <a:pt x="107" y="2000"/>
                              </a:lnTo>
                              <a:lnTo>
                                <a:pt x="117" y="2038"/>
                              </a:lnTo>
                              <a:lnTo>
                                <a:pt x="127" y="2075"/>
                              </a:lnTo>
                              <a:lnTo>
                                <a:pt x="138" y="2112"/>
                              </a:lnTo>
                              <a:lnTo>
                                <a:pt x="149" y="2148"/>
                              </a:lnTo>
                              <a:lnTo>
                                <a:pt x="162" y="2184"/>
                              </a:lnTo>
                              <a:lnTo>
                                <a:pt x="175" y="2220"/>
                              </a:lnTo>
                              <a:lnTo>
                                <a:pt x="189" y="2255"/>
                              </a:lnTo>
                              <a:lnTo>
                                <a:pt x="204" y="2290"/>
                              </a:lnTo>
                              <a:lnTo>
                                <a:pt x="220" y="2324"/>
                              </a:lnTo>
                              <a:lnTo>
                                <a:pt x="237" y="2358"/>
                              </a:lnTo>
                              <a:lnTo>
                                <a:pt x="254" y="2391"/>
                              </a:lnTo>
                              <a:lnTo>
                                <a:pt x="272" y="2425"/>
                              </a:lnTo>
                              <a:lnTo>
                                <a:pt x="291" y="2457"/>
                              </a:lnTo>
                              <a:lnTo>
                                <a:pt x="311" y="2489"/>
                              </a:lnTo>
                              <a:lnTo>
                                <a:pt x="331" y="2521"/>
                              </a:lnTo>
                              <a:lnTo>
                                <a:pt x="352" y="2551"/>
                              </a:lnTo>
                              <a:lnTo>
                                <a:pt x="374" y="2582"/>
                              </a:lnTo>
                              <a:lnTo>
                                <a:pt x="397" y="2612"/>
                              </a:lnTo>
                              <a:lnTo>
                                <a:pt x="420" y="2641"/>
                              </a:lnTo>
                              <a:lnTo>
                                <a:pt x="444" y="2671"/>
                              </a:lnTo>
                              <a:lnTo>
                                <a:pt x="469" y="2698"/>
                              </a:lnTo>
                              <a:lnTo>
                                <a:pt x="494" y="2726"/>
                              </a:lnTo>
                              <a:lnTo>
                                <a:pt x="520" y="2753"/>
                              </a:lnTo>
                              <a:lnTo>
                                <a:pt x="547" y="2779"/>
                              </a:lnTo>
                              <a:lnTo>
                                <a:pt x="574" y="2806"/>
                              </a:lnTo>
                              <a:lnTo>
                                <a:pt x="602" y="2831"/>
                              </a:lnTo>
                              <a:lnTo>
                                <a:pt x="630" y="2855"/>
                              </a:lnTo>
                              <a:lnTo>
                                <a:pt x="659" y="2879"/>
                              </a:lnTo>
                              <a:lnTo>
                                <a:pt x="688" y="2902"/>
                              </a:lnTo>
                              <a:lnTo>
                                <a:pt x="718" y="2924"/>
                              </a:lnTo>
                              <a:lnTo>
                                <a:pt x="749" y="2946"/>
                              </a:lnTo>
                              <a:lnTo>
                                <a:pt x="780" y="2967"/>
                              </a:lnTo>
                              <a:lnTo>
                                <a:pt x="812" y="2988"/>
                              </a:lnTo>
                              <a:lnTo>
                                <a:pt x="843" y="3008"/>
                              </a:lnTo>
                              <a:lnTo>
                                <a:pt x="876" y="3026"/>
                              </a:lnTo>
                              <a:lnTo>
                                <a:pt x="909" y="3045"/>
                              </a:lnTo>
                              <a:lnTo>
                                <a:pt x="944" y="3061"/>
                              </a:lnTo>
                              <a:lnTo>
                                <a:pt x="978" y="3079"/>
                              </a:lnTo>
                              <a:lnTo>
                                <a:pt x="1012" y="3094"/>
                              </a:lnTo>
                              <a:lnTo>
                                <a:pt x="1047" y="3109"/>
                              </a:lnTo>
                              <a:lnTo>
                                <a:pt x="1082" y="3124"/>
                              </a:lnTo>
                              <a:lnTo>
                                <a:pt x="1118" y="3137"/>
                              </a:lnTo>
                              <a:lnTo>
                                <a:pt x="1155" y="3149"/>
                              </a:lnTo>
                              <a:lnTo>
                                <a:pt x="1191" y="3161"/>
                              </a:lnTo>
                              <a:lnTo>
                                <a:pt x="1228" y="3171"/>
                              </a:lnTo>
                              <a:lnTo>
                                <a:pt x="1266" y="3182"/>
                              </a:lnTo>
                              <a:lnTo>
                                <a:pt x="1303" y="3191"/>
                              </a:lnTo>
                              <a:lnTo>
                                <a:pt x="1341" y="3198"/>
                              </a:lnTo>
                              <a:lnTo>
                                <a:pt x="1379" y="3206"/>
                              </a:lnTo>
                              <a:lnTo>
                                <a:pt x="1419" y="3211"/>
                              </a:lnTo>
                              <a:lnTo>
                                <a:pt x="1457" y="3217"/>
                              </a:lnTo>
                              <a:lnTo>
                                <a:pt x="1497" y="3221"/>
                              </a:lnTo>
                              <a:lnTo>
                                <a:pt x="1536" y="3225"/>
                              </a:lnTo>
                              <a:lnTo>
                                <a:pt x="1576" y="3228"/>
                              </a:lnTo>
                              <a:lnTo>
                                <a:pt x="1617" y="3229"/>
                              </a:lnTo>
                              <a:lnTo>
                                <a:pt x="1656" y="3230"/>
                              </a:lnTo>
                              <a:lnTo>
                                <a:pt x="1697" y="3229"/>
                              </a:lnTo>
                              <a:lnTo>
                                <a:pt x="1736" y="3228"/>
                              </a:lnTo>
                              <a:lnTo>
                                <a:pt x="1777" y="3225"/>
                              </a:lnTo>
                              <a:lnTo>
                                <a:pt x="1817" y="3221"/>
                              </a:lnTo>
                              <a:lnTo>
                                <a:pt x="1855" y="3217"/>
                              </a:lnTo>
                              <a:lnTo>
                                <a:pt x="1895" y="3211"/>
                              </a:lnTo>
                              <a:lnTo>
                                <a:pt x="1933" y="3206"/>
                              </a:lnTo>
                              <a:lnTo>
                                <a:pt x="1972" y="3198"/>
                              </a:lnTo>
                              <a:lnTo>
                                <a:pt x="2010" y="3191"/>
                              </a:lnTo>
                              <a:lnTo>
                                <a:pt x="2048" y="3182"/>
                              </a:lnTo>
                              <a:lnTo>
                                <a:pt x="2085" y="3171"/>
                              </a:lnTo>
                              <a:lnTo>
                                <a:pt x="2122" y="3161"/>
                              </a:lnTo>
                              <a:lnTo>
                                <a:pt x="2159" y="3149"/>
                              </a:lnTo>
                              <a:lnTo>
                                <a:pt x="2195" y="3137"/>
                              </a:lnTo>
                              <a:lnTo>
                                <a:pt x="2230" y="3124"/>
                              </a:lnTo>
                              <a:lnTo>
                                <a:pt x="2266" y="3109"/>
                              </a:lnTo>
                              <a:lnTo>
                                <a:pt x="2300" y="3094"/>
                              </a:lnTo>
                              <a:lnTo>
                                <a:pt x="2336" y="3079"/>
                              </a:lnTo>
                              <a:lnTo>
                                <a:pt x="2370" y="3061"/>
                              </a:lnTo>
                              <a:lnTo>
                                <a:pt x="2403" y="3045"/>
                              </a:lnTo>
                              <a:lnTo>
                                <a:pt x="2437" y="3026"/>
                              </a:lnTo>
                              <a:lnTo>
                                <a:pt x="2469" y="3008"/>
                              </a:lnTo>
                              <a:lnTo>
                                <a:pt x="2502" y="2988"/>
                              </a:lnTo>
                              <a:lnTo>
                                <a:pt x="2533" y="2967"/>
                              </a:lnTo>
                              <a:lnTo>
                                <a:pt x="2564" y="2946"/>
                              </a:lnTo>
                              <a:lnTo>
                                <a:pt x="2594" y="2924"/>
                              </a:lnTo>
                              <a:lnTo>
                                <a:pt x="2625" y="2902"/>
                              </a:lnTo>
                              <a:lnTo>
                                <a:pt x="2655" y="2879"/>
                              </a:lnTo>
                              <a:lnTo>
                                <a:pt x="2683" y="2855"/>
                              </a:lnTo>
                              <a:lnTo>
                                <a:pt x="2712" y="2831"/>
                              </a:lnTo>
                              <a:lnTo>
                                <a:pt x="2739" y="2806"/>
                              </a:lnTo>
                              <a:lnTo>
                                <a:pt x="2767" y="2779"/>
                              </a:lnTo>
                              <a:lnTo>
                                <a:pt x="2793" y="2753"/>
                              </a:lnTo>
                              <a:lnTo>
                                <a:pt x="2818" y="2726"/>
                              </a:lnTo>
                              <a:lnTo>
                                <a:pt x="2844" y="2698"/>
                              </a:lnTo>
                              <a:lnTo>
                                <a:pt x="2869" y="2671"/>
                              </a:lnTo>
                              <a:lnTo>
                                <a:pt x="2893" y="2641"/>
                              </a:lnTo>
                              <a:lnTo>
                                <a:pt x="2916" y="2612"/>
                              </a:lnTo>
                              <a:lnTo>
                                <a:pt x="2938" y="2582"/>
                              </a:lnTo>
                              <a:lnTo>
                                <a:pt x="2960" y="2551"/>
                              </a:lnTo>
                              <a:lnTo>
                                <a:pt x="2981" y="2521"/>
                              </a:lnTo>
                              <a:lnTo>
                                <a:pt x="3002" y="2489"/>
                              </a:lnTo>
                              <a:lnTo>
                                <a:pt x="3022" y="2457"/>
                              </a:lnTo>
                              <a:lnTo>
                                <a:pt x="3041" y="2425"/>
                              </a:lnTo>
                              <a:lnTo>
                                <a:pt x="3059" y="2391"/>
                              </a:lnTo>
                              <a:lnTo>
                                <a:pt x="3077" y="2358"/>
                              </a:lnTo>
                              <a:lnTo>
                                <a:pt x="3093" y="2324"/>
                              </a:lnTo>
                              <a:lnTo>
                                <a:pt x="3109" y="2290"/>
                              </a:lnTo>
                              <a:lnTo>
                                <a:pt x="3124" y="2255"/>
                              </a:lnTo>
                              <a:lnTo>
                                <a:pt x="3138" y="2220"/>
                              </a:lnTo>
                              <a:lnTo>
                                <a:pt x="3152" y="2184"/>
                              </a:lnTo>
                              <a:lnTo>
                                <a:pt x="3164" y="2148"/>
                              </a:lnTo>
                              <a:lnTo>
                                <a:pt x="3176" y="2112"/>
                              </a:lnTo>
                              <a:lnTo>
                                <a:pt x="3187" y="2075"/>
                              </a:lnTo>
                              <a:lnTo>
                                <a:pt x="3197" y="2038"/>
                              </a:lnTo>
                              <a:lnTo>
                                <a:pt x="3205" y="2000"/>
                              </a:lnTo>
                              <a:lnTo>
                                <a:pt x="3214" y="1962"/>
                              </a:lnTo>
                              <a:lnTo>
                                <a:pt x="3221" y="1924"/>
                              </a:lnTo>
                              <a:lnTo>
                                <a:pt x="3227" y="1886"/>
                              </a:lnTo>
                              <a:lnTo>
                                <a:pt x="3233" y="1846"/>
                              </a:lnTo>
                              <a:lnTo>
                                <a:pt x="3237" y="1808"/>
                              </a:lnTo>
                              <a:lnTo>
                                <a:pt x="3241" y="1768"/>
                              </a:lnTo>
                              <a:lnTo>
                                <a:pt x="3243" y="1729"/>
                              </a:lnTo>
                              <a:lnTo>
                                <a:pt x="3245" y="1688"/>
                              </a:lnTo>
                              <a:lnTo>
                                <a:pt x="3245" y="1649"/>
                              </a:lnTo>
                              <a:close/>
                              <a:moveTo>
                                <a:pt x="3313" y="1649"/>
                              </a:moveTo>
                              <a:lnTo>
                                <a:pt x="3312" y="1608"/>
                              </a:lnTo>
                              <a:lnTo>
                                <a:pt x="3311" y="1569"/>
                              </a:lnTo>
                              <a:lnTo>
                                <a:pt x="3309" y="1529"/>
                              </a:lnTo>
                              <a:lnTo>
                                <a:pt x="3306" y="1490"/>
                              </a:lnTo>
                              <a:lnTo>
                                <a:pt x="3301" y="1450"/>
                              </a:lnTo>
                              <a:lnTo>
                                <a:pt x="3296" y="1412"/>
                              </a:lnTo>
                              <a:lnTo>
                                <a:pt x="3290" y="1373"/>
                              </a:lnTo>
                              <a:lnTo>
                                <a:pt x="3284" y="1335"/>
                              </a:lnTo>
                              <a:lnTo>
                                <a:pt x="3276" y="1297"/>
                              </a:lnTo>
                              <a:lnTo>
                                <a:pt x="3267" y="1259"/>
                              </a:lnTo>
                              <a:lnTo>
                                <a:pt x="3257" y="1222"/>
                              </a:lnTo>
                              <a:lnTo>
                                <a:pt x="3247" y="1185"/>
                              </a:lnTo>
                              <a:lnTo>
                                <a:pt x="3235" y="1149"/>
                              </a:lnTo>
                              <a:lnTo>
                                <a:pt x="3224" y="1112"/>
                              </a:lnTo>
                              <a:lnTo>
                                <a:pt x="3211" y="1076"/>
                              </a:lnTo>
                              <a:lnTo>
                                <a:pt x="3197" y="1042"/>
                              </a:lnTo>
                              <a:lnTo>
                                <a:pt x="3182" y="1007"/>
                              </a:lnTo>
                              <a:lnTo>
                                <a:pt x="3168" y="973"/>
                              </a:lnTo>
                              <a:lnTo>
                                <a:pt x="3152" y="939"/>
                              </a:lnTo>
                              <a:lnTo>
                                <a:pt x="3135" y="905"/>
                              </a:lnTo>
                              <a:lnTo>
                                <a:pt x="3118" y="871"/>
                              </a:lnTo>
                              <a:lnTo>
                                <a:pt x="3099" y="838"/>
                              </a:lnTo>
                              <a:lnTo>
                                <a:pt x="3080" y="806"/>
                              </a:lnTo>
                              <a:lnTo>
                                <a:pt x="3060" y="775"/>
                              </a:lnTo>
                              <a:lnTo>
                                <a:pt x="3041" y="743"/>
                              </a:lnTo>
                              <a:lnTo>
                                <a:pt x="3020" y="712"/>
                              </a:lnTo>
                              <a:lnTo>
                                <a:pt x="2998" y="681"/>
                              </a:lnTo>
                              <a:lnTo>
                                <a:pt x="2976" y="652"/>
                              </a:lnTo>
                              <a:lnTo>
                                <a:pt x="2953" y="622"/>
                              </a:lnTo>
                              <a:lnTo>
                                <a:pt x="2928" y="594"/>
                              </a:lnTo>
                              <a:lnTo>
                                <a:pt x="2904" y="565"/>
                              </a:lnTo>
                              <a:lnTo>
                                <a:pt x="2880" y="537"/>
                              </a:lnTo>
                              <a:lnTo>
                                <a:pt x="2854" y="510"/>
                              </a:lnTo>
                              <a:lnTo>
                                <a:pt x="2828" y="483"/>
                              </a:lnTo>
                              <a:lnTo>
                                <a:pt x="2801" y="458"/>
                              </a:lnTo>
                              <a:lnTo>
                                <a:pt x="2773" y="431"/>
                              </a:lnTo>
                              <a:lnTo>
                                <a:pt x="2746" y="407"/>
                              </a:lnTo>
                              <a:lnTo>
                                <a:pt x="2717" y="383"/>
                              </a:lnTo>
                              <a:lnTo>
                                <a:pt x="2689" y="359"/>
                              </a:lnTo>
                              <a:lnTo>
                                <a:pt x="2659" y="336"/>
                              </a:lnTo>
                              <a:lnTo>
                                <a:pt x="2628" y="314"/>
                              </a:lnTo>
                              <a:lnTo>
                                <a:pt x="2598" y="292"/>
                              </a:lnTo>
                              <a:lnTo>
                                <a:pt x="2567" y="271"/>
                              </a:lnTo>
                              <a:lnTo>
                                <a:pt x="2536" y="252"/>
                              </a:lnTo>
                              <a:lnTo>
                                <a:pt x="2503" y="232"/>
                              </a:lnTo>
                              <a:lnTo>
                                <a:pt x="2471" y="213"/>
                              </a:lnTo>
                              <a:lnTo>
                                <a:pt x="2438" y="195"/>
                              </a:lnTo>
                              <a:lnTo>
                                <a:pt x="2404" y="177"/>
                              </a:lnTo>
                              <a:lnTo>
                                <a:pt x="2370" y="161"/>
                              </a:lnTo>
                              <a:lnTo>
                                <a:pt x="2336" y="145"/>
                              </a:lnTo>
                              <a:lnTo>
                                <a:pt x="2302" y="130"/>
                              </a:lnTo>
                              <a:lnTo>
                                <a:pt x="2266" y="116"/>
                              </a:lnTo>
                              <a:lnTo>
                                <a:pt x="2230" y="102"/>
                              </a:lnTo>
                              <a:lnTo>
                                <a:pt x="2195" y="89"/>
                              </a:lnTo>
                              <a:lnTo>
                                <a:pt x="2159" y="77"/>
                              </a:lnTo>
                              <a:lnTo>
                                <a:pt x="2121" y="66"/>
                              </a:lnTo>
                              <a:lnTo>
                                <a:pt x="2084" y="56"/>
                              </a:lnTo>
                              <a:lnTo>
                                <a:pt x="2046" y="46"/>
                              </a:lnTo>
                              <a:lnTo>
                                <a:pt x="2009" y="38"/>
                              </a:lnTo>
                              <a:lnTo>
                                <a:pt x="1972" y="30"/>
                              </a:lnTo>
                              <a:lnTo>
                                <a:pt x="1933" y="23"/>
                              </a:lnTo>
                              <a:lnTo>
                                <a:pt x="1894" y="17"/>
                              </a:lnTo>
                              <a:lnTo>
                                <a:pt x="1855" y="12"/>
                              </a:lnTo>
                              <a:lnTo>
                                <a:pt x="1816" y="8"/>
                              </a:lnTo>
                              <a:lnTo>
                                <a:pt x="1776" y="5"/>
                              </a:lnTo>
                              <a:lnTo>
                                <a:pt x="1736" y="3"/>
                              </a:lnTo>
                              <a:lnTo>
                                <a:pt x="1697" y="0"/>
                              </a:lnTo>
                              <a:lnTo>
                                <a:pt x="1656" y="0"/>
                              </a:lnTo>
                              <a:lnTo>
                                <a:pt x="1617" y="0"/>
                              </a:lnTo>
                              <a:lnTo>
                                <a:pt x="1576" y="3"/>
                              </a:lnTo>
                              <a:lnTo>
                                <a:pt x="1536" y="5"/>
                              </a:lnTo>
                              <a:lnTo>
                                <a:pt x="1497" y="8"/>
                              </a:lnTo>
                              <a:lnTo>
                                <a:pt x="1457" y="12"/>
                              </a:lnTo>
                              <a:lnTo>
                                <a:pt x="1419" y="17"/>
                              </a:lnTo>
                              <a:lnTo>
                                <a:pt x="1380" y="23"/>
                              </a:lnTo>
                              <a:lnTo>
                                <a:pt x="1342" y="30"/>
                              </a:lnTo>
                              <a:lnTo>
                                <a:pt x="1303" y="38"/>
                              </a:lnTo>
                              <a:lnTo>
                                <a:pt x="1266" y="46"/>
                              </a:lnTo>
                              <a:lnTo>
                                <a:pt x="1228" y="56"/>
                              </a:lnTo>
                              <a:lnTo>
                                <a:pt x="1191" y="66"/>
                              </a:lnTo>
                              <a:lnTo>
                                <a:pt x="1155" y="77"/>
                              </a:lnTo>
                              <a:lnTo>
                                <a:pt x="1118" y="89"/>
                              </a:lnTo>
                              <a:lnTo>
                                <a:pt x="1082" y="102"/>
                              </a:lnTo>
                              <a:lnTo>
                                <a:pt x="1047" y="116"/>
                              </a:lnTo>
                              <a:lnTo>
                                <a:pt x="1012" y="130"/>
                              </a:lnTo>
                              <a:lnTo>
                                <a:pt x="977" y="145"/>
                              </a:lnTo>
                              <a:lnTo>
                                <a:pt x="942" y="161"/>
                              </a:lnTo>
                              <a:lnTo>
                                <a:pt x="908" y="177"/>
                              </a:lnTo>
                              <a:lnTo>
                                <a:pt x="875" y="195"/>
                              </a:lnTo>
                              <a:lnTo>
                                <a:pt x="842" y="213"/>
                              </a:lnTo>
                              <a:lnTo>
                                <a:pt x="809" y="232"/>
                              </a:lnTo>
                              <a:lnTo>
                                <a:pt x="778" y="252"/>
                              </a:lnTo>
                              <a:lnTo>
                                <a:pt x="746" y="271"/>
                              </a:lnTo>
                              <a:lnTo>
                                <a:pt x="715" y="292"/>
                              </a:lnTo>
                              <a:lnTo>
                                <a:pt x="684" y="314"/>
                              </a:lnTo>
                              <a:lnTo>
                                <a:pt x="654" y="336"/>
                              </a:lnTo>
                              <a:lnTo>
                                <a:pt x="625" y="359"/>
                              </a:lnTo>
                              <a:lnTo>
                                <a:pt x="595" y="383"/>
                              </a:lnTo>
                              <a:lnTo>
                                <a:pt x="567" y="407"/>
                              </a:lnTo>
                              <a:lnTo>
                                <a:pt x="539" y="431"/>
                              </a:lnTo>
                              <a:lnTo>
                                <a:pt x="511" y="458"/>
                              </a:lnTo>
                              <a:lnTo>
                                <a:pt x="485" y="483"/>
                              </a:lnTo>
                              <a:lnTo>
                                <a:pt x="459" y="510"/>
                              </a:lnTo>
                              <a:lnTo>
                                <a:pt x="433" y="537"/>
                              </a:lnTo>
                              <a:lnTo>
                                <a:pt x="408" y="565"/>
                              </a:lnTo>
                              <a:lnTo>
                                <a:pt x="384" y="594"/>
                              </a:lnTo>
                              <a:lnTo>
                                <a:pt x="361" y="622"/>
                              </a:lnTo>
                              <a:lnTo>
                                <a:pt x="338" y="652"/>
                              </a:lnTo>
                              <a:lnTo>
                                <a:pt x="315" y="681"/>
                              </a:lnTo>
                              <a:lnTo>
                                <a:pt x="294" y="712"/>
                              </a:lnTo>
                              <a:lnTo>
                                <a:pt x="273" y="743"/>
                              </a:lnTo>
                              <a:lnTo>
                                <a:pt x="252" y="775"/>
                              </a:lnTo>
                              <a:lnTo>
                                <a:pt x="232" y="806"/>
                              </a:lnTo>
                              <a:lnTo>
                                <a:pt x="213" y="838"/>
                              </a:lnTo>
                              <a:lnTo>
                                <a:pt x="195" y="871"/>
                              </a:lnTo>
                              <a:lnTo>
                                <a:pt x="178" y="905"/>
                              </a:lnTo>
                              <a:lnTo>
                                <a:pt x="161" y="939"/>
                              </a:lnTo>
                              <a:lnTo>
                                <a:pt x="145" y="973"/>
                              </a:lnTo>
                              <a:lnTo>
                                <a:pt x="130" y="1007"/>
                              </a:lnTo>
                              <a:lnTo>
                                <a:pt x="116" y="1042"/>
                              </a:lnTo>
                              <a:lnTo>
                                <a:pt x="102" y="1076"/>
                              </a:lnTo>
                              <a:lnTo>
                                <a:pt x="89" y="1112"/>
                              </a:lnTo>
                              <a:lnTo>
                                <a:pt x="77" y="1149"/>
                              </a:lnTo>
                              <a:lnTo>
                                <a:pt x="66" y="1185"/>
                              </a:lnTo>
                              <a:lnTo>
                                <a:pt x="55" y="1222"/>
                              </a:lnTo>
                              <a:lnTo>
                                <a:pt x="46" y="1259"/>
                              </a:lnTo>
                              <a:lnTo>
                                <a:pt x="37" y="1297"/>
                              </a:lnTo>
                              <a:lnTo>
                                <a:pt x="30" y="1335"/>
                              </a:lnTo>
                              <a:lnTo>
                                <a:pt x="23" y="1373"/>
                              </a:lnTo>
                              <a:lnTo>
                                <a:pt x="17" y="1412"/>
                              </a:lnTo>
                              <a:lnTo>
                                <a:pt x="11" y="1450"/>
                              </a:lnTo>
                              <a:lnTo>
                                <a:pt x="8" y="1490"/>
                              </a:lnTo>
                              <a:lnTo>
                                <a:pt x="4" y="1529"/>
                              </a:lnTo>
                              <a:lnTo>
                                <a:pt x="1" y="1569"/>
                              </a:lnTo>
                              <a:lnTo>
                                <a:pt x="0" y="1608"/>
                              </a:lnTo>
                              <a:lnTo>
                                <a:pt x="0" y="1649"/>
                              </a:lnTo>
                              <a:lnTo>
                                <a:pt x="0" y="1688"/>
                              </a:lnTo>
                              <a:lnTo>
                                <a:pt x="1" y="1728"/>
                              </a:lnTo>
                              <a:lnTo>
                                <a:pt x="4" y="1768"/>
                              </a:lnTo>
                              <a:lnTo>
                                <a:pt x="8" y="1807"/>
                              </a:lnTo>
                              <a:lnTo>
                                <a:pt x="11" y="1846"/>
                              </a:lnTo>
                              <a:lnTo>
                                <a:pt x="17" y="1885"/>
                              </a:lnTo>
                              <a:lnTo>
                                <a:pt x="23" y="1923"/>
                              </a:lnTo>
                              <a:lnTo>
                                <a:pt x="30" y="1961"/>
                              </a:lnTo>
                              <a:lnTo>
                                <a:pt x="37" y="2000"/>
                              </a:lnTo>
                              <a:lnTo>
                                <a:pt x="46" y="2037"/>
                              </a:lnTo>
                              <a:lnTo>
                                <a:pt x="55" y="2074"/>
                              </a:lnTo>
                              <a:lnTo>
                                <a:pt x="66" y="2112"/>
                              </a:lnTo>
                              <a:lnTo>
                                <a:pt x="77" y="2148"/>
                              </a:lnTo>
                              <a:lnTo>
                                <a:pt x="89" y="2184"/>
                              </a:lnTo>
                              <a:lnTo>
                                <a:pt x="102" y="2220"/>
                              </a:lnTo>
                              <a:lnTo>
                                <a:pt x="116" y="2255"/>
                              </a:lnTo>
                              <a:lnTo>
                                <a:pt x="130" y="2290"/>
                              </a:lnTo>
                              <a:lnTo>
                                <a:pt x="145" y="2324"/>
                              </a:lnTo>
                              <a:lnTo>
                                <a:pt x="161" y="2359"/>
                              </a:lnTo>
                              <a:lnTo>
                                <a:pt x="178" y="2392"/>
                              </a:lnTo>
                              <a:lnTo>
                                <a:pt x="195" y="2426"/>
                              </a:lnTo>
                              <a:lnTo>
                                <a:pt x="213" y="2459"/>
                              </a:lnTo>
                              <a:lnTo>
                                <a:pt x="232" y="2491"/>
                              </a:lnTo>
                              <a:lnTo>
                                <a:pt x="252" y="2523"/>
                              </a:lnTo>
                              <a:lnTo>
                                <a:pt x="273" y="2555"/>
                              </a:lnTo>
                              <a:lnTo>
                                <a:pt x="294" y="2585"/>
                              </a:lnTo>
                              <a:lnTo>
                                <a:pt x="315" y="2616"/>
                              </a:lnTo>
                              <a:lnTo>
                                <a:pt x="338" y="2646"/>
                              </a:lnTo>
                              <a:lnTo>
                                <a:pt x="361" y="2675"/>
                              </a:lnTo>
                              <a:lnTo>
                                <a:pt x="384" y="2705"/>
                              </a:lnTo>
                              <a:lnTo>
                                <a:pt x="408" y="2732"/>
                              </a:lnTo>
                              <a:lnTo>
                                <a:pt x="433" y="2761"/>
                              </a:lnTo>
                              <a:lnTo>
                                <a:pt x="459" y="2788"/>
                              </a:lnTo>
                              <a:lnTo>
                                <a:pt x="485" y="2814"/>
                              </a:lnTo>
                              <a:lnTo>
                                <a:pt x="511" y="2841"/>
                              </a:lnTo>
                              <a:lnTo>
                                <a:pt x="539" y="2866"/>
                              </a:lnTo>
                              <a:lnTo>
                                <a:pt x="567" y="2890"/>
                              </a:lnTo>
                              <a:lnTo>
                                <a:pt x="595" y="2914"/>
                              </a:lnTo>
                              <a:lnTo>
                                <a:pt x="625" y="2938"/>
                              </a:lnTo>
                              <a:lnTo>
                                <a:pt x="654" y="2961"/>
                              </a:lnTo>
                              <a:lnTo>
                                <a:pt x="684" y="2983"/>
                              </a:lnTo>
                              <a:lnTo>
                                <a:pt x="715" y="3005"/>
                              </a:lnTo>
                              <a:lnTo>
                                <a:pt x="746" y="3026"/>
                              </a:lnTo>
                              <a:lnTo>
                                <a:pt x="778" y="3046"/>
                              </a:lnTo>
                              <a:lnTo>
                                <a:pt x="809" y="3066"/>
                              </a:lnTo>
                              <a:lnTo>
                                <a:pt x="842" y="3084"/>
                              </a:lnTo>
                              <a:lnTo>
                                <a:pt x="875" y="3103"/>
                              </a:lnTo>
                              <a:lnTo>
                                <a:pt x="908" y="3120"/>
                              </a:lnTo>
                              <a:lnTo>
                                <a:pt x="942" y="3137"/>
                              </a:lnTo>
                              <a:lnTo>
                                <a:pt x="977" y="3152"/>
                              </a:lnTo>
                              <a:lnTo>
                                <a:pt x="1012" y="3168"/>
                              </a:lnTo>
                              <a:lnTo>
                                <a:pt x="1047" y="3182"/>
                              </a:lnTo>
                              <a:lnTo>
                                <a:pt x="1082" y="3196"/>
                              </a:lnTo>
                              <a:lnTo>
                                <a:pt x="1118" y="3208"/>
                              </a:lnTo>
                              <a:lnTo>
                                <a:pt x="1155" y="3220"/>
                              </a:lnTo>
                              <a:lnTo>
                                <a:pt x="1191" y="3231"/>
                              </a:lnTo>
                              <a:lnTo>
                                <a:pt x="1228" y="3242"/>
                              </a:lnTo>
                              <a:lnTo>
                                <a:pt x="1266" y="3251"/>
                              </a:lnTo>
                              <a:lnTo>
                                <a:pt x="1303" y="3260"/>
                              </a:lnTo>
                              <a:lnTo>
                                <a:pt x="1342" y="3267"/>
                              </a:lnTo>
                              <a:lnTo>
                                <a:pt x="1380" y="3274"/>
                              </a:lnTo>
                              <a:lnTo>
                                <a:pt x="1419" y="3281"/>
                              </a:lnTo>
                              <a:lnTo>
                                <a:pt x="1457" y="3286"/>
                              </a:lnTo>
                              <a:lnTo>
                                <a:pt x="1497" y="3289"/>
                              </a:lnTo>
                              <a:lnTo>
                                <a:pt x="1536" y="3293"/>
                              </a:lnTo>
                              <a:lnTo>
                                <a:pt x="1576" y="3296"/>
                              </a:lnTo>
                              <a:lnTo>
                                <a:pt x="1617" y="3297"/>
                              </a:lnTo>
                              <a:lnTo>
                                <a:pt x="1656" y="3297"/>
                              </a:lnTo>
                              <a:lnTo>
                                <a:pt x="1697" y="3297"/>
                              </a:lnTo>
                              <a:lnTo>
                                <a:pt x="1736" y="3296"/>
                              </a:lnTo>
                              <a:lnTo>
                                <a:pt x="1776" y="3293"/>
                              </a:lnTo>
                              <a:lnTo>
                                <a:pt x="1816" y="3289"/>
                              </a:lnTo>
                              <a:lnTo>
                                <a:pt x="1855" y="3286"/>
                              </a:lnTo>
                              <a:lnTo>
                                <a:pt x="1894" y="3281"/>
                              </a:lnTo>
                              <a:lnTo>
                                <a:pt x="1933" y="3274"/>
                              </a:lnTo>
                              <a:lnTo>
                                <a:pt x="1972" y="3267"/>
                              </a:lnTo>
                              <a:lnTo>
                                <a:pt x="2009" y="3260"/>
                              </a:lnTo>
                              <a:lnTo>
                                <a:pt x="2046" y="3251"/>
                              </a:lnTo>
                              <a:lnTo>
                                <a:pt x="2084" y="3242"/>
                              </a:lnTo>
                              <a:lnTo>
                                <a:pt x="2121" y="3231"/>
                              </a:lnTo>
                              <a:lnTo>
                                <a:pt x="2159" y="3220"/>
                              </a:lnTo>
                              <a:lnTo>
                                <a:pt x="2195" y="3208"/>
                              </a:lnTo>
                              <a:lnTo>
                                <a:pt x="2230" y="3196"/>
                              </a:lnTo>
                              <a:lnTo>
                                <a:pt x="2266" y="3182"/>
                              </a:lnTo>
                              <a:lnTo>
                                <a:pt x="2302" y="3168"/>
                              </a:lnTo>
                              <a:lnTo>
                                <a:pt x="2336" y="3152"/>
                              </a:lnTo>
                              <a:lnTo>
                                <a:pt x="2370" y="3137"/>
                              </a:lnTo>
                              <a:lnTo>
                                <a:pt x="2404" y="3120"/>
                              </a:lnTo>
                              <a:lnTo>
                                <a:pt x="2438" y="3103"/>
                              </a:lnTo>
                              <a:lnTo>
                                <a:pt x="2471" y="3084"/>
                              </a:lnTo>
                              <a:lnTo>
                                <a:pt x="2503" y="3066"/>
                              </a:lnTo>
                              <a:lnTo>
                                <a:pt x="2536" y="3046"/>
                              </a:lnTo>
                              <a:lnTo>
                                <a:pt x="2567" y="3026"/>
                              </a:lnTo>
                              <a:lnTo>
                                <a:pt x="2598" y="3005"/>
                              </a:lnTo>
                              <a:lnTo>
                                <a:pt x="2628" y="2983"/>
                              </a:lnTo>
                              <a:lnTo>
                                <a:pt x="2659" y="2961"/>
                              </a:lnTo>
                              <a:lnTo>
                                <a:pt x="2689" y="2938"/>
                              </a:lnTo>
                              <a:lnTo>
                                <a:pt x="2717" y="2914"/>
                              </a:lnTo>
                              <a:lnTo>
                                <a:pt x="2746" y="2890"/>
                              </a:lnTo>
                              <a:lnTo>
                                <a:pt x="2773" y="2866"/>
                              </a:lnTo>
                              <a:lnTo>
                                <a:pt x="2801" y="2841"/>
                              </a:lnTo>
                              <a:lnTo>
                                <a:pt x="2827" y="2814"/>
                              </a:lnTo>
                              <a:lnTo>
                                <a:pt x="2854" y="2788"/>
                              </a:lnTo>
                              <a:lnTo>
                                <a:pt x="2880" y="2761"/>
                              </a:lnTo>
                              <a:lnTo>
                                <a:pt x="2904" y="2732"/>
                              </a:lnTo>
                              <a:lnTo>
                                <a:pt x="2928" y="2705"/>
                              </a:lnTo>
                              <a:lnTo>
                                <a:pt x="2953" y="2675"/>
                              </a:lnTo>
                              <a:lnTo>
                                <a:pt x="2976" y="2646"/>
                              </a:lnTo>
                              <a:lnTo>
                                <a:pt x="2998" y="2616"/>
                              </a:lnTo>
                              <a:lnTo>
                                <a:pt x="3020" y="2585"/>
                              </a:lnTo>
                              <a:lnTo>
                                <a:pt x="3041" y="2555"/>
                              </a:lnTo>
                              <a:lnTo>
                                <a:pt x="3060" y="2523"/>
                              </a:lnTo>
                              <a:lnTo>
                                <a:pt x="3080" y="2491"/>
                              </a:lnTo>
                              <a:lnTo>
                                <a:pt x="3099" y="2459"/>
                              </a:lnTo>
                              <a:lnTo>
                                <a:pt x="3118" y="2426"/>
                              </a:lnTo>
                              <a:lnTo>
                                <a:pt x="3135" y="2392"/>
                              </a:lnTo>
                              <a:lnTo>
                                <a:pt x="3152" y="2359"/>
                              </a:lnTo>
                              <a:lnTo>
                                <a:pt x="3168" y="2324"/>
                              </a:lnTo>
                              <a:lnTo>
                                <a:pt x="3182" y="2290"/>
                              </a:lnTo>
                              <a:lnTo>
                                <a:pt x="3197" y="2255"/>
                              </a:lnTo>
                              <a:lnTo>
                                <a:pt x="3211" y="2220"/>
                              </a:lnTo>
                              <a:lnTo>
                                <a:pt x="3223" y="2184"/>
                              </a:lnTo>
                              <a:lnTo>
                                <a:pt x="3235" y="2148"/>
                              </a:lnTo>
                              <a:lnTo>
                                <a:pt x="3247" y="2112"/>
                              </a:lnTo>
                              <a:lnTo>
                                <a:pt x="3257" y="2074"/>
                              </a:lnTo>
                              <a:lnTo>
                                <a:pt x="3267" y="2037"/>
                              </a:lnTo>
                              <a:lnTo>
                                <a:pt x="3276" y="2000"/>
                              </a:lnTo>
                              <a:lnTo>
                                <a:pt x="3284" y="1961"/>
                              </a:lnTo>
                              <a:lnTo>
                                <a:pt x="3290" y="1923"/>
                              </a:lnTo>
                              <a:lnTo>
                                <a:pt x="3296" y="1885"/>
                              </a:lnTo>
                              <a:lnTo>
                                <a:pt x="3301" y="1846"/>
                              </a:lnTo>
                              <a:lnTo>
                                <a:pt x="3306" y="1807"/>
                              </a:lnTo>
                              <a:lnTo>
                                <a:pt x="3309" y="1768"/>
                              </a:lnTo>
                              <a:lnTo>
                                <a:pt x="3311" y="1728"/>
                              </a:lnTo>
                              <a:lnTo>
                                <a:pt x="3312" y="1688"/>
                              </a:lnTo>
                              <a:lnTo>
                                <a:pt x="3313" y="16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1" name="Freeform 513"/>
                      <wps:cNvSpPr>
                        <a:spLocks/>
                      </wps:cNvSpPr>
                      <wps:spPr bwMode="auto">
                        <a:xfrm>
                          <a:off x="2574" y="756"/>
                          <a:ext cx="84" cy="62"/>
                        </a:xfrm>
                        <a:custGeom>
                          <a:avLst/>
                          <a:gdLst>
                            <a:gd name="T0" fmla="*/ 316 w 335"/>
                            <a:gd name="T1" fmla="*/ 209 h 246"/>
                            <a:gd name="T2" fmla="*/ 257 w 335"/>
                            <a:gd name="T3" fmla="*/ 246 h 246"/>
                            <a:gd name="T4" fmla="*/ 253 w 335"/>
                            <a:gd name="T5" fmla="*/ 242 h 246"/>
                            <a:gd name="T6" fmla="*/ 243 w 335"/>
                            <a:gd name="T7" fmla="*/ 229 h 246"/>
                            <a:gd name="T8" fmla="*/ 246 w 335"/>
                            <a:gd name="T9" fmla="*/ 226 h 246"/>
                            <a:gd name="T10" fmla="*/ 257 w 335"/>
                            <a:gd name="T11" fmla="*/ 216 h 246"/>
                            <a:gd name="T12" fmla="*/ 279 w 335"/>
                            <a:gd name="T13" fmla="*/ 187 h 246"/>
                            <a:gd name="T14" fmla="*/ 289 w 335"/>
                            <a:gd name="T15" fmla="*/ 119 h 246"/>
                            <a:gd name="T16" fmla="*/ 283 w 335"/>
                            <a:gd name="T17" fmla="*/ 102 h 246"/>
                            <a:gd name="T18" fmla="*/ 252 w 335"/>
                            <a:gd name="T19" fmla="*/ 95 h 246"/>
                            <a:gd name="T20" fmla="*/ 237 w 335"/>
                            <a:gd name="T21" fmla="*/ 98 h 246"/>
                            <a:gd name="T22" fmla="*/ 193 w 335"/>
                            <a:gd name="T23" fmla="*/ 107 h 246"/>
                            <a:gd name="T24" fmla="*/ 195 w 335"/>
                            <a:gd name="T25" fmla="*/ 113 h 246"/>
                            <a:gd name="T26" fmla="*/ 198 w 335"/>
                            <a:gd name="T27" fmla="*/ 129 h 246"/>
                            <a:gd name="T28" fmla="*/ 208 w 335"/>
                            <a:gd name="T29" fmla="*/ 148 h 246"/>
                            <a:gd name="T30" fmla="*/ 258 w 335"/>
                            <a:gd name="T31" fmla="*/ 153 h 246"/>
                            <a:gd name="T32" fmla="*/ 259 w 335"/>
                            <a:gd name="T33" fmla="*/ 158 h 246"/>
                            <a:gd name="T34" fmla="*/ 263 w 335"/>
                            <a:gd name="T35" fmla="*/ 173 h 246"/>
                            <a:gd name="T36" fmla="*/ 226 w 335"/>
                            <a:gd name="T37" fmla="*/ 179 h 246"/>
                            <a:gd name="T38" fmla="*/ 124 w 335"/>
                            <a:gd name="T39" fmla="*/ 200 h 246"/>
                            <a:gd name="T40" fmla="*/ 123 w 335"/>
                            <a:gd name="T41" fmla="*/ 195 h 246"/>
                            <a:gd name="T42" fmla="*/ 120 w 335"/>
                            <a:gd name="T43" fmla="*/ 181 h 246"/>
                            <a:gd name="T44" fmla="*/ 152 w 335"/>
                            <a:gd name="T45" fmla="*/ 169 h 246"/>
                            <a:gd name="T46" fmla="*/ 166 w 335"/>
                            <a:gd name="T47" fmla="*/ 128 h 246"/>
                            <a:gd name="T48" fmla="*/ 166 w 335"/>
                            <a:gd name="T49" fmla="*/ 124 h 246"/>
                            <a:gd name="T50" fmla="*/ 164 w 335"/>
                            <a:gd name="T51" fmla="*/ 113 h 246"/>
                            <a:gd name="T52" fmla="*/ 141 w 335"/>
                            <a:gd name="T53" fmla="*/ 117 h 246"/>
                            <a:gd name="T54" fmla="*/ 75 w 335"/>
                            <a:gd name="T55" fmla="*/ 130 h 246"/>
                            <a:gd name="T56" fmla="*/ 57 w 335"/>
                            <a:gd name="T57" fmla="*/ 138 h 246"/>
                            <a:gd name="T58" fmla="*/ 48 w 335"/>
                            <a:gd name="T59" fmla="*/ 170 h 246"/>
                            <a:gd name="T60" fmla="*/ 42 w 335"/>
                            <a:gd name="T61" fmla="*/ 171 h 246"/>
                            <a:gd name="T62" fmla="*/ 23 w 335"/>
                            <a:gd name="T63" fmla="*/ 174 h 246"/>
                            <a:gd name="T64" fmla="*/ 16 w 335"/>
                            <a:gd name="T65" fmla="*/ 144 h 246"/>
                            <a:gd name="T66" fmla="*/ 0 w 335"/>
                            <a:gd name="T67" fmla="*/ 59 h 246"/>
                            <a:gd name="T68" fmla="*/ 7 w 335"/>
                            <a:gd name="T69" fmla="*/ 57 h 246"/>
                            <a:gd name="T70" fmla="*/ 25 w 335"/>
                            <a:gd name="T71" fmla="*/ 53 h 246"/>
                            <a:gd name="T72" fmla="*/ 33 w 335"/>
                            <a:gd name="T73" fmla="*/ 71 h 246"/>
                            <a:gd name="T74" fmla="*/ 65 w 335"/>
                            <a:gd name="T75" fmla="*/ 80 h 246"/>
                            <a:gd name="T76" fmla="*/ 111 w 335"/>
                            <a:gd name="T77" fmla="*/ 70 h 246"/>
                            <a:gd name="T78" fmla="*/ 245 w 335"/>
                            <a:gd name="T79" fmla="*/ 44 h 246"/>
                            <a:gd name="T80" fmla="*/ 263 w 335"/>
                            <a:gd name="T81" fmla="*/ 37 h 246"/>
                            <a:gd name="T82" fmla="*/ 272 w 335"/>
                            <a:gd name="T83" fmla="*/ 5 h 246"/>
                            <a:gd name="T84" fmla="*/ 278 w 335"/>
                            <a:gd name="T85" fmla="*/ 4 h 246"/>
                            <a:gd name="T86" fmla="*/ 297 w 335"/>
                            <a:gd name="T87" fmla="*/ 0 h 246"/>
                            <a:gd name="T88" fmla="*/ 307 w 335"/>
                            <a:gd name="T89" fmla="*/ 51 h 246"/>
                            <a:gd name="T90" fmla="*/ 335 w 335"/>
                            <a:gd name="T91" fmla="*/ 196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35" h="246">
                              <a:moveTo>
                                <a:pt x="335" y="196"/>
                              </a:moveTo>
                              <a:lnTo>
                                <a:pt x="316" y="209"/>
                              </a:lnTo>
                              <a:lnTo>
                                <a:pt x="277" y="233"/>
                              </a:lnTo>
                              <a:lnTo>
                                <a:pt x="257" y="246"/>
                              </a:lnTo>
                              <a:lnTo>
                                <a:pt x="253" y="242"/>
                              </a:lnTo>
                              <a:lnTo>
                                <a:pt x="246" y="233"/>
                              </a:lnTo>
                              <a:lnTo>
                                <a:pt x="243" y="229"/>
                              </a:lnTo>
                              <a:lnTo>
                                <a:pt x="246" y="226"/>
                              </a:lnTo>
                              <a:lnTo>
                                <a:pt x="253" y="219"/>
                              </a:lnTo>
                              <a:lnTo>
                                <a:pt x="257" y="216"/>
                              </a:lnTo>
                              <a:lnTo>
                                <a:pt x="279" y="187"/>
                              </a:lnTo>
                              <a:lnTo>
                                <a:pt x="290" y="154"/>
                              </a:lnTo>
                              <a:lnTo>
                                <a:pt x="289" y="119"/>
                              </a:lnTo>
                              <a:lnTo>
                                <a:pt x="283" y="102"/>
                              </a:lnTo>
                              <a:lnTo>
                                <a:pt x="272" y="94"/>
                              </a:lnTo>
                              <a:lnTo>
                                <a:pt x="252" y="95"/>
                              </a:lnTo>
                              <a:lnTo>
                                <a:pt x="237" y="98"/>
                              </a:lnTo>
                              <a:lnTo>
                                <a:pt x="209" y="104"/>
                              </a:lnTo>
                              <a:lnTo>
                                <a:pt x="193" y="107"/>
                              </a:lnTo>
                              <a:lnTo>
                                <a:pt x="195" y="113"/>
                              </a:lnTo>
                              <a:lnTo>
                                <a:pt x="197" y="124"/>
                              </a:lnTo>
                              <a:lnTo>
                                <a:pt x="198" y="129"/>
                              </a:lnTo>
                              <a:lnTo>
                                <a:pt x="208" y="148"/>
                              </a:lnTo>
                              <a:lnTo>
                                <a:pt x="226" y="155"/>
                              </a:lnTo>
                              <a:lnTo>
                                <a:pt x="258" y="153"/>
                              </a:lnTo>
                              <a:lnTo>
                                <a:pt x="259" y="158"/>
                              </a:lnTo>
                              <a:lnTo>
                                <a:pt x="262" y="167"/>
                              </a:lnTo>
                              <a:lnTo>
                                <a:pt x="263" y="173"/>
                              </a:lnTo>
                              <a:lnTo>
                                <a:pt x="226" y="179"/>
                              </a:lnTo>
                              <a:lnTo>
                                <a:pt x="160" y="193"/>
                              </a:lnTo>
                              <a:lnTo>
                                <a:pt x="124" y="200"/>
                              </a:lnTo>
                              <a:lnTo>
                                <a:pt x="123" y="195"/>
                              </a:lnTo>
                              <a:lnTo>
                                <a:pt x="121" y="185"/>
                              </a:lnTo>
                              <a:lnTo>
                                <a:pt x="120" y="181"/>
                              </a:lnTo>
                              <a:lnTo>
                                <a:pt x="152" y="169"/>
                              </a:lnTo>
                              <a:lnTo>
                                <a:pt x="166" y="152"/>
                              </a:lnTo>
                              <a:lnTo>
                                <a:pt x="166" y="128"/>
                              </a:lnTo>
                              <a:lnTo>
                                <a:pt x="166" y="124"/>
                              </a:lnTo>
                              <a:lnTo>
                                <a:pt x="164" y="117"/>
                              </a:lnTo>
                              <a:lnTo>
                                <a:pt x="164" y="113"/>
                              </a:lnTo>
                              <a:lnTo>
                                <a:pt x="141" y="117"/>
                              </a:lnTo>
                              <a:lnTo>
                                <a:pt x="98" y="126"/>
                              </a:lnTo>
                              <a:lnTo>
                                <a:pt x="75" y="130"/>
                              </a:lnTo>
                              <a:lnTo>
                                <a:pt x="57" y="138"/>
                              </a:lnTo>
                              <a:lnTo>
                                <a:pt x="48" y="150"/>
                              </a:lnTo>
                              <a:lnTo>
                                <a:pt x="48" y="170"/>
                              </a:lnTo>
                              <a:lnTo>
                                <a:pt x="42" y="171"/>
                              </a:lnTo>
                              <a:lnTo>
                                <a:pt x="30" y="173"/>
                              </a:lnTo>
                              <a:lnTo>
                                <a:pt x="23" y="174"/>
                              </a:lnTo>
                              <a:lnTo>
                                <a:pt x="16" y="144"/>
                              </a:lnTo>
                              <a:lnTo>
                                <a:pt x="5" y="88"/>
                              </a:lnTo>
                              <a:lnTo>
                                <a:pt x="0" y="59"/>
                              </a:lnTo>
                              <a:lnTo>
                                <a:pt x="7" y="57"/>
                              </a:lnTo>
                              <a:lnTo>
                                <a:pt x="19" y="54"/>
                              </a:lnTo>
                              <a:lnTo>
                                <a:pt x="25" y="53"/>
                              </a:lnTo>
                              <a:lnTo>
                                <a:pt x="33" y="71"/>
                              </a:lnTo>
                              <a:lnTo>
                                <a:pt x="45" y="80"/>
                              </a:lnTo>
                              <a:lnTo>
                                <a:pt x="65" y="80"/>
                              </a:lnTo>
                              <a:lnTo>
                                <a:pt x="111" y="70"/>
                              </a:lnTo>
                              <a:lnTo>
                                <a:pt x="198" y="53"/>
                              </a:lnTo>
                              <a:lnTo>
                                <a:pt x="245" y="44"/>
                              </a:lnTo>
                              <a:lnTo>
                                <a:pt x="263" y="37"/>
                              </a:lnTo>
                              <a:lnTo>
                                <a:pt x="272" y="24"/>
                              </a:lnTo>
                              <a:lnTo>
                                <a:pt x="272" y="5"/>
                              </a:lnTo>
                              <a:lnTo>
                                <a:pt x="278" y="4"/>
                              </a:lnTo>
                              <a:lnTo>
                                <a:pt x="290" y="1"/>
                              </a:lnTo>
                              <a:lnTo>
                                <a:pt x="297" y="0"/>
                              </a:lnTo>
                              <a:lnTo>
                                <a:pt x="307" y="51"/>
                              </a:lnTo>
                              <a:lnTo>
                                <a:pt x="325" y="145"/>
                              </a:lnTo>
                              <a:lnTo>
                                <a:pt x="335" y="1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2" name="Freeform 514"/>
                      <wps:cNvSpPr>
                        <a:spLocks noEditPoints="1"/>
                      </wps:cNvSpPr>
                      <wps:spPr bwMode="auto">
                        <a:xfrm>
                          <a:off x="2585" y="820"/>
                          <a:ext cx="79" cy="73"/>
                        </a:xfrm>
                        <a:custGeom>
                          <a:avLst/>
                          <a:gdLst>
                            <a:gd name="T0" fmla="*/ 113 w 315"/>
                            <a:gd name="T1" fmla="*/ 48 h 293"/>
                            <a:gd name="T2" fmla="*/ 276 w 315"/>
                            <a:gd name="T3" fmla="*/ 98 h 293"/>
                            <a:gd name="T4" fmla="*/ 313 w 315"/>
                            <a:gd name="T5" fmla="*/ 109 h 293"/>
                            <a:gd name="T6" fmla="*/ 315 w 315"/>
                            <a:gd name="T7" fmla="*/ 142 h 293"/>
                            <a:gd name="T8" fmla="*/ 315 w 315"/>
                            <a:gd name="T9" fmla="*/ 154 h 293"/>
                            <a:gd name="T10" fmla="*/ 232 w 315"/>
                            <a:gd name="T11" fmla="*/ 188 h 293"/>
                            <a:gd name="T12" fmla="*/ 103 w 315"/>
                            <a:gd name="T13" fmla="*/ 241 h 293"/>
                            <a:gd name="T14" fmla="*/ 79 w 315"/>
                            <a:gd name="T15" fmla="*/ 251 h 293"/>
                            <a:gd name="T16" fmla="*/ 46 w 315"/>
                            <a:gd name="T17" fmla="*/ 274 h 293"/>
                            <a:gd name="T18" fmla="*/ 43 w 315"/>
                            <a:gd name="T19" fmla="*/ 291 h 293"/>
                            <a:gd name="T20" fmla="*/ 23 w 315"/>
                            <a:gd name="T21" fmla="*/ 292 h 293"/>
                            <a:gd name="T22" fmla="*/ 16 w 315"/>
                            <a:gd name="T23" fmla="*/ 293 h 293"/>
                            <a:gd name="T24" fmla="*/ 12 w 315"/>
                            <a:gd name="T25" fmla="*/ 205 h 293"/>
                            <a:gd name="T26" fmla="*/ 10 w 315"/>
                            <a:gd name="T27" fmla="*/ 174 h 293"/>
                            <a:gd name="T28" fmla="*/ 28 w 315"/>
                            <a:gd name="T29" fmla="*/ 173 h 293"/>
                            <a:gd name="T30" fmla="*/ 35 w 315"/>
                            <a:gd name="T31" fmla="*/ 172 h 293"/>
                            <a:gd name="T32" fmla="*/ 44 w 315"/>
                            <a:gd name="T33" fmla="*/ 203 h 293"/>
                            <a:gd name="T34" fmla="*/ 52 w 315"/>
                            <a:gd name="T35" fmla="*/ 205 h 293"/>
                            <a:gd name="T36" fmla="*/ 61 w 315"/>
                            <a:gd name="T37" fmla="*/ 203 h 293"/>
                            <a:gd name="T38" fmla="*/ 69 w 315"/>
                            <a:gd name="T39" fmla="*/ 200 h 293"/>
                            <a:gd name="T40" fmla="*/ 109 w 315"/>
                            <a:gd name="T41" fmla="*/ 184 h 293"/>
                            <a:gd name="T42" fmla="*/ 122 w 315"/>
                            <a:gd name="T43" fmla="*/ 179 h 293"/>
                            <a:gd name="T44" fmla="*/ 117 w 315"/>
                            <a:gd name="T45" fmla="*/ 106 h 293"/>
                            <a:gd name="T46" fmla="*/ 116 w 315"/>
                            <a:gd name="T47" fmla="*/ 81 h 293"/>
                            <a:gd name="T48" fmla="*/ 84 w 315"/>
                            <a:gd name="T49" fmla="*/ 72 h 293"/>
                            <a:gd name="T50" fmla="*/ 73 w 315"/>
                            <a:gd name="T51" fmla="*/ 69 h 293"/>
                            <a:gd name="T52" fmla="*/ 53 w 315"/>
                            <a:gd name="T53" fmla="*/ 65 h 293"/>
                            <a:gd name="T54" fmla="*/ 48 w 315"/>
                            <a:gd name="T55" fmla="*/ 65 h 293"/>
                            <a:gd name="T56" fmla="*/ 34 w 315"/>
                            <a:gd name="T57" fmla="*/ 78 h 293"/>
                            <a:gd name="T58" fmla="*/ 31 w 315"/>
                            <a:gd name="T59" fmla="*/ 95 h 293"/>
                            <a:gd name="T60" fmla="*/ 12 w 315"/>
                            <a:gd name="T61" fmla="*/ 97 h 293"/>
                            <a:gd name="T62" fmla="*/ 5 w 315"/>
                            <a:gd name="T63" fmla="*/ 98 h 293"/>
                            <a:gd name="T64" fmla="*/ 1 w 315"/>
                            <a:gd name="T65" fmla="*/ 26 h 293"/>
                            <a:gd name="T66" fmla="*/ 0 w 315"/>
                            <a:gd name="T67" fmla="*/ 1 h 293"/>
                            <a:gd name="T68" fmla="*/ 19 w 315"/>
                            <a:gd name="T69" fmla="*/ 0 h 293"/>
                            <a:gd name="T70" fmla="*/ 25 w 315"/>
                            <a:gd name="T71" fmla="*/ 0 h 293"/>
                            <a:gd name="T72" fmla="*/ 55 w 315"/>
                            <a:gd name="T73" fmla="*/ 30 h 293"/>
                            <a:gd name="T74" fmla="*/ 77 w 315"/>
                            <a:gd name="T75" fmla="*/ 37 h 293"/>
                            <a:gd name="T76" fmla="*/ 150 w 315"/>
                            <a:gd name="T77" fmla="*/ 168 h 293"/>
                            <a:gd name="T78" fmla="*/ 145 w 315"/>
                            <a:gd name="T79" fmla="*/ 90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15" h="293">
                              <a:moveTo>
                                <a:pt x="77" y="37"/>
                              </a:moveTo>
                              <a:lnTo>
                                <a:pt x="113" y="48"/>
                              </a:lnTo>
                              <a:lnTo>
                                <a:pt x="194" y="72"/>
                              </a:lnTo>
                              <a:lnTo>
                                <a:pt x="276" y="98"/>
                              </a:lnTo>
                              <a:lnTo>
                                <a:pt x="313" y="109"/>
                              </a:lnTo>
                              <a:lnTo>
                                <a:pt x="313" y="120"/>
                              </a:lnTo>
                              <a:lnTo>
                                <a:pt x="315" y="142"/>
                              </a:lnTo>
                              <a:lnTo>
                                <a:pt x="315" y="154"/>
                              </a:lnTo>
                              <a:lnTo>
                                <a:pt x="291" y="163"/>
                              </a:lnTo>
                              <a:lnTo>
                                <a:pt x="232" y="188"/>
                              </a:lnTo>
                              <a:lnTo>
                                <a:pt x="163" y="217"/>
                              </a:lnTo>
                              <a:lnTo>
                                <a:pt x="103" y="241"/>
                              </a:lnTo>
                              <a:lnTo>
                                <a:pt x="79" y="251"/>
                              </a:lnTo>
                              <a:lnTo>
                                <a:pt x="58" y="262"/>
                              </a:lnTo>
                              <a:lnTo>
                                <a:pt x="46" y="274"/>
                              </a:lnTo>
                              <a:lnTo>
                                <a:pt x="43" y="291"/>
                              </a:lnTo>
                              <a:lnTo>
                                <a:pt x="35" y="292"/>
                              </a:lnTo>
                              <a:lnTo>
                                <a:pt x="23" y="292"/>
                              </a:lnTo>
                              <a:lnTo>
                                <a:pt x="16" y="293"/>
                              </a:lnTo>
                              <a:lnTo>
                                <a:pt x="15" y="262"/>
                              </a:lnTo>
                              <a:lnTo>
                                <a:pt x="12" y="205"/>
                              </a:lnTo>
                              <a:lnTo>
                                <a:pt x="10" y="174"/>
                              </a:lnTo>
                              <a:lnTo>
                                <a:pt x="16" y="173"/>
                              </a:lnTo>
                              <a:lnTo>
                                <a:pt x="28" y="173"/>
                              </a:lnTo>
                              <a:lnTo>
                                <a:pt x="35" y="172"/>
                              </a:lnTo>
                              <a:lnTo>
                                <a:pt x="38" y="193"/>
                              </a:lnTo>
                              <a:lnTo>
                                <a:pt x="44" y="203"/>
                              </a:lnTo>
                              <a:lnTo>
                                <a:pt x="52" y="205"/>
                              </a:lnTo>
                              <a:lnTo>
                                <a:pt x="56" y="205"/>
                              </a:lnTo>
                              <a:lnTo>
                                <a:pt x="61" y="203"/>
                              </a:lnTo>
                              <a:lnTo>
                                <a:pt x="69" y="200"/>
                              </a:lnTo>
                              <a:lnTo>
                                <a:pt x="82" y="194"/>
                              </a:lnTo>
                              <a:lnTo>
                                <a:pt x="109" y="184"/>
                              </a:lnTo>
                              <a:lnTo>
                                <a:pt x="122" y="179"/>
                              </a:lnTo>
                              <a:lnTo>
                                <a:pt x="121" y="154"/>
                              </a:lnTo>
                              <a:lnTo>
                                <a:pt x="117" y="106"/>
                              </a:lnTo>
                              <a:lnTo>
                                <a:pt x="116" y="81"/>
                              </a:lnTo>
                              <a:lnTo>
                                <a:pt x="105" y="78"/>
                              </a:lnTo>
                              <a:lnTo>
                                <a:pt x="84" y="72"/>
                              </a:lnTo>
                              <a:lnTo>
                                <a:pt x="73" y="69"/>
                              </a:lnTo>
                              <a:lnTo>
                                <a:pt x="61" y="67"/>
                              </a:lnTo>
                              <a:lnTo>
                                <a:pt x="53" y="65"/>
                              </a:lnTo>
                              <a:lnTo>
                                <a:pt x="48" y="65"/>
                              </a:lnTo>
                              <a:lnTo>
                                <a:pt x="41" y="68"/>
                              </a:lnTo>
                              <a:lnTo>
                                <a:pt x="34" y="78"/>
                              </a:lnTo>
                              <a:lnTo>
                                <a:pt x="31" y="95"/>
                              </a:lnTo>
                              <a:lnTo>
                                <a:pt x="24" y="97"/>
                              </a:lnTo>
                              <a:lnTo>
                                <a:pt x="12" y="97"/>
                              </a:lnTo>
                              <a:lnTo>
                                <a:pt x="5" y="98"/>
                              </a:lnTo>
                              <a:lnTo>
                                <a:pt x="4" y="72"/>
                              </a:lnTo>
                              <a:lnTo>
                                <a:pt x="1" y="26"/>
                              </a:lnTo>
                              <a:lnTo>
                                <a:pt x="0" y="1"/>
                              </a:lnTo>
                              <a:lnTo>
                                <a:pt x="6" y="1"/>
                              </a:lnTo>
                              <a:lnTo>
                                <a:pt x="19" y="0"/>
                              </a:lnTo>
                              <a:lnTo>
                                <a:pt x="25" y="0"/>
                              </a:lnTo>
                              <a:lnTo>
                                <a:pt x="37" y="19"/>
                              </a:lnTo>
                              <a:lnTo>
                                <a:pt x="55" y="30"/>
                              </a:lnTo>
                              <a:lnTo>
                                <a:pt x="77" y="37"/>
                              </a:lnTo>
                              <a:close/>
                              <a:moveTo>
                                <a:pt x="145" y="90"/>
                              </a:moveTo>
                              <a:lnTo>
                                <a:pt x="150" y="168"/>
                              </a:lnTo>
                              <a:lnTo>
                                <a:pt x="263" y="122"/>
                              </a:lnTo>
                              <a:lnTo>
                                <a:pt x="145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3" name="Freeform 515"/>
                      <wps:cNvSpPr>
                        <a:spLocks/>
                      </wps:cNvSpPr>
                      <wps:spPr bwMode="auto">
                        <a:xfrm>
                          <a:off x="2584" y="897"/>
                          <a:ext cx="78" cy="61"/>
                        </a:xfrm>
                        <a:custGeom>
                          <a:avLst/>
                          <a:gdLst>
                            <a:gd name="T0" fmla="*/ 300 w 314"/>
                            <a:gd name="T1" fmla="*/ 231 h 246"/>
                            <a:gd name="T2" fmla="*/ 272 w 314"/>
                            <a:gd name="T3" fmla="*/ 235 h 246"/>
                            <a:gd name="T4" fmla="*/ 224 w 314"/>
                            <a:gd name="T5" fmla="*/ 242 h 246"/>
                            <a:gd name="T6" fmla="*/ 196 w 314"/>
                            <a:gd name="T7" fmla="*/ 246 h 246"/>
                            <a:gd name="T8" fmla="*/ 196 w 314"/>
                            <a:gd name="T9" fmla="*/ 246 h 246"/>
                            <a:gd name="T10" fmla="*/ 195 w 314"/>
                            <a:gd name="T11" fmla="*/ 239 h 246"/>
                            <a:gd name="T12" fmla="*/ 193 w 314"/>
                            <a:gd name="T13" fmla="*/ 228 h 246"/>
                            <a:gd name="T14" fmla="*/ 192 w 314"/>
                            <a:gd name="T15" fmla="*/ 223 h 246"/>
                            <a:gd name="T16" fmla="*/ 192 w 314"/>
                            <a:gd name="T17" fmla="*/ 223 h 246"/>
                            <a:gd name="T18" fmla="*/ 242 w 314"/>
                            <a:gd name="T19" fmla="*/ 202 h 246"/>
                            <a:gd name="T20" fmla="*/ 272 w 314"/>
                            <a:gd name="T21" fmla="*/ 174 h 246"/>
                            <a:gd name="T22" fmla="*/ 283 w 314"/>
                            <a:gd name="T23" fmla="*/ 143 h 246"/>
                            <a:gd name="T24" fmla="*/ 283 w 314"/>
                            <a:gd name="T25" fmla="*/ 143 h 246"/>
                            <a:gd name="T26" fmla="*/ 272 w 314"/>
                            <a:gd name="T27" fmla="*/ 102 h 246"/>
                            <a:gd name="T28" fmla="*/ 231 w 314"/>
                            <a:gd name="T29" fmla="*/ 73 h 246"/>
                            <a:gd name="T30" fmla="*/ 164 w 314"/>
                            <a:gd name="T31" fmla="*/ 56 h 246"/>
                            <a:gd name="T32" fmla="*/ 164 w 314"/>
                            <a:gd name="T33" fmla="*/ 56 h 246"/>
                            <a:gd name="T34" fmla="*/ 99 w 314"/>
                            <a:gd name="T35" fmla="*/ 60 h 246"/>
                            <a:gd name="T36" fmla="*/ 52 w 314"/>
                            <a:gd name="T37" fmla="*/ 83 h 246"/>
                            <a:gd name="T38" fmla="*/ 31 w 314"/>
                            <a:gd name="T39" fmla="*/ 123 h 246"/>
                            <a:gd name="T40" fmla="*/ 31 w 314"/>
                            <a:gd name="T41" fmla="*/ 123 h 246"/>
                            <a:gd name="T42" fmla="*/ 35 w 314"/>
                            <a:gd name="T43" fmla="*/ 157 h 246"/>
                            <a:gd name="T44" fmla="*/ 52 w 314"/>
                            <a:gd name="T45" fmla="*/ 189 h 246"/>
                            <a:gd name="T46" fmla="*/ 87 w 314"/>
                            <a:gd name="T47" fmla="*/ 217 h 246"/>
                            <a:gd name="T48" fmla="*/ 87 w 314"/>
                            <a:gd name="T49" fmla="*/ 217 h 246"/>
                            <a:gd name="T50" fmla="*/ 83 w 314"/>
                            <a:gd name="T51" fmla="*/ 223 h 246"/>
                            <a:gd name="T52" fmla="*/ 76 w 314"/>
                            <a:gd name="T53" fmla="*/ 233 h 246"/>
                            <a:gd name="T54" fmla="*/ 72 w 314"/>
                            <a:gd name="T55" fmla="*/ 238 h 246"/>
                            <a:gd name="T56" fmla="*/ 72 w 314"/>
                            <a:gd name="T57" fmla="*/ 238 h 246"/>
                            <a:gd name="T58" fmla="*/ 29 w 314"/>
                            <a:gd name="T59" fmla="*/ 205 h 246"/>
                            <a:gd name="T60" fmla="*/ 5 w 314"/>
                            <a:gd name="T61" fmla="*/ 164 h 246"/>
                            <a:gd name="T62" fmla="*/ 0 w 314"/>
                            <a:gd name="T63" fmla="*/ 119 h 246"/>
                            <a:gd name="T64" fmla="*/ 0 w 314"/>
                            <a:gd name="T65" fmla="*/ 119 h 246"/>
                            <a:gd name="T66" fmla="*/ 14 w 314"/>
                            <a:gd name="T67" fmla="*/ 74 h 246"/>
                            <a:gd name="T68" fmla="*/ 40 w 314"/>
                            <a:gd name="T69" fmla="*/ 39 h 246"/>
                            <a:gd name="T70" fmla="*/ 76 w 314"/>
                            <a:gd name="T71" fmla="*/ 15 h 246"/>
                            <a:gd name="T72" fmla="*/ 121 w 314"/>
                            <a:gd name="T73" fmla="*/ 1 h 246"/>
                            <a:gd name="T74" fmla="*/ 171 w 314"/>
                            <a:gd name="T75" fmla="*/ 0 h 246"/>
                            <a:gd name="T76" fmla="*/ 171 w 314"/>
                            <a:gd name="T77" fmla="*/ 0 h 246"/>
                            <a:gd name="T78" fmla="*/ 229 w 314"/>
                            <a:gd name="T79" fmla="*/ 16 h 246"/>
                            <a:gd name="T80" fmla="*/ 276 w 314"/>
                            <a:gd name="T81" fmla="*/ 45 h 246"/>
                            <a:gd name="T82" fmla="*/ 306 w 314"/>
                            <a:gd name="T83" fmla="*/ 88 h 246"/>
                            <a:gd name="T84" fmla="*/ 314 w 314"/>
                            <a:gd name="T85" fmla="*/ 141 h 246"/>
                            <a:gd name="T86" fmla="*/ 314 w 314"/>
                            <a:gd name="T87" fmla="*/ 141 h 246"/>
                            <a:gd name="T88" fmla="*/ 309 w 314"/>
                            <a:gd name="T89" fmla="*/ 162 h 246"/>
                            <a:gd name="T90" fmla="*/ 301 w 314"/>
                            <a:gd name="T91" fmla="*/ 182 h 246"/>
                            <a:gd name="T92" fmla="*/ 284 w 314"/>
                            <a:gd name="T93" fmla="*/ 203 h 246"/>
                            <a:gd name="T94" fmla="*/ 284 w 314"/>
                            <a:gd name="T95" fmla="*/ 203 h 246"/>
                            <a:gd name="T96" fmla="*/ 284 w 314"/>
                            <a:gd name="T97" fmla="*/ 203 h 246"/>
                            <a:gd name="T98" fmla="*/ 285 w 314"/>
                            <a:gd name="T99" fmla="*/ 203 h 246"/>
                            <a:gd name="T100" fmla="*/ 285 w 314"/>
                            <a:gd name="T101" fmla="*/ 203 h 246"/>
                            <a:gd name="T102" fmla="*/ 285 w 314"/>
                            <a:gd name="T103" fmla="*/ 203 h 246"/>
                            <a:gd name="T104" fmla="*/ 290 w 314"/>
                            <a:gd name="T105" fmla="*/ 205 h 246"/>
                            <a:gd name="T106" fmla="*/ 297 w 314"/>
                            <a:gd name="T107" fmla="*/ 210 h 246"/>
                            <a:gd name="T108" fmla="*/ 301 w 314"/>
                            <a:gd name="T109" fmla="*/ 212 h 246"/>
                            <a:gd name="T110" fmla="*/ 301 w 314"/>
                            <a:gd name="T111" fmla="*/ 212 h 246"/>
                            <a:gd name="T112" fmla="*/ 301 w 314"/>
                            <a:gd name="T113" fmla="*/ 216 h 246"/>
                            <a:gd name="T114" fmla="*/ 300 w 314"/>
                            <a:gd name="T115" fmla="*/ 226 h 246"/>
                            <a:gd name="T116" fmla="*/ 300 w 314"/>
                            <a:gd name="T117" fmla="*/ 231 h 246"/>
                            <a:gd name="T118" fmla="*/ 300 w 314"/>
                            <a:gd name="T119" fmla="*/ 231 h 2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14" h="246">
                              <a:moveTo>
                                <a:pt x="300" y="231"/>
                              </a:moveTo>
                              <a:lnTo>
                                <a:pt x="272" y="235"/>
                              </a:lnTo>
                              <a:lnTo>
                                <a:pt x="224" y="242"/>
                              </a:lnTo>
                              <a:lnTo>
                                <a:pt x="196" y="246"/>
                              </a:lnTo>
                              <a:lnTo>
                                <a:pt x="195" y="239"/>
                              </a:lnTo>
                              <a:lnTo>
                                <a:pt x="193" y="228"/>
                              </a:lnTo>
                              <a:lnTo>
                                <a:pt x="192" y="223"/>
                              </a:lnTo>
                              <a:lnTo>
                                <a:pt x="242" y="202"/>
                              </a:lnTo>
                              <a:lnTo>
                                <a:pt x="272" y="174"/>
                              </a:lnTo>
                              <a:lnTo>
                                <a:pt x="283" y="143"/>
                              </a:lnTo>
                              <a:lnTo>
                                <a:pt x="272" y="102"/>
                              </a:lnTo>
                              <a:lnTo>
                                <a:pt x="231" y="73"/>
                              </a:lnTo>
                              <a:lnTo>
                                <a:pt x="164" y="56"/>
                              </a:lnTo>
                              <a:lnTo>
                                <a:pt x="99" y="60"/>
                              </a:lnTo>
                              <a:lnTo>
                                <a:pt x="52" y="83"/>
                              </a:lnTo>
                              <a:lnTo>
                                <a:pt x="31" y="123"/>
                              </a:lnTo>
                              <a:lnTo>
                                <a:pt x="35" y="157"/>
                              </a:lnTo>
                              <a:lnTo>
                                <a:pt x="52" y="189"/>
                              </a:lnTo>
                              <a:lnTo>
                                <a:pt x="87" y="217"/>
                              </a:lnTo>
                              <a:lnTo>
                                <a:pt x="83" y="223"/>
                              </a:lnTo>
                              <a:lnTo>
                                <a:pt x="76" y="233"/>
                              </a:lnTo>
                              <a:lnTo>
                                <a:pt x="72" y="238"/>
                              </a:lnTo>
                              <a:lnTo>
                                <a:pt x="29" y="205"/>
                              </a:lnTo>
                              <a:lnTo>
                                <a:pt x="5" y="164"/>
                              </a:lnTo>
                              <a:lnTo>
                                <a:pt x="0" y="119"/>
                              </a:lnTo>
                              <a:lnTo>
                                <a:pt x="14" y="74"/>
                              </a:lnTo>
                              <a:lnTo>
                                <a:pt x="40" y="39"/>
                              </a:lnTo>
                              <a:lnTo>
                                <a:pt x="76" y="15"/>
                              </a:lnTo>
                              <a:lnTo>
                                <a:pt x="121" y="1"/>
                              </a:lnTo>
                              <a:lnTo>
                                <a:pt x="171" y="0"/>
                              </a:lnTo>
                              <a:lnTo>
                                <a:pt x="229" y="16"/>
                              </a:lnTo>
                              <a:lnTo>
                                <a:pt x="276" y="45"/>
                              </a:lnTo>
                              <a:lnTo>
                                <a:pt x="306" y="88"/>
                              </a:lnTo>
                              <a:lnTo>
                                <a:pt x="314" y="141"/>
                              </a:lnTo>
                              <a:lnTo>
                                <a:pt x="309" y="162"/>
                              </a:lnTo>
                              <a:lnTo>
                                <a:pt x="301" y="182"/>
                              </a:lnTo>
                              <a:lnTo>
                                <a:pt x="284" y="203"/>
                              </a:lnTo>
                              <a:lnTo>
                                <a:pt x="285" y="203"/>
                              </a:lnTo>
                              <a:lnTo>
                                <a:pt x="290" y="205"/>
                              </a:lnTo>
                              <a:lnTo>
                                <a:pt x="297" y="210"/>
                              </a:lnTo>
                              <a:lnTo>
                                <a:pt x="301" y="212"/>
                              </a:lnTo>
                              <a:lnTo>
                                <a:pt x="301" y="216"/>
                              </a:lnTo>
                              <a:lnTo>
                                <a:pt x="300" y="226"/>
                              </a:lnTo>
                              <a:lnTo>
                                <a:pt x="300" y="2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4" name="Freeform 516"/>
                      <wps:cNvSpPr>
                        <a:spLocks/>
                      </wps:cNvSpPr>
                      <wps:spPr bwMode="auto">
                        <a:xfrm>
                          <a:off x="2572" y="975"/>
                          <a:ext cx="84" cy="67"/>
                        </a:xfrm>
                        <a:custGeom>
                          <a:avLst/>
                          <a:gdLst>
                            <a:gd name="T0" fmla="*/ 298 w 334"/>
                            <a:gd name="T1" fmla="*/ 118 h 266"/>
                            <a:gd name="T2" fmla="*/ 279 w 334"/>
                            <a:gd name="T3" fmla="*/ 113 h 266"/>
                            <a:gd name="T4" fmla="*/ 282 w 334"/>
                            <a:gd name="T5" fmla="*/ 93 h 266"/>
                            <a:gd name="T6" fmla="*/ 271 w 334"/>
                            <a:gd name="T7" fmla="*/ 80 h 266"/>
                            <a:gd name="T8" fmla="*/ 264 w 334"/>
                            <a:gd name="T9" fmla="*/ 79 h 266"/>
                            <a:gd name="T10" fmla="*/ 250 w 334"/>
                            <a:gd name="T11" fmla="*/ 79 h 266"/>
                            <a:gd name="T12" fmla="*/ 200 w 334"/>
                            <a:gd name="T13" fmla="*/ 82 h 266"/>
                            <a:gd name="T14" fmla="*/ 62 w 334"/>
                            <a:gd name="T15" fmla="*/ 90 h 266"/>
                            <a:gd name="T16" fmla="*/ 101 w 334"/>
                            <a:gd name="T17" fmla="*/ 114 h 266"/>
                            <a:gd name="T18" fmla="*/ 213 w 334"/>
                            <a:gd name="T19" fmla="*/ 185 h 266"/>
                            <a:gd name="T20" fmla="*/ 222 w 334"/>
                            <a:gd name="T21" fmla="*/ 190 h 266"/>
                            <a:gd name="T22" fmla="*/ 234 w 334"/>
                            <a:gd name="T23" fmla="*/ 195 h 266"/>
                            <a:gd name="T24" fmla="*/ 246 w 334"/>
                            <a:gd name="T25" fmla="*/ 195 h 266"/>
                            <a:gd name="T26" fmla="*/ 264 w 334"/>
                            <a:gd name="T27" fmla="*/ 172 h 266"/>
                            <a:gd name="T28" fmla="*/ 271 w 334"/>
                            <a:gd name="T29" fmla="*/ 174 h 266"/>
                            <a:gd name="T30" fmla="*/ 289 w 334"/>
                            <a:gd name="T31" fmla="*/ 179 h 266"/>
                            <a:gd name="T32" fmla="*/ 283 w 334"/>
                            <a:gd name="T33" fmla="*/ 202 h 266"/>
                            <a:gd name="T34" fmla="*/ 266 w 334"/>
                            <a:gd name="T35" fmla="*/ 266 h 266"/>
                            <a:gd name="T36" fmla="*/ 260 w 334"/>
                            <a:gd name="T37" fmla="*/ 265 h 266"/>
                            <a:gd name="T38" fmla="*/ 241 w 334"/>
                            <a:gd name="T39" fmla="*/ 260 h 266"/>
                            <a:gd name="T40" fmla="*/ 240 w 334"/>
                            <a:gd name="T41" fmla="*/ 246 h 266"/>
                            <a:gd name="T42" fmla="*/ 211 w 334"/>
                            <a:gd name="T43" fmla="*/ 217 h 266"/>
                            <a:gd name="T44" fmla="*/ 189 w 334"/>
                            <a:gd name="T45" fmla="*/ 203 h 266"/>
                            <a:gd name="T46" fmla="*/ 74 w 334"/>
                            <a:gd name="T47" fmla="*/ 128 h 266"/>
                            <a:gd name="T48" fmla="*/ 0 w 334"/>
                            <a:gd name="T49" fmla="*/ 80 h 266"/>
                            <a:gd name="T50" fmla="*/ 2 w 334"/>
                            <a:gd name="T51" fmla="*/ 70 h 266"/>
                            <a:gd name="T52" fmla="*/ 9 w 334"/>
                            <a:gd name="T53" fmla="*/ 44 h 266"/>
                            <a:gd name="T54" fmla="*/ 47 w 334"/>
                            <a:gd name="T55" fmla="*/ 42 h 266"/>
                            <a:gd name="T56" fmla="*/ 218 w 334"/>
                            <a:gd name="T57" fmla="*/ 32 h 266"/>
                            <a:gd name="T58" fmla="*/ 256 w 334"/>
                            <a:gd name="T59" fmla="*/ 28 h 266"/>
                            <a:gd name="T60" fmla="*/ 298 w 334"/>
                            <a:gd name="T61" fmla="*/ 18 h 266"/>
                            <a:gd name="T62" fmla="*/ 309 w 334"/>
                            <a:gd name="T63" fmla="*/ 0 h 266"/>
                            <a:gd name="T64" fmla="*/ 328 w 334"/>
                            <a:gd name="T65" fmla="*/ 5 h 266"/>
                            <a:gd name="T66" fmla="*/ 334 w 334"/>
                            <a:gd name="T67" fmla="*/ 7 h 266"/>
                            <a:gd name="T68" fmla="*/ 312 w 334"/>
                            <a:gd name="T69" fmla="*/ 91 h 266"/>
                            <a:gd name="T70" fmla="*/ 305 w 334"/>
                            <a:gd name="T71" fmla="*/ 120 h 2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4" h="266">
                              <a:moveTo>
                                <a:pt x="305" y="120"/>
                              </a:moveTo>
                              <a:lnTo>
                                <a:pt x="298" y="118"/>
                              </a:lnTo>
                              <a:lnTo>
                                <a:pt x="286" y="115"/>
                              </a:lnTo>
                              <a:lnTo>
                                <a:pt x="279" y="113"/>
                              </a:lnTo>
                              <a:lnTo>
                                <a:pt x="282" y="93"/>
                              </a:lnTo>
                              <a:lnTo>
                                <a:pt x="278" y="84"/>
                              </a:lnTo>
                              <a:lnTo>
                                <a:pt x="271" y="80"/>
                              </a:lnTo>
                              <a:lnTo>
                                <a:pt x="264" y="79"/>
                              </a:lnTo>
                              <a:lnTo>
                                <a:pt x="257" y="79"/>
                              </a:lnTo>
                              <a:lnTo>
                                <a:pt x="250" y="79"/>
                              </a:lnTo>
                              <a:lnTo>
                                <a:pt x="200" y="82"/>
                              </a:lnTo>
                              <a:lnTo>
                                <a:pt x="110" y="87"/>
                              </a:lnTo>
                              <a:lnTo>
                                <a:pt x="62" y="90"/>
                              </a:lnTo>
                              <a:lnTo>
                                <a:pt x="101" y="114"/>
                              </a:lnTo>
                              <a:lnTo>
                                <a:pt x="174" y="160"/>
                              </a:lnTo>
                              <a:lnTo>
                                <a:pt x="213" y="185"/>
                              </a:lnTo>
                              <a:lnTo>
                                <a:pt x="222" y="190"/>
                              </a:lnTo>
                              <a:lnTo>
                                <a:pt x="229" y="193"/>
                              </a:lnTo>
                              <a:lnTo>
                                <a:pt x="234" y="195"/>
                              </a:lnTo>
                              <a:lnTo>
                                <a:pt x="246" y="195"/>
                              </a:lnTo>
                              <a:lnTo>
                                <a:pt x="255" y="189"/>
                              </a:lnTo>
                              <a:lnTo>
                                <a:pt x="264" y="172"/>
                              </a:lnTo>
                              <a:lnTo>
                                <a:pt x="271" y="174"/>
                              </a:lnTo>
                              <a:lnTo>
                                <a:pt x="283" y="177"/>
                              </a:lnTo>
                              <a:lnTo>
                                <a:pt x="289" y="179"/>
                              </a:lnTo>
                              <a:lnTo>
                                <a:pt x="283" y="202"/>
                              </a:lnTo>
                              <a:lnTo>
                                <a:pt x="272" y="243"/>
                              </a:lnTo>
                              <a:lnTo>
                                <a:pt x="266" y="266"/>
                              </a:lnTo>
                              <a:lnTo>
                                <a:pt x="260" y="265"/>
                              </a:lnTo>
                              <a:lnTo>
                                <a:pt x="247" y="262"/>
                              </a:lnTo>
                              <a:lnTo>
                                <a:pt x="241" y="260"/>
                              </a:lnTo>
                              <a:lnTo>
                                <a:pt x="240" y="246"/>
                              </a:lnTo>
                              <a:lnTo>
                                <a:pt x="231" y="231"/>
                              </a:lnTo>
                              <a:lnTo>
                                <a:pt x="211" y="217"/>
                              </a:lnTo>
                              <a:lnTo>
                                <a:pt x="189" y="203"/>
                              </a:lnTo>
                              <a:lnTo>
                                <a:pt x="136" y="169"/>
                              </a:lnTo>
                              <a:lnTo>
                                <a:pt x="74" y="128"/>
                              </a:lnTo>
                              <a:lnTo>
                                <a:pt x="22" y="94"/>
                              </a:lnTo>
                              <a:lnTo>
                                <a:pt x="0" y="80"/>
                              </a:lnTo>
                              <a:lnTo>
                                <a:pt x="2" y="70"/>
                              </a:lnTo>
                              <a:lnTo>
                                <a:pt x="7" y="54"/>
                              </a:lnTo>
                              <a:lnTo>
                                <a:pt x="9" y="44"/>
                              </a:lnTo>
                              <a:lnTo>
                                <a:pt x="47" y="42"/>
                              </a:lnTo>
                              <a:lnTo>
                                <a:pt x="133" y="36"/>
                              </a:lnTo>
                              <a:lnTo>
                                <a:pt x="218" y="32"/>
                              </a:lnTo>
                              <a:lnTo>
                                <a:pt x="256" y="28"/>
                              </a:lnTo>
                              <a:lnTo>
                                <a:pt x="283" y="25"/>
                              </a:lnTo>
                              <a:lnTo>
                                <a:pt x="298" y="18"/>
                              </a:lnTo>
                              <a:lnTo>
                                <a:pt x="309" y="0"/>
                              </a:lnTo>
                              <a:lnTo>
                                <a:pt x="316" y="2"/>
                              </a:lnTo>
                              <a:lnTo>
                                <a:pt x="328" y="5"/>
                              </a:lnTo>
                              <a:lnTo>
                                <a:pt x="334" y="7"/>
                              </a:lnTo>
                              <a:lnTo>
                                <a:pt x="327" y="36"/>
                              </a:lnTo>
                              <a:lnTo>
                                <a:pt x="312" y="91"/>
                              </a:lnTo>
                              <a:lnTo>
                                <a:pt x="305" y="1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5" name="Freeform 517"/>
                      <wps:cNvSpPr>
                        <a:spLocks/>
                      </wps:cNvSpPr>
                      <wps:spPr bwMode="auto">
                        <a:xfrm>
                          <a:off x="2543" y="1028"/>
                          <a:ext cx="89" cy="67"/>
                        </a:xfrm>
                        <a:custGeom>
                          <a:avLst/>
                          <a:gdLst>
                            <a:gd name="T0" fmla="*/ 124 w 360"/>
                            <a:gd name="T1" fmla="*/ 53 h 265"/>
                            <a:gd name="T2" fmla="*/ 168 w 360"/>
                            <a:gd name="T3" fmla="*/ 72 h 265"/>
                            <a:gd name="T4" fmla="*/ 249 w 360"/>
                            <a:gd name="T5" fmla="*/ 108 h 265"/>
                            <a:gd name="T6" fmla="*/ 292 w 360"/>
                            <a:gd name="T7" fmla="*/ 127 h 265"/>
                            <a:gd name="T8" fmla="*/ 292 w 360"/>
                            <a:gd name="T9" fmla="*/ 127 h 265"/>
                            <a:gd name="T10" fmla="*/ 310 w 360"/>
                            <a:gd name="T11" fmla="*/ 131 h 265"/>
                            <a:gd name="T12" fmla="*/ 325 w 360"/>
                            <a:gd name="T13" fmla="*/ 126 h 265"/>
                            <a:gd name="T14" fmla="*/ 336 w 360"/>
                            <a:gd name="T15" fmla="*/ 110 h 265"/>
                            <a:gd name="T16" fmla="*/ 336 w 360"/>
                            <a:gd name="T17" fmla="*/ 110 h 265"/>
                            <a:gd name="T18" fmla="*/ 342 w 360"/>
                            <a:gd name="T19" fmla="*/ 113 h 265"/>
                            <a:gd name="T20" fmla="*/ 353 w 360"/>
                            <a:gd name="T21" fmla="*/ 118 h 265"/>
                            <a:gd name="T22" fmla="*/ 360 w 360"/>
                            <a:gd name="T23" fmla="*/ 120 h 265"/>
                            <a:gd name="T24" fmla="*/ 360 w 360"/>
                            <a:gd name="T25" fmla="*/ 120 h 265"/>
                            <a:gd name="T26" fmla="*/ 347 w 360"/>
                            <a:gd name="T27" fmla="*/ 150 h 265"/>
                            <a:gd name="T28" fmla="*/ 323 w 360"/>
                            <a:gd name="T29" fmla="*/ 204 h 265"/>
                            <a:gd name="T30" fmla="*/ 310 w 360"/>
                            <a:gd name="T31" fmla="*/ 233 h 265"/>
                            <a:gd name="T32" fmla="*/ 310 w 360"/>
                            <a:gd name="T33" fmla="*/ 233 h 265"/>
                            <a:gd name="T34" fmla="*/ 304 w 360"/>
                            <a:gd name="T35" fmla="*/ 231 h 265"/>
                            <a:gd name="T36" fmla="*/ 293 w 360"/>
                            <a:gd name="T37" fmla="*/ 226 h 265"/>
                            <a:gd name="T38" fmla="*/ 286 w 360"/>
                            <a:gd name="T39" fmla="*/ 223 h 265"/>
                            <a:gd name="T40" fmla="*/ 286 w 360"/>
                            <a:gd name="T41" fmla="*/ 223 h 265"/>
                            <a:gd name="T42" fmla="*/ 293 w 360"/>
                            <a:gd name="T43" fmla="*/ 200 h 265"/>
                            <a:gd name="T44" fmla="*/ 287 w 360"/>
                            <a:gd name="T45" fmla="*/ 185 h 265"/>
                            <a:gd name="T46" fmla="*/ 269 w 360"/>
                            <a:gd name="T47" fmla="*/ 173 h 265"/>
                            <a:gd name="T48" fmla="*/ 269 w 360"/>
                            <a:gd name="T49" fmla="*/ 173 h 265"/>
                            <a:gd name="T50" fmla="*/ 226 w 360"/>
                            <a:gd name="T51" fmla="*/ 154 h 265"/>
                            <a:gd name="T52" fmla="*/ 146 w 360"/>
                            <a:gd name="T53" fmla="*/ 119 h 265"/>
                            <a:gd name="T54" fmla="*/ 103 w 360"/>
                            <a:gd name="T55" fmla="*/ 101 h 265"/>
                            <a:gd name="T56" fmla="*/ 103 w 360"/>
                            <a:gd name="T57" fmla="*/ 101 h 265"/>
                            <a:gd name="T58" fmla="*/ 87 w 360"/>
                            <a:gd name="T59" fmla="*/ 96 h 265"/>
                            <a:gd name="T60" fmla="*/ 76 w 360"/>
                            <a:gd name="T61" fmla="*/ 99 h 265"/>
                            <a:gd name="T62" fmla="*/ 66 w 360"/>
                            <a:gd name="T63" fmla="*/ 114 h 265"/>
                            <a:gd name="T64" fmla="*/ 66 w 360"/>
                            <a:gd name="T65" fmla="*/ 114 h 265"/>
                            <a:gd name="T66" fmla="*/ 55 w 360"/>
                            <a:gd name="T67" fmla="*/ 154 h 265"/>
                            <a:gd name="T68" fmla="*/ 63 w 360"/>
                            <a:gd name="T69" fmla="*/ 197 h 265"/>
                            <a:gd name="T70" fmla="*/ 94 w 360"/>
                            <a:gd name="T71" fmla="*/ 249 h 265"/>
                            <a:gd name="T72" fmla="*/ 94 w 360"/>
                            <a:gd name="T73" fmla="*/ 249 h 265"/>
                            <a:gd name="T74" fmla="*/ 89 w 360"/>
                            <a:gd name="T75" fmla="*/ 253 h 265"/>
                            <a:gd name="T76" fmla="*/ 81 w 360"/>
                            <a:gd name="T77" fmla="*/ 261 h 265"/>
                            <a:gd name="T78" fmla="*/ 76 w 360"/>
                            <a:gd name="T79" fmla="*/ 265 h 265"/>
                            <a:gd name="T80" fmla="*/ 76 w 360"/>
                            <a:gd name="T81" fmla="*/ 265 h 265"/>
                            <a:gd name="T82" fmla="*/ 56 w 360"/>
                            <a:gd name="T83" fmla="*/ 244 h 265"/>
                            <a:gd name="T84" fmla="*/ 20 w 360"/>
                            <a:gd name="T85" fmla="*/ 207 h 265"/>
                            <a:gd name="T86" fmla="*/ 0 w 360"/>
                            <a:gd name="T87" fmla="*/ 186 h 265"/>
                            <a:gd name="T88" fmla="*/ 0 w 360"/>
                            <a:gd name="T89" fmla="*/ 186 h 265"/>
                            <a:gd name="T90" fmla="*/ 21 w 360"/>
                            <a:gd name="T91" fmla="*/ 138 h 265"/>
                            <a:gd name="T92" fmla="*/ 61 w 360"/>
                            <a:gd name="T93" fmla="*/ 48 h 265"/>
                            <a:gd name="T94" fmla="*/ 83 w 360"/>
                            <a:gd name="T95" fmla="*/ 0 h 265"/>
                            <a:gd name="T96" fmla="*/ 83 w 360"/>
                            <a:gd name="T97" fmla="*/ 0 h 265"/>
                            <a:gd name="T98" fmla="*/ 88 w 360"/>
                            <a:gd name="T99" fmla="*/ 2 h 265"/>
                            <a:gd name="T100" fmla="*/ 100 w 360"/>
                            <a:gd name="T101" fmla="*/ 7 h 265"/>
                            <a:gd name="T102" fmla="*/ 106 w 360"/>
                            <a:gd name="T103" fmla="*/ 10 h 265"/>
                            <a:gd name="T104" fmla="*/ 106 w 360"/>
                            <a:gd name="T105" fmla="*/ 10 h 265"/>
                            <a:gd name="T106" fmla="*/ 103 w 360"/>
                            <a:gd name="T107" fmla="*/ 28 h 265"/>
                            <a:gd name="T108" fmla="*/ 108 w 360"/>
                            <a:gd name="T109" fmla="*/ 42 h 265"/>
                            <a:gd name="T110" fmla="*/ 124 w 360"/>
                            <a:gd name="T111" fmla="*/ 53 h 265"/>
                            <a:gd name="T112" fmla="*/ 124 w 360"/>
                            <a:gd name="T113" fmla="*/ 53 h 2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60" h="265">
                              <a:moveTo>
                                <a:pt x="124" y="53"/>
                              </a:moveTo>
                              <a:lnTo>
                                <a:pt x="168" y="72"/>
                              </a:lnTo>
                              <a:lnTo>
                                <a:pt x="249" y="108"/>
                              </a:lnTo>
                              <a:lnTo>
                                <a:pt x="292" y="127"/>
                              </a:lnTo>
                              <a:lnTo>
                                <a:pt x="310" y="131"/>
                              </a:lnTo>
                              <a:lnTo>
                                <a:pt x="325" y="126"/>
                              </a:lnTo>
                              <a:lnTo>
                                <a:pt x="336" y="110"/>
                              </a:lnTo>
                              <a:lnTo>
                                <a:pt x="342" y="113"/>
                              </a:lnTo>
                              <a:lnTo>
                                <a:pt x="353" y="118"/>
                              </a:lnTo>
                              <a:lnTo>
                                <a:pt x="360" y="120"/>
                              </a:lnTo>
                              <a:lnTo>
                                <a:pt x="347" y="150"/>
                              </a:lnTo>
                              <a:lnTo>
                                <a:pt x="323" y="204"/>
                              </a:lnTo>
                              <a:lnTo>
                                <a:pt x="310" y="233"/>
                              </a:lnTo>
                              <a:lnTo>
                                <a:pt x="304" y="231"/>
                              </a:lnTo>
                              <a:lnTo>
                                <a:pt x="293" y="226"/>
                              </a:lnTo>
                              <a:lnTo>
                                <a:pt x="286" y="223"/>
                              </a:lnTo>
                              <a:lnTo>
                                <a:pt x="293" y="200"/>
                              </a:lnTo>
                              <a:lnTo>
                                <a:pt x="287" y="185"/>
                              </a:lnTo>
                              <a:lnTo>
                                <a:pt x="269" y="173"/>
                              </a:lnTo>
                              <a:lnTo>
                                <a:pt x="226" y="154"/>
                              </a:lnTo>
                              <a:lnTo>
                                <a:pt x="146" y="119"/>
                              </a:lnTo>
                              <a:lnTo>
                                <a:pt x="103" y="101"/>
                              </a:lnTo>
                              <a:lnTo>
                                <a:pt x="87" y="96"/>
                              </a:lnTo>
                              <a:lnTo>
                                <a:pt x="76" y="99"/>
                              </a:lnTo>
                              <a:lnTo>
                                <a:pt x="66" y="114"/>
                              </a:lnTo>
                              <a:lnTo>
                                <a:pt x="55" y="154"/>
                              </a:lnTo>
                              <a:lnTo>
                                <a:pt x="63" y="197"/>
                              </a:lnTo>
                              <a:lnTo>
                                <a:pt x="94" y="249"/>
                              </a:lnTo>
                              <a:lnTo>
                                <a:pt x="89" y="253"/>
                              </a:lnTo>
                              <a:lnTo>
                                <a:pt x="81" y="261"/>
                              </a:lnTo>
                              <a:lnTo>
                                <a:pt x="76" y="265"/>
                              </a:lnTo>
                              <a:lnTo>
                                <a:pt x="56" y="244"/>
                              </a:lnTo>
                              <a:lnTo>
                                <a:pt x="20" y="207"/>
                              </a:lnTo>
                              <a:lnTo>
                                <a:pt x="0" y="186"/>
                              </a:lnTo>
                              <a:lnTo>
                                <a:pt x="21" y="138"/>
                              </a:lnTo>
                              <a:lnTo>
                                <a:pt x="61" y="48"/>
                              </a:lnTo>
                              <a:lnTo>
                                <a:pt x="83" y="0"/>
                              </a:lnTo>
                              <a:lnTo>
                                <a:pt x="88" y="2"/>
                              </a:lnTo>
                              <a:lnTo>
                                <a:pt x="100" y="7"/>
                              </a:lnTo>
                              <a:lnTo>
                                <a:pt x="106" y="10"/>
                              </a:lnTo>
                              <a:lnTo>
                                <a:pt x="103" y="28"/>
                              </a:lnTo>
                              <a:lnTo>
                                <a:pt x="108" y="42"/>
                              </a:lnTo>
                              <a:lnTo>
                                <a:pt x="12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6" name="Freeform 518"/>
                      <wps:cNvSpPr>
                        <a:spLocks/>
                      </wps:cNvSpPr>
                      <wps:spPr bwMode="auto">
                        <a:xfrm>
                          <a:off x="2516" y="1092"/>
                          <a:ext cx="87" cy="75"/>
                        </a:xfrm>
                        <a:custGeom>
                          <a:avLst/>
                          <a:gdLst>
                            <a:gd name="T0" fmla="*/ 144 w 345"/>
                            <a:gd name="T1" fmla="*/ 92 h 298"/>
                            <a:gd name="T2" fmla="*/ 269 w 345"/>
                            <a:gd name="T3" fmla="*/ 168 h 298"/>
                            <a:gd name="T4" fmla="*/ 278 w 345"/>
                            <a:gd name="T5" fmla="*/ 171 h 298"/>
                            <a:gd name="T6" fmla="*/ 289 w 345"/>
                            <a:gd name="T7" fmla="*/ 162 h 298"/>
                            <a:gd name="T8" fmla="*/ 295 w 345"/>
                            <a:gd name="T9" fmla="*/ 142 h 298"/>
                            <a:gd name="T10" fmla="*/ 276 w 345"/>
                            <a:gd name="T11" fmla="*/ 81 h 298"/>
                            <a:gd name="T12" fmla="*/ 274 w 345"/>
                            <a:gd name="T13" fmla="*/ 78 h 298"/>
                            <a:gd name="T14" fmla="*/ 269 w 345"/>
                            <a:gd name="T15" fmla="*/ 71 h 298"/>
                            <a:gd name="T16" fmla="*/ 274 w 345"/>
                            <a:gd name="T17" fmla="*/ 68 h 298"/>
                            <a:gd name="T18" fmla="*/ 288 w 345"/>
                            <a:gd name="T19" fmla="*/ 60 h 298"/>
                            <a:gd name="T20" fmla="*/ 303 w 345"/>
                            <a:gd name="T21" fmla="*/ 77 h 298"/>
                            <a:gd name="T22" fmla="*/ 345 w 345"/>
                            <a:gd name="T23" fmla="*/ 124 h 298"/>
                            <a:gd name="T24" fmla="*/ 318 w 345"/>
                            <a:gd name="T25" fmla="*/ 169 h 298"/>
                            <a:gd name="T26" fmla="*/ 240 w 345"/>
                            <a:gd name="T27" fmla="*/ 298 h 298"/>
                            <a:gd name="T28" fmla="*/ 218 w 345"/>
                            <a:gd name="T29" fmla="*/ 293 h 298"/>
                            <a:gd name="T30" fmla="*/ 156 w 345"/>
                            <a:gd name="T31" fmla="*/ 278 h 298"/>
                            <a:gd name="T32" fmla="*/ 156 w 345"/>
                            <a:gd name="T33" fmla="*/ 272 h 298"/>
                            <a:gd name="T34" fmla="*/ 157 w 345"/>
                            <a:gd name="T35" fmla="*/ 256 h 298"/>
                            <a:gd name="T36" fmla="*/ 160 w 345"/>
                            <a:gd name="T37" fmla="*/ 257 h 298"/>
                            <a:gd name="T38" fmla="*/ 169 w 345"/>
                            <a:gd name="T39" fmla="*/ 257 h 298"/>
                            <a:gd name="T40" fmla="*/ 204 w 345"/>
                            <a:gd name="T41" fmla="*/ 256 h 298"/>
                            <a:gd name="T42" fmla="*/ 247 w 345"/>
                            <a:gd name="T43" fmla="*/ 230 h 298"/>
                            <a:gd name="T44" fmla="*/ 251 w 345"/>
                            <a:gd name="T45" fmla="*/ 224 h 298"/>
                            <a:gd name="T46" fmla="*/ 243 w 345"/>
                            <a:gd name="T47" fmla="*/ 212 h 298"/>
                            <a:gd name="T48" fmla="*/ 199 w 345"/>
                            <a:gd name="T49" fmla="*/ 186 h 298"/>
                            <a:gd name="T50" fmla="*/ 74 w 345"/>
                            <a:gd name="T51" fmla="*/ 110 h 298"/>
                            <a:gd name="T52" fmla="*/ 53 w 345"/>
                            <a:gd name="T53" fmla="*/ 101 h 298"/>
                            <a:gd name="T54" fmla="*/ 22 w 345"/>
                            <a:gd name="T55" fmla="*/ 124 h 298"/>
                            <a:gd name="T56" fmla="*/ 16 w 345"/>
                            <a:gd name="T57" fmla="*/ 120 h 298"/>
                            <a:gd name="T58" fmla="*/ 0 w 345"/>
                            <a:gd name="T59" fmla="*/ 111 h 298"/>
                            <a:gd name="T60" fmla="*/ 18 w 345"/>
                            <a:gd name="T61" fmla="*/ 81 h 298"/>
                            <a:gd name="T62" fmla="*/ 67 w 345"/>
                            <a:gd name="T63" fmla="*/ 0 h 298"/>
                            <a:gd name="T64" fmla="*/ 72 w 345"/>
                            <a:gd name="T65" fmla="*/ 3 h 298"/>
                            <a:gd name="T66" fmla="*/ 89 w 345"/>
                            <a:gd name="T67" fmla="*/ 13 h 298"/>
                            <a:gd name="T68" fmla="*/ 80 w 345"/>
                            <a:gd name="T69" fmla="*/ 34 h 298"/>
                            <a:gd name="T70" fmla="*/ 100 w 345"/>
                            <a:gd name="T71" fmla="*/ 65 h 29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45" h="298">
                              <a:moveTo>
                                <a:pt x="100" y="65"/>
                              </a:moveTo>
                              <a:lnTo>
                                <a:pt x="144" y="92"/>
                              </a:lnTo>
                              <a:lnTo>
                                <a:pt x="225" y="141"/>
                              </a:lnTo>
                              <a:lnTo>
                                <a:pt x="269" y="168"/>
                              </a:lnTo>
                              <a:lnTo>
                                <a:pt x="278" y="171"/>
                              </a:lnTo>
                              <a:lnTo>
                                <a:pt x="284" y="169"/>
                              </a:lnTo>
                              <a:lnTo>
                                <a:pt x="289" y="162"/>
                              </a:lnTo>
                              <a:lnTo>
                                <a:pt x="295" y="142"/>
                              </a:lnTo>
                              <a:lnTo>
                                <a:pt x="291" y="113"/>
                              </a:lnTo>
                              <a:lnTo>
                                <a:pt x="276" y="81"/>
                              </a:lnTo>
                              <a:lnTo>
                                <a:pt x="274" y="78"/>
                              </a:lnTo>
                              <a:lnTo>
                                <a:pt x="272" y="74"/>
                              </a:lnTo>
                              <a:lnTo>
                                <a:pt x="269" y="71"/>
                              </a:lnTo>
                              <a:lnTo>
                                <a:pt x="274" y="68"/>
                              </a:lnTo>
                              <a:lnTo>
                                <a:pt x="284" y="64"/>
                              </a:lnTo>
                              <a:lnTo>
                                <a:pt x="288" y="60"/>
                              </a:lnTo>
                              <a:lnTo>
                                <a:pt x="303" y="77"/>
                              </a:lnTo>
                              <a:lnTo>
                                <a:pt x="331" y="108"/>
                              </a:lnTo>
                              <a:lnTo>
                                <a:pt x="345" y="124"/>
                              </a:lnTo>
                              <a:lnTo>
                                <a:pt x="318" y="169"/>
                              </a:lnTo>
                              <a:lnTo>
                                <a:pt x="267" y="253"/>
                              </a:lnTo>
                              <a:lnTo>
                                <a:pt x="240" y="298"/>
                              </a:lnTo>
                              <a:lnTo>
                                <a:pt x="218" y="293"/>
                              </a:lnTo>
                              <a:lnTo>
                                <a:pt x="178" y="283"/>
                              </a:lnTo>
                              <a:lnTo>
                                <a:pt x="156" y="278"/>
                              </a:lnTo>
                              <a:lnTo>
                                <a:pt x="156" y="272"/>
                              </a:lnTo>
                              <a:lnTo>
                                <a:pt x="157" y="261"/>
                              </a:lnTo>
                              <a:lnTo>
                                <a:pt x="157" y="256"/>
                              </a:lnTo>
                              <a:lnTo>
                                <a:pt x="160" y="257"/>
                              </a:lnTo>
                              <a:lnTo>
                                <a:pt x="166" y="257"/>
                              </a:lnTo>
                              <a:lnTo>
                                <a:pt x="169" y="257"/>
                              </a:lnTo>
                              <a:lnTo>
                                <a:pt x="204" y="256"/>
                              </a:lnTo>
                              <a:lnTo>
                                <a:pt x="231" y="246"/>
                              </a:lnTo>
                              <a:lnTo>
                                <a:pt x="247" y="230"/>
                              </a:lnTo>
                              <a:lnTo>
                                <a:pt x="251" y="224"/>
                              </a:lnTo>
                              <a:lnTo>
                                <a:pt x="250" y="217"/>
                              </a:lnTo>
                              <a:lnTo>
                                <a:pt x="243" y="212"/>
                              </a:lnTo>
                              <a:lnTo>
                                <a:pt x="199" y="186"/>
                              </a:lnTo>
                              <a:lnTo>
                                <a:pt x="118" y="136"/>
                              </a:lnTo>
                              <a:lnTo>
                                <a:pt x="74" y="110"/>
                              </a:lnTo>
                              <a:lnTo>
                                <a:pt x="53" y="101"/>
                              </a:lnTo>
                              <a:lnTo>
                                <a:pt x="37" y="105"/>
                              </a:lnTo>
                              <a:lnTo>
                                <a:pt x="22" y="124"/>
                              </a:lnTo>
                              <a:lnTo>
                                <a:pt x="16" y="120"/>
                              </a:lnTo>
                              <a:lnTo>
                                <a:pt x="5" y="114"/>
                              </a:lnTo>
                              <a:lnTo>
                                <a:pt x="0" y="111"/>
                              </a:lnTo>
                              <a:lnTo>
                                <a:pt x="18" y="81"/>
                              </a:lnTo>
                              <a:lnTo>
                                <a:pt x="49" y="29"/>
                              </a:lnTo>
                              <a:lnTo>
                                <a:pt x="67" y="0"/>
                              </a:lnTo>
                              <a:lnTo>
                                <a:pt x="72" y="3"/>
                              </a:lnTo>
                              <a:lnTo>
                                <a:pt x="83" y="10"/>
                              </a:lnTo>
                              <a:lnTo>
                                <a:pt x="89" y="13"/>
                              </a:lnTo>
                              <a:lnTo>
                                <a:pt x="80" y="34"/>
                              </a:lnTo>
                              <a:lnTo>
                                <a:pt x="83" y="51"/>
                              </a:lnTo>
                              <a:lnTo>
                                <a:pt x="100" y="6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7" name="Freeform 519"/>
                      <wps:cNvSpPr>
                        <a:spLocks noEditPoints="1"/>
                      </wps:cNvSpPr>
                      <wps:spPr bwMode="auto">
                        <a:xfrm>
                          <a:off x="2464" y="1130"/>
                          <a:ext cx="86" cy="82"/>
                        </a:xfrm>
                        <a:custGeom>
                          <a:avLst/>
                          <a:gdLst>
                            <a:gd name="T0" fmla="*/ 239 w 343"/>
                            <a:gd name="T1" fmla="*/ 111 h 325"/>
                            <a:gd name="T2" fmla="*/ 323 w 343"/>
                            <a:gd name="T3" fmla="*/ 257 h 325"/>
                            <a:gd name="T4" fmla="*/ 343 w 343"/>
                            <a:gd name="T5" fmla="*/ 290 h 325"/>
                            <a:gd name="T6" fmla="*/ 322 w 343"/>
                            <a:gd name="T7" fmla="*/ 315 h 325"/>
                            <a:gd name="T8" fmla="*/ 314 w 343"/>
                            <a:gd name="T9" fmla="*/ 325 h 325"/>
                            <a:gd name="T10" fmla="*/ 230 w 343"/>
                            <a:gd name="T11" fmla="*/ 294 h 325"/>
                            <a:gd name="T12" fmla="*/ 99 w 343"/>
                            <a:gd name="T13" fmla="*/ 245 h 325"/>
                            <a:gd name="T14" fmla="*/ 74 w 343"/>
                            <a:gd name="T15" fmla="*/ 236 h 325"/>
                            <a:gd name="T16" fmla="*/ 35 w 343"/>
                            <a:gd name="T17" fmla="*/ 231 h 325"/>
                            <a:gd name="T18" fmla="*/ 20 w 343"/>
                            <a:gd name="T19" fmla="*/ 240 h 325"/>
                            <a:gd name="T20" fmla="*/ 5 w 343"/>
                            <a:gd name="T21" fmla="*/ 228 h 325"/>
                            <a:gd name="T22" fmla="*/ 0 w 343"/>
                            <a:gd name="T23" fmla="*/ 223 h 325"/>
                            <a:gd name="T24" fmla="*/ 57 w 343"/>
                            <a:gd name="T25" fmla="*/ 156 h 325"/>
                            <a:gd name="T26" fmla="*/ 76 w 343"/>
                            <a:gd name="T27" fmla="*/ 132 h 325"/>
                            <a:gd name="T28" fmla="*/ 91 w 343"/>
                            <a:gd name="T29" fmla="*/ 144 h 325"/>
                            <a:gd name="T30" fmla="*/ 97 w 343"/>
                            <a:gd name="T31" fmla="*/ 149 h 325"/>
                            <a:gd name="T32" fmla="*/ 81 w 343"/>
                            <a:gd name="T33" fmla="*/ 177 h 325"/>
                            <a:gd name="T34" fmla="*/ 85 w 343"/>
                            <a:gd name="T35" fmla="*/ 184 h 325"/>
                            <a:gd name="T36" fmla="*/ 94 w 343"/>
                            <a:gd name="T37" fmla="*/ 189 h 325"/>
                            <a:gd name="T38" fmla="*/ 102 w 343"/>
                            <a:gd name="T39" fmla="*/ 192 h 325"/>
                            <a:gd name="T40" fmla="*/ 142 w 343"/>
                            <a:gd name="T41" fmla="*/ 207 h 325"/>
                            <a:gd name="T42" fmla="*/ 155 w 343"/>
                            <a:gd name="T43" fmla="*/ 212 h 325"/>
                            <a:gd name="T44" fmla="*/ 201 w 343"/>
                            <a:gd name="T45" fmla="*/ 156 h 325"/>
                            <a:gd name="T46" fmla="*/ 218 w 343"/>
                            <a:gd name="T47" fmla="*/ 138 h 325"/>
                            <a:gd name="T48" fmla="*/ 200 w 343"/>
                            <a:gd name="T49" fmla="*/ 109 h 325"/>
                            <a:gd name="T50" fmla="*/ 195 w 343"/>
                            <a:gd name="T51" fmla="*/ 99 h 325"/>
                            <a:gd name="T52" fmla="*/ 182 w 343"/>
                            <a:gd name="T53" fmla="*/ 83 h 325"/>
                            <a:gd name="T54" fmla="*/ 179 w 343"/>
                            <a:gd name="T55" fmla="*/ 79 h 325"/>
                            <a:gd name="T56" fmla="*/ 159 w 343"/>
                            <a:gd name="T57" fmla="*/ 80 h 325"/>
                            <a:gd name="T58" fmla="*/ 145 w 343"/>
                            <a:gd name="T59" fmla="*/ 90 h 325"/>
                            <a:gd name="T60" fmla="*/ 131 w 343"/>
                            <a:gd name="T61" fmla="*/ 77 h 325"/>
                            <a:gd name="T62" fmla="*/ 125 w 343"/>
                            <a:gd name="T63" fmla="*/ 73 h 325"/>
                            <a:gd name="T64" fmla="*/ 171 w 343"/>
                            <a:gd name="T65" fmla="*/ 19 h 325"/>
                            <a:gd name="T66" fmla="*/ 187 w 343"/>
                            <a:gd name="T67" fmla="*/ 0 h 325"/>
                            <a:gd name="T68" fmla="*/ 202 w 343"/>
                            <a:gd name="T69" fmla="*/ 12 h 325"/>
                            <a:gd name="T70" fmla="*/ 207 w 343"/>
                            <a:gd name="T71" fmla="*/ 16 h 325"/>
                            <a:gd name="T72" fmla="*/ 209 w 343"/>
                            <a:gd name="T73" fmla="*/ 58 h 325"/>
                            <a:gd name="T74" fmla="*/ 219 w 343"/>
                            <a:gd name="T75" fmla="*/ 77 h 325"/>
                            <a:gd name="T76" fmla="*/ 184 w 343"/>
                            <a:gd name="T77" fmla="*/ 223 h 325"/>
                            <a:gd name="T78" fmla="*/ 233 w 343"/>
                            <a:gd name="T79" fmla="*/ 163 h 3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343" h="325">
                              <a:moveTo>
                                <a:pt x="219" y="77"/>
                              </a:moveTo>
                              <a:lnTo>
                                <a:pt x="239" y="111"/>
                              </a:lnTo>
                              <a:lnTo>
                                <a:pt x="281" y="184"/>
                              </a:lnTo>
                              <a:lnTo>
                                <a:pt x="323" y="257"/>
                              </a:lnTo>
                              <a:lnTo>
                                <a:pt x="343" y="290"/>
                              </a:lnTo>
                              <a:lnTo>
                                <a:pt x="335" y="299"/>
                              </a:lnTo>
                              <a:lnTo>
                                <a:pt x="322" y="315"/>
                              </a:lnTo>
                              <a:lnTo>
                                <a:pt x="314" y="325"/>
                              </a:lnTo>
                              <a:lnTo>
                                <a:pt x="289" y="315"/>
                              </a:lnTo>
                              <a:lnTo>
                                <a:pt x="230" y="294"/>
                              </a:lnTo>
                              <a:lnTo>
                                <a:pt x="158" y="267"/>
                              </a:lnTo>
                              <a:lnTo>
                                <a:pt x="99" y="245"/>
                              </a:lnTo>
                              <a:lnTo>
                                <a:pt x="74" y="236"/>
                              </a:lnTo>
                              <a:lnTo>
                                <a:pt x="50" y="230"/>
                              </a:lnTo>
                              <a:lnTo>
                                <a:pt x="35" y="231"/>
                              </a:lnTo>
                              <a:lnTo>
                                <a:pt x="20" y="240"/>
                              </a:lnTo>
                              <a:lnTo>
                                <a:pt x="15" y="236"/>
                              </a:lnTo>
                              <a:lnTo>
                                <a:pt x="5" y="228"/>
                              </a:lnTo>
                              <a:lnTo>
                                <a:pt x="0" y="223"/>
                              </a:lnTo>
                              <a:lnTo>
                                <a:pt x="20" y="200"/>
                              </a:lnTo>
                              <a:lnTo>
                                <a:pt x="57" y="156"/>
                              </a:lnTo>
                              <a:lnTo>
                                <a:pt x="76" y="132"/>
                              </a:lnTo>
                              <a:lnTo>
                                <a:pt x="81" y="137"/>
                              </a:lnTo>
                              <a:lnTo>
                                <a:pt x="91" y="144"/>
                              </a:lnTo>
                              <a:lnTo>
                                <a:pt x="97" y="149"/>
                              </a:lnTo>
                              <a:lnTo>
                                <a:pt x="85" y="166"/>
                              </a:lnTo>
                              <a:lnTo>
                                <a:pt x="81" y="177"/>
                              </a:lnTo>
                              <a:lnTo>
                                <a:pt x="85" y="184"/>
                              </a:lnTo>
                              <a:lnTo>
                                <a:pt x="89" y="186"/>
                              </a:lnTo>
                              <a:lnTo>
                                <a:pt x="94" y="189"/>
                              </a:lnTo>
                              <a:lnTo>
                                <a:pt x="102" y="192"/>
                              </a:lnTo>
                              <a:lnTo>
                                <a:pt x="115" y="197"/>
                              </a:lnTo>
                              <a:lnTo>
                                <a:pt x="142" y="207"/>
                              </a:lnTo>
                              <a:lnTo>
                                <a:pt x="155" y="212"/>
                              </a:lnTo>
                              <a:lnTo>
                                <a:pt x="171" y="193"/>
                              </a:lnTo>
                              <a:lnTo>
                                <a:pt x="201" y="156"/>
                              </a:lnTo>
                              <a:lnTo>
                                <a:pt x="218" y="138"/>
                              </a:lnTo>
                              <a:lnTo>
                                <a:pt x="212" y="128"/>
                              </a:lnTo>
                              <a:lnTo>
                                <a:pt x="200" y="109"/>
                              </a:lnTo>
                              <a:lnTo>
                                <a:pt x="195" y="99"/>
                              </a:lnTo>
                              <a:lnTo>
                                <a:pt x="188" y="90"/>
                              </a:lnTo>
                              <a:lnTo>
                                <a:pt x="182" y="83"/>
                              </a:lnTo>
                              <a:lnTo>
                                <a:pt x="179" y="79"/>
                              </a:lnTo>
                              <a:lnTo>
                                <a:pt x="170" y="76"/>
                              </a:lnTo>
                              <a:lnTo>
                                <a:pt x="159" y="80"/>
                              </a:lnTo>
                              <a:lnTo>
                                <a:pt x="145" y="90"/>
                              </a:lnTo>
                              <a:lnTo>
                                <a:pt x="141" y="85"/>
                              </a:lnTo>
                              <a:lnTo>
                                <a:pt x="131" y="77"/>
                              </a:lnTo>
                              <a:lnTo>
                                <a:pt x="125" y="73"/>
                              </a:lnTo>
                              <a:lnTo>
                                <a:pt x="142" y="54"/>
                              </a:lnTo>
                              <a:lnTo>
                                <a:pt x="171" y="19"/>
                              </a:lnTo>
                              <a:lnTo>
                                <a:pt x="187" y="0"/>
                              </a:lnTo>
                              <a:lnTo>
                                <a:pt x="192" y="4"/>
                              </a:lnTo>
                              <a:lnTo>
                                <a:pt x="202" y="12"/>
                              </a:lnTo>
                              <a:lnTo>
                                <a:pt x="207" y="16"/>
                              </a:lnTo>
                              <a:lnTo>
                                <a:pt x="203" y="38"/>
                              </a:lnTo>
                              <a:lnTo>
                                <a:pt x="209" y="58"/>
                              </a:lnTo>
                              <a:lnTo>
                                <a:pt x="219" y="77"/>
                              </a:lnTo>
                              <a:close/>
                              <a:moveTo>
                                <a:pt x="233" y="163"/>
                              </a:moveTo>
                              <a:lnTo>
                                <a:pt x="184" y="223"/>
                              </a:lnTo>
                              <a:lnTo>
                                <a:pt x="297" y="266"/>
                              </a:lnTo>
                              <a:lnTo>
                                <a:pt x="233" y="1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8" name="Freeform 520"/>
                      <wps:cNvSpPr>
                        <a:spLocks/>
                      </wps:cNvSpPr>
                      <wps:spPr bwMode="auto">
                        <a:xfrm>
                          <a:off x="2430" y="1194"/>
                          <a:ext cx="82" cy="84"/>
                        </a:xfrm>
                        <a:custGeom>
                          <a:avLst/>
                          <a:gdLst>
                            <a:gd name="T0" fmla="*/ 143 w 325"/>
                            <a:gd name="T1" fmla="*/ 110 h 336"/>
                            <a:gd name="T2" fmla="*/ 241 w 325"/>
                            <a:gd name="T3" fmla="*/ 219 h 336"/>
                            <a:gd name="T4" fmla="*/ 248 w 325"/>
                            <a:gd name="T5" fmla="*/ 225 h 336"/>
                            <a:gd name="T6" fmla="*/ 260 w 325"/>
                            <a:gd name="T7" fmla="*/ 220 h 336"/>
                            <a:gd name="T8" fmla="*/ 272 w 325"/>
                            <a:gd name="T9" fmla="*/ 201 h 336"/>
                            <a:gd name="T10" fmla="*/ 272 w 325"/>
                            <a:gd name="T11" fmla="*/ 138 h 336"/>
                            <a:gd name="T12" fmla="*/ 271 w 325"/>
                            <a:gd name="T13" fmla="*/ 135 h 336"/>
                            <a:gd name="T14" fmla="*/ 269 w 325"/>
                            <a:gd name="T15" fmla="*/ 127 h 336"/>
                            <a:gd name="T16" fmla="*/ 275 w 325"/>
                            <a:gd name="T17" fmla="*/ 126 h 336"/>
                            <a:gd name="T18" fmla="*/ 290 w 325"/>
                            <a:gd name="T19" fmla="*/ 123 h 336"/>
                            <a:gd name="T20" fmla="*/ 299 w 325"/>
                            <a:gd name="T21" fmla="*/ 143 h 336"/>
                            <a:gd name="T22" fmla="*/ 325 w 325"/>
                            <a:gd name="T23" fmla="*/ 200 h 336"/>
                            <a:gd name="T24" fmla="*/ 286 w 325"/>
                            <a:gd name="T25" fmla="*/ 235 h 336"/>
                            <a:gd name="T26" fmla="*/ 173 w 325"/>
                            <a:gd name="T27" fmla="*/ 336 h 336"/>
                            <a:gd name="T28" fmla="*/ 154 w 325"/>
                            <a:gd name="T29" fmla="*/ 324 h 336"/>
                            <a:gd name="T30" fmla="*/ 100 w 325"/>
                            <a:gd name="T31" fmla="*/ 291 h 336"/>
                            <a:gd name="T32" fmla="*/ 102 w 325"/>
                            <a:gd name="T33" fmla="*/ 286 h 336"/>
                            <a:gd name="T34" fmla="*/ 106 w 325"/>
                            <a:gd name="T35" fmla="*/ 271 h 336"/>
                            <a:gd name="T36" fmla="*/ 110 w 325"/>
                            <a:gd name="T37" fmla="*/ 272 h 336"/>
                            <a:gd name="T38" fmla="*/ 117 w 325"/>
                            <a:gd name="T39" fmla="*/ 275 h 336"/>
                            <a:gd name="T40" fmla="*/ 151 w 325"/>
                            <a:gd name="T41" fmla="*/ 284 h 336"/>
                            <a:gd name="T42" fmla="*/ 201 w 325"/>
                            <a:gd name="T43" fmla="*/ 273 h 336"/>
                            <a:gd name="T44" fmla="*/ 206 w 325"/>
                            <a:gd name="T45" fmla="*/ 267 h 336"/>
                            <a:gd name="T46" fmla="*/ 202 w 325"/>
                            <a:gd name="T47" fmla="*/ 253 h 336"/>
                            <a:gd name="T48" fmla="*/ 168 w 325"/>
                            <a:gd name="T49" fmla="*/ 215 h 336"/>
                            <a:gd name="T50" fmla="*/ 70 w 325"/>
                            <a:gd name="T51" fmla="*/ 106 h 336"/>
                            <a:gd name="T52" fmla="*/ 54 w 325"/>
                            <a:gd name="T53" fmla="*/ 92 h 336"/>
                            <a:gd name="T54" fmla="*/ 17 w 325"/>
                            <a:gd name="T55" fmla="*/ 104 h 336"/>
                            <a:gd name="T56" fmla="*/ 13 w 325"/>
                            <a:gd name="T57" fmla="*/ 100 h 336"/>
                            <a:gd name="T58" fmla="*/ 0 w 325"/>
                            <a:gd name="T59" fmla="*/ 86 h 336"/>
                            <a:gd name="T60" fmla="*/ 25 w 325"/>
                            <a:gd name="T61" fmla="*/ 64 h 336"/>
                            <a:gd name="T62" fmla="*/ 96 w 325"/>
                            <a:gd name="T63" fmla="*/ 0 h 336"/>
                            <a:gd name="T64" fmla="*/ 101 w 325"/>
                            <a:gd name="T65" fmla="*/ 4 h 336"/>
                            <a:gd name="T66" fmla="*/ 113 w 325"/>
                            <a:gd name="T67" fmla="*/ 19 h 336"/>
                            <a:gd name="T68" fmla="*/ 99 w 325"/>
                            <a:gd name="T69" fmla="*/ 36 h 336"/>
                            <a:gd name="T70" fmla="*/ 109 w 325"/>
                            <a:gd name="T71" fmla="*/ 71 h 3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25" h="336">
                              <a:moveTo>
                                <a:pt x="109" y="71"/>
                              </a:moveTo>
                              <a:lnTo>
                                <a:pt x="143" y="110"/>
                              </a:lnTo>
                              <a:lnTo>
                                <a:pt x="206" y="181"/>
                              </a:lnTo>
                              <a:lnTo>
                                <a:pt x="241" y="219"/>
                              </a:lnTo>
                              <a:lnTo>
                                <a:pt x="248" y="225"/>
                              </a:lnTo>
                              <a:lnTo>
                                <a:pt x="254" y="225"/>
                              </a:lnTo>
                              <a:lnTo>
                                <a:pt x="260" y="220"/>
                              </a:lnTo>
                              <a:lnTo>
                                <a:pt x="272" y="201"/>
                              </a:lnTo>
                              <a:lnTo>
                                <a:pt x="277" y="173"/>
                              </a:lnTo>
                              <a:lnTo>
                                <a:pt x="272" y="138"/>
                              </a:lnTo>
                              <a:lnTo>
                                <a:pt x="271" y="135"/>
                              </a:lnTo>
                              <a:lnTo>
                                <a:pt x="270" y="131"/>
                              </a:lnTo>
                              <a:lnTo>
                                <a:pt x="269" y="127"/>
                              </a:lnTo>
                              <a:lnTo>
                                <a:pt x="275" y="126"/>
                              </a:lnTo>
                              <a:lnTo>
                                <a:pt x="285" y="124"/>
                              </a:lnTo>
                              <a:lnTo>
                                <a:pt x="290" y="123"/>
                              </a:lnTo>
                              <a:lnTo>
                                <a:pt x="299" y="143"/>
                              </a:lnTo>
                              <a:lnTo>
                                <a:pt x="316" y="180"/>
                              </a:lnTo>
                              <a:lnTo>
                                <a:pt x="325" y="200"/>
                              </a:lnTo>
                              <a:lnTo>
                                <a:pt x="286" y="235"/>
                              </a:lnTo>
                              <a:lnTo>
                                <a:pt x="213" y="301"/>
                              </a:lnTo>
                              <a:lnTo>
                                <a:pt x="173" y="336"/>
                              </a:lnTo>
                              <a:lnTo>
                                <a:pt x="154" y="324"/>
                              </a:lnTo>
                              <a:lnTo>
                                <a:pt x="118" y="303"/>
                              </a:lnTo>
                              <a:lnTo>
                                <a:pt x="100" y="291"/>
                              </a:lnTo>
                              <a:lnTo>
                                <a:pt x="102" y="286"/>
                              </a:lnTo>
                              <a:lnTo>
                                <a:pt x="105" y="276"/>
                              </a:lnTo>
                              <a:lnTo>
                                <a:pt x="106" y="271"/>
                              </a:lnTo>
                              <a:lnTo>
                                <a:pt x="110" y="272"/>
                              </a:lnTo>
                              <a:lnTo>
                                <a:pt x="115" y="274"/>
                              </a:lnTo>
                              <a:lnTo>
                                <a:pt x="117" y="275"/>
                              </a:lnTo>
                              <a:lnTo>
                                <a:pt x="151" y="284"/>
                              </a:lnTo>
                              <a:lnTo>
                                <a:pt x="180" y="283"/>
                              </a:lnTo>
                              <a:lnTo>
                                <a:pt x="201" y="273"/>
                              </a:lnTo>
                              <a:lnTo>
                                <a:pt x="206" y="267"/>
                              </a:lnTo>
                              <a:lnTo>
                                <a:pt x="208" y="261"/>
                              </a:lnTo>
                              <a:lnTo>
                                <a:pt x="202" y="253"/>
                              </a:lnTo>
                              <a:lnTo>
                                <a:pt x="168" y="215"/>
                              </a:lnTo>
                              <a:lnTo>
                                <a:pt x="104" y="145"/>
                              </a:lnTo>
                              <a:lnTo>
                                <a:pt x="70" y="106"/>
                              </a:lnTo>
                              <a:lnTo>
                                <a:pt x="54" y="92"/>
                              </a:lnTo>
                              <a:lnTo>
                                <a:pt x="37" y="92"/>
                              </a:lnTo>
                              <a:lnTo>
                                <a:pt x="17" y="104"/>
                              </a:lnTo>
                              <a:lnTo>
                                <a:pt x="13" y="100"/>
                              </a:lnTo>
                              <a:lnTo>
                                <a:pt x="4" y="90"/>
                              </a:lnTo>
                              <a:lnTo>
                                <a:pt x="0" y="86"/>
                              </a:lnTo>
                              <a:lnTo>
                                <a:pt x="25" y="64"/>
                              </a:lnTo>
                              <a:lnTo>
                                <a:pt x="71" y="22"/>
                              </a:lnTo>
                              <a:lnTo>
                                <a:pt x="96" y="0"/>
                              </a:lnTo>
                              <a:lnTo>
                                <a:pt x="101" y="4"/>
                              </a:lnTo>
                              <a:lnTo>
                                <a:pt x="109" y="14"/>
                              </a:lnTo>
                              <a:lnTo>
                                <a:pt x="113" y="19"/>
                              </a:lnTo>
                              <a:lnTo>
                                <a:pt x="99" y="36"/>
                              </a:lnTo>
                              <a:lnTo>
                                <a:pt x="98" y="53"/>
                              </a:lnTo>
                              <a:lnTo>
                                <a:pt x="109" y="7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9" name="Freeform 521"/>
                      <wps:cNvSpPr>
                        <a:spLocks/>
                      </wps:cNvSpPr>
                      <wps:spPr bwMode="auto">
                        <a:xfrm>
                          <a:off x="2391" y="1227"/>
                          <a:ext cx="68" cy="79"/>
                        </a:xfrm>
                        <a:custGeom>
                          <a:avLst/>
                          <a:gdLst>
                            <a:gd name="T0" fmla="*/ 104 w 271"/>
                            <a:gd name="T1" fmla="*/ 67 h 314"/>
                            <a:gd name="T2" fmla="*/ 131 w 271"/>
                            <a:gd name="T3" fmla="*/ 106 h 314"/>
                            <a:gd name="T4" fmla="*/ 183 w 271"/>
                            <a:gd name="T5" fmla="*/ 178 h 314"/>
                            <a:gd name="T6" fmla="*/ 211 w 271"/>
                            <a:gd name="T7" fmla="*/ 217 h 314"/>
                            <a:gd name="T8" fmla="*/ 211 w 271"/>
                            <a:gd name="T9" fmla="*/ 217 h 314"/>
                            <a:gd name="T10" fmla="*/ 224 w 271"/>
                            <a:gd name="T11" fmla="*/ 230 h 314"/>
                            <a:gd name="T12" fmla="*/ 239 w 271"/>
                            <a:gd name="T13" fmla="*/ 232 h 314"/>
                            <a:gd name="T14" fmla="*/ 257 w 271"/>
                            <a:gd name="T15" fmla="*/ 226 h 314"/>
                            <a:gd name="T16" fmla="*/ 257 w 271"/>
                            <a:gd name="T17" fmla="*/ 226 h 314"/>
                            <a:gd name="T18" fmla="*/ 260 w 271"/>
                            <a:gd name="T19" fmla="*/ 231 h 314"/>
                            <a:gd name="T20" fmla="*/ 268 w 271"/>
                            <a:gd name="T21" fmla="*/ 241 h 314"/>
                            <a:gd name="T22" fmla="*/ 271 w 271"/>
                            <a:gd name="T23" fmla="*/ 246 h 314"/>
                            <a:gd name="T24" fmla="*/ 271 w 271"/>
                            <a:gd name="T25" fmla="*/ 246 h 314"/>
                            <a:gd name="T26" fmla="*/ 246 w 271"/>
                            <a:gd name="T27" fmla="*/ 264 h 314"/>
                            <a:gd name="T28" fmla="*/ 200 w 271"/>
                            <a:gd name="T29" fmla="*/ 297 h 314"/>
                            <a:gd name="T30" fmla="*/ 174 w 271"/>
                            <a:gd name="T31" fmla="*/ 314 h 314"/>
                            <a:gd name="T32" fmla="*/ 174 w 271"/>
                            <a:gd name="T33" fmla="*/ 314 h 314"/>
                            <a:gd name="T34" fmla="*/ 171 w 271"/>
                            <a:gd name="T35" fmla="*/ 309 h 314"/>
                            <a:gd name="T36" fmla="*/ 163 w 271"/>
                            <a:gd name="T37" fmla="*/ 298 h 314"/>
                            <a:gd name="T38" fmla="*/ 160 w 271"/>
                            <a:gd name="T39" fmla="*/ 293 h 314"/>
                            <a:gd name="T40" fmla="*/ 160 w 271"/>
                            <a:gd name="T41" fmla="*/ 293 h 314"/>
                            <a:gd name="T42" fmla="*/ 172 w 271"/>
                            <a:gd name="T43" fmla="*/ 279 h 314"/>
                            <a:gd name="T44" fmla="*/ 175 w 271"/>
                            <a:gd name="T45" fmla="*/ 264 h 314"/>
                            <a:gd name="T46" fmla="*/ 168 w 271"/>
                            <a:gd name="T47" fmla="*/ 246 h 314"/>
                            <a:gd name="T48" fmla="*/ 168 w 271"/>
                            <a:gd name="T49" fmla="*/ 246 h 314"/>
                            <a:gd name="T50" fmla="*/ 140 w 271"/>
                            <a:gd name="T51" fmla="*/ 208 h 314"/>
                            <a:gd name="T52" fmla="*/ 90 w 271"/>
                            <a:gd name="T53" fmla="*/ 136 h 314"/>
                            <a:gd name="T54" fmla="*/ 62 w 271"/>
                            <a:gd name="T55" fmla="*/ 96 h 314"/>
                            <a:gd name="T56" fmla="*/ 62 w 271"/>
                            <a:gd name="T57" fmla="*/ 96 h 314"/>
                            <a:gd name="T58" fmla="*/ 48 w 271"/>
                            <a:gd name="T59" fmla="*/ 83 h 314"/>
                            <a:gd name="T60" fmla="*/ 33 w 271"/>
                            <a:gd name="T61" fmla="*/ 81 h 314"/>
                            <a:gd name="T62" fmla="*/ 15 w 271"/>
                            <a:gd name="T63" fmla="*/ 89 h 314"/>
                            <a:gd name="T64" fmla="*/ 15 w 271"/>
                            <a:gd name="T65" fmla="*/ 89 h 314"/>
                            <a:gd name="T66" fmla="*/ 11 w 271"/>
                            <a:gd name="T67" fmla="*/ 83 h 314"/>
                            <a:gd name="T68" fmla="*/ 4 w 271"/>
                            <a:gd name="T69" fmla="*/ 73 h 314"/>
                            <a:gd name="T70" fmla="*/ 0 w 271"/>
                            <a:gd name="T71" fmla="*/ 68 h 314"/>
                            <a:gd name="T72" fmla="*/ 0 w 271"/>
                            <a:gd name="T73" fmla="*/ 68 h 314"/>
                            <a:gd name="T74" fmla="*/ 26 w 271"/>
                            <a:gd name="T75" fmla="*/ 50 h 314"/>
                            <a:gd name="T76" fmla="*/ 72 w 271"/>
                            <a:gd name="T77" fmla="*/ 17 h 314"/>
                            <a:gd name="T78" fmla="*/ 97 w 271"/>
                            <a:gd name="T79" fmla="*/ 0 h 314"/>
                            <a:gd name="T80" fmla="*/ 97 w 271"/>
                            <a:gd name="T81" fmla="*/ 0 h 314"/>
                            <a:gd name="T82" fmla="*/ 102 w 271"/>
                            <a:gd name="T83" fmla="*/ 5 h 314"/>
                            <a:gd name="T84" fmla="*/ 108 w 271"/>
                            <a:gd name="T85" fmla="*/ 15 h 314"/>
                            <a:gd name="T86" fmla="*/ 113 w 271"/>
                            <a:gd name="T87" fmla="*/ 21 h 314"/>
                            <a:gd name="T88" fmla="*/ 113 w 271"/>
                            <a:gd name="T89" fmla="*/ 21 h 314"/>
                            <a:gd name="T90" fmla="*/ 99 w 271"/>
                            <a:gd name="T91" fmla="*/ 35 h 314"/>
                            <a:gd name="T92" fmla="*/ 96 w 271"/>
                            <a:gd name="T93" fmla="*/ 50 h 314"/>
                            <a:gd name="T94" fmla="*/ 104 w 271"/>
                            <a:gd name="T95" fmla="*/ 67 h 314"/>
                            <a:gd name="T96" fmla="*/ 104 w 271"/>
                            <a:gd name="T97" fmla="*/ 67 h 3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71" h="314">
                              <a:moveTo>
                                <a:pt x="104" y="67"/>
                              </a:moveTo>
                              <a:lnTo>
                                <a:pt x="131" y="106"/>
                              </a:lnTo>
                              <a:lnTo>
                                <a:pt x="183" y="178"/>
                              </a:lnTo>
                              <a:lnTo>
                                <a:pt x="211" y="217"/>
                              </a:lnTo>
                              <a:lnTo>
                                <a:pt x="224" y="230"/>
                              </a:lnTo>
                              <a:lnTo>
                                <a:pt x="239" y="232"/>
                              </a:lnTo>
                              <a:lnTo>
                                <a:pt x="257" y="226"/>
                              </a:lnTo>
                              <a:lnTo>
                                <a:pt x="260" y="231"/>
                              </a:lnTo>
                              <a:lnTo>
                                <a:pt x="268" y="241"/>
                              </a:lnTo>
                              <a:lnTo>
                                <a:pt x="271" y="246"/>
                              </a:lnTo>
                              <a:lnTo>
                                <a:pt x="246" y="264"/>
                              </a:lnTo>
                              <a:lnTo>
                                <a:pt x="200" y="297"/>
                              </a:lnTo>
                              <a:lnTo>
                                <a:pt x="174" y="314"/>
                              </a:lnTo>
                              <a:lnTo>
                                <a:pt x="171" y="309"/>
                              </a:lnTo>
                              <a:lnTo>
                                <a:pt x="163" y="298"/>
                              </a:lnTo>
                              <a:lnTo>
                                <a:pt x="160" y="293"/>
                              </a:lnTo>
                              <a:lnTo>
                                <a:pt x="172" y="279"/>
                              </a:lnTo>
                              <a:lnTo>
                                <a:pt x="175" y="264"/>
                              </a:lnTo>
                              <a:lnTo>
                                <a:pt x="168" y="246"/>
                              </a:lnTo>
                              <a:lnTo>
                                <a:pt x="140" y="208"/>
                              </a:lnTo>
                              <a:lnTo>
                                <a:pt x="90" y="136"/>
                              </a:lnTo>
                              <a:lnTo>
                                <a:pt x="62" y="96"/>
                              </a:lnTo>
                              <a:lnTo>
                                <a:pt x="48" y="83"/>
                              </a:lnTo>
                              <a:lnTo>
                                <a:pt x="33" y="81"/>
                              </a:lnTo>
                              <a:lnTo>
                                <a:pt x="15" y="89"/>
                              </a:lnTo>
                              <a:lnTo>
                                <a:pt x="11" y="83"/>
                              </a:lnTo>
                              <a:lnTo>
                                <a:pt x="4" y="73"/>
                              </a:lnTo>
                              <a:lnTo>
                                <a:pt x="0" y="68"/>
                              </a:lnTo>
                              <a:lnTo>
                                <a:pt x="26" y="50"/>
                              </a:lnTo>
                              <a:lnTo>
                                <a:pt x="72" y="17"/>
                              </a:lnTo>
                              <a:lnTo>
                                <a:pt x="97" y="0"/>
                              </a:lnTo>
                              <a:lnTo>
                                <a:pt x="102" y="5"/>
                              </a:lnTo>
                              <a:lnTo>
                                <a:pt x="108" y="15"/>
                              </a:lnTo>
                              <a:lnTo>
                                <a:pt x="113" y="21"/>
                              </a:lnTo>
                              <a:lnTo>
                                <a:pt x="99" y="35"/>
                              </a:lnTo>
                              <a:lnTo>
                                <a:pt x="96" y="50"/>
                              </a:lnTo>
                              <a:lnTo>
                                <a:pt x="104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0" name="Freeform 522"/>
                      <wps:cNvSpPr>
                        <a:spLocks/>
                      </wps:cNvSpPr>
                      <wps:spPr bwMode="auto">
                        <a:xfrm>
                          <a:off x="2345" y="1251"/>
                          <a:ext cx="69" cy="85"/>
                        </a:xfrm>
                        <a:custGeom>
                          <a:avLst/>
                          <a:gdLst>
                            <a:gd name="T0" fmla="*/ 152 w 278"/>
                            <a:gd name="T1" fmla="*/ 67 h 341"/>
                            <a:gd name="T2" fmla="*/ 71 w 278"/>
                            <a:gd name="T3" fmla="*/ 68 h 341"/>
                            <a:gd name="T4" fmla="*/ 50 w 278"/>
                            <a:gd name="T5" fmla="*/ 87 h 341"/>
                            <a:gd name="T6" fmla="*/ 48 w 278"/>
                            <a:gd name="T7" fmla="*/ 142 h 341"/>
                            <a:gd name="T8" fmla="*/ 61 w 278"/>
                            <a:gd name="T9" fmla="*/ 157 h 341"/>
                            <a:gd name="T10" fmla="*/ 107 w 278"/>
                            <a:gd name="T11" fmla="*/ 159 h 341"/>
                            <a:gd name="T12" fmla="*/ 124 w 278"/>
                            <a:gd name="T13" fmla="*/ 156 h 341"/>
                            <a:gd name="T14" fmla="*/ 170 w 278"/>
                            <a:gd name="T15" fmla="*/ 146 h 341"/>
                            <a:gd name="T16" fmla="*/ 218 w 278"/>
                            <a:gd name="T17" fmla="*/ 145 h 341"/>
                            <a:gd name="T18" fmla="*/ 266 w 278"/>
                            <a:gd name="T19" fmla="*/ 183 h 341"/>
                            <a:gd name="T20" fmla="*/ 278 w 278"/>
                            <a:gd name="T21" fmla="*/ 225 h 341"/>
                            <a:gd name="T22" fmla="*/ 232 w 278"/>
                            <a:gd name="T23" fmla="*/ 302 h 341"/>
                            <a:gd name="T24" fmla="*/ 211 w 278"/>
                            <a:gd name="T25" fmla="*/ 311 h 341"/>
                            <a:gd name="T26" fmla="*/ 162 w 278"/>
                            <a:gd name="T27" fmla="*/ 316 h 341"/>
                            <a:gd name="T28" fmla="*/ 163 w 278"/>
                            <a:gd name="T29" fmla="*/ 320 h 341"/>
                            <a:gd name="T30" fmla="*/ 165 w 278"/>
                            <a:gd name="T31" fmla="*/ 332 h 341"/>
                            <a:gd name="T32" fmla="*/ 160 w 278"/>
                            <a:gd name="T33" fmla="*/ 335 h 341"/>
                            <a:gd name="T34" fmla="*/ 148 w 278"/>
                            <a:gd name="T35" fmla="*/ 341 h 341"/>
                            <a:gd name="T36" fmla="*/ 132 w 278"/>
                            <a:gd name="T37" fmla="*/ 325 h 341"/>
                            <a:gd name="T38" fmla="*/ 83 w 278"/>
                            <a:gd name="T39" fmla="*/ 277 h 341"/>
                            <a:gd name="T40" fmla="*/ 88 w 278"/>
                            <a:gd name="T41" fmla="*/ 272 h 341"/>
                            <a:gd name="T42" fmla="*/ 99 w 278"/>
                            <a:gd name="T43" fmla="*/ 259 h 341"/>
                            <a:gd name="T44" fmla="*/ 143 w 278"/>
                            <a:gd name="T45" fmla="*/ 283 h 341"/>
                            <a:gd name="T46" fmla="*/ 212 w 278"/>
                            <a:gd name="T47" fmla="*/ 278 h 341"/>
                            <a:gd name="T48" fmla="*/ 229 w 278"/>
                            <a:gd name="T49" fmla="*/ 262 h 341"/>
                            <a:gd name="T50" fmla="*/ 229 w 278"/>
                            <a:gd name="T51" fmla="*/ 221 h 341"/>
                            <a:gd name="T52" fmla="*/ 220 w 278"/>
                            <a:gd name="T53" fmla="*/ 207 h 341"/>
                            <a:gd name="T54" fmla="*/ 184 w 278"/>
                            <a:gd name="T55" fmla="*/ 203 h 341"/>
                            <a:gd name="T56" fmla="*/ 166 w 278"/>
                            <a:gd name="T57" fmla="*/ 206 h 341"/>
                            <a:gd name="T58" fmla="*/ 112 w 278"/>
                            <a:gd name="T59" fmla="*/ 218 h 341"/>
                            <a:gd name="T60" fmla="*/ 71 w 278"/>
                            <a:gd name="T61" fmla="*/ 223 h 341"/>
                            <a:gd name="T62" fmla="*/ 14 w 278"/>
                            <a:gd name="T63" fmla="*/ 182 h 341"/>
                            <a:gd name="T64" fmla="*/ 0 w 278"/>
                            <a:gd name="T65" fmla="*/ 131 h 341"/>
                            <a:gd name="T66" fmla="*/ 57 w 278"/>
                            <a:gd name="T67" fmla="*/ 41 h 341"/>
                            <a:gd name="T68" fmla="*/ 82 w 278"/>
                            <a:gd name="T69" fmla="*/ 30 h 341"/>
                            <a:gd name="T70" fmla="*/ 131 w 278"/>
                            <a:gd name="T71" fmla="*/ 28 h 341"/>
                            <a:gd name="T72" fmla="*/ 129 w 278"/>
                            <a:gd name="T73" fmla="*/ 23 h 341"/>
                            <a:gd name="T74" fmla="*/ 126 w 278"/>
                            <a:gd name="T75" fmla="*/ 9 h 341"/>
                            <a:gd name="T76" fmla="*/ 131 w 278"/>
                            <a:gd name="T77" fmla="*/ 7 h 341"/>
                            <a:gd name="T78" fmla="*/ 144 w 278"/>
                            <a:gd name="T79" fmla="*/ 0 h 341"/>
                            <a:gd name="T80" fmla="*/ 163 w 278"/>
                            <a:gd name="T81" fmla="*/ 21 h 341"/>
                            <a:gd name="T82" fmla="*/ 222 w 278"/>
                            <a:gd name="T83" fmla="*/ 81 h 341"/>
                            <a:gd name="T84" fmla="*/ 218 w 278"/>
                            <a:gd name="T85" fmla="*/ 86 h 341"/>
                            <a:gd name="T86" fmla="*/ 209 w 278"/>
                            <a:gd name="T87" fmla="*/ 99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78" h="341">
                              <a:moveTo>
                                <a:pt x="209" y="99"/>
                              </a:moveTo>
                              <a:lnTo>
                                <a:pt x="152" y="67"/>
                              </a:lnTo>
                              <a:lnTo>
                                <a:pt x="106" y="59"/>
                              </a:lnTo>
                              <a:lnTo>
                                <a:pt x="71" y="68"/>
                              </a:lnTo>
                              <a:lnTo>
                                <a:pt x="50" y="87"/>
                              </a:lnTo>
                              <a:lnTo>
                                <a:pt x="41" y="112"/>
                              </a:lnTo>
                              <a:lnTo>
                                <a:pt x="48" y="142"/>
                              </a:lnTo>
                              <a:lnTo>
                                <a:pt x="61" y="157"/>
                              </a:lnTo>
                              <a:lnTo>
                                <a:pt x="80" y="162"/>
                              </a:lnTo>
                              <a:lnTo>
                                <a:pt x="107" y="159"/>
                              </a:lnTo>
                              <a:lnTo>
                                <a:pt x="124" y="156"/>
                              </a:lnTo>
                              <a:lnTo>
                                <a:pt x="154" y="149"/>
                              </a:lnTo>
                              <a:lnTo>
                                <a:pt x="170" y="146"/>
                              </a:lnTo>
                              <a:lnTo>
                                <a:pt x="218" y="145"/>
                              </a:lnTo>
                              <a:lnTo>
                                <a:pt x="248" y="160"/>
                              </a:lnTo>
                              <a:lnTo>
                                <a:pt x="266" y="183"/>
                              </a:lnTo>
                              <a:lnTo>
                                <a:pt x="278" y="225"/>
                              </a:lnTo>
                              <a:lnTo>
                                <a:pt x="268" y="268"/>
                              </a:lnTo>
                              <a:lnTo>
                                <a:pt x="232" y="302"/>
                              </a:lnTo>
                              <a:lnTo>
                                <a:pt x="211" y="311"/>
                              </a:lnTo>
                              <a:lnTo>
                                <a:pt x="187" y="316"/>
                              </a:lnTo>
                              <a:lnTo>
                                <a:pt x="162" y="316"/>
                              </a:lnTo>
                              <a:lnTo>
                                <a:pt x="163" y="320"/>
                              </a:lnTo>
                              <a:lnTo>
                                <a:pt x="165" y="328"/>
                              </a:lnTo>
                              <a:lnTo>
                                <a:pt x="165" y="332"/>
                              </a:lnTo>
                              <a:lnTo>
                                <a:pt x="160" y="335"/>
                              </a:lnTo>
                              <a:lnTo>
                                <a:pt x="152" y="339"/>
                              </a:lnTo>
                              <a:lnTo>
                                <a:pt x="148" y="341"/>
                              </a:lnTo>
                              <a:lnTo>
                                <a:pt x="132" y="325"/>
                              </a:lnTo>
                              <a:lnTo>
                                <a:pt x="100" y="293"/>
                              </a:lnTo>
                              <a:lnTo>
                                <a:pt x="83" y="277"/>
                              </a:lnTo>
                              <a:lnTo>
                                <a:pt x="88" y="272"/>
                              </a:lnTo>
                              <a:lnTo>
                                <a:pt x="95" y="263"/>
                              </a:lnTo>
                              <a:lnTo>
                                <a:pt x="99" y="259"/>
                              </a:lnTo>
                              <a:lnTo>
                                <a:pt x="143" y="283"/>
                              </a:lnTo>
                              <a:lnTo>
                                <a:pt x="181" y="286"/>
                              </a:lnTo>
                              <a:lnTo>
                                <a:pt x="212" y="278"/>
                              </a:lnTo>
                              <a:lnTo>
                                <a:pt x="229" y="262"/>
                              </a:lnTo>
                              <a:lnTo>
                                <a:pt x="236" y="243"/>
                              </a:lnTo>
                              <a:lnTo>
                                <a:pt x="229" y="221"/>
                              </a:lnTo>
                              <a:lnTo>
                                <a:pt x="220" y="207"/>
                              </a:lnTo>
                              <a:lnTo>
                                <a:pt x="204" y="202"/>
                              </a:lnTo>
                              <a:lnTo>
                                <a:pt x="184" y="203"/>
                              </a:lnTo>
                              <a:lnTo>
                                <a:pt x="166" y="206"/>
                              </a:lnTo>
                              <a:lnTo>
                                <a:pt x="131" y="214"/>
                              </a:lnTo>
                              <a:lnTo>
                                <a:pt x="112" y="218"/>
                              </a:lnTo>
                              <a:lnTo>
                                <a:pt x="71" y="223"/>
                              </a:lnTo>
                              <a:lnTo>
                                <a:pt x="38" y="212"/>
                              </a:lnTo>
                              <a:lnTo>
                                <a:pt x="14" y="182"/>
                              </a:lnTo>
                              <a:lnTo>
                                <a:pt x="0" y="131"/>
                              </a:lnTo>
                              <a:lnTo>
                                <a:pt x="13" y="81"/>
                              </a:lnTo>
                              <a:lnTo>
                                <a:pt x="57" y="41"/>
                              </a:lnTo>
                              <a:lnTo>
                                <a:pt x="82" y="30"/>
                              </a:lnTo>
                              <a:lnTo>
                                <a:pt x="110" y="25"/>
                              </a:lnTo>
                              <a:lnTo>
                                <a:pt x="131" y="28"/>
                              </a:lnTo>
                              <a:lnTo>
                                <a:pt x="129" y="23"/>
                              </a:lnTo>
                              <a:lnTo>
                                <a:pt x="127" y="13"/>
                              </a:lnTo>
                              <a:lnTo>
                                <a:pt x="126" y="9"/>
                              </a:lnTo>
                              <a:lnTo>
                                <a:pt x="131" y="7"/>
                              </a:lnTo>
                              <a:lnTo>
                                <a:pt x="139" y="2"/>
                              </a:lnTo>
                              <a:lnTo>
                                <a:pt x="144" y="0"/>
                              </a:lnTo>
                              <a:lnTo>
                                <a:pt x="163" y="21"/>
                              </a:lnTo>
                              <a:lnTo>
                                <a:pt x="201" y="60"/>
                              </a:lnTo>
                              <a:lnTo>
                                <a:pt x="222" y="81"/>
                              </a:lnTo>
                              <a:lnTo>
                                <a:pt x="218" y="86"/>
                              </a:lnTo>
                              <a:lnTo>
                                <a:pt x="212" y="94"/>
                              </a:lnTo>
                              <a:lnTo>
                                <a:pt x="209" y="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1" name="Freeform 523"/>
                      <wps:cNvSpPr>
                        <a:spLocks/>
                      </wps:cNvSpPr>
                      <wps:spPr bwMode="auto">
                        <a:xfrm>
                          <a:off x="2223" y="1291"/>
                          <a:ext cx="97" cy="93"/>
                        </a:xfrm>
                        <a:custGeom>
                          <a:avLst/>
                          <a:gdLst>
                            <a:gd name="T0" fmla="*/ 384 w 389"/>
                            <a:gd name="T1" fmla="*/ 273 h 373"/>
                            <a:gd name="T2" fmla="*/ 389 w 389"/>
                            <a:gd name="T3" fmla="*/ 292 h 373"/>
                            <a:gd name="T4" fmla="*/ 362 w 389"/>
                            <a:gd name="T5" fmla="*/ 298 h 373"/>
                            <a:gd name="T6" fmla="*/ 285 w 389"/>
                            <a:gd name="T7" fmla="*/ 319 h 373"/>
                            <a:gd name="T8" fmla="*/ 270 w 389"/>
                            <a:gd name="T9" fmla="*/ 290 h 373"/>
                            <a:gd name="T10" fmla="*/ 197 w 389"/>
                            <a:gd name="T11" fmla="*/ 163 h 373"/>
                            <a:gd name="T12" fmla="*/ 182 w 389"/>
                            <a:gd name="T13" fmla="*/ 135 h 373"/>
                            <a:gd name="T14" fmla="*/ 181 w 389"/>
                            <a:gd name="T15" fmla="*/ 135 h 373"/>
                            <a:gd name="T16" fmla="*/ 181 w 389"/>
                            <a:gd name="T17" fmla="*/ 135 h 373"/>
                            <a:gd name="T18" fmla="*/ 178 w 389"/>
                            <a:gd name="T19" fmla="*/ 241 h 373"/>
                            <a:gd name="T20" fmla="*/ 174 w 389"/>
                            <a:gd name="T21" fmla="*/ 348 h 373"/>
                            <a:gd name="T22" fmla="*/ 149 w 389"/>
                            <a:gd name="T23" fmla="*/ 354 h 373"/>
                            <a:gd name="T24" fmla="*/ 75 w 389"/>
                            <a:gd name="T25" fmla="*/ 373 h 373"/>
                            <a:gd name="T26" fmla="*/ 73 w 389"/>
                            <a:gd name="T27" fmla="*/ 366 h 373"/>
                            <a:gd name="T28" fmla="*/ 69 w 389"/>
                            <a:gd name="T29" fmla="*/ 349 h 373"/>
                            <a:gd name="T30" fmla="*/ 86 w 389"/>
                            <a:gd name="T31" fmla="*/ 340 h 373"/>
                            <a:gd name="T32" fmla="*/ 93 w 389"/>
                            <a:gd name="T33" fmla="*/ 308 h 373"/>
                            <a:gd name="T34" fmla="*/ 81 w 389"/>
                            <a:gd name="T35" fmla="*/ 262 h 373"/>
                            <a:gd name="T36" fmla="*/ 46 w 389"/>
                            <a:gd name="T37" fmla="*/ 131 h 373"/>
                            <a:gd name="T38" fmla="*/ 38 w 389"/>
                            <a:gd name="T39" fmla="*/ 113 h 373"/>
                            <a:gd name="T40" fmla="*/ 6 w 389"/>
                            <a:gd name="T41" fmla="*/ 106 h 373"/>
                            <a:gd name="T42" fmla="*/ 4 w 389"/>
                            <a:gd name="T43" fmla="*/ 100 h 373"/>
                            <a:gd name="T44" fmla="*/ 0 w 389"/>
                            <a:gd name="T45" fmla="*/ 81 h 373"/>
                            <a:gd name="T46" fmla="*/ 30 w 389"/>
                            <a:gd name="T47" fmla="*/ 74 h 373"/>
                            <a:gd name="T48" fmla="*/ 118 w 389"/>
                            <a:gd name="T49" fmla="*/ 51 h 373"/>
                            <a:gd name="T50" fmla="*/ 120 w 389"/>
                            <a:gd name="T51" fmla="*/ 57 h 373"/>
                            <a:gd name="T52" fmla="*/ 125 w 389"/>
                            <a:gd name="T53" fmla="*/ 76 h 373"/>
                            <a:gd name="T54" fmla="*/ 102 w 389"/>
                            <a:gd name="T55" fmla="*/ 88 h 373"/>
                            <a:gd name="T56" fmla="*/ 98 w 389"/>
                            <a:gd name="T57" fmla="*/ 126 h 373"/>
                            <a:gd name="T58" fmla="*/ 112 w 389"/>
                            <a:gd name="T59" fmla="*/ 177 h 373"/>
                            <a:gd name="T60" fmla="*/ 149 w 389"/>
                            <a:gd name="T61" fmla="*/ 319 h 373"/>
                            <a:gd name="T62" fmla="*/ 149 w 389"/>
                            <a:gd name="T63" fmla="*/ 319 h 373"/>
                            <a:gd name="T64" fmla="*/ 150 w 389"/>
                            <a:gd name="T65" fmla="*/ 319 h 373"/>
                            <a:gd name="T66" fmla="*/ 151 w 389"/>
                            <a:gd name="T67" fmla="*/ 291 h 373"/>
                            <a:gd name="T68" fmla="*/ 155 w 389"/>
                            <a:gd name="T69" fmla="*/ 138 h 373"/>
                            <a:gd name="T70" fmla="*/ 157 w 389"/>
                            <a:gd name="T71" fmla="*/ 41 h 373"/>
                            <a:gd name="T72" fmla="*/ 163 w 389"/>
                            <a:gd name="T73" fmla="*/ 40 h 373"/>
                            <a:gd name="T74" fmla="*/ 181 w 389"/>
                            <a:gd name="T75" fmla="*/ 34 h 373"/>
                            <a:gd name="T76" fmla="*/ 195 w 389"/>
                            <a:gd name="T77" fmla="*/ 59 h 373"/>
                            <a:gd name="T78" fmla="*/ 270 w 389"/>
                            <a:gd name="T79" fmla="*/ 191 h 373"/>
                            <a:gd name="T80" fmla="*/ 320 w 389"/>
                            <a:gd name="T81" fmla="*/ 275 h 373"/>
                            <a:gd name="T82" fmla="*/ 320 w 389"/>
                            <a:gd name="T83" fmla="*/ 275 h 373"/>
                            <a:gd name="T84" fmla="*/ 320 w 389"/>
                            <a:gd name="T85" fmla="*/ 275 h 373"/>
                            <a:gd name="T86" fmla="*/ 312 w 389"/>
                            <a:gd name="T87" fmla="*/ 244 h 373"/>
                            <a:gd name="T88" fmla="*/ 276 w 389"/>
                            <a:gd name="T89" fmla="*/ 104 h 373"/>
                            <a:gd name="T90" fmla="*/ 267 w 389"/>
                            <a:gd name="T91" fmla="*/ 74 h 373"/>
                            <a:gd name="T92" fmla="*/ 246 w 389"/>
                            <a:gd name="T93" fmla="*/ 48 h 373"/>
                            <a:gd name="T94" fmla="*/ 226 w 389"/>
                            <a:gd name="T95" fmla="*/ 49 h 373"/>
                            <a:gd name="T96" fmla="*/ 222 w 389"/>
                            <a:gd name="T97" fmla="*/ 31 h 373"/>
                            <a:gd name="T98" fmla="*/ 219 w 389"/>
                            <a:gd name="T99" fmla="*/ 24 h 373"/>
                            <a:gd name="T100" fmla="*/ 289 w 389"/>
                            <a:gd name="T101" fmla="*/ 7 h 373"/>
                            <a:gd name="T102" fmla="*/ 313 w 389"/>
                            <a:gd name="T103" fmla="*/ 0 h 373"/>
                            <a:gd name="T104" fmla="*/ 317 w 389"/>
                            <a:gd name="T105" fmla="*/ 19 h 373"/>
                            <a:gd name="T106" fmla="*/ 320 w 389"/>
                            <a:gd name="T107" fmla="*/ 25 h 373"/>
                            <a:gd name="T108" fmla="*/ 294 w 389"/>
                            <a:gd name="T109" fmla="*/ 47 h 373"/>
                            <a:gd name="T110" fmla="*/ 295 w 389"/>
                            <a:gd name="T111" fmla="*/ 66 h 373"/>
                            <a:gd name="T112" fmla="*/ 329 w 389"/>
                            <a:gd name="T113" fmla="*/ 197 h 373"/>
                            <a:gd name="T114" fmla="*/ 342 w 389"/>
                            <a:gd name="T115" fmla="*/ 244 h 373"/>
                            <a:gd name="T116" fmla="*/ 363 w 389"/>
                            <a:gd name="T117" fmla="*/ 268 h 373"/>
                            <a:gd name="T118" fmla="*/ 382 w 389"/>
                            <a:gd name="T119" fmla="*/ 268 h 37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89" h="373">
                              <a:moveTo>
                                <a:pt x="382" y="268"/>
                              </a:moveTo>
                              <a:lnTo>
                                <a:pt x="384" y="273"/>
                              </a:lnTo>
                              <a:lnTo>
                                <a:pt x="388" y="285"/>
                              </a:lnTo>
                              <a:lnTo>
                                <a:pt x="389" y="292"/>
                              </a:lnTo>
                              <a:lnTo>
                                <a:pt x="362" y="298"/>
                              </a:lnTo>
                              <a:lnTo>
                                <a:pt x="313" y="312"/>
                              </a:lnTo>
                              <a:lnTo>
                                <a:pt x="285" y="319"/>
                              </a:lnTo>
                              <a:lnTo>
                                <a:pt x="270" y="290"/>
                              </a:lnTo>
                              <a:lnTo>
                                <a:pt x="234" y="227"/>
                              </a:lnTo>
                              <a:lnTo>
                                <a:pt x="197" y="163"/>
                              </a:lnTo>
                              <a:lnTo>
                                <a:pt x="182" y="135"/>
                              </a:lnTo>
                              <a:lnTo>
                                <a:pt x="181" y="135"/>
                              </a:lnTo>
                              <a:lnTo>
                                <a:pt x="180" y="168"/>
                              </a:lnTo>
                              <a:lnTo>
                                <a:pt x="178" y="241"/>
                              </a:lnTo>
                              <a:lnTo>
                                <a:pt x="175" y="315"/>
                              </a:lnTo>
                              <a:lnTo>
                                <a:pt x="174" y="348"/>
                              </a:lnTo>
                              <a:lnTo>
                                <a:pt x="149" y="354"/>
                              </a:lnTo>
                              <a:lnTo>
                                <a:pt x="101" y="366"/>
                              </a:lnTo>
                              <a:lnTo>
                                <a:pt x="75" y="373"/>
                              </a:lnTo>
                              <a:lnTo>
                                <a:pt x="73" y="366"/>
                              </a:lnTo>
                              <a:lnTo>
                                <a:pt x="71" y="354"/>
                              </a:lnTo>
                              <a:lnTo>
                                <a:pt x="69" y="349"/>
                              </a:lnTo>
                              <a:lnTo>
                                <a:pt x="86" y="340"/>
                              </a:lnTo>
                              <a:lnTo>
                                <a:pt x="94" y="327"/>
                              </a:lnTo>
                              <a:lnTo>
                                <a:pt x="93" y="308"/>
                              </a:lnTo>
                              <a:lnTo>
                                <a:pt x="81" y="262"/>
                              </a:lnTo>
                              <a:lnTo>
                                <a:pt x="58" y="177"/>
                              </a:lnTo>
                              <a:lnTo>
                                <a:pt x="46" y="131"/>
                              </a:lnTo>
                              <a:lnTo>
                                <a:pt x="38" y="113"/>
                              </a:lnTo>
                              <a:lnTo>
                                <a:pt x="25" y="105"/>
                              </a:lnTo>
                              <a:lnTo>
                                <a:pt x="6" y="106"/>
                              </a:lnTo>
                              <a:lnTo>
                                <a:pt x="4" y="100"/>
                              </a:lnTo>
                              <a:lnTo>
                                <a:pt x="1" y="88"/>
                              </a:lnTo>
                              <a:lnTo>
                                <a:pt x="0" y="81"/>
                              </a:lnTo>
                              <a:lnTo>
                                <a:pt x="30" y="74"/>
                              </a:lnTo>
                              <a:lnTo>
                                <a:pt x="87" y="59"/>
                              </a:lnTo>
                              <a:lnTo>
                                <a:pt x="118" y="51"/>
                              </a:lnTo>
                              <a:lnTo>
                                <a:pt x="120" y="57"/>
                              </a:lnTo>
                              <a:lnTo>
                                <a:pt x="123" y="69"/>
                              </a:lnTo>
                              <a:lnTo>
                                <a:pt x="125" y="76"/>
                              </a:lnTo>
                              <a:lnTo>
                                <a:pt x="102" y="88"/>
                              </a:lnTo>
                              <a:lnTo>
                                <a:pt x="95" y="102"/>
                              </a:lnTo>
                              <a:lnTo>
                                <a:pt x="98" y="126"/>
                              </a:lnTo>
                              <a:lnTo>
                                <a:pt x="112" y="177"/>
                              </a:lnTo>
                              <a:lnTo>
                                <a:pt x="136" y="270"/>
                              </a:lnTo>
                              <a:lnTo>
                                <a:pt x="149" y="319"/>
                              </a:lnTo>
                              <a:lnTo>
                                <a:pt x="150" y="319"/>
                              </a:lnTo>
                              <a:lnTo>
                                <a:pt x="151" y="291"/>
                              </a:lnTo>
                              <a:lnTo>
                                <a:pt x="152" y="222"/>
                              </a:lnTo>
                              <a:lnTo>
                                <a:pt x="155" y="138"/>
                              </a:lnTo>
                              <a:lnTo>
                                <a:pt x="157" y="69"/>
                              </a:lnTo>
                              <a:lnTo>
                                <a:pt x="157" y="41"/>
                              </a:lnTo>
                              <a:lnTo>
                                <a:pt x="163" y="40"/>
                              </a:lnTo>
                              <a:lnTo>
                                <a:pt x="175" y="36"/>
                              </a:lnTo>
                              <a:lnTo>
                                <a:pt x="181" y="34"/>
                              </a:lnTo>
                              <a:lnTo>
                                <a:pt x="195" y="59"/>
                              </a:lnTo>
                              <a:lnTo>
                                <a:pt x="229" y="120"/>
                              </a:lnTo>
                              <a:lnTo>
                                <a:pt x="270" y="191"/>
                              </a:lnTo>
                              <a:lnTo>
                                <a:pt x="305" y="250"/>
                              </a:lnTo>
                              <a:lnTo>
                                <a:pt x="320" y="275"/>
                              </a:lnTo>
                              <a:lnTo>
                                <a:pt x="312" y="244"/>
                              </a:lnTo>
                              <a:lnTo>
                                <a:pt x="293" y="174"/>
                              </a:lnTo>
                              <a:lnTo>
                                <a:pt x="276" y="104"/>
                              </a:lnTo>
                              <a:lnTo>
                                <a:pt x="267" y="74"/>
                              </a:lnTo>
                              <a:lnTo>
                                <a:pt x="259" y="56"/>
                              </a:lnTo>
                              <a:lnTo>
                                <a:pt x="246" y="48"/>
                              </a:lnTo>
                              <a:lnTo>
                                <a:pt x="226" y="49"/>
                              </a:lnTo>
                              <a:lnTo>
                                <a:pt x="225" y="43"/>
                              </a:lnTo>
                              <a:lnTo>
                                <a:pt x="222" y="31"/>
                              </a:lnTo>
                              <a:lnTo>
                                <a:pt x="219" y="24"/>
                              </a:lnTo>
                              <a:lnTo>
                                <a:pt x="244" y="19"/>
                              </a:lnTo>
                              <a:lnTo>
                                <a:pt x="289" y="7"/>
                              </a:lnTo>
                              <a:lnTo>
                                <a:pt x="313" y="0"/>
                              </a:lnTo>
                              <a:lnTo>
                                <a:pt x="314" y="7"/>
                              </a:lnTo>
                              <a:lnTo>
                                <a:pt x="317" y="19"/>
                              </a:lnTo>
                              <a:lnTo>
                                <a:pt x="320" y="25"/>
                              </a:lnTo>
                              <a:lnTo>
                                <a:pt x="302" y="34"/>
                              </a:lnTo>
                              <a:lnTo>
                                <a:pt x="294" y="47"/>
                              </a:lnTo>
                              <a:lnTo>
                                <a:pt x="295" y="66"/>
                              </a:lnTo>
                              <a:lnTo>
                                <a:pt x="307" y="112"/>
                              </a:lnTo>
                              <a:lnTo>
                                <a:pt x="329" y="197"/>
                              </a:lnTo>
                              <a:lnTo>
                                <a:pt x="342" y="244"/>
                              </a:lnTo>
                              <a:lnTo>
                                <a:pt x="350" y="260"/>
                              </a:lnTo>
                              <a:lnTo>
                                <a:pt x="363" y="268"/>
                              </a:lnTo>
                              <a:lnTo>
                                <a:pt x="382" y="2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2" name="Freeform 524"/>
                      <wps:cNvSpPr>
                        <a:spLocks/>
                      </wps:cNvSpPr>
                      <wps:spPr bwMode="auto">
                        <a:xfrm>
                          <a:off x="2153" y="1311"/>
                          <a:ext cx="67" cy="79"/>
                        </a:xfrm>
                        <a:custGeom>
                          <a:avLst/>
                          <a:gdLst>
                            <a:gd name="T0" fmla="*/ 222 w 268"/>
                            <a:gd name="T1" fmla="*/ 109 h 315"/>
                            <a:gd name="T2" fmla="*/ 232 w 268"/>
                            <a:gd name="T3" fmla="*/ 245 h 315"/>
                            <a:gd name="T4" fmla="*/ 237 w 268"/>
                            <a:gd name="T5" fmla="*/ 264 h 315"/>
                            <a:gd name="T6" fmla="*/ 267 w 268"/>
                            <a:gd name="T7" fmla="*/ 276 h 315"/>
                            <a:gd name="T8" fmla="*/ 267 w 268"/>
                            <a:gd name="T9" fmla="*/ 282 h 315"/>
                            <a:gd name="T10" fmla="*/ 268 w 268"/>
                            <a:gd name="T11" fmla="*/ 301 h 315"/>
                            <a:gd name="T12" fmla="*/ 216 w 268"/>
                            <a:gd name="T13" fmla="*/ 305 h 315"/>
                            <a:gd name="T14" fmla="*/ 62 w 268"/>
                            <a:gd name="T15" fmla="*/ 315 h 315"/>
                            <a:gd name="T16" fmla="*/ 51 w 268"/>
                            <a:gd name="T17" fmla="*/ 293 h 315"/>
                            <a:gd name="T18" fmla="*/ 20 w 268"/>
                            <a:gd name="T19" fmla="*/ 231 h 315"/>
                            <a:gd name="T20" fmla="*/ 25 w 268"/>
                            <a:gd name="T21" fmla="*/ 227 h 315"/>
                            <a:gd name="T22" fmla="*/ 40 w 268"/>
                            <a:gd name="T23" fmla="*/ 218 h 315"/>
                            <a:gd name="T24" fmla="*/ 74 w 268"/>
                            <a:gd name="T25" fmla="*/ 257 h 315"/>
                            <a:gd name="T26" fmla="*/ 151 w 268"/>
                            <a:gd name="T27" fmla="*/ 278 h 315"/>
                            <a:gd name="T28" fmla="*/ 169 w 268"/>
                            <a:gd name="T29" fmla="*/ 275 h 315"/>
                            <a:gd name="T30" fmla="*/ 180 w 268"/>
                            <a:gd name="T31" fmla="*/ 249 h 315"/>
                            <a:gd name="T32" fmla="*/ 179 w 268"/>
                            <a:gd name="T33" fmla="*/ 233 h 315"/>
                            <a:gd name="T34" fmla="*/ 176 w 268"/>
                            <a:gd name="T35" fmla="*/ 186 h 315"/>
                            <a:gd name="T36" fmla="*/ 169 w 268"/>
                            <a:gd name="T37" fmla="*/ 187 h 315"/>
                            <a:gd name="T38" fmla="*/ 153 w 268"/>
                            <a:gd name="T39" fmla="*/ 188 h 315"/>
                            <a:gd name="T40" fmla="*/ 132 w 268"/>
                            <a:gd name="T41" fmla="*/ 195 h 315"/>
                            <a:gd name="T42" fmla="*/ 121 w 268"/>
                            <a:gd name="T43" fmla="*/ 244 h 315"/>
                            <a:gd name="T44" fmla="*/ 117 w 268"/>
                            <a:gd name="T45" fmla="*/ 245 h 315"/>
                            <a:gd name="T46" fmla="*/ 101 w 268"/>
                            <a:gd name="T47" fmla="*/ 246 h 315"/>
                            <a:gd name="T48" fmla="*/ 99 w 268"/>
                            <a:gd name="T49" fmla="*/ 209 h 315"/>
                            <a:gd name="T50" fmla="*/ 91 w 268"/>
                            <a:gd name="T51" fmla="*/ 106 h 315"/>
                            <a:gd name="T52" fmla="*/ 97 w 268"/>
                            <a:gd name="T53" fmla="*/ 105 h 315"/>
                            <a:gd name="T54" fmla="*/ 112 w 268"/>
                            <a:gd name="T55" fmla="*/ 103 h 315"/>
                            <a:gd name="T56" fmla="*/ 120 w 268"/>
                            <a:gd name="T57" fmla="*/ 136 h 315"/>
                            <a:gd name="T58" fmla="*/ 158 w 268"/>
                            <a:gd name="T59" fmla="*/ 156 h 315"/>
                            <a:gd name="T60" fmla="*/ 162 w 268"/>
                            <a:gd name="T61" fmla="*/ 156 h 315"/>
                            <a:gd name="T62" fmla="*/ 174 w 268"/>
                            <a:gd name="T63" fmla="*/ 155 h 315"/>
                            <a:gd name="T64" fmla="*/ 172 w 268"/>
                            <a:gd name="T65" fmla="*/ 131 h 315"/>
                            <a:gd name="T66" fmla="*/ 167 w 268"/>
                            <a:gd name="T67" fmla="*/ 62 h 315"/>
                            <a:gd name="T68" fmla="*/ 163 w 268"/>
                            <a:gd name="T69" fmla="*/ 45 h 315"/>
                            <a:gd name="T70" fmla="*/ 130 w 268"/>
                            <a:gd name="T71" fmla="*/ 38 h 315"/>
                            <a:gd name="T72" fmla="*/ 90 w 268"/>
                            <a:gd name="T73" fmla="*/ 46 h 315"/>
                            <a:gd name="T74" fmla="*/ 21 w 268"/>
                            <a:gd name="T75" fmla="*/ 129 h 315"/>
                            <a:gd name="T76" fmla="*/ 16 w 268"/>
                            <a:gd name="T77" fmla="*/ 127 h 315"/>
                            <a:gd name="T78" fmla="*/ 0 w 268"/>
                            <a:gd name="T79" fmla="*/ 119 h 315"/>
                            <a:gd name="T80" fmla="*/ 9 w 268"/>
                            <a:gd name="T81" fmla="*/ 93 h 315"/>
                            <a:gd name="T82" fmla="*/ 33 w 268"/>
                            <a:gd name="T83" fmla="*/ 16 h 315"/>
                            <a:gd name="T84" fmla="*/ 67 w 268"/>
                            <a:gd name="T85" fmla="*/ 14 h 315"/>
                            <a:gd name="T86" fmla="*/ 215 w 268"/>
                            <a:gd name="T87" fmla="*/ 3 h 315"/>
                            <a:gd name="T88" fmla="*/ 249 w 268"/>
                            <a:gd name="T89" fmla="*/ 0 h 315"/>
                            <a:gd name="T90" fmla="*/ 250 w 268"/>
                            <a:gd name="T91" fmla="*/ 20 h 315"/>
                            <a:gd name="T92" fmla="*/ 250 w 268"/>
                            <a:gd name="T93" fmla="*/ 27 h 315"/>
                            <a:gd name="T94" fmla="*/ 221 w 268"/>
                            <a:gd name="T95" fmla="*/ 43 h 315"/>
                            <a:gd name="T96" fmla="*/ 219 w 268"/>
                            <a:gd name="T97" fmla="*/ 62 h 3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68" h="315">
                              <a:moveTo>
                                <a:pt x="219" y="62"/>
                              </a:moveTo>
                              <a:lnTo>
                                <a:pt x="222" y="109"/>
                              </a:lnTo>
                              <a:lnTo>
                                <a:pt x="229" y="198"/>
                              </a:lnTo>
                              <a:lnTo>
                                <a:pt x="232" y="245"/>
                              </a:lnTo>
                              <a:lnTo>
                                <a:pt x="237" y="264"/>
                              </a:lnTo>
                              <a:lnTo>
                                <a:pt x="248" y="272"/>
                              </a:lnTo>
                              <a:lnTo>
                                <a:pt x="267" y="276"/>
                              </a:lnTo>
                              <a:lnTo>
                                <a:pt x="267" y="282"/>
                              </a:lnTo>
                              <a:lnTo>
                                <a:pt x="268" y="294"/>
                              </a:lnTo>
                              <a:lnTo>
                                <a:pt x="268" y="301"/>
                              </a:lnTo>
                              <a:lnTo>
                                <a:pt x="216" y="305"/>
                              </a:lnTo>
                              <a:lnTo>
                                <a:pt x="116" y="312"/>
                              </a:lnTo>
                              <a:lnTo>
                                <a:pt x="62" y="315"/>
                              </a:lnTo>
                              <a:lnTo>
                                <a:pt x="51" y="293"/>
                              </a:lnTo>
                              <a:lnTo>
                                <a:pt x="31" y="253"/>
                              </a:lnTo>
                              <a:lnTo>
                                <a:pt x="20" y="231"/>
                              </a:lnTo>
                              <a:lnTo>
                                <a:pt x="25" y="227"/>
                              </a:lnTo>
                              <a:lnTo>
                                <a:pt x="34" y="221"/>
                              </a:lnTo>
                              <a:lnTo>
                                <a:pt x="40" y="218"/>
                              </a:lnTo>
                              <a:lnTo>
                                <a:pt x="74" y="257"/>
                              </a:lnTo>
                              <a:lnTo>
                                <a:pt x="111" y="276"/>
                              </a:lnTo>
                              <a:lnTo>
                                <a:pt x="151" y="278"/>
                              </a:lnTo>
                              <a:lnTo>
                                <a:pt x="169" y="275"/>
                              </a:lnTo>
                              <a:lnTo>
                                <a:pt x="178" y="266"/>
                              </a:lnTo>
                              <a:lnTo>
                                <a:pt x="180" y="249"/>
                              </a:lnTo>
                              <a:lnTo>
                                <a:pt x="179" y="233"/>
                              </a:lnTo>
                              <a:lnTo>
                                <a:pt x="177" y="202"/>
                              </a:lnTo>
                              <a:lnTo>
                                <a:pt x="176" y="186"/>
                              </a:lnTo>
                              <a:lnTo>
                                <a:pt x="169" y="187"/>
                              </a:lnTo>
                              <a:lnTo>
                                <a:pt x="158" y="187"/>
                              </a:lnTo>
                              <a:lnTo>
                                <a:pt x="153" y="188"/>
                              </a:lnTo>
                              <a:lnTo>
                                <a:pt x="132" y="195"/>
                              </a:lnTo>
                              <a:lnTo>
                                <a:pt x="123" y="212"/>
                              </a:lnTo>
                              <a:lnTo>
                                <a:pt x="121" y="244"/>
                              </a:lnTo>
                              <a:lnTo>
                                <a:pt x="117" y="245"/>
                              </a:lnTo>
                              <a:lnTo>
                                <a:pt x="107" y="245"/>
                              </a:lnTo>
                              <a:lnTo>
                                <a:pt x="101" y="246"/>
                              </a:lnTo>
                              <a:lnTo>
                                <a:pt x="99" y="209"/>
                              </a:lnTo>
                              <a:lnTo>
                                <a:pt x="95" y="142"/>
                              </a:lnTo>
                              <a:lnTo>
                                <a:pt x="91" y="106"/>
                              </a:lnTo>
                              <a:lnTo>
                                <a:pt x="97" y="105"/>
                              </a:lnTo>
                              <a:lnTo>
                                <a:pt x="107" y="105"/>
                              </a:lnTo>
                              <a:lnTo>
                                <a:pt x="112" y="103"/>
                              </a:lnTo>
                              <a:lnTo>
                                <a:pt x="120" y="136"/>
                              </a:lnTo>
                              <a:lnTo>
                                <a:pt x="133" y="153"/>
                              </a:lnTo>
                              <a:lnTo>
                                <a:pt x="158" y="156"/>
                              </a:lnTo>
                              <a:lnTo>
                                <a:pt x="162" y="156"/>
                              </a:lnTo>
                              <a:lnTo>
                                <a:pt x="169" y="155"/>
                              </a:lnTo>
                              <a:lnTo>
                                <a:pt x="174" y="155"/>
                              </a:lnTo>
                              <a:lnTo>
                                <a:pt x="172" y="131"/>
                              </a:lnTo>
                              <a:lnTo>
                                <a:pt x="168" y="86"/>
                              </a:lnTo>
                              <a:lnTo>
                                <a:pt x="167" y="62"/>
                              </a:lnTo>
                              <a:lnTo>
                                <a:pt x="163" y="45"/>
                              </a:lnTo>
                              <a:lnTo>
                                <a:pt x="152" y="38"/>
                              </a:lnTo>
                              <a:lnTo>
                                <a:pt x="130" y="38"/>
                              </a:lnTo>
                              <a:lnTo>
                                <a:pt x="90" y="46"/>
                              </a:lnTo>
                              <a:lnTo>
                                <a:pt x="54" y="74"/>
                              </a:lnTo>
                              <a:lnTo>
                                <a:pt x="21" y="129"/>
                              </a:lnTo>
                              <a:lnTo>
                                <a:pt x="16" y="127"/>
                              </a:lnTo>
                              <a:lnTo>
                                <a:pt x="6" y="121"/>
                              </a:lnTo>
                              <a:lnTo>
                                <a:pt x="0" y="119"/>
                              </a:lnTo>
                              <a:lnTo>
                                <a:pt x="9" y="93"/>
                              </a:lnTo>
                              <a:lnTo>
                                <a:pt x="24" y="42"/>
                              </a:lnTo>
                              <a:lnTo>
                                <a:pt x="33" y="16"/>
                              </a:lnTo>
                              <a:lnTo>
                                <a:pt x="67" y="14"/>
                              </a:lnTo>
                              <a:lnTo>
                                <a:pt x="141" y="8"/>
                              </a:lnTo>
                              <a:lnTo>
                                <a:pt x="215" y="3"/>
                              </a:lnTo>
                              <a:lnTo>
                                <a:pt x="249" y="0"/>
                              </a:lnTo>
                              <a:lnTo>
                                <a:pt x="249" y="7"/>
                              </a:lnTo>
                              <a:lnTo>
                                <a:pt x="250" y="20"/>
                              </a:lnTo>
                              <a:lnTo>
                                <a:pt x="250" y="27"/>
                              </a:lnTo>
                              <a:lnTo>
                                <a:pt x="232" y="32"/>
                              </a:lnTo>
                              <a:lnTo>
                                <a:pt x="221" y="43"/>
                              </a:lnTo>
                              <a:lnTo>
                                <a:pt x="219" y="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3" name="Freeform 525"/>
                      <wps:cNvSpPr>
                        <a:spLocks noEditPoints="1"/>
                      </wps:cNvSpPr>
                      <wps:spPr bwMode="auto">
                        <a:xfrm>
                          <a:off x="2073" y="1312"/>
                          <a:ext cx="72" cy="79"/>
                        </a:xfrm>
                        <a:custGeom>
                          <a:avLst/>
                          <a:gdLst>
                            <a:gd name="T0" fmla="*/ 162 w 289"/>
                            <a:gd name="T1" fmla="*/ 29 h 313"/>
                            <a:gd name="T2" fmla="*/ 116 w 289"/>
                            <a:gd name="T3" fmla="*/ 36 h 313"/>
                            <a:gd name="T4" fmla="*/ 78 w 289"/>
                            <a:gd name="T5" fmla="*/ 72 h 313"/>
                            <a:gd name="T6" fmla="*/ 56 w 289"/>
                            <a:gd name="T7" fmla="*/ 148 h 313"/>
                            <a:gd name="T8" fmla="*/ 56 w 289"/>
                            <a:gd name="T9" fmla="*/ 148 h 313"/>
                            <a:gd name="T10" fmla="*/ 61 w 289"/>
                            <a:gd name="T11" fmla="*/ 205 h 313"/>
                            <a:gd name="T12" fmla="*/ 86 w 289"/>
                            <a:gd name="T13" fmla="*/ 251 h 313"/>
                            <a:gd name="T14" fmla="*/ 140 w 289"/>
                            <a:gd name="T15" fmla="*/ 273 h 313"/>
                            <a:gd name="T16" fmla="*/ 140 w 289"/>
                            <a:gd name="T17" fmla="*/ 273 h 313"/>
                            <a:gd name="T18" fmla="*/ 165 w 289"/>
                            <a:gd name="T19" fmla="*/ 273 h 313"/>
                            <a:gd name="T20" fmla="*/ 177 w 289"/>
                            <a:gd name="T21" fmla="*/ 265 h 313"/>
                            <a:gd name="T22" fmla="*/ 182 w 289"/>
                            <a:gd name="T23" fmla="*/ 245 h 313"/>
                            <a:gd name="T24" fmla="*/ 182 w 289"/>
                            <a:gd name="T25" fmla="*/ 245 h 313"/>
                            <a:gd name="T26" fmla="*/ 186 w 289"/>
                            <a:gd name="T27" fmla="*/ 197 h 313"/>
                            <a:gd name="T28" fmla="*/ 195 w 289"/>
                            <a:gd name="T29" fmla="*/ 107 h 313"/>
                            <a:gd name="T30" fmla="*/ 199 w 289"/>
                            <a:gd name="T31" fmla="*/ 59 h 313"/>
                            <a:gd name="T32" fmla="*/ 199 w 289"/>
                            <a:gd name="T33" fmla="*/ 59 h 313"/>
                            <a:gd name="T34" fmla="*/ 196 w 289"/>
                            <a:gd name="T35" fmla="*/ 40 h 313"/>
                            <a:gd name="T36" fmla="*/ 183 w 289"/>
                            <a:gd name="T37" fmla="*/ 33 h 313"/>
                            <a:gd name="T38" fmla="*/ 162 w 289"/>
                            <a:gd name="T39" fmla="*/ 29 h 313"/>
                            <a:gd name="T40" fmla="*/ 162 w 289"/>
                            <a:gd name="T41" fmla="*/ 29 h 313"/>
                            <a:gd name="T42" fmla="*/ 251 w 289"/>
                            <a:gd name="T43" fmla="*/ 69 h 313"/>
                            <a:gd name="T44" fmla="*/ 246 w 289"/>
                            <a:gd name="T45" fmla="*/ 116 h 313"/>
                            <a:gd name="T46" fmla="*/ 238 w 289"/>
                            <a:gd name="T47" fmla="*/ 205 h 313"/>
                            <a:gd name="T48" fmla="*/ 232 w 289"/>
                            <a:gd name="T49" fmla="*/ 252 h 313"/>
                            <a:gd name="T50" fmla="*/ 232 w 289"/>
                            <a:gd name="T51" fmla="*/ 252 h 313"/>
                            <a:gd name="T52" fmla="*/ 234 w 289"/>
                            <a:gd name="T53" fmla="*/ 271 h 313"/>
                            <a:gd name="T54" fmla="*/ 244 w 289"/>
                            <a:gd name="T55" fmla="*/ 282 h 313"/>
                            <a:gd name="T56" fmla="*/ 263 w 289"/>
                            <a:gd name="T57" fmla="*/ 288 h 313"/>
                            <a:gd name="T58" fmla="*/ 263 w 289"/>
                            <a:gd name="T59" fmla="*/ 288 h 313"/>
                            <a:gd name="T60" fmla="*/ 262 w 289"/>
                            <a:gd name="T61" fmla="*/ 295 h 313"/>
                            <a:gd name="T62" fmla="*/ 261 w 289"/>
                            <a:gd name="T63" fmla="*/ 307 h 313"/>
                            <a:gd name="T64" fmla="*/ 260 w 289"/>
                            <a:gd name="T65" fmla="*/ 313 h 313"/>
                            <a:gd name="T66" fmla="*/ 260 w 289"/>
                            <a:gd name="T67" fmla="*/ 313 h 313"/>
                            <a:gd name="T68" fmla="*/ 223 w 289"/>
                            <a:gd name="T69" fmla="*/ 310 h 313"/>
                            <a:gd name="T70" fmla="*/ 155 w 289"/>
                            <a:gd name="T71" fmla="*/ 304 h 313"/>
                            <a:gd name="T72" fmla="*/ 119 w 289"/>
                            <a:gd name="T73" fmla="*/ 299 h 313"/>
                            <a:gd name="T74" fmla="*/ 119 w 289"/>
                            <a:gd name="T75" fmla="*/ 299 h 313"/>
                            <a:gd name="T76" fmla="*/ 62 w 289"/>
                            <a:gd name="T77" fmla="*/ 283 h 313"/>
                            <a:gd name="T78" fmla="*/ 27 w 289"/>
                            <a:gd name="T79" fmla="*/ 250 h 313"/>
                            <a:gd name="T80" fmla="*/ 8 w 289"/>
                            <a:gd name="T81" fmla="*/ 209 h 313"/>
                            <a:gd name="T82" fmla="*/ 0 w 289"/>
                            <a:gd name="T83" fmla="*/ 169 h 313"/>
                            <a:gd name="T84" fmla="*/ 1 w 289"/>
                            <a:gd name="T85" fmla="*/ 137 h 313"/>
                            <a:gd name="T86" fmla="*/ 1 w 289"/>
                            <a:gd name="T87" fmla="*/ 137 h 313"/>
                            <a:gd name="T88" fmla="*/ 7 w 289"/>
                            <a:gd name="T89" fmla="*/ 104 h 313"/>
                            <a:gd name="T90" fmla="*/ 21 w 289"/>
                            <a:gd name="T91" fmla="*/ 65 h 313"/>
                            <a:gd name="T92" fmla="*/ 47 w 289"/>
                            <a:gd name="T93" fmla="*/ 29 h 313"/>
                            <a:gd name="T94" fmla="*/ 88 w 289"/>
                            <a:gd name="T95" fmla="*/ 5 h 313"/>
                            <a:gd name="T96" fmla="*/ 146 w 289"/>
                            <a:gd name="T97" fmla="*/ 0 h 313"/>
                            <a:gd name="T98" fmla="*/ 146 w 289"/>
                            <a:gd name="T99" fmla="*/ 0 h 313"/>
                            <a:gd name="T100" fmla="*/ 184 w 289"/>
                            <a:gd name="T101" fmla="*/ 3 h 313"/>
                            <a:gd name="T102" fmla="*/ 253 w 289"/>
                            <a:gd name="T103" fmla="*/ 10 h 313"/>
                            <a:gd name="T104" fmla="*/ 289 w 289"/>
                            <a:gd name="T105" fmla="*/ 14 h 313"/>
                            <a:gd name="T106" fmla="*/ 289 w 289"/>
                            <a:gd name="T107" fmla="*/ 14 h 313"/>
                            <a:gd name="T108" fmla="*/ 289 w 289"/>
                            <a:gd name="T109" fmla="*/ 21 h 313"/>
                            <a:gd name="T110" fmla="*/ 288 w 289"/>
                            <a:gd name="T111" fmla="*/ 33 h 313"/>
                            <a:gd name="T112" fmla="*/ 287 w 289"/>
                            <a:gd name="T113" fmla="*/ 39 h 313"/>
                            <a:gd name="T114" fmla="*/ 287 w 289"/>
                            <a:gd name="T115" fmla="*/ 39 h 313"/>
                            <a:gd name="T116" fmla="*/ 268 w 289"/>
                            <a:gd name="T117" fmla="*/ 41 h 313"/>
                            <a:gd name="T118" fmla="*/ 256 w 289"/>
                            <a:gd name="T119" fmla="*/ 51 h 313"/>
                            <a:gd name="T120" fmla="*/ 251 w 289"/>
                            <a:gd name="T121" fmla="*/ 69 h 313"/>
                            <a:gd name="T122" fmla="*/ 251 w 289"/>
                            <a:gd name="T123" fmla="*/ 69 h 3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289" h="313">
                              <a:moveTo>
                                <a:pt x="162" y="29"/>
                              </a:moveTo>
                              <a:lnTo>
                                <a:pt x="116" y="36"/>
                              </a:lnTo>
                              <a:lnTo>
                                <a:pt x="78" y="72"/>
                              </a:lnTo>
                              <a:lnTo>
                                <a:pt x="56" y="148"/>
                              </a:lnTo>
                              <a:lnTo>
                                <a:pt x="61" y="205"/>
                              </a:lnTo>
                              <a:lnTo>
                                <a:pt x="86" y="251"/>
                              </a:lnTo>
                              <a:lnTo>
                                <a:pt x="140" y="273"/>
                              </a:lnTo>
                              <a:lnTo>
                                <a:pt x="165" y="273"/>
                              </a:lnTo>
                              <a:lnTo>
                                <a:pt x="177" y="265"/>
                              </a:lnTo>
                              <a:lnTo>
                                <a:pt x="182" y="245"/>
                              </a:lnTo>
                              <a:lnTo>
                                <a:pt x="186" y="197"/>
                              </a:lnTo>
                              <a:lnTo>
                                <a:pt x="195" y="107"/>
                              </a:lnTo>
                              <a:lnTo>
                                <a:pt x="199" y="59"/>
                              </a:lnTo>
                              <a:lnTo>
                                <a:pt x="196" y="40"/>
                              </a:lnTo>
                              <a:lnTo>
                                <a:pt x="183" y="33"/>
                              </a:lnTo>
                              <a:lnTo>
                                <a:pt x="162" y="29"/>
                              </a:lnTo>
                              <a:close/>
                              <a:moveTo>
                                <a:pt x="251" y="69"/>
                              </a:moveTo>
                              <a:lnTo>
                                <a:pt x="246" y="116"/>
                              </a:lnTo>
                              <a:lnTo>
                                <a:pt x="238" y="205"/>
                              </a:lnTo>
                              <a:lnTo>
                                <a:pt x="232" y="252"/>
                              </a:lnTo>
                              <a:lnTo>
                                <a:pt x="234" y="271"/>
                              </a:lnTo>
                              <a:lnTo>
                                <a:pt x="244" y="282"/>
                              </a:lnTo>
                              <a:lnTo>
                                <a:pt x="263" y="288"/>
                              </a:lnTo>
                              <a:lnTo>
                                <a:pt x="262" y="295"/>
                              </a:lnTo>
                              <a:lnTo>
                                <a:pt x="261" y="307"/>
                              </a:lnTo>
                              <a:lnTo>
                                <a:pt x="260" y="313"/>
                              </a:lnTo>
                              <a:lnTo>
                                <a:pt x="223" y="310"/>
                              </a:lnTo>
                              <a:lnTo>
                                <a:pt x="155" y="304"/>
                              </a:lnTo>
                              <a:lnTo>
                                <a:pt x="119" y="299"/>
                              </a:lnTo>
                              <a:lnTo>
                                <a:pt x="62" y="283"/>
                              </a:lnTo>
                              <a:lnTo>
                                <a:pt x="27" y="250"/>
                              </a:lnTo>
                              <a:lnTo>
                                <a:pt x="8" y="209"/>
                              </a:lnTo>
                              <a:lnTo>
                                <a:pt x="0" y="169"/>
                              </a:lnTo>
                              <a:lnTo>
                                <a:pt x="1" y="137"/>
                              </a:lnTo>
                              <a:lnTo>
                                <a:pt x="7" y="104"/>
                              </a:lnTo>
                              <a:lnTo>
                                <a:pt x="21" y="65"/>
                              </a:lnTo>
                              <a:lnTo>
                                <a:pt x="47" y="29"/>
                              </a:lnTo>
                              <a:lnTo>
                                <a:pt x="88" y="5"/>
                              </a:lnTo>
                              <a:lnTo>
                                <a:pt x="146" y="0"/>
                              </a:lnTo>
                              <a:lnTo>
                                <a:pt x="184" y="3"/>
                              </a:lnTo>
                              <a:lnTo>
                                <a:pt x="253" y="10"/>
                              </a:lnTo>
                              <a:lnTo>
                                <a:pt x="289" y="14"/>
                              </a:lnTo>
                              <a:lnTo>
                                <a:pt x="289" y="21"/>
                              </a:lnTo>
                              <a:lnTo>
                                <a:pt x="288" y="33"/>
                              </a:lnTo>
                              <a:lnTo>
                                <a:pt x="287" y="39"/>
                              </a:lnTo>
                              <a:lnTo>
                                <a:pt x="268" y="41"/>
                              </a:lnTo>
                              <a:lnTo>
                                <a:pt x="256" y="51"/>
                              </a:lnTo>
                              <a:lnTo>
                                <a:pt x="251" y="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4" name="Freeform 526"/>
                      <wps:cNvSpPr>
                        <a:spLocks/>
                      </wps:cNvSpPr>
                      <wps:spPr bwMode="auto">
                        <a:xfrm>
                          <a:off x="2026" y="1301"/>
                          <a:ext cx="46" cy="80"/>
                        </a:xfrm>
                        <a:custGeom>
                          <a:avLst/>
                          <a:gdLst>
                            <a:gd name="T0" fmla="*/ 137 w 183"/>
                            <a:gd name="T1" fmla="*/ 75 h 320"/>
                            <a:gd name="T2" fmla="*/ 127 w 183"/>
                            <a:gd name="T3" fmla="*/ 122 h 320"/>
                            <a:gd name="T4" fmla="*/ 107 w 183"/>
                            <a:gd name="T5" fmla="*/ 208 h 320"/>
                            <a:gd name="T6" fmla="*/ 96 w 183"/>
                            <a:gd name="T7" fmla="*/ 255 h 320"/>
                            <a:gd name="T8" fmla="*/ 96 w 183"/>
                            <a:gd name="T9" fmla="*/ 255 h 320"/>
                            <a:gd name="T10" fmla="*/ 96 w 183"/>
                            <a:gd name="T11" fmla="*/ 274 h 320"/>
                            <a:gd name="T12" fmla="*/ 104 w 183"/>
                            <a:gd name="T13" fmla="*/ 287 h 320"/>
                            <a:gd name="T14" fmla="*/ 121 w 183"/>
                            <a:gd name="T15" fmla="*/ 295 h 320"/>
                            <a:gd name="T16" fmla="*/ 121 w 183"/>
                            <a:gd name="T17" fmla="*/ 295 h 320"/>
                            <a:gd name="T18" fmla="*/ 120 w 183"/>
                            <a:gd name="T19" fmla="*/ 301 h 320"/>
                            <a:gd name="T20" fmla="*/ 117 w 183"/>
                            <a:gd name="T21" fmla="*/ 313 h 320"/>
                            <a:gd name="T22" fmla="*/ 116 w 183"/>
                            <a:gd name="T23" fmla="*/ 320 h 320"/>
                            <a:gd name="T24" fmla="*/ 116 w 183"/>
                            <a:gd name="T25" fmla="*/ 320 h 320"/>
                            <a:gd name="T26" fmla="*/ 86 w 183"/>
                            <a:gd name="T27" fmla="*/ 313 h 320"/>
                            <a:gd name="T28" fmla="*/ 30 w 183"/>
                            <a:gd name="T29" fmla="*/ 300 h 320"/>
                            <a:gd name="T30" fmla="*/ 0 w 183"/>
                            <a:gd name="T31" fmla="*/ 294 h 320"/>
                            <a:gd name="T32" fmla="*/ 0 w 183"/>
                            <a:gd name="T33" fmla="*/ 294 h 320"/>
                            <a:gd name="T34" fmla="*/ 1 w 183"/>
                            <a:gd name="T35" fmla="*/ 287 h 320"/>
                            <a:gd name="T36" fmla="*/ 5 w 183"/>
                            <a:gd name="T37" fmla="*/ 275 h 320"/>
                            <a:gd name="T38" fmla="*/ 6 w 183"/>
                            <a:gd name="T39" fmla="*/ 268 h 320"/>
                            <a:gd name="T40" fmla="*/ 6 w 183"/>
                            <a:gd name="T41" fmla="*/ 268 h 320"/>
                            <a:gd name="T42" fmla="*/ 24 w 183"/>
                            <a:gd name="T43" fmla="*/ 268 h 320"/>
                            <a:gd name="T44" fmla="*/ 38 w 183"/>
                            <a:gd name="T45" fmla="*/ 261 h 320"/>
                            <a:gd name="T46" fmla="*/ 45 w 183"/>
                            <a:gd name="T47" fmla="*/ 243 h 320"/>
                            <a:gd name="T48" fmla="*/ 45 w 183"/>
                            <a:gd name="T49" fmla="*/ 243 h 320"/>
                            <a:gd name="T50" fmla="*/ 56 w 183"/>
                            <a:gd name="T51" fmla="*/ 197 h 320"/>
                            <a:gd name="T52" fmla="*/ 76 w 183"/>
                            <a:gd name="T53" fmla="*/ 110 h 320"/>
                            <a:gd name="T54" fmla="*/ 86 w 183"/>
                            <a:gd name="T55" fmla="*/ 64 h 320"/>
                            <a:gd name="T56" fmla="*/ 86 w 183"/>
                            <a:gd name="T57" fmla="*/ 64 h 320"/>
                            <a:gd name="T58" fmla="*/ 87 w 183"/>
                            <a:gd name="T59" fmla="*/ 46 h 320"/>
                            <a:gd name="T60" fmla="*/ 78 w 183"/>
                            <a:gd name="T61" fmla="*/ 33 h 320"/>
                            <a:gd name="T62" fmla="*/ 61 w 183"/>
                            <a:gd name="T63" fmla="*/ 25 h 320"/>
                            <a:gd name="T64" fmla="*/ 61 w 183"/>
                            <a:gd name="T65" fmla="*/ 25 h 320"/>
                            <a:gd name="T66" fmla="*/ 63 w 183"/>
                            <a:gd name="T67" fmla="*/ 18 h 320"/>
                            <a:gd name="T68" fmla="*/ 65 w 183"/>
                            <a:gd name="T69" fmla="*/ 6 h 320"/>
                            <a:gd name="T70" fmla="*/ 66 w 183"/>
                            <a:gd name="T71" fmla="*/ 0 h 320"/>
                            <a:gd name="T72" fmla="*/ 66 w 183"/>
                            <a:gd name="T73" fmla="*/ 0 h 320"/>
                            <a:gd name="T74" fmla="*/ 97 w 183"/>
                            <a:gd name="T75" fmla="*/ 6 h 320"/>
                            <a:gd name="T76" fmla="*/ 152 w 183"/>
                            <a:gd name="T77" fmla="*/ 19 h 320"/>
                            <a:gd name="T78" fmla="*/ 183 w 183"/>
                            <a:gd name="T79" fmla="*/ 26 h 320"/>
                            <a:gd name="T80" fmla="*/ 183 w 183"/>
                            <a:gd name="T81" fmla="*/ 26 h 320"/>
                            <a:gd name="T82" fmla="*/ 181 w 183"/>
                            <a:gd name="T83" fmla="*/ 33 h 320"/>
                            <a:gd name="T84" fmla="*/ 178 w 183"/>
                            <a:gd name="T85" fmla="*/ 45 h 320"/>
                            <a:gd name="T86" fmla="*/ 176 w 183"/>
                            <a:gd name="T87" fmla="*/ 51 h 320"/>
                            <a:gd name="T88" fmla="*/ 176 w 183"/>
                            <a:gd name="T89" fmla="*/ 51 h 320"/>
                            <a:gd name="T90" fmla="*/ 157 w 183"/>
                            <a:gd name="T91" fmla="*/ 51 h 320"/>
                            <a:gd name="T92" fmla="*/ 144 w 183"/>
                            <a:gd name="T93" fmla="*/ 59 h 320"/>
                            <a:gd name="T94" fmla="*/ 137 w 183"/>
                            <a:gd name="T95" fmla="*/ 75 h 320"/>
                            <a:gd name="T96" fmla="*/ 137 w 183"/>
                            <a:gd name="T97" fmla="*/ 75 h 3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183" h="320">
                              <a:moveTo>
                                <a:pt x="137" y="75"/>
                              </a:moveTo>
                              <a:lnTo>
                                <a:pt x="127" y="122"/>
                              </a:lnTo>
                              <a:lnTo>
                                <a:pt x="107" y="208"/>
                              </a:lnTo>
                              <a:lnTo>
                                <a:pt x="96" y="255"/>
                              </a:lnTo>
                              <a:lnTo>
                                <a:pt x="96" y="274"/>
                              </a:lnTo>
                              <a:lnTo>
                                <a:pt x="104" y="287"/>
                              </a:lnTo>
                              <a:lnTo>
                                <a:pt x="121" y="295"/>
                              </a:lnTo>
                              <a:lnTo>
                                <a:pt x="120" y="301"/>
                              </a:lnTo>
                              <a:lnTo>
                                <a:pt x="117" y="313"/>
                              </a:lnTo>
                              <a:lnTo>
                                <a:pt x="116" y="320"/>
                              </a:lnTo>
                              <a:lnTo>
                                <a:pt x="86" y="313"/>
                              </a:lnTo>
                              <a:lnTo>
                                <a:pt x="30" y="300"/>
                              </a:lnTo>
                              <a:lnTo>
                                <a:pt x="0" y="294"/>
                              </a:lnTo>
                              <a:lnTo>
                                <a:pt x="1" y="287"/>
                              </a:lnTo>
                              <a:lnTo>
                                <a:pt x="5" y="275"/>
                              </a:lnTo>
                              <a:lnTo>
                                <a:pt x="6" y="268"/>
                              </a:lnTo>
                              <a:lnTo>
                                <a:pt x="24" y="268"/>
                              </a:lnTo>
                              <a:lnTo>
                                <a:pt x="38" y="261"/>
                              </a:lnTo>
                              <a:lnTo>
                                <a:pt x="45" y="243"/>
                              </a:lnTo>
                              <a:lnTo>
                                <a:pt x="56" y="197"/>
                              </a:lnTo>
                              <a:lnTo>
                                <a:pt x="76" y="110"/>
                              </a:lnTo>
                              <a:lnTo>
                                <a:pt x="86" y="64"/>
                              </a:lnTo>
                              <a:lnTo>
                                <a:pt x="87" y="46"/>
                              </a:lnTo>
                              <a:lnTo>
                                <a:pt x="78" y="33"/>
                              </a:lnTo>
                              <a:lnTo>
                                <a:pt x="61" y="25"/>
                              </a:lnTo>
                              <a:lnTo>
                                <a:pt x="63" y="18"/>
                              </a:lnTo>
                              <a:lnTo>
                                <a:pt x="65" y="6"/>
                              </a:lnTo>
                              <a:lnTo>
                                <a:pt x="66" y="0"/>
                              </a:lnTo>
                              <a:lnTo>
                                <a:pt x="97" y="6"/>
                              </a:lnTo>
                              <a:lnTo>
                                <a:pt x="152" y="19"/>
                              </a:lnTo>
                              <a:lnTo>
                                <a:pt x="183" y="26"/>
                              </a:lnTo>
                              <a:lnTo>
                                <a:pt x="181" y="33"/>
                              </a:lnTo>
                              <a:lnTo>
                                <a:pt x="178" y="45"/>
                              </a:lnTo>
                              <a:lnTo>
                                <a:pt x="176" y="51"/>
                              </a:lnTo>
                              <a:lnTo>
                                <a:pt x="157" y="51"/>
                              </a:lnTo>
                              <a:lnTo>
                                <a:pt x="144" y="59"/>
                              </a:lnTo>
                              <a:lnTo>
                                <a:pt x="137" y="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5" name="Freeform 527"/>
                      <wps:cNvSpPr>
                        <a:spLocks/>
                      </wps:cNvSpPr>
                      <wps:spPr bwMode="auto">
                        <a:xfrm>
                          <a:off x="1961" y="1286"/>
                          <a:ext cx="66" cy="77"/>
                        </a:xfrm>
                        <a:custGeom>
                          <a:avLst/>
                          <a:gdLst>
                            <a:gd name="T0" fmla="*/ 0 w 266"/>
                            <a:gd name="T1" fmla="*/ 267 h 309"/>
                            <a:gd name="T2" fmla="*/ 2 w 266"/>
                            <a:gd name="T3" fmla="*/ 241 h 309"/>
                            <a:gd name="T4" fmla="*/ 6 w 266"/>
                            <a:gd name="T5" fmla="*/ 191 h 309"/>
                            <a:gd name="T6" fmla="*/ 9 w 266"/>
                            <a:gd name="T7" fmla="*/ 165 h 309"/>
                            <a:gd name="T8" fmla="*/ 9 w 266"/>
                            <a:gd name="T9" fmla="*/ 165 h 309"/>
                            <a:gd name="T10" fmla="*/ 15 w 266"/>
                            <a:gd name="T11" fmla="*/ 165 h 309"/>
                            <a:gd name="T12" fmla="*/ 27 w 266"/>
                            <a:gd name="T13" fmla="*/ 165 h 309"/>
                            <a:gd name="T14" fmla="*/ 33 w 266"/>
                            <a:gd name="T15" fmla="*/ 165 h 309"/>
                            <a:gd name="T16" fmla="*/ 33 w 266"/>
                            <a:gd name="T17" fmla="*/ 165 h 309"/>
                            <a:gd name="T18" fmla="*/ 41 w 266"/>
                            <a:gd name="T19" fmla="*/ 220 h 309"/>
                            <a:gd name="T20" fmla="*/ 62 w 266"/>
                            <a:gd name="T21" fmla="*/ 255 h 309"/>
                            <a:gd name="T22" fmla="*/ 90 w 266"/>
                            <a:gd name="T23" fmla="*/ 274 h 309"/>
                            <a:gd name="T24" fmla="*/ 90 w 266"/>
                            <a:gd name="T25" fmla="*/ 274 h 309"/>
                            <a:gd name="T26" fmla="*/ 132 w 266"/>
                            <a:gd name="T27" fmla="*/ 271 h 309"/>
                            <a:gd name="T28" fmla="*/ 170 w 266"/>
                            <a:gd name="T29" fmla="*/ 240 h 309"/>
                            <a:gd name="T30" fmla="*/ 202 w 266"/>
                            <a:gd name="T31" fmla="*/ 179 h 309"/>
                            <a:gd name="T32" fmla="*/ 202 w 266"/>
                            <a:gd name="T33" fmla="*/ 179 h 309"/>
                            <a:gd name="T34" fmla="*/ 214 w 266"/>
                            <a:gd name="T35" fmla="*/ 115 h 309"/>
                            <a:gd name="T36" fmla="*/ 203 w 266"/>
                            <a:gd name="T37" fmla="*/ 64 h 309"/>
                            <a:gd name="T38" fmla="*/ 169 w 266"/>
                            <a:gd name="T39" fmla="*/ 35 h 309"/>
                            <a:gd name="T40" fmla="*/ 169 w 266"/>
                            <a:gd name="T41" fmla="*/ 35 h 309"/>
                            <a:gd name="T42" fmla="*/ 135 w 266"/>
                            <a:gd name="T43" fmla="*/ 29 h 309"/>
                            <a:gd name="T44" fmla="*/ 100 w 266"/>
                            <a:gd name="T45" fmla="*/ 39 h 309"/>
                            <a:gd name="T46" fmla="*/ 62 w 266"/>
                            <a:gd name="T47" fmla="*/ 65 h 309"/>
                            <a:gd name="T48" fmla="*/ 62 w 266"/>
                            <a:gd name="T49" fmla="*/ 65 h 309"/>
                            <a:gd name="T50" fmla="*/ 58 w 266"/>
                            <a:gd name="T51" fmla="*/ 61 h 309"/>
                            <a:gd name="T52" fmla="*/ 50 w 266"/>
                            <a:gd name="T53" fmla="*/ 51 h 309"/>
                            <a:gd name="T54" fmla="*/ 46 w 266"/>
                            <a:gd name="T55" fmla="*/ 47 h 309"/>
                            <a:gd name="T56" fmla="*/ 46 w 266"/>
                            <a:gd name="T57" fmla="*/ 47 h 309"/>
                            <a:gd name="T58" fmla="*/ 89 w 266"/>
                            <a:gd name="T59" fmla="*/ 12 h 309"/>
                            <a:gd name="T60" fmla="*/ 135 w 266"/>
                            <a:gd name="T61" fmla="*/ 0 h 309"/>
                            <a:gd name="T62" fmla="*/ 180 w 266"/>
                            <a:gd name="T63" fmla="*/ 5 h 309"/>
                            <a:gd name="T64" fmla="*/ 180 w 266"/>
                            <a:gd name="T65" fmla="*/ 5 h 309"/>
                            <a:gd name="T66" fmla="*/ 221 w 266"/>
                            <a:gd name="T67" fmla="*/ 28 h 309"/>
                            <a:gd name="T68" fmla="*/ 249 w 266"/>
                            <a:gd name="T69" fmla="*/ 62 h 309"/>
                            <a:gd name="T70" fmla="*/ 263 w 266"/>
                            <a:gd name="T71" fmla="*/ 104 h 309"/>
                            <a:gd name="T72" fmla="*/ 266 w 266"/>
                            <a:gd name="T73" fmla="*/ 150 h 309"/>
                            <a:gd name="T74" fmla="*/ 255 w 266"/>
                            <a:gd name="T75" fmla="*/ 198 h 309"/>
                            <a:gd name="T76" fmla="*/ 255 w 266"/>
                            <a:gd name="T77" fmla="*/ 198 h 309"/>
                            <a:gd name="T78" fmla="*/ 226 w 266"/>
                            <a:gd name="T79" fmla="*/ 252 h 309"/>
                            <a:gd name="T80" fmla="*/ 185 w 266"/>
                            <a:gd name="T81" fmla="*/ 290 h 309"/>
                            <a:gd name="T82" fmla="*/ 137 w 266"/>
                            <a:gd name="T83" fmla="*/ 309 h 309"/>
                            <a:gd name="T84" fmla="*/ 84 w 266"/>
                            <a:gd name="T85" fmla="*/ 303 h 309"/>
                            <a:gd name="T86" fmla="*/ 84 w 266"/>
                            <a:gd name="T87" fmla="*/ 303 h 309"/>
                            <a:gd name="T88" fmla="*/ 66 w 266"/>
                            <a:gd name="T89" fmla="*/ 295 h 309"/>
                            <a:gd name="T90" fmla="*/ 47 w 266"/>
                            <a:gd name="T91" fmla="*/ 280 h 309"/>
                            <a:gd name="T92" fmla="*/ 30 w 266"/>
                            <a:gd name="T93" fmla="*/ 261 h 309"/>
                            <a:gd name="T94" fmla="*/ 30 w 266"/>
                            <a:gd name="T95" fmla="*/ 261 h 309"/>
                            <a:gd name="T96" fmla="*/ 30 w 266"/>
                            <a:gd name="T97" fmla="*/ 261 h 309"/>
                            <a:gd name="T98" fmla="*/ 29 w 266"/>
                            <a:gd name="T99" fmla="*/ 261 h 309"/>
                            <a:gd name="T100" fmla="*/ 29 w 266"/>
                            <a:gd name="T101" fmla="*/ 261 h 309"/>
                            <a:gd name="T102" fmla="*/ 29 w 266"/>
                            <a:gd name="T103" fmla="*/ 261 h 309"/>
                            <a:gd name="T104" fmla="*/ 26 w 266"/>
                            <a:gd name="T105" fmla="*/ 264 h 309"/>
                            <a:gd name="T106" fmla="*/ 20 w 266"/>
                            <a:gd name="T107" fmla="*/ 270 h 309"/>
                            <a:gd name="T108" fmla="*/ 17 w 266"/>
                            <a:gd name="T109" fmla="*/ 274 h 309"/>
                            <a:gd name="T110" fmla="*/ 17 w 266"/>
                            <a:gd name="T111" fmla="*/ 274 h 309"/>
                            <a:gd name="T112" fmla="*/ 13 w 266"/>
                            <a:gd name="T113" fmla="*/ 273 h 309"/>
                            <a:gd name="T114" fmla="*/ 4 w 266"/>
                            <a:gd name="T115" fmla="*/ 269 h 309"/>
                            <a:gd name="T116" fmla="*/ 0 w 266"/>
                            <a:gd name="T117" fmla="*/ 267 h 309"/>
                            <a:gd name="T118" fmla="*/ 0 w 266"/>
                            <a:gd name="T119" fmla="*/ 267 h 30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266" h="309">
                              <a:moveTo>
                                <a:pt x="0" y="267"/>
                              </a:moveTo>
                              <a:lnTo>
                                <a:pt x="2" y="241"/>
                              </a:lnTo>
                              <a:lnTo>
                                <a:pt x="6" y="191"/>
                              </a:lnTo>
                              <a:lnTo>
                                <a:pt x="9" y="165"/>
                              </a:lnTo>
                              <a:lnTo>
                                <a:pt x="15" y="165"/>
                              </a:lnTo>
                              <a:lnTo>
                                <a:pt x="27" y="165"/>
                              </a:lnTo>
                              <a:lnTo>
                                <a:pt x="33" y="165"/>
                              </a:lnTo>
                              <a:lnTo>
                                <a:pt x="41" y="220"/>
                              </a:lnTo>
                              <a:lnTo>
                                <a:pt x="62" y="255"/>
                              </a:lnTo>
                              <a:lnTo>
                                <a:pt x="90" y="274"/>
                              </a:lnTo>
                              <a:lnTo>
                                <a:pt x="132" y="271"/>
                              </a:lnTo>
                              <a:lnTo>
                                <a:pt x="170" y="240"/>
                              </a:lnTo>
                              <a:lnTo>
                                <a:pt x="202" y="179"/>
                              </a:lnTo>
                              <a:lnTo>
                                <a:pt x="214" y="115"/>
                              </a:lnTo>
                              <a:lnTo>
                                <a:pt x="203" y="64"/>
                              </a:lnTo>
                              <a:lnTo>
                                <a:pt x="169" y="35"/>
                              </a:lnTo>
                              <a:lnTo>
                                <a:pt x="135" y="29"/>
                              </a:lnTo>
                              <a:lnTo>
                                <a:pt x="100" y="39"/>
                              </a:lnTo>
                              <a:lnTo>
                                <a:pt x="62" y="65"/>
                              </a:lnTo>
                              <a:lnTo>
                                <a:pt x="58" y="61"/>
                              </a:lnTo>
                              <a:lnTo>
                                <a:pt x="50" y="51"/>
                              </a:lnTo>
                              <a:lnTo>
                                <a:pt x="46" y="47"/>
                              </a:lnTo>
                              <a:lnTo>
                                <a:pt x="89" y="12"/>
                              </a:lnTo>
                              <a:lnTo>
                                <a:pt x="135" y="0"/>
                              </a:lnTo>
                              <a:lnTo>
                                <a:pt x="180" y="5"/>
                              </a:lnTo>
                              <a:lnTo>
                                <a:pt x="221" y="28"/>
                              </a:lnTo>
                              <a:lnTo>
                                <a:pt x="249" y="62"/>
                              </a:lnTo>
                              <a:lnTo>
                                <a:pt x="263" y="104"/>
                              </a:lnTo>
                              <a:lnTo>
                                <a:pt x="266" y="150"/>
                              </a:lnTo>
                              <a:lnTo>
                                <a:pt x="255" y="198"/>
                              </a:lnTo>
                              <a:lnTo>
                                <a:pt x="226" y="252"/>
                              </a:lnTo>
                              <a:lnTo>
                                <a:pt x="185" y="290"/>
                              </a:lnTo>
                              <a:lnTo>
                                <a:pt x="137" y="309"/>
                              </a:lnTo>
                              <a:lnTo>
                                <a:pt x="84" y="303"/>
                              </a:lnTo>
                              <a:lnTo>
                                <a:pt x="66" y="295"/>
                              </a:lnTo>
                              <a:lnTo>
                                <a:pt x="47" y="280"/>
                              </a:lnTo>
                              <a:lnTo>
                                <a:pt x="30" y="261"/>
                              </a:lnTo>
                              <a:lnTo>
                                <a:pt x="29" y="261"/>
                              </a:lnTo>
                              <a:lnTo>
                                <a:pt x="26" y="264"/>
                              </a:lnTo>
                              <a:lnTo>
                                <a:pt x="20" y="270"/>
                              </a:lnTo>
                              <a:lnTo>
                                <a:pt x="17" y="274"/>
                              </a:lnTo>
                              <a:lnTo>
                                <a:pt x="13" y="273"/>
                              </a:lnTo>
                              <a:lnTo>
                                <a:pt x="4" y="269"/>
                              </a:lnTo>
                              <a:lnTo>
                                <a:pt x="0" y="2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6" name="Freeform 528"/>
                      <wps:cNvSpPr>
                        <a:spLocks noEditPoints="1"/>
                      </wps:cNvSpPr>
                      <wps:spPr bwMode="auto">
                        <a:xfrm>
                          <a:off x="1861" y="1235"/>
                          <a:ext cx="115" cy="87"/>
                        </a:xfrm>
                        <a:custGeom>
                          <a:avLst/>
                          <a:gdLst>
                            <a:gd name="T0" fmla="*/ 164 w 457"/>
                            <a:gd name="T1" fmla="*/ 308 h 347"/>
                            <a:gd name="T2" fmla="*/ 225 w 457"/>
                            <a:gd name="T3" fmla="*/ 206 h 347"/>
                            <a:gd name="T4" fmla="*/ 290 w 457"/>
                            <a:gd name="T5" fmla="*/ 211 h 347"/>
                            <a:gd name="T6" fmla="*/ 321 w 457"/>
                            <a:gd name="T7" fmla="*/ 213 h 347"/>
                            <a:gd name="T8" fmla="*/ 357 w 457"/>
                            <a:gd name="T9" fmla="*/ 193 h 347"/>
                            <a:gd name="T10" fmla="*/ 372 w 457"/>
                            <a:gd name="T11" fmla="*/ 178 h 347"/>
                            <a:gd name="T12" fmla="*/ 369 w 457"/>
                            <a:gd name="T13" fmla="*/ 161 h 347"/>
                            <a:gd name="T14" fmla="*/ 359 w 457"/>
                            <a:gd name="T15" fmla="*/ 144 h 347"/>
                            <a:gd name="T16" fmla="*/ 369 w 457"/>
                            <a:gd name="T17" fmla="*/ 128 h 347"/>
                            <a:gd name="T18" fmla="*/ 457 w 457"/>
                            <a:gd name="T19" fmla="*/ 179 h 347"/>
                            <a:gd name="T20" fmla="*/ 447 w 457"/>
                            <a:gd name="T21" fmla="*/ 196 h 347"/>
                            <a:gd name="T22" fmla="*/ 427 w 457"/>
                            <a:gd name="T23" fmla="*/ 200 h 347"/>
                            <a:gd name="T24" fmla="*/ 384 w 457"/>
                            <a:gd name="T25" fmla="*/ 217 h 347"/>
                            <a:gd name="T26" fmla="*/ 230 w 457"/>
                            <a:gd name="T27" fmla="*/ 301 h 347"/>
                            <a:gd name="T28" fmla="*/ 147 w 457"/>
                            <a:gd name="T29" fmla="*/ 347 h 347"/>
                            <a:gd name="T30" fmla="*/ 1 w 457"/>
                            <a:gd name="T31" fmla="*/ 262 h 347"/>
                            <a:gd name="T32" fmla="*/ 1 w 457"/>
                            <a:gd name="T33" fmla="*/ 261 h 347"/>
                            <a:gd name="T34" fmla="*/ 5 w 457"/>
                            <a:gd name="T35" fmla="*/ 238 h 347"/>
                            <a:gd name="T36" fmla="*/ 18 w 457"/>
                            <a:gd name="T37" fmla="*/ 172 h 347"/>
                            <a:gd name="T38" fmla="*/ 41 w 457"/>
                            <a:gd name="T39" fmla="*/ 170 h 347"/>
                            <a:gd name="T40" fmla="*/ 56 w 457"/>
                            <a:gd name="T41" fmla="*/ 252 h 347"/>
                            <a:gd name="T42" fmla="*/ 105 w 457"/>
                            <a:gd name="T43" fmla="*/ 285 h 347"/>
                            <a:gd name="T44" fmla="*/ 127 w 457"/>
                            <a:gd name="T45" fmla="*/ 268 h 347"/>
                            <a:gd name="T46" fmla="*/ 159 w 457"/>
                            <a:gd name="T47" fmla="*/ 213 h 347"/>
                            <a:gd name="T48" fmla="*/ 151 w 457"/>
                            <a:gd name="T49" fmla="*/ 209 h 347"/>
                            <a:gd name="T50" fmla="*/ 126 w 457"/>
                            <a:gd name="T51" fmla="*/ 199 h 347"/>
                            <a:gd name="T52" fmla="*/ 86 w 457"/>
                            <a:gd name="T53" fmla="*/ 231 h 347"/>
                            <a:gd name="T54" fmla="*/ 69 w 457"/>
                            <a:gd name="T55" fmla="*/ 221 h 347"/>
                            <a:gd name="T56" fmla="*/ 120 w 457"/>
                            <a:gd name="T57" fmla="*/ 135 h 347"/>
                            <a:gd name="T58" fmla="*/ 142 w 457"/>
                            <a:gd name="T59" fmla="*/ 107 h 347"/>
                            <a:gd name="T60" fmla="*/ 156 w 457"/>
                            <a:gd name="T61" fmla="*/ 115 h 347"/>
                            <a:gd name="T62" fmla="*/ 168 w 457"/>
                            <a:gd name="T63" fmla="*/ 183 h 347"/>
                            <a:gd name="T64" fmla="*/ 173 w 457"/>
                            <a:gd name="T65" fmla="*/ 186 h 347"/>
                            <a:gd name="T66" fmla="*/ 188 w 457"/>
                            <a:gd name="T67" fmla="*/ 166 h 347"/>
                            <a:gd name="T68" fmla="*/ 223 w 457"/>
                            <a:gd name="T69" fmla="*/ 106 h 347"/>
                            <a:gd name="T70" fmla="*/ 213 w 457"/>
                            <a:gd name="T71" fmla="*/ 69 h 347"/>
                            <a:gd name="T72" fmla="*/ 136 w 457"/>
                            <a:gd name="T73" fmla="*/ 61 h 347"/>
                            <a:gd name="T74" fmla="*/ 79 w 457"/>
                            <a:gd name="T75" fmla="*/ 82 h 347"/>
                            <a:gd name="T76" fmla="*/ 70 w 457"/>
                            <a:gd name="T77" fmla="*/ 67 h 347"/>
                            <a:gd name="T78" fmla="*/ 150 w 457"/>
                            <a:gd name="T79" fmla="*/ 0 h 347"/>
                            <a:gd name="T80" fmla="*/ 279 w 457"/>
                            <a:gd name="T81" fmla="*/ 75 h 347"/>
                            <a:gd name="T82" fmla="*/ 321 w 457"/>
                            <a:gd name="T83" fmla="*/ 107 h 347"/>
                            <a:gd name="T84" fmla="*/ 312 w 457"/>
                            <a:gd name="T85" fmla="*/ 124 h 347"/>
                            <a:gd name="T86" fmla="*/ 266 w 457"/>
                            <a:gd name="T87" fmla="*/ 136 h 347"/>
                            <a:gd name="T88" fmla="*/ 246 w 457"/>
                            <a:gd name="T89" fmla="*/ 170 h 347"/>
                            <a:gd name="T90" fmla="*/ 239 w 457"/>
                            <a:gd name="T91" fmla="*/ 181 h 34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457" h="347">
                              <a:moveTo>
                                <a:pt x="225" y="206"/>
                              </a:moveTo>
                              <a:lnTo>
                                <a:pt x="164" y="307"/>
                              </a:lnTo>
                              <a:lnTo>
                                <a:pt x="164" y="308"/>
                              </a:lnTo>
                              <a:lnTo>
                                <a:pt x="279" y="238"/>
                              </a:lnTo>
                              <a:lnTo>
                                <a:pt x="225" y="206"/>
                              </a:lnTo>
                              <a:close/>
                              <a:moveTo>
                                <a:pt x="239" y="181"/>
                              </a:moveTo>
                              <a:lnTo>
                                <a:pt x="257" y="192"/>
                              </a:lnTo>
                              <a:lnTo>
                                <a:pt x="290" y="211"/>
                              </a:lnTo>
                              <a:lnTo>
                                <a:pt x="307" y="221"/>
                              </a:lnTo>
                              <a:lnTo>
                                <a:pt x="321" y="213"/>
                              </a:lnTo>
                              <a:lnTo>
                                <a:pt x="344" y="200"/>
                              </a:lnTo>
                              <a:lnTo>
                                <a:pt x="357" y="193"/>
                              </a:lnTo>
                              <a:lnTo>
                                <a:pt x="365" y="188"/>
                              </a:lnTo>
                              <a:lnTo>
                                <a:pt x="369" y="183"/>
                              </a:lnTo>
                              <a:lnTo>
                                <a:pt x="372" y="178"/>
                              </a:lnTo>
                              <a:lnTo>
                                <a:pt x="374" y="171"/>
                              </a:lnTo>
                              <a:lnTo>
                                <a:pt x="369" y="161"/>
                              </a:lnTo>
                              <a:lnTo>
                                <a:pt x="356" y="150"/>
                              </a:lnTo>
                              <a:lnTo>
                                <a:pt x="359" y="144"/>
                              </a:lnTo>
                              <a:lnTo>
                                <a:pt x="366" y="133"/>
                              </a:lnTo>
                              <a:lnTo>
                                <a:pt x="369" y="128"/>
                              </a:lnTo>
                              <a:lnTo>
                                <a:pt x="391" y="141"/>
                              </a:lnTo>
                              <a:lnTo>
                                <a:pt x="434" y="166"/>
                              </a:lnTo>
                              <a:lnTo>
                                <a:pt x="457" y="179"/>
                              </a:lnTo>
                              <a:lnTo>
                                <a:pt x="454" y="185"/>
                              </a:lnTo>
                              <a:lnTo>
                                <a:pt x="447" y="196"/>
                              </a:lnTo>
                              <a:lnTo>
                                <a:pt x="444" y="201"/>
                              </a:lnTo>
                              <a:lnTo>
                                <a:pt x="427" y="200"/>
                              </a:lnTo>
                              <a:lnTo>
                                <a:pt x="410" y="204"/>
                              </a:lnTo>
                              <a:lnTo>
                                <a:pt x="384" y="217"/>
                              </a:lnTo>
                              <a:lnTo>
                                <a:pt x="359" y="230"/>
                              </a:lnTo>
                              <a:lnTo>
                                <a:pt x="301" y="263"/>
                              </a:lnTo>
                              <a:lnTo>
                                <a:pt x="230" y="301"/>
                              </a:lnTo>
                              <a:lnTo>
                                <a:pt x="172" y="334"/>
                              </a:lnTo>
                              <a:lnTo>
                                <a:pt x="147" y="347"/>
                              </a:lnTo>
                              <a:lnTo>
                                <a:pt x="109" y="325"/>
                              </a:lnTo>
                              <a:lnTo>
                                <a:pt x="39" y="284"/>
                              </a:lnTo>
                              <a:lnTo>
                                <a:pt x="1" y="262"/>
                              </a:lnTo>
                              <a:lnTo>
                                <a:pt x="1" y="261"/>
                              </a:lnTo>
                              <a:lnTo>
                                <a:pt x="0" y="261"/>
                              </a:lnTo>
                              <a:lnTo>
                                <a:pt x="5" y="238"/>
                              </a:lnTo>
                              <a:lnTo>
                                <a:pt x="14" y="195"/>
                              </a:lnTo>
                              <a:lnTo>
                                <a:pt x="18" y="172"/>
                              </a:lnTo>
                              <a:lnTo>
                                <a:pt x="24" y="171"/>
                              </a:lnTo>
                              <a:lnTo>
                                <a:pt x="35" y="171"/>
                              </a:lnTo>
                              <a:lnTo>
                                <a:pt x="41" y="170"/>
                              </a:lnTo>
                              <a:lnTo>
                                <a:pt x="41" y="219"/>
                              </a:lnTo>
                              <a:lnTo>
                                <a:pt x="56" y="252"/>
                              </a:lnTo>
                              <a:lnTo>
                                <a:pt x="92" y="278"/>
                              </a:lnTo>
                              <a:lnTo>
                                <a:pt x="105" y="285"/>
                              </a:lnTo>
                              <a:lnTo>
                                <a:pt x="116" y="281"/>
                              </a:lnTo>
                              <a:lnTo>
                                <a:pt x="127" y="268"/>
                              </a:lnTo>
                              <a:lnTo>
                                <a:pt x="135" y="254"/>
                              </a:lnTo>
                              <a:lnTo>
                                <a:pt x="151" y="228"/>
                              </a:lnTo>
                              <a:lnTo>
                                <a:pt x="159" y="213"/>
                              </a:lnTo>
                              <a:lnTo>
                                <a:pt x="157" y="212"/>
                              </a:lnTo>
                              <a:lnTo>
                                <a:pt x="151" y="209"/>
                              </a:lnTo>
                              <a:lnTo>
                                <a:pt x="149" y="208"/>
                              </a:lnTo>
                              <a:lnTo>
                                <a:pt x="126" y="199"/>
                              </a:lnTo>
                              <a:lnTo>
                                <a:pt x="107" y="206"/>
                              </a:lnTo>
                              <a:lnTo>
                                <a:pt x="86" y="231"/>
                              </a:lnTo>
                              <a:lnTo>
                                <a:pt x="82" y="229"/>
                              </a:lnTo>
                              <a:lnTo>
                                <a:pt x="73" y="223"/>
                              </a:lnTo>
                              <a:lnTo>
                                <a:pt x="69" y="221"/>
                              </a:lnTo>
                              <a:lnTo>
                                <a:pt x="86" y="192"/>
                              </a:lnTo>
                              <a:lnTo>
                                <a:pt x="120" y="135"/>
                              </a:lnTo>
                              <a:lnTo>
                                <a:pt x="138" y="105"/>
                              </a:lnTo>
                              <a:lnTo>
                                <a:pt x="142" y="107"/>
                              </a:lnTo>
                              <a:lnTo>
                                <a:pt x="151" y="113"/>
                              </a:lnTo>
                              <a:lnTo>
                                <a:pt x="156" y="115"/>
                              </a:lnTo>
                              <a:lnTo>
                                <a:pt x="145" y="144"/>
                              </a:lnTo>
                              <a:lnTo>
                                <a:pt x="149" y="166"/>
                              </a:lnTo>
                              <a:lnTo>
                                <a:pt x="168" y="183"/>
                              </a:lnTo>
                              <a:lnTo>
                                <a:pt x="170" y="184"/>
                              </a:lnTo>
                              <a:lnTo>
                                <a:pt x="173" y="186"/>
                              </a:lnTo>
                              <a:lnTo>
                                <a:pt x="175" y="187"/>
                              </a:lnTo>
                              <a:lnTo>
                                <a:pt x="188" y="166"/>
                              </a:lnTo>
                              <a:lnTo>
                                <a:pt x="211" y="127"/>
                              </a:lnTo>
                              <a:lnTo>
                                <a:pt x="223" y="106"/>
                              </a:lnTo>
                              <a:lnTo>
                                <a:pt x="229" y="91"/>
                              </a:lnTo>
                              <a:lnTo>
                                <a:pt x="226" y="80"/>
                              </a:lnTo>
                              <a:lnTo>
                                <a:pt x="213" y="69"/>
                              </a:lnTo>
                              <a:lnTo>
                                <a:pt x="178" y="56"/>
                              </a:lnTo>
                              <a:lnTo>
                                <a:pt x="136" y="61"/>
                              </a:lnTo>
                              <a:lnTo>
                                <a:pt x="82" y="86"/>
                              </a:lnTo>
                              <a:lnTo>
                                <a:pt x="79" y="82"/>
                              </a:lnTo>
                              <a:lnTo>
                                <a:pt x="73" y="72"/>
                              </a:lnTo>
                              <a:lnTo>
                                <a:pt x="70" y="67"/>
                              </a:lnTo>
                              <a:lnTo>
                                <a:pt x="91" y="49"/>
                              </a:lnTo>
                              <a:lnTo>
                                <a:pt x="129" y="17"/>
                              </a:lnTo>
                              <a:lnTo>
                                <a:pt x="150" y="0"/>
                              </a:lnTo>
                              <a:lnTo>
                                <a:pt x="195" y="26"/>
                              </a:lnTo>
                              <a:lnTo>
                                <a:pt x="279" y="75"/>
                              </a:lnTo>
                              <a:lnTo>
                                <a:pt x="325" y="102"/>
                              </a:lnTo>
                              <a:lnTo>
                                <a:pt x="321" y="107"/>
                              </a:lnTo>
                              <a:lnTo>
                                <a:pt x="315" y="118"/>
                              </a:lnTo>
                              <a:lnTo>
                                <a:pt x="312" y="124"/>
                              </a:lnTo>
                              <a:lnTo>
                                <a:pt x="293" y="118"/>
                              </a:lnTo>
                              <a:lnTo>
                                <a:pt x="279" y="121"/>
                              </a:lnTo>
                              <a:lnTo>
                                <a:pt x="266" y="136"/>
                              </a:lnTo>
                              <a:lnTo>
                                <a:pt x="259" y="148"/>
                              </a:lnTo>
                              <a:lnTo>
                                <a:pt x="246" y="170"/>
                              </a:lnTo>
                              <a:lnTo>
                                <a:pt x="239" y="1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7" name="Freeform 529"/>
                      <wps:cNvSpPr>
                        <a:spLocks/>
                      </wps:cNvSpPr>
                      <wps:spPr bwMode="auto">
                        <a:xfrm>
                          <a:off x="2598" y="726"/>
                          <a:ext cx="19" cy="19"/>
                        </a:xfrm>
                        <a:custGeom>
                          <a:avLst/>
                          <a:gdLst>
                            <a:gd name="T0" fmla="*/ 76 w 76"/>
                            <a:gd name="T1" fmla="*/ 37 h 75"/>
                            <a:gd name="T2" fmla="*/ 71 w 76"/>
                            <a:gd name="T3" fmla="*/ 19 h 75"/>
                            <a:gd name="T4" fmla="*/ 57 w 76"/>
                            <a:gd name="T5" fmla="*/ 5 h 75"/>
                            <a:gd name="T6" fmla="*/ 38 w 76"/>
                            <a:gd name="T7" fmla="*/ 0 h 75"/>
                            <a:gd name="T8" fmla="*/ 38 w 76"/>
                            <a:gd name="T9" fmla="*/ 0 h 75"/>
                            <a:gd name="T10" fmla="*/ 19 w 76"/>
                            <a:gd name="T11" fmla="*/ 5 h 75"/>
                            <a:gd name="T12" fmla="*/ 6 w 76"/>
                            <a:gd name="T13" fmla="*/ 19 h 75"/>
                            <a:gd name="T14" fmla="*/ 0 w 76"/>
                            <a:gd name="T15" fmla="*/ 37 h 75"/>
                            <a:gd name="T16" fmla="*/ 0 w 76"/>
                            <a:gd name="T17" fmla="*/ 37 h 75"/>
                            <a:gd name="T18" fmla="*/ 6 w 76"/>
                            <a:gd name="T19" fmla="*/ 56 h 75"/>
                            <a:gd name="T20" fmla="*/ 19 w 76"/>
                            <a:gd name="T21" fmla="*/ 69 h 75"/>
                            <a:gd name="T22" fmla="*/ 38 w 76"/>
                            <a:gd name="T23" fmla="*/ 75 h 75"/>
                            <a:gd name="T24" fmla="*/ 38 w 76"/>
                            <a:gd name="T25" fmla="*/ 75 h 75"/>
                            <a:gd name="T26" fmla="*/ 57 w 76"/>
                            <a:gd name="T27" fmla="*/ 69 h 75"/>
                            <a:gd name="T28" fmla="*/ 71 w 76"/>
                            <a:gd name="T29" fmla="*/ 56 h 75"/>
                            <a:gd name="T30" fmla="*/ 76 w 76"/>
                            <a:gd name="T31" fmla="*/ 37 h 75"/>
                            <a:gd name="T32" fmla="*/ 76 w 76"/>
                            <a:gd name="T33" fmla="*/ 37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6" h="75">
                              <a:moveTo>
                                <a:pt x="76" y="37"/>
                              </a:moveTo>
                              <a:lnTo>
                                <a:pt x="71" y="19"/>
                              </a:lnTo>
                              <a:lnTo>
                                <a:pt x="57" y="5"/>
                              </a:lnTo>
                              <a:lnTo>
                                <a:pt x="38" y="0"/>
                              </a:lnTo>
                              <a:lnTo>
                                <a:pt x="19" y="5"/>
                              </a:lnTo>
                              <a:lnTo>
                                <a:pt x="6" y="19"/>
                              </a:lnTo>
                              <a:lnTo>
                                <a:pt x="0" y="37"/>
                              </a:lnTo>
                              <a:lnTo>
                                <a:pt x="6" y="56"/>
                              </a:lnTo>
                              <a:lnTo>
                                <a:pt x="19" y="69"/>
                              </a:lnTo>
                              <a:lnTo>
                                <a:pt x="38" y="75"/>
                              </a:lnTo>
                              <a:lnTo>
                                <a:pt x="57" y="69"/>
                              </a:lnTo>
                              <a:lnTo>
                                <a:pt x="71" y="56"/>
                              </a:lnTo>
                              <a:lnTo>
                                <a:pt x="76" y="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8" name="Freeform 530"/>
                      <wps:cNvSpPr>
                        <a:spLocks noEditPoints="1"/>
                      </wps:cNvSpPr>
                      <wps:spPr bwMode="auto">
                        <a:xfrm>
                          <a:off x="1781" y="1157"/>
                          <a:ext cx="85" cy="83"/>
                        </a:xfrm>
                        <a:custGeom>
                          <a:avLst/>
                          <a:gdLst>
                            <a:gd name="T0" fmla="*/ 115 w 338"/>
                            <a:gd name="T1" fmla="*/ 182 h 332"/>
                            <a:gd name="T2" fmla="*/ 170 w 338"/>
                            <a:gd name="T3" fmla="*/ 238 h 332"/>
                            <a:gd name="T4" fmla="*/ 320 w 338"/>
                            <a:gd name="T5" fmla="*/ 227 h 332"/>
                            <a:gd name="T6" fmla="*/ 284 w 338"/>
                            <a:gd name="T7" fmla="*/ 223 h 332"/>
                            <a:gd name="T8" fmla="*/ 257 w 338"/>
                            <a:gd name="T9" fmla="*/ 232 h 332"/>
                            <a:gd name="T10" fmla="*/ 144 w 338"/>
                            <a:gd name="T11" fmla="*/ 283 h 332"/>
                            <a:gd name="T12" fmla="*/ 31 w 338"/>
                            <a:gd name="T13" fmla="*/ 332 h 332"/>
                            <a:gd name="T14" fmla="*/ 23 w 338"/>
                            <a:gd name="T15" fmla="*/ 325 h 332"/>
                            <a:gd name="T16" fmla="*/ 0 w 338"/>
                            <a:gd name="T17" fmla="*/ 300 h 332"/>
                            <a:gd name="T18" fmla="*/ 12 w 338"/>
                            <a:gd name="T19" fmla="*/ 276 h 332"/>
                            <a:gd name="T20" fmla="*/ 73 w 338"/>
                            <a:gd name="T21" fmla="*/ 152 h 332"/>
                            <a:gd name="T22" fmla="*/ 114 w 338"/>
                            <a:gd name="T23" fmla="*/ 72 h 332"/>
                            <a:gd name="T24" fmla="*/ 123 w 338"/>
                            <a:gd name="T25" fmla="*/ 50 h 332"/>
                            <a:gd name="T26" fmla="*/ 116 w 338"/>
                            <a:gd name="T27" fmla="*/ 19 h 332"/>
                            <a:gd name="T28" fmla="*/ 120 w 338"/>
                            <a:gd name="T29" fmla="*/ 13 h 332"/>
                            <a:gd name="T30" fmla="*/ 135 w 338"/>
                            <a:gd name="T31" fmla="*/ 0 h 332"/>
                            <a:gd name="T32" fmla="*/ 156 w 338"/>
                            <a:gd name="T33" fmla="*/ 22 h 332"/>
                            <a:gd name="T34" fmla="*/ 217 w 338"/>
                            <a:gd name="T35" fmla="*/ 86 h 332"/>
                            <a:gd name="T36" fmla="*/ 213 w 338"/>
                            <a:gd name="T37" fmla="*/ 90 h 332"/>
                            <a:gd name="T38" fmla="*/ 199 w 338"/>
                            <a:gd name="T39" fmla="*/ 103 h 332"/>
                            <a:gd name="T40" fmla="*/ 183 w 338"/>
                            <a:gd name="T41" fmla="*/ 90 h 332"/>
                            <a:gd name="T42" fmla="*/ 166 w 338"/>
                            <a:gd name="T43" fmla="*/ 89 h 332"/>
                            <a:gd name="T44" fmla="*/ 162 w 338"/>
                            <a:gd name="T45" fmla="*/ 92 h 332"/>
                            <a:gd name="T46" fmla="*/ 156 w 338"/>
                            <a:gd name="T47" fmla="*/ 104 h 332"/>
                            <a:gd name="T48" fmla="*/ 149 w 338"/>
                            <a:gd name="T49" fmla="*/ 117 h 332"/>
                            <a:gd name="T50" fmla="*/ 129 w 338"/>
                            <a:gd name="T51" fmla="*/ 156 h 332"/>
                            <a:gd name="T52" fmla="*/ 147 w 338"/>
                            <a:gd name="T53" fmla="*/ 173 h 332"/>
                            <a:gd name="T54" fmla="*/ 197 w 338"/>
                            <a:gd name="T55" fmla="*/ 225 h 332"/>
                            <a:gd name="T56" fmla="*/ 207 w 338"/>
                            <a:gd name="T57" fmla="*/ 220 h 332"/>
                            <a:gd name="T58" fmla="*/ 238 w 338"/>
                            <a:gd name="T59" fmla="*/ 206 h 332"/>
                            <a:gd name="T60" fmla="*/ 249 w 338"/>
                            <a:gd name="T61" fmla="*/ 201 h 332"/>
                            <a:gd name="T62" fmla="*/ 260 w 338"/>
                            <a:gd name="T63" fmla="*/ 193 h 332"/>
                            <a:gd name="T64" fmla="*/ 263 w 338"/>
                            <a:gd name="T65" fmla="*/ 185 h 332"/>
                            <a:gd name="T66" fmla="*/ 252 w 338"/>
                            <a:gd name="T67" fmla="*/ 159 h 332"/>
                            <a:gd name="T68" fmla="*/ 257 w 338"/>
                            <a:gd name="T69" fmla="*/ 154 h 332"/>
                            <a:gd name="T70" fmla="*/ 271 w 338"/>
                            <a:gd name="T71" fmla="*/ 140 h 332"/>
                            <a:gd name="T72" fmla="*/ 289 w 338"/>
                            <a:gd name="T73" fmla="*/ 159 h 332"/>
                            <a:gd name="T74" fmla="*/ 338 w 338"/>
                            <a:gd name="T75" fmla="*/ 209 h 332"/>
                            <a:gd name="T76" fmla="*/ 334 w 338"/>
                            <a:gd name="T77" fmla="*/ 214 h 332"/>
                            <a:gd name="T78" fmla="*/ 320 w 338"/>
                            <a:gd name="T79" fmla="*/ 227 h 332"/>
                            <a:gd name="T80" fmla="*/ 320 w 338"/>
                            <a:gd name="T81" fmla="*/ 227 h 3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38" h="332">
                              <a:moveTo>
                                <a:pt x="170" y="238"/>
                              </a:moveTo>
                              <a:lnTo>
                                <a:pt x="115" y="182"/>
                              </a:lnTo>
                              <a:lnTo>
                                <a:pt x="60" y="290"/>
                              </a:lnTo>
                              <a:lnTo>
                                <a:pt x="170" y="238"/>
                              </a:lnTo>
                              <a:close/>
                              <a:moveTo>
                                <a:pt x="320" y="227"/>
                              </a:moveTo>
                              <a:lnTo>
                                <a:pt x="303" y="222"/>
                              </a:lnTo>
                              <a:lnTo>
                                <a:pt x="284" y="223"/>
                              </a:lnTo>
                              <a:lnTo>
                                <a:pt x="257" y="232"/>
                              </a:lnTo>
                              <a:lnTo>
                                <a:pt x="222" y="249"/>
                              </a:lnTo>
                              <a:lnTo>
                                <a:pt x="144" y="283"/>
                              </a:lnTo>
                              <a:lnTo>
                                <a:pt x="67" y="317"/>
                              </a:lnTo>
                              <a:lnTo>
                                <a:pt x="31" y="332"/>
                              </a:lnTo>
                              <a:lnTo>
                                <a:pt x="23" y="325"/>
                              </a:lnTo>
                              <a:lnTo>
                                <a:pt x="8" y="309"/>
                              </a:lnTo>
                              <a:lnTo>
                                <a:pt x="0" y="300"/>
                              </a:lnTo>
                              <a:lnTo>
                                <a:pt x="12" y="276"/>
                              </a:lnTo>
                              <a:lnTo>
                                <a:pt x="40" y="220"/>
                              </a:lnTo>
                              <a:lnTo>
                                <a:pt x="73" y="152"/>
                              </a:lnTo>
                              <a:lnTo>
                                <a:pt x="102" y="95"/>
                              </a:lnTo>
                              <a:lnTo>
                                <a:pt x="114" y="72"/>
                              </a:lnTo>
                              <a:lnTo>
                                <a:pt x="123" y="50"/>
                              </a:lnTo>
                              <a:lnTo>
                                <a:pt x="124" y="34"/>
                              </a:lnTo>
                              <a:lnTo>
                                <a:pt x="116" y="19"/>
                              </a:lnTo>
                              <a:lnTo>
                                <a:pt x="120" y="13"/>
                              </a:lnTo>
                              <a:lnTo>
                                <a:pt x="129" y="5"/>
                              </a:lnTo>
                              <a:lnTo>
                                <a:pt x="135" y="0"/>
                              </a:lnTo>
                              <a:lnTo>
                                <a:pt x="156" y="22"/>
                              </a:lnTo>
                              <a:lnTo>
                                <a:pt x="195" y="64"/>
                              </a:lnTo>
                              <a:lnTo>
                                <a:pt x="217" y="86"/>
                              </a:lnTo>
                              <a:lnTo>
                                <a:pt x="213" y="90"/>
                              </a:lnTo>
                              <a:lnTo>
                                <a:pt x="204" y="99"/>
                              </a:lnTo>
                              <a:lnTo>
                                <a:pt x="199" y="103"/>
                              </a:lnTo>
                              <a:lnTo>
                                <a:pt x="183" y="90"/>
                              </a:lnTo>
                              <a:lnTo>
                                <a:pt x="172" y="86"/>
                              </a:lnTo>
                              <a:lnTo>
                                <a:pt x="166" y="89"/>
                              </a:lnTo>
                              <a:lnTo>
                                <a:pt x="162" y="92"/>
                              </a:lnTo>
                              <a:lnTo>
                                <a:pt x="159" y="98"/>
                              </a:lnTo>
                              <a:lnTo>
                                <a:pt x="156" y="104"/>
                              </a:lnTo>
                              <a:lnTo>
                                <a:pt x="149" y="117"/>
                              </a:lnTo>
                              <a:lnTo>
                                <a:pt x="136" y="143"/>
                              </a:lnTo>
                              <a:lnTo>
                                <a:pt x="129" y="156"/>
                              </a:lnTo>
                              <a:lnTo>
                                <a:pt x="147" y="173"/>
                              </a:lnTo>
                              <a:lnTo>
                                <a:pt x="180" y="207"/>
                              </a:lnTo>
                              <a:lnTo>
                                <a:pt x="197" y="225"/>
                              </a:lnTo>
                              <a:lnTo>
                                <a:pt x="207" y="220"/>
                              </a:lnTo>
                              <a:lnTo>
                                <a:pt x="227" y="211"/>
                              </a:lnTo>
                              <a:lnTo>
                                <a:pt x="238" y="206"/>
                              </a:lnTo>
                              <a:lnTo>
                                <a:pt x="249" y="201"/>
                              </a:lnTo>
                              <a:lnTo>
                                <a:pt x="256" y="196"/>
                              </a:lnTo>
                              <a:lnTo>
                                <a:pt x="260" y="193"/>
                              </a:lnTo>
                              <a:lnTo>
                                <a:pt x="263" y="185"/>
                              </a:lnTo>
                              <a:lnTo>
                                <a:pt x="261" y="173"/>
                              </a:lnTo>
                              <a:lnTo>
                                <a:pt x="252" y="159"/>
                              </a:lnTo>
                              <a:lnTo>
                                <a:pt x="257" y="154"/>
                              </a:lnTo>
                              <a:lnTo>
                                <a:pt x="267" y="145"/>
                              </a:lnTo>
                              <a:lnTo>
                                <a:pt x="271" y="140"/>
                              </a:lnTo>
                              <a:lnTo>
                                <a:pt x="289" y="159"/>
                              </a:lnTo>
                              <a:lnTo>
                                <a:pt x="321" y="192"/>
                              </a:lnTo>
                              <a:lnTo>
                                <a:pt x="338" y="209"/>
                              </a:lnTo>
                              <a:lnTo>
                                <a:pt x="334" y="214"/>
                              </a:lnTo>
                              <a:lnTo>
                                <a:pt x="324" y="223"/>
                              </a:lnTo>
                              <a:lnTo>
                                <a:pt x="320" y="2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9" name="Freeform 531"/>
                      <wps:cNvSpPr>
                        <a:spLocks/>
                      </wps:cNvSpPr>
                      <wps:spPr bwMode="auto">
                        <a:xfrm>
                          <a:off x="1722" y="1116"/>
                          <a:ext cx="81" cy="71"/>
                        </a:xfrm>
                        <a:custGeom>
                          <a:avLst/>
                          <a:gdLst>
                            <a:gd name="T0" fmla="*/ 0 w 323"/>
                            <a:gd name="T1" fmla="*/ 156 h 283"/>
                            <a:gd name="T2" fmla="*/ 18 w 323"/>
                            <a:gd name="T3" fmla="*/ 137 h 283"/>
                            <a:gd name="T4" fmla="*/ 50 w 323"/>
                            <a:gd name="T5" fmla="*/ 99 h 283"/>
                            <a:gd name="T6" fmla="*/ 68 w 323"/>
                            <a:gd name="T7" fmla="*/ 79 h 283"/>
                            <a:gd name="T8" fmla="*/ 68 w 323"/>
                            <a:gd name="T9" fmla="*/ 79 h 283"/>
                            <a:gd name="T10" fmla="*/ 74 w 323"/>
                            <a:gd name="T11" fmla="*/ 83 h 283"/>
                            <a:gd name="T12" fmla="*/ 82 w 323"/>
                            <a:gd name="T13" fmla="*/ 90 h 283"/>
                            <a:gd name="T14" fmla="*/ 87 w 323"/>
                            <a:gd name="T15" fmla="*/ 93 h 283"/>
                            <a:gd name="T16" fmla="*/ 87 w 323"/>
                            <a:gd name="T17" fmla="*/ 93 h 283"/>
                            <a:gd name="T18" fmla="*/ 63 w 323"/>
                            <a:gd name="T19" fmla="*/ 142 h 283"/>
                            <a:gd name="T20" fmla="*/ 59 w 323"/>
                            <a:gd name="T21" fmla="*/ 183 h 283"/>
                            <a:gd name="T22" fmla="*/ 70 w 323"/>
                            <a:gd name="T23" fmla="*/ 213 h 283"/>
                            <a:gd name="T24" fmla="*/ 70 w 323"/>
                            <a:gd name="T25" fmla="*/ 213 h 283"/>
                            <a:gd name="T26" fmla="*/ 105 w 323"/>
                            <a:gd name="T27" fmla="*/ 236 h 283"/>
                            <a:gd name="T28" fmla="*/ 156 w 323"/>
                            <a:gd name="T29" fmla="*/ 232 h 283"/>
                            <a:gd name="T30" fmla="*/ 217 w 323"/>
                            <a:gd name="T31" fmla="*/ 201 h 283"/>
                            <a:gd name="T32" fmla="*/ 217 w 323"/>
                            <a:gd name="T33" fmla="*/ 201 h 283"/>
                            <a:gd name="T34" fmla="*/ 264 w 323"/>
                            <a:gd name="T35" fmla="*/ 155 h 283"/>
                            <a:gd name="T36" fmla="*/ 285 w 323"/>
                            <a:gd name="T37" fmla="*/ 108 h 283"/>
                            <a:gd name="T38" fmla="*/ 274 w 323"/>
                            <a:gd name="T39" fmla="*/ 64 h 283"/>
                            <a:gd name="T40" fmla="*/ 274 w 323"/>
                            <a:gd name="T41" fmla="*/ 64 h 283"/>
                            <a:gd name="T42" fmla="*/ 250 w 323"/>
                            <a:gd name="T43" fmla="*/ 40 h 283"/>
                            <a:gd name="T44" fmla="*/ 214 w 323"/>
                            <a:gd name="T45" fmla="*/ 28 h 283"/>
                            <a:gd name="T46" fmla="*/ 169 w 323"/>
                            <a:gd name="T47" fmla="*/ 28 h 283"/>
                            <a:gd name="T48" fmla="*/ 169 w 323"/>
                            <a:gd name="T49" fmla="*/ 28 h 283"/>
                            <a:gd name="T50" fmla="*/ 169 w 323"/>
                            <a:gd name="T51" fmla="*/ 22 h 283"/>
                            <a:gd name="T52" fmla="*/ 168 w 323"/>
                            <a:gd name="T53" fmla="*/ 9 h 283"/>
                            <a:gd name="T54" fmla="*/ 167 w 323"/>
                            <a:gd name="T55" fmla="*/ 3 h 283"/>
                            <a:gd name="T56" fmla="*/ 167 w 323"/>
                            <a:gd name="T57" fmla="*/ 3 h 283"/>
                            <a:gd name="T58" fmla="*/ 222 w 323"/>
                            <a:gd name="T59" fmla="*/ 0 h 283"/>
                            <a:gd name="T60" fmla="*/ 267 w 323"/>
                            <a:gd name="T61" fmla="*/ 16 h 283"/>
                            <a:gd name="T62" fmla="*/ 300 w 323"/>
                            <a:gd name="T63" fmla="*/ 48 h 283"/>
                            <a:gd name="T64" fmla="*/ 300 w 323"/>
                            <a:gd name="T65" fmla="*/ 48 h 283"/>
                            <a:gd name="T66" fmla="*/ 320 w 323"/>
                            <a:gd name="T67" fmla="*/ 90 h 283"/>
                            <a:gd name="T68" fmla="*/ 323 w 323"/>
                            <a:gd name="T69" fmla="*/ 133 h 283"/>
                            <a:gd name="T70" fmla="*/ 311 w 323"/>
                            <a:gd name="T71" fmla="*/ 175 h 283"/>
                            <a:gd name="T72" fmla="*/ 286 w 323"/>
                            <a:gd name="T73" fmla="*/ 215 h 283"/>
                            <a:gd name="T74" fmla="*/ 250 w 323"/>
                            <a:gd name="T75" fmla="*/ 247 h 283"/>
                            <a:gd name="T76" fmla="*/ 250 w 323"/>
                            <a:gd name="T77" fmla="*/ 247 h 283"/>
                            <a:gd name="T78" fmla="*/ 195 w 323"/>
                            <a:gd name="T79" fmla="*/ 275 h 283"/>
                            <a:gd name="T80" fmla="*/ 140 w 323"/>
                            <a:gd name="T81" fmla="*/ 283 h 283"/>
                            <a:gd name="T82" fmla="*/ 89 w 323"/>
                            <a:gd name="T83" fmla="*/ 269 h 283"/>
                            <a:gd name="T84" fmla="*/ 48 w 323"/>
                            <a:gd name="T85" fmla="*/ 235 h 283"/>
                            <a:gd name="T86" fmla="*/ 48 w 323"/>
                            <a:gd name="T87" fmla="*/ 235 h 283"/>
                            <a:gd name="T88" fmla="*/ 38 w 323"/>
                            <a:gd name="T89" fmla="*/ 217 h 283"/>
                            <a:gd name="T90" fmla="*/ 32 w 323"/>
                            <a:gd name="T91" fmla="*/ 194 h 283"/>
                            <a:gd name="T92" fmla="*/ 30 w 323"/>
                            <a:gd name="T93" fmla="*/ 168 h 283"/>
                            <a:gd name="T94" fmla="*/ 30 w 323"/>
                            <a:gd name="T95" fmla="*/ 168 h 283"/>
                            <a:gd name="T96" fmla="*/ 30 w 323"/>
                            <a:gd name="T97" fmla="*/ 168 h 283"/>
                            <a:gd name="T98" fmla="*/ 30 w 323"/>
                            <a:gd name="T99" fmla="*/ 168 h 283"/>
                            <a:gd name="T100" fmla="*/ 29 w 323"/>
                            <a:gd name="T101" fmla="*/ 168 h 283"/>
                            <a:gd name="T102" fmla="*/ 29 w 323"/>
                            <a:gd name="T103" fmla="*/ 168 h 283"/>
                            <a:gd name="T104" fmla="*/ 24 w 323"/>
                            <a:gd name="T105" fmla="*/ 170 h 283"/>
                            <a:gd name="T106" fmla="*/ 16 w 323"/>
                            <a:gd name="T107" fmla="*/ 172 h 283"/>
                            <a:gd name="T108" fmla="*/ 12 w 323"/>
                            <a:gd name="T109" fmla="*/ 173 h 283"/>
                            <a:gd name="T110" fmla="*/ 12 w 323"/>
                            <a:gd name="T111" fmla="*/ 173 h 283"/>
                            <a:gd name="T112" fmla="*/ 9 w 323"/>
                            <a:gd name="T113" fmla="*/ 168 h 283"/>
                            <a:gd name="T114" fmla="*/ 3 w 323"/>
                            <a:gd name="T115" fmla="*/ 161 h 283"/>
                            <a:gd name="T116" fmla="*/ 0 w 323"/>
                            <a:gd name="T117" fmla="*/ 156 h 283"/>
                            <a:gd name="T118" fmla="*/ 0 w 323"/>
                            <a:gd name="T119" fmla="*/ 156 h 2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323" h="283">
                              <a:moveTo>
                                <a:pt x="0" y="156"/>
                              </a:moveTo>
                              <a:lnTo>
                                <a:pt x="18" y="137"/>
                              </a:lnTo>
                              <a:lnTo>
                                <a:pt x="50" y="99"/>
                              </a:lnTo>
                              <a:lnTo>
                                <a:pt x="68" y="79"/>
                              </a:lnTo>
                              <a:lnTo>
                                <a:pt x="74" y="83"/>
                              </a:lnTo>
                              <a:lnTo>
                                <a:pt x="82" y="90"/>
                              </a:lnTo>
                              <a:lnTo>
                                <a:pt x="87" y="93"/>
                              </a:lnTo>
                              <a:lnTo>
                                <a:pt x="63" y="142"/>
                              </a:lnTo>
                              <a:lnTo>
                                <a:pt x="59" y="183"/>
                              </a:lnTo>
                              <a:lnTo>
                                <a:pt x="70" y="213"/>
                              </a:lnTo>
                              <a:lnTo>
                                <a:pt x="105" y="236"/>
                              </a:lnTo>
                              <a:lnTo>
                                <a:pt x="156" y="232"/>
                              </a:lnTo>
                              <a:lnTo>
                                <a:pt x="217" y="201"/>
                              </a:lnTo>
                              <a:lnTo>
                                <a:pt x="264" y="155"/>
                              </a:lnTo>
                              <a:lnTo>
                                <a:pt x="285" y="108"/>
                              </a:lnTo>
                              <a:lnTo>
                                <a:pt x="274" y="64"/>
                              </a:lnTo>
                              <a:lnTo>
                                <a:pt x="250" y="40"/>
                              </a:lnTo>
                              <a:lnTo>
                                <a:pt x="214" y="28"/>
                              </a:lnTo>
                              <a:lnTo>
                                <a:pt x="169" y="28"/>
                              </a:lnTo>
                              <a:lnTo>
                                <a:pt x="169" y="22"/>
                              </a:lnTo>
                              <a:lnTo>
                                <a:pt x="168" y="9"/>
                              </a:lnTo>
                              <a:lnTo>
                                <a:pt x="167" y="3"/>
                              </a:lnTo>
                              <a:lnTo>
                                <a:pt x="222" y="0"/>
                              </a:lnTo>
                              <a:lnTo>
                                <a:pt x="267" y="16"/>
                              </a:lnTo>
                              <a:lnTo>
                                <a:pt x="300" y="48"/>
                              </a:lnTo>
                              <a:lnTo>
                                <a:pt x="320" y="90"/>
                              </a:lnTo>
                              <a:lnTo>
                                <a:pt x="323" y="133"/>
                              </a:lnTo>
                              <a:lnTo>
                                <a:pt x="311" y="175"/>
                              </a:lnTo>
                              <a:lnTo>
                                <a:pt x="286" y="215"/>
                              </a:lnTo>
                              <a:lnTo>
                                <a:pt x="250" y="247"/>
                              </a:lnTo>
                              <a:lnTo>
                                <a:pt x="195" y="275"/>
                              </a:lnTo>
                              <a:lnTo>
                                <a:pt x="140" y="283"/>
                              </a:lnTo>
                              <a:lnTo>
                                <a:pt x="89" y="269"/>
                              </a:lnTo>
                              <a:lnTo>
                                <a:pt x="48" y="235"/>
                              </a:lnTo>
                              <a:lnTo>
                                <a:pt x="38" y="217"/>
                              </a:lnTo>
                              <a:lnTo>
                                <a:pt x="32" y="194"/>
                              </a:lnTo>
                              <a:lnTo>
                                <a:pt x="30" y="168"/>
                              </a:lnTo>
                              <a:lnTo>
                                <a:pt x="29" y="168"/>
                              </a:lnTo>
                              <a:lnTo>
                                <a:pt x="24" y="170"/>
                              </a:lnTo>
                              <a:lnTo>
                                <a:pt x="16" y="172"/>
                              </a:lnTo>
                              <a:lnTo>
                                <a:pt x="12" y="173"/>
                              </a:lnTo>
                              <a:lnTo>
                                <a:pt x="9" y="168"/>
                              </a:lnTo>
                              <a:lnTo>
                                <a:pt x="3" y="161"/>
                              </a:lnTo>
                              <a:lnTo>
                                <a:pt x="0" y="1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0" name="Freeform 532"/>
                      <wps:cNvSpPr>
                        <a:spLocks noEditPoints="1"/>
                      </wps:cNvSpPr>
                      <wps:spPr bwMode="auto">
                        <a:xfrm>
                          <a:off x="1690" y="1038"/>
                          <a:ext cx="88" cy="71"/>
                        </a:xfrm>
                        <a:custGeom>
                          <a:avLst/>
                          <a:gdLst>
                            <a:gd name="T0" fmla="*/ 148 w 350"/>
                            <a:gd name="T1" fmla="*/ 167 h 284"/>
                            <a:gd name="T2" fmla="*/ 182 w 350"/>
                            <a:gd name="T3" fmla="*/ 237 h 284"/>
                            <a:gd name="T4" fmla="*/ 327 w 350"/>
                            <a:gd name="T5" fmla="*/ 273 h 284"/>
                            <a:gd name="T6" fmla="*/ 296 w 350"/>
                            <a:gd name="T7" fmla="*/ 258 h 284"/>
                            <a:gd name="T8" fmla="*/ 267 w 350"/>
                            <a:gd name="T9" fmla="*/ 259 h 284"/>
                            <a:gd name="T10" fmla="*/ 143 w 350"/>
                            <a:gd name="T11" fmla="*/ 272 h 284"/>
                            <a:gd name="T12" fmla="*/ 20 w 350"/>
                            <a:gd name="T13" fmla="*/ 284 h 284"/>
                            <a:gd name="T14" fmla="*/ 15 w 350"/>
                            <a:gd name="T15" fmla="*/ 274 h 284"/>
                            <a:gd name="T16" fmla="*/ 0 w 350"/>
                            <a:gd name="T17" fmla="*/ 244 h 284"/>
                            <a:gd name="T18" fmla="*/ 19 w 350"/>
                            <a:gd name="T19" fmla="*/ 225 h 284"/>
                            <a:gd name="T20" fmla="*/ 117 w 350"/>
                            <a:gd name="T21" fmla="*/ 126 h 284"/>
                            <a:gd name="T22" fmla="*/ 181 w 350"/>
                            <a:gd name="T23" fmla="*/ 63 h 284"/>
                            <a:gd name="T24" fmla="*/ 196 w 350"/>
                            <a:gd name="T25" fmla="*/ 44 h 284"/>
                            <a:gd name="T26" fmla="*/ 199 w 350"/>
                            <a:gd name="T27" fmla="*/ 12 h 284"/>
                            <a:gd name="T28" fmla="*/ 205 w 350"/>
                            <a:gd name="T29" fmla="*/ 9 h 284"/>
                            <a:gd name="T30" fmla="*/ 223 w 350"/>
                            <a:gd name="T31" fmla="*/ 0 h 284"/>
                            <a:gd name="T32" fmla="*/ 236 w 350"/>
                            <a:gd name="T33" fmla="*/ 29 h 284"/>
                            <a:gd name="T34" fmla="*/ 274 w 350"/>
                            <a:gd name="T35" fmla="*/ 108 h 284"/>
                            <a:gd name="T36" fmla="*/ 269 w 350"/>
                            <a:gd name="T37" fmla="*/ 110 h 284"/>
                            <a:gd name="T38" fmla="*/ 251 w 350"/>
                            <a:gd name="T39" fmla="*/ 119 h 284"/>
                            <a:gd name="T40" fmla="*/ 240 w 350"/>
                            <a:gd name="T41" fmla="*/ 101 h 284"/>
                            <a:gd name="T42" fmla="*/ 224 w 350"/>
                            <a:gd name="T43" fmla="*/ 94 h 284"/>
                            <a:gd name="T44" fmla="*/ 220 w 350"/>
                            <a:gd name="T45" fmla="*/ 97 h 284"/>
                            <a:gd name="T46" fmla="*/ 209 w 350"/>
                            <a:gd name="T47" fmla="*/ 106 h 284"/>
                            <a:gd name="T48" fmla="*/ 199 w 350"/>
                            <a:gd name="T49" fmla="*/ 116 h 284"/>
                            <a:gd name="T50" fmla="*/ 169 w 350"/>
                            <a:gd name="T51" fmla="*/ 146 h 284"/>
                            <a:gd name="T52" fmla="*/ 180 w 350"/>
                            <a:gd name="T53" fmla="*/ 169 h 284"/>
                            <a:gd name="T54" fmla="*/ 212 w 350"/>
                            <a:gd name="T55" fmla="*/ 234 h 284"/>
                            <a:gd name="T56" fmla="*/ 224 w 350"/>
                            <a:gd name="T57" fmla="*/ 233 h 284"/>
                            <a:gd name="T58" fmla="*/ 257 w 350"/>
                            <a:gd name="T59" fmla="*/ 228 h 284"/>
                            <a:gd name="T60" fmla="*/ 269 w 350"/>
                            <a:gd name="T61" fmla="*/ 226 h 284"/>
                            <a:gd name="T62" fmla="*/ 282 w 350"/>
                            <a:gd name="T63" fmla="*/ 222 h 284"/>
                            <a:gd name="T64" fmla="*/ 287 w 350"/>
                            <a:gd name="T65" fmla="*/ 216 h 284"/>
                            <a:gd name="T66" fmla="*/ 285 w 350"/>
                            <a:gd name="T67" fmla="*/ 188 h 284"/>
                            <a:gd name="T68" fmla="*/ 291 w 350"/>
                            <a:gd name="T69" fmla="*/ 184 h 284"/>
                            <a:gd name="T70" fmla="*/ 308 w 350"/>
                            <a:gd name="T71" fmla="*/ 176 h 284"/>
                            <a:gd name="T72" fmla="*/ 319 w 350"/>
                            <a:gd name="T73" fmla="*/ 199 h 284"/>
                            <a:gd name="T74" fmla="*/ 350 w 350"/>
                            <a:gd name="T75" fmla="*/ 262 h 284"/>
                            <a:gd name="T76" fmla="*/ 345 w 350"/>
                            <a:gd name="T77" fmla="*/ 266 h 284"/>
                            <a:gd name="T78" fmla="*/ 327 w 350"/>
                            <a:gd name="T79" fmla="*/ 273 h 284"/>
                            <a:gd name="T80" fmla="*/ 327 w 350"/>
                            <a:gd name="T81" fmla="*/ 273 h 2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50" h="284">
                              <a:moveTo>
                                <a:pt x="182" y="237"/>
                              </a:moveTo>
                              <a:lnTo>
                                <a:pt x="148" y="167"/>
                              </a:lnTo>
                              <a:lnTo>
                                <a:pt x="62" y="252"/>
                              </a:lnTo>
                              <a:lnTo>
                                <a:pt x="182" y="237"/>
                              </a:lnTo>
                              <a:close/>
                              <a:moveTo>
                                <a:pt x="327" y="273"/>
                              </a:moveTo>
                              <a:lnTo>
                                <a:pt x="314" y="262"/>
                              </a:lnTo>
                              <a:lnTo>
                                <a:pt x="296" y="258"/>
                              </a:lnTo>
                              <a:lnTo>
                                <a:pt x="267" y="259"/>
                              </a:lnTo>
                              <a:lnTo>
                                <a:pt x="228" y="263"/>
                              </a:lnTo>
                              <a:lnTo>
                                <a:pt x="143" y="272"/>
                              </a:lnTo>
                              <a:lnTo>
                                <a:pt x="59" y="281"/>
                              </a:lnTo>
                              <a:lnTo>
                                <a:pt x="20" y="284"/>
                              </a:lnTo>
                              <a:lnTo>
                                <a:pt x="15" y="274"/>
                              </a:lnTo>
                              <a:lnTo>
                                <a:pt x="6" y="255"/>
                              </a:lnTo>
                              <a:lnTo>
                                <a:pt x="0" y="244"/>
                              </a:lnTo>
                              <a:lnTo>
                                <a:pt x="19" y="225"/>
                              </a:lnTo>
                              <a:lnTo>
                                <a:pt x="64" y="180"/>
                              </a:lnTo>
                              <a:lnTo>
                                <a:pt x="117" y="126"/>
                              </a:lnTo>
                              <a:lnTo>
                                <a:pt x="162" y="81"/>
                              </a:lnTo>
                              <a:lnTo>
                                <a:pt x="181" y="63"/>
                              </a:lnTo>
                              <a:lnTo>
                                <a:pt x="196" y="44"/>
                              </a:lnTo>
                              <a:lnTo>
                                <a:pt x="202" y="29"/>
                              </a:lnTo>
                              <a:lnTo>
                                <a:pt x="199" y="12"/>
                              </a:lnTo>
                              <a:lnTo>
                                <a:pt x="205" y="9"/>
                              </a:lnTo>
                              <a:lnTo>
                                <a:pt x="216" y="3"/>
                              </a:lnTo>
                              <a:lnTo>
                                <a:pt x="223" y="0"/>
                              </a:lnTo>
                              <a:lnTo>
                                <a:pt x="236" y="29"/>
                              </a:lnTo>
                              <a:lnTo>
                                <a:pt x="261" y="79"/>
                              </a:lnTo>
                              <a:lnTo>
                                <a:pt x="274" y="108"/>
                              </a:lnTo>
                              <a:lnTo>
                                <a:pt x="269" y="110"/>
                              </a:lnTo>
                              <a:lnTo>
                                <a:pt x="258" y="115"/>
                              </a:lnTo>
                              <a:lnTo>
                                <a:pt x="251" y="119"/>
                              </a:lnTo>
                              <a:lnTo>
                                <a:pt x="240" y="101"/>
                              </a:lnTo>
                              <a:lnTo>
                                <a:pt x="231" y="93"/>
                              </a:lnTo>
                              <a:lnTo>
                                <a:pt x="224" y="94"/>
                              </a:lnTo>
                              <a:lnTo>
                                <a:pt x="220" y="97"/>
                              </a:lnTo>
                              <a:lnTo>
                                <a:pt x="215" y="101"/>
                              </a:lnTo>
                              <a:lnTo>
                                <a:pt x="209" y="106"/>
                              </a:lnTo>
                              <a:lnTo>
                                <a:pt x="199" y="116"/>
                              </a:lnTo>
                              <a:lnTo>
                                <a:pt x="180" y="136"/>
                              </a:lnTo>
                              <a:lnTo>
                                <a:pt x="169" y="146"/>
                              </a:lnTo>
                              <a:lnTo>
                                <a:pt x="180" y="169"/>
                              </a:lnTo>
                              <a:lnTo>
                                <a:pt x="201" y="211"/>
                              </a:lnTo>
                              <a:lnTo>
                                <a:pt x="212" y="234"/>
                              </a:lnTo>
                              <a:lnTo>
                                <a:pt x="224" y="233"/>
                              </a:lnTo>
                              <a:lnTo>
                                <a:pt x="245" y="229"/>
                              </a:lnTo>
                              <a:lnTo>
                                <a:pt x="257" y="228"/>
                              </a:lnTo>
                              <a:lnTo>
                                <a:pt x="269" y="226"/>
                              </a:lnTo>
                              <a:lnTo>
                                <a:pt x="276" y="224"/>
                              </a:lnTo>
                              <a:lnTo>
                                <a:pt x="282" y="222"/>
                              </a:lnTo>
                              <a:lnTo>
                                <a:pt x="287" y="216"/>
                              </a:lnTo>
                              <a:lnTo>
                                <a:pt x="290" y="204"/>
                              </a:lnTo>
                              <a:lnTo>
                                <a:pt x="285" y="188"/>
                              </a:lnTo>
                              <a:lnTo>
                                <a:pt x="291" y="184"/>
                              </a:lnTo>
                              <a:lnTo>
                                <a:pt x="302" y="179"/>
                              </a:lnTo>
                              <a:lnTo>
                                <a:pt x="308" y="176"/>
                              </a:lnTo>
                              <a:lnTo>
                                <a:pt x="319" y="199"/>
                              </a:lnTo>
                              <a:lnTo>
                                <a:pt x="339" y="240"/>
                              </a:lnTo>
                              <a:lnTo>
                                <a:pt x="350" y="262"/>
                              </a:lnTo>
                              <a:lnTo>
                                <a:pt x="345" y="266"/>
                              </a:lnTo>
                              <a:lnTo>
                                <a:pt x="334" y="271"/>
                              </a:lnTo>
                              <a:lnTo>
                                <a:pt x="327" y="2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1" name="Freeform 533"/>
                      <wps:cNvSpPr>
                        <a:spLocks noEditPoints="1"/>
                      </wps:cNvSpPr>
                      <wps:spPr bwMode="auto">
                        <a:xfrm>
                          <a:off x="1660" y="975"/>
                          <a:ext cx="83" cy="78"/>
                        </a:xfrm>
                        <a:custGeom>
                          <a:avLst/>
                          <a:gdLst>
                            <a:gd name="T0" fmla="*/ 259 w 334"/>
                            <a:gd name="T1" fmla="*/ 162 h 311"/>
                            <a:gd name="T2" fmla="*/ 272 w 334"/>
                            <a:gd name="T3" fmla="*/ 157 h 311"/>
                            <a:gd name="T4" fmla="*/ 278 w 334"/>
                            <a:gd name="T5" fmla="*/ 144 h 311"/>
                            <a:gd name="T6" fmla="*/ 272 w 334"/>
                            <a:gd name="T7" fmla="*/ 117 h 311"/>
                            <a:gd name="T8" fmla="*/ 272 w 334"/>
                            <a:gd name="T9" fmla="*/ 117 h 311"/>
                            <a:gd name="T10" fmla="*/ 250 w 334"/>
                            <a:gd name="T11" fmla="*/ 77 h 311"/>
                            <a:gd name="T12" fmla="*/ 202 w 334"/>
                            <a:gd name="T13" fmla="*/ 55 h 311"/>
                            <a:gd name="T14" fmla="*/ 124 w 334"/>
                            <a:gd name="T15" fmla="*/ 62 h 311"/>
                            <a:gd name="T16" fmla="*/ 124 w 334"/>
                            <a:gd name="T17" fmla="*/ 62 h 311"/>
                            <a:gd name="T18" fmla="*/ 71 w 334"/>
                            <a:gd name="T19" fmla="*/ 87 h 311"/>
                            <a:gd name="T20" fmla="*/ 38 w 334"/>
                            <a:gd name="T21" fmla="*/ 128 h 311"/>
                            <a:gd name="T22" fmla="*/ 37 w 334"/>
                            <a:gd name="T23" fmla="*/ 185 h 311"/>
                            <a:gd name="T24" fmla="*/ 37 w 334"/>
                            <a:gd name="T25" fmla="*/ 185 h 311"/>
                            <a:gd name="T26" fmla="*/ 46 w 334"/>
                            <a:gd name="T27" fmla="*/ 208 h 311"/>
                            <a:gd name="T28" fmla="*/ 58 w 334"/>
                            <a:gd name="T29" fmla="*/ 217 h 311"/>
                            <a:gd name="T30" fmla="*/ 78 w 334"/>
                            <a:gd name="T31" fmla="*/ 214 h 311"/>
                            <a:gd name="T32" fmla="*/ 78 w 334"/>
                            <a:gd name="T33" fmla="*/ 214 h 311"/>
                            <a:gd name="T34" fmla="*/ 125 w 334"/>
                            <a:gd name="T35" fmla="*/ 201 h 311"/>
                            <a:gd name="T36" fmla="*/ 212 w 334"/>
                            <a:gd name="T37" fmla="*/ 175 h 311"/>
                            <a:gd name="T38" fmla="*/ 259 w 334"/>
                            <a:gd name="T39" fmla="*/ 162 h 311"/>
                            <a:gd name="T40" fmla="*/ 259 w 334"/>
                            <a:gd name="T41" fmla="*/ 162 h 311"/>
                            <a:gd name="T42" fmla="*/ 268 w 334"/>
                            <a:gd name="T43" fmla="*/ 214 h 311"/>
                            <a:gd name="T44" fmla="*/ 223 w 334"/>
                            <a:gd name="T45" fmla="*/ 227 h 311"/>
                            <a:gd name="T46" fmla="*/ 137 w 334"/>
                            <a:gd name="T47" fmla="*/ 251 h 311"/>
                            <a:gd name="T48" fmla="*/ 91 w 334"/>
                            <a:gd name="T49" fmla="*/ 263 h 311"/>
                            <a:gd name="T50" fmla="*/ 91 w 334"/>
                            <a:gd name="T51" fmla="*/ 263 h 311"/>
                            <a:gd name="T52" fmla="*/ 74 w 334"/>
                            <a:gd name="T53" fmla="*/ 272 h 311"/>
                            <a:gd name="T54" fmla="*/ 67 w 334"/>
                            <a:gd name="T55" fmla="*/ 285 h 311"/>
                            <a:gd name="T56" fmla="*/ 68 w 334"/>
                            <a:gd name="T57" fmla="*/ 305 h 311"/>
                            <a:gd name="T58" fmla="*/ 68 w 334"/>
                            <a:gd name="T59" fmla="*/ 305 h 311"/>
                            <a:gd name="T60" fmla="*/ 61 w 334"/>
                            <a:gd name="T61" fmla="*/ 306 h 311"/>
                            <a:gd name="T62" fmla="*/ 49 w 334"/>
                            <a:gd name="T63" fmla="*/ 309 h 311"/>
                            <a:gd name="T64" fmla="*/ 43 w 334"/>
                            <a:gd name="T65" fmla="*/ 311 h 311"/>
                            <a:gd name="T66" fmla="*/ 43 w 334"/>
                            <a:gd name="T67" fmla="*/ 311 h 311"/>
                            <a:gd name="T68" fmla="*/ 34 w 334"/>
                            <a:gd name="T69" fmla="*/ 276 h 311"/>
                            <a:gd name="T70" fmla="*/ 15 w 334"/>
                            <a:gd name="T71" fmla="*/ 211 h 311"/>
                            <a:gd name="T72" fmla="*/ 5 w 334"/>
                            <a:gd name="T73" fmla="*/ 175 h 311"/>
                            <a:gd name="T74" fmla="*/ 5 w 334"/>
                            <a:gd name="T75" fmla="*/ 175 h 311"/>
                            <a:gd name="T76" fmla="*/ 0 w 334"/>
                            <a:gd name="T77" fmla="*/ 117 h 311"/>
                            <a:gd name="T78" fmla="*/ 17 w 334"/>
                            <a:gd name="T79" fmla="*/ 71 h 311"/>
                            <a:gd name="T80" fmla="*/ 49 w 334"/>
                            <a:gd name="T81" fmla="*/ 39 h 311"/>
                            <a:gd name="T82" fmla="*/ 83 w 334"/>
                            <a:gd name="T83" fmla="*/ 19 h 311"/>
                            <a:gd name="T84" fmla="*/ 114 w 334"/>
                            <a:gd name="T85" fmla="*/ 7 h 311"/>
                            <a:gd name="T86" fmla="*/ 114 w 334"/>
                            <a:gd name="T87" fmla="*/ 7 h 311"/>
                            <a:gd name="T88" fmla="*/ 147 w 334"/>
                            <a:gd name="T89" fmla="*/ 0 h 311"/>
                            <a:gd name="T90" fmla="*/ 188 w 334"/>
                            <a:gd name="T91" fmla="*/ 0 h 311"/>
                            <a:gd name="T92" fmla="*/ 230 w 334"/>
                            <a:gd name="T93" fmla="*/ 11 h 311"/>
                            <a:gd name="T94" fmla="*/ 269 w 334"/>
                            <a:gd name="T95" fmla="*/ 39 h 311"/>
                            <a:gd name="T96" fmla="*/ 295 w 334"/>
                            <a:gd name="T97" fmla="*/ 92 h 311"/>
                            <a:gd name="T98" fmla="*/ 295 w 334"/>
                            <a:gd name="T99" fmla="*/ 92 h 311"/>
                            <a:gd name="T100" fmla="*/ 305 w 334"/>
                            <a:gd name="T101" fmla="*/ 127 h 311"/>
                            <a:gd name="T102" fmla="*/ 324 w 334"/>
                            <a:gd name="T103" fmla="*/ 194 h 311"/>
                            <a:gd name="T104" fmla="*/ 334 w 334"/>
                            <a:gd name="T105" fmla="*/ 229 h 311"/>
                            <a:gd name="T106" fmla="*/ 334 w 334"/>
                            <a:gd name="T107" fmla="*/ 229 h 311"/>
                            <a:gd name="T108" fmla="*/ 328 w 334"/>
                            <a:gd name="T109" fmla="*/ 231 h 311"/>
                            <a:gd name="T110" fmla="*/ 316 w 334"/>
                            <a:gd name="T111" fmla="*/ 235 h 311"/>
                            <a:gd name="T112" fmla="*/ 310 w 334"/>
                            <a:gd name="T113" fmla="*/ 237 h 311"/>
                            <a:gd name="T114" fmla="*/ 310 w 334"/>
                            <a:gd name="T115" fmla="*/ 237 h 311"/>
                            <a:gd name="T116" fmla="*/ 301 w 334"/>
                            <a:gd name="T117" fmla="*/ 220 h 311"/>
                            <a:gd name="T118" fmla="*/ 287 w 334"/>
                            <a:gd name="T119" fmla="*/ 213 h 311"/>
                            <a:gd name="T120" fmla="*/ 268 w 334"/>
                            <a:gd name="T121" fmla="*/ 214 h 311"/>
                            <a:gd name="T122" fmla="*/ 268 w 334"/>
                            <a:gd name="T123" fmla="*/ 214 h 3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34" h="311">
                              <a:moveTo>
                                <a:pt x="259" y="162"/>
                              </a:moveTo>
                              <a:lnTo>
                                <a:pt x="272" y="157"/>
                              </a:lnTo>
                              <a:lnTo>
                                <a:pt x="278" y="144"/>
                              </a:lnTo>
                              <a:lnTo>
                                <a:pt x="272" y="117"/>
                              </a:lnTo>
                              <a:lnTo>
                                <a:pt x="250" y="77"/>
                              </a:lnTo>
                              <a:lnTo>
                                <a:pt x="202" y="55"/>
                              </a:lnTo>
                              <a:lnTo>
                                <a:pt x="124" y="62"/>
                              </a:lnTo>
                              <a:lnTo>
                                <a:pt x="71" y="87"/>
                              </a:lnTo>
                              <a:lnTo>
                                <a:pt x="38" y="128"/>
                              </a:lnTo>
                              <a:lnTo>
                                <a:pt x="37" y="185"/>
                              </a:lnTo>
                              <a:lnTo>
                                <a:pt x="46" y="208"/>
                              </a:lnTo>
                              <a:lnTo>
                                <a:pt x="58" y="217"/>
                              </a:lnTo>
                              <a:lnTo>
                                <a:pt x="78" y="214"/>
                              </a:lnTo>
                              <a:lnTo>
                                <a:pt x="125" y="201"/>
                              </a:lnTo>
                              <a:lnTo>
                                <a:pt x="212" y="175"/>
                              </a:lnTo>
                              <a:lnTo>
                                <a:pt x="259" y="162"/>
                              </a:lnTo>
                              <a:close/>
                              <a:moveTo>
                                <a:pt x="268" y="214"/>
                              </a:moveTo>
                              <a:lnTo>
                                <a:pt x="223" y="227"/>
                              </a:lnTo>
                              <a:lnTo>
                                <a:pt x="137" y="251"/>
                              </a:lnTo>
                              <a:lnTo>
                                <a:pt x="91" y="263"/>
                              </a:lnTo>
                              <a:lnTo>
                                <a:pt x="74" y="272"/>
                              </a:lnTo>
                              <a:lnTo>
                                <a:pt x="67" y="285"/>
                              </a:lnTo>
                              <a:lnTo>
                                <a:pt x="68" y="305"/>
                              </a:lnTo>
                              <a:lnTo>
                                <a:pt x="61" y="306"/>
                              </a:lnTo>
                              <a:lnTo>
                                <a:pt x="49" y="309"/>
                              </a:lnTo>
                              <a:lnTo>
                                <a:pt x="43" y="311"/>
                              </a:lnTo>
                              <a:lnTo>
                                <a:pt x="34" y="276"/>
                              </a:lnTo>
                              <a:lnTo>
                                <a:pt x="15" y="211"/>
                              </a:lnTo>
                              <a:lnTo>
                                <a:pt x="5" y="175"/>
                              </a:lnTo>
                              <a:lnTo>
                                <a:pt x="0" y="117"/>
                              </a:lnTo>
                              <a:lnTo>
                                <a:pt x="17" y="71"/>
                              </a:lnTo>
                              <a:lnTo>
                                <a:pt x="49" y="39"/>
                              </a:lnTo>
                              <a:lnTo>
                                <a:pt x="83" y="19"/>
                              </a:lnTo>
                              <a:lnTo>
                                <a:pt x="114" y="7"/>
                              </a:lnTo>
                              <a:lnTo>
                                <a:pt x="147" y="0"/>
                              </a:lnTo>
                              <a:lnTo>
                                <a:pt x="188" y="0"/>
                              </a:lnTo>
                              <a:lnTo>
                                <a:pt x="230" y="11"/>
                              </a:lnTo>
                              <a:lnTo>
                                <a:pt x="269" y="39"/>
                              </a:lnTo>
                              <a:lnTo>
                                <a:pt x="295" y="92"/>
                              </a:lnTo>
                              <a:lnTo>
                                <a:pt x="305" y="127"/>
                              </a:lnTo>
                              <a:lnTo>
                                <a:pt x="324" y="194"/>
                              </a:lnTo>
                              <a:lnTo>
                                <a:pt x="334" y="229"/>
                              </a:lnTo>
                              <a:lnTo>
                                <a:pt x="328" y="231"/>
                              </a:lnTo>
                              <a:lnTo>
                                <a:pt x="316" y="235"/>
                              </a:lnTo>
                              <a:lnTo>
                                <a:pt x="310" y="237"/>
                              </a:lnTo>
                              <a:lnTo>
                                <a:pt x="301" y="220"/>
                              </a:lnTo>
                              <a:lnTo>
                                <a:pt x="287" y="213"/>
                              </a:lnTo>
                              <a:lnTo>
                                <a:pt x="268" y="2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2" name="Freeform 534"/>
                      <wps:cNvSpPr>
                        <a:spLocks/>
                      </wps:cNvSpPr>
                      <wps:spPr bwMode="auto">
                        <a:xfrm>
                          <a:off x="1837" y="1229"/>
                          <a:ext cx="19" cy="19"/>
                        </a:xfrm>
                        <a:custGeom>
                          <a:avLst/>
                          <a:gdLst>
                            <a:gd name="T0" fmla="*/ 74 w 74"/>
                            <a:gd name="T1" fmla="*/ 39 h 76"/>
                            <a:gd name="T2" fmla="*/ 70 w 74"/>
                            <a:gd name="T3" fmla="*/ 19 h 76"/>
                            <a:gd name="T4" fmla="*/ 56 w 74"/>
                            <a:gd name="T5" fmla="*/ 6 h 76"/>
                            <a:gd name="T6" fmla="*/ 37 w 74"/>
                            <a:gd name="T7" fmla="*/ 0 h 76"/>
                            <a:gd name="T8" fmla="*/ 37 w 74"/>
                            <a:gd name="T9" fmla="*/ 0 h 76"/>
                            <a:gd name="T10" fmla="*/ 18 w 74"/>
                            <a:gd name="T11" fmla="*/ 6 h 76"/>
                            <a:gd name="T12" fmla="*/ 4 w 74"/>
                            <a:gd name="T13" fmla="*/ 19 h 76"/>
                            <a:gd name="T14" fmla="*/ 0 w 74"/>
                            <a:gd name="T15" fmla="*/ 39 h 76"/>
                            <a:gd name="T16" fmla="*/ 0 w 74"/>
                            <a:gd name="T17" fmla="*/ 39 h 76"/>
                            <a:gd name="T18" fmla="*/ 4 w 74"/>
                            <a:gd name="T19" fmla="*/ 57 h 76"/>
                            <a:gd name="T20" fmla="*/ 18 w 74"/>
                            <a:gd name="T21" fmla="*/ 70 h 76"/>
                            <a:gd name="T22" fmla="*/ 37 w 74"/>
                            <a:gd name="T23" fmla="*/ 76 h 76"/>
                            <a:gd name="T24" fmla="*/ 37 w 74"/>
                            <a:gd name="T25" fmla="*/ 76 h 76"/>
                            <a:gd name="T26" fmla="*/ 56 w 74"/>
                            <a:gd name="T27" fmla="*/ 70 h 76"/>
                            <a:gd name="T28" fmla="*/ 70 w 74"/>
                            <a:gd name="T29" fmla="*/ 57 h 76"/>
                            <a:gd name="T30" fmla="*/ 74 w 74"/>
                            <a:gd name="T31" fmla="*/ 39 h 76"/>
                            <a:gd name="T32" fmla="*/ 74 w 74"/>
                            <a:gd name="T33" fmla="*/ 39 h 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4" h="76">
                              <a:moveTo>
                                <a:pt x="74" y="39"/>
                              </a:moveTo>
                              <a:lnTo>
                                <a:pt x="70" y="19"/>
                              </a:lnTo>
                              <a:lnTo>
                                <a:pt x="56" y="6"/>
                              </a:lnTo>
                              <a:lnTo>
                                <a:pt x="37" y="0"/>
                              </a:lnTo>
                              <a:lnTo>
                                <a:pt x="18" y="6"/>
                              </a:lnTo>
                              <a:lnTo>
                                <a:pt x="4" y="19"/>
                              </a:lnTo>
                              <a:lnTo>
                                <a:pt x="0" y="39"/>
                              </a:lnTo>
                              <a:lnTo>
                                <a:pt x="4" y="57"/>
                              </a:lnTo>
                              <a:lnTo>
                                <a:pt x="18" y="70"/>
                              </a:lnTo>
                              <a:lnTo>
                                <a:pt x="37" y="76"/>
                              </a:lnTo>
                              <a:lnTo>
                                <a:pt x="56" y="70"/>
                              </a:lnTo>
                              <a:lnTo>
                                <a:pt x="70" y="57"/>
                              </a:lnTo>
                              <a:lnTo>
                                <a:pt x="74" y="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3" name="Freeform 535"/>
                      <wps:cNvSpPr>
                        <a:spLocks/>
                      </wps:cNvSpPr>
                      <wps:spPr bwMode="auto">
                        <a:xfrm>
                          <a:off x="2023" y="1129"/>
                          <a:ext cx="288" cy="60"/>
                        </a:xfrm>
                        <a:custGeom>
                          <a:avLst/>
                          <a:gdLst>
                            <a:gd name="T0" fmla="*/ 23 w 1155"/>
                            <a:gd name="T1" fmla="*/ 59 h 240"/>
                            <a:gd name="T2" fmla="*/ 71 w 1155"/>
                            <a:gd name="T3" fmla="*/ 59 h 240"/>
                            <a:gd name="T4" fmla="*/ 119 w 1155"/>
                            <a:gd name="T5" fmla="*/ 58 h 240"/>
                            <a:gd name="T6" fmla="*/ 166 w 1155"/>
                            <a:gd name="T7" fmla="*/ 58 h 240"/>
                            <a:gd name="T8" fmla="*/ 213 w 1155"/>
                            <a:gd name="T9" fmla="*/ 57 h 240"/>
                            <a:gd name="T10" fmla="*/ 261 w 1155"/>
                            <a:gd name="T11" fmla="*/ 57 h 240"/>
                            <a:gd name="T12" fmla="*/ 308 w 1155"/>
                            <a:gd name="T13" fmla="*/ 56 h 240"/>
                            <a:gd name="T14" fmla="*/ 355 w 1155"/>
                            <a:gd name="T15" fmla="*/ 55 h 240"/>
                            <a:gd name="T16" fmla="*/ 402 w 1155"/>
                            <a:gd name="T17" fmla="*/ 53 h 240"/>
                            <a:gd name="T18" fmla="*/ 451 w 1155"/>
                            <a:gd name="T19" fmla="*/ 52 h 240"/>
                            <a:gd name="T20" fmla="*/ 498 w 1155"/>
                            <a:gd name="T21" fmla="*/ 50 h 240"/>
                            <a:gd name="T22" fmla="*/ 545 w 1155"/>
                            <a:gd name="T23" fmla="*/ 47 h 240"/>
                            <a:gd name="T24" fmla="*/ 593 w 1155"/>
                            <a:gd name="T25" fmla="*/ 45 h 240"/>
                            <a:gd name="T26" fmla="*/ 640 w 1155"/>
                            <a:gd name="T27" fmla="*/ 42 h 240"/>
                            <a:gd name="T28" fmla="*/ 687 w 1155"/>
                            <a:gd name="T29" fmla="*/ 40 h 240"/>
                            <a:gd name="T30" fmla="*/ 687 w 1155"/>
                            <a:gd name="T31" fmla="*/ 40 h 240"/>
                            <a:gd name="T32" fmla="*/ 741 w 1155"/>
                            <a:gd name="T33" fmla="*/ 35 h 240"/>
                            <a:gd name="T34" fmla="*/ 794 w 1155"/>
                            <a:gd name="T35" fmla="*/ 32 h 240"/>
                            <a:gd name="T36" fmla="*/ 848 w 1155"/>
                            <a:gd name="T37" fmla="*/ 28 h 240"/>
                            <a:gd name="T38" fmla="*/ 901 w 1155"/>
                            <a:gd name="T39" fmla="*/ 23 h 240"/>
                            <a:gd name="T40" fmla="*/ 954 w 1155"/>
                            <a:gd name="T41" fmla="*/ 19 h 240"/>
                            <a:gd name="T42" fmla="*/ 1007 w 1155"/>
                            <a:gd name="T43" fmla="*/ 14 h 240"/>
                            <a:gd name="T44" fmla="*/ 1007 w 1155"/>
                            <a:gd name="T45" fmla="*/ 14 h 240"/>
                            <a:gd name="T46" fmla="*/ 1051 w 1155"/>
                            <a:gd name="T47" fmla="*/ 7 h 240"/>
                            <a:gd name="T48" fmla="*/ 1103 w 1155"/>
                            <a:gd name="T49" fmla="*/ 0 h 240"/>
                            <a:gd name="T50" fmla="*/ 1143 w 1155"/>
                            <a:gd name="T51" fmla="*/ 10 h 240"/>
                            <a:gd name="T52" fmla="*/ 1143 w 1155"/>
                            <a:gd name="T53" fmla="*/ 10 h 240"/>
                            <a:gd name="T54" fmla="*/ 1155 w 1155"/>
                            <a:gd name="T55" fmla="*/ 45 h 240"/>
                            <a:gd name="T56" fmla="*/ 1133 w 1155"/>
                            <a:gd name="T57" fmla="*/ 76 h 240"/>
                            <a:gd name="T58" fmla="*/ 1100 w 1155"/>
                            <a:gd name="T59" fmla="*/ 99 h 240"/>
                            <a:gd name="T60" fmla="*/ 1100 w 1155"/>
                            <a:gd name="T61" fmla="*/ 99 h 240"/>
                            <a:gd name="T62" fmla="*/ 1062 w 1155"/>
                            <a:gd name="T63" fmla="*/ 121 h 240"/>
                            <a:gd name="T64" fmla="*/ 1023 w 1155"/>
                            <a:gd name="T65" fmla="*/ 141 h 240"/>
                            <a:gd name="T66" fmla="*/ 982 w 1155"/>
                            <a:gd name="T67" fmla="*/ 158 h 240"/>
                            <a:gd name="T68" fmla="*/ 939 w 1155"/>
                            <a:gd name="T69" fmla="*/ 173 h 240"/>
                            <a:gd name="T70" fmla="*/ 894 w 1155"/>
                            <a:gd name="T71" fmla="*/ 188 h 240"/>
                            <a:gd name="T72" fmla="*/ 849 w 1155"/>
                            <a:gd name="T73" fmla="*/ 200 h 240"/>
                            <a:gd name="T74" fmla="*/ 803 w 1155"/>
                            <a:gd name="T75" fmla="*/ 211 h 240"/>
                            <a:gd name="T76" fmla="*/ 757 w 1155"/>
                            <a:gd name="T77" fmla="*/ 220 h 240"/>
                            <a:gd name="T78" fmla="*/ 709 w 1155"/>
                            <a:gd name="T79" fmla="*/ 226 h 240"/>
                            <a:gd name="T80" fmla="*/ 663 w 1155"/>
                            <a:gd name="T81" fmla="*/ 233 h 240"/>
                            <a:gd name="T82" fmla="*/ 617 w 1155"/>
                            <a:gd name="T83" fmla="*/ 237 h 240"/>
                            <a:gd name="T84" fmla="*/ 573 w 1155"/>
                            <a:gd name="T85" fmla="*/ 239 h 240"/>
                            <a:gd name="T86" fmla="*/ 529 w 1155"/>
                            <a:gd name="T87" fmla="*/ 240 h 240"/>
                            <a:gd name="T88" fmla="*/ 486 w 1155"/>
                            <a:gd name="T89" fmla="*/ 240 h 240"/>
                            <a:gd name="T90" fmla="*/ 486 w 1155"/>
                            <a:gd name="T91" fmla="*/ 240 h 240"/>
                            <a:gd name="T92" fmla="*/ 434 w 1155"/>
                            <a:gd name="T93" fmla="*/ 239 h 240"/>
                            <a:gd name="T94" fmla="*/ 384 w 1155"/>
                            <a:gd name="T95" fmla="*/ 235 h 240"/>
                            <a:gd name="T96" fmla="*/ 332 w 1155"/>
                            <a:gd name="T97" fmla="*/ 229 h 240"/>
                            <a:gd name="T98" fmla="*/ 282 w 1155"/>
                            <a:gd name="T99" fmla="*/ 221 h 240"/>
                            <a:gd name="T100" fmla="*/ 232 w 1155"/>
                            <a:gd name="T101" fmla="*/ 210 h 240"/>
                            <a:gd name="T102" fmla="*/ 183 w 1155"/>
                            <a:gd name="T103" fmla="*/ 197 h 240"/>
                            <a:gd name="T104" fmla="*/ 183 w 1155"/>
                            <a:gd name="T105" fmla="*/ 197 h 240"/>
                            <a:gd name="T106" fmla="*/ 162 w 1155"/>
                            <a:gd name="T107" fmla="*/ 189 h 240"/>
                            <a:gd name="T108" fmla="*/ 129 w 1155"/>
                            <a:gd name="T109" fmla="*/ 176 h 240"/>
                            <a:gd name="T110" fmla="*/ 90 w 1155"/>
                            <a:gd name="T111" fmla="*/ 159 h 240"/>
                            <a:gd name="T112" fmla="*/ 53 w 1155"/>
                            <a:gd name="T113" fmla="*/ 139 h 240"/>
                            <a:gd name="T114" fmla="*/ 21 w 1155"/>
                            <a:gd name="T115" fmla="*/ 118 h 240"/>
                            <a:gd name="T116" fmla="*/ 1 w 1155"/>
                            <a:gd name="T117" fmla="*/ 97 h 240"/>
                            <a:gd name="T118" fmla="*/ 0 w 1155"/>
                            <a:gd name="T119" fmla="*/ 76 h 240"/>
                            <a:gd name="T120" fmla="*/ 23 w 1155"/>
                            <a:gd name="T121" fmla="*/ 59 h 240"/>
                            <a:gd name="T122" fmla="*/ 23 w 1155"/>
                            <a:gd name="T123" fmla="*/ 5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1155" h="240">
                              <a:moveTo>
                                <a:pt x="23" y="59"/>
                              </a:moveTo>
                              <a:lnTo>
                                <a:pt x="71" y="59"/>
                              </a:lnTo>
                              <a:lnTo>
                                <a:pt x="119" y="58"/>
                              </a:lnTo>
                              <a:lnTo>
                                <a:pt x="166" y="58"/>
                              </a:lnTo>
                              <a:lnTo>
                                <a:pt x="213" y="57"/>
                              </a:lnTo>
                              <a:lnTo>
                                <a:pt x="261" y="57"/>
                              </a:lnTo>
                              <a:lnTo>
                                <a:pt x="308" y="56"/>
                              </a:lnTo>
                              <a:lnTo>
                                <a:pt x="355" y="55"/>
                              </a:lnTo>
                              <a:lnTo>
                                <a:pt x="402" y="53"/>
                              </a:lnTo>
                              <a:lnTo>
                                <a:pt x="451" y="52"/>
                              </a:lnTo>
                              <a:lnTo>
                                <a:pt x="498" y="50"/>
                              </a:lnTo>
                              <a:lnTo>
                                <a:pt x="545" y="47"/>
                              </a:lnTo>
                              <a:lnTo>
                                <a:pt x="593" y="45"/>
                              </a:lnTo>
                              <a:lnTo>
                                <a:pt x="640" y="42"/>
                              </a:lnTo>
                              <a:lnTo>
                                <a:pt x="687" y="40"/>
                              </a:lnTo>
                              <a:lnTo>
                                <a:pt x="741" y="35"/>
                              </a:lnTo>
                              <a:lnTo>
                                <a:pt x="794" y="32"/>
                              </a:lnTo>
                              <a:lnTo>
                                <a:pt x="848" y="28"/>
                              </a:lnTo>
                              <a:lnTo>
                                <a:pt x="901" y="23"/>
                              </a:lnTo>
                              <a:lnTo>
                                <a:pt x="954" y="19"/>
                              </a:lnTo>
                              <a:lnTo>
                                <a:pt x="1007" y="14"/>
                              </a:lnTo>
                              <a:lnTo>
                                <a:pt x="1051" y="7"/>
                              </a:lnTo>
                              <a:lnTo>
                                <a:pt x="1103" y="0"/>
                              </a:lnTo>
                              <a:lnTo>
                                <a:pt x="1143" y="10"/>
                              </a:lnTo>
                              <a:lnTo>
                                <a:pt x="1155" y="45"/>
                              </a:lnTo>
                              <a:lnTo>
                                <a:pt x="1133" y="76"/>
                              </a:lnTo>
                              <a:lnTo>
                                <a:pt x="1100" y="99"/>
                              </a:lnTo>
                              <a:lnTo>
                                <a:pt x="1062" y="121"/>
                              </a:lnTo>
                              <a:lnTo>
                                <a:pt x="1023" y="141"/>
                              </a:lnTo>
                              <a:lnTo>
                                <a:pt x="982" y="158"/>
                              </a:lnTo>
                              <a:lnTo>
                                <a:pt x="939" y="173"/>
                              </a:lnTo>
                              <a:lnTo>
                                <a:pt x="894" y="188"/>
                              </a:lnTo>
                              <a:lnTo>
                                <a:pt x="849" y="200"/>
                              </a:lnTo>
                              <a:lnTo>
                                <a:pt x="803" y="211"/>
                              </a:lnTo>
                              <a:lnTo>
                                <a:pt x="757" y="220"/>
                              </a:lnTo>
                              <a:lnTo>
                                <a:pt x="709" y="226"/>
                              </a:lnTo>
                              <a:lnTo>
                                <a:pt x="663" y="233"/>
                              </a:lnTo>
                              <a:lnTo>
                                <a:pt x="617" y="237"/>
                              </a:lnTo>
                              <a:lnTo>
                                <a:pt x="573" y="239"/>
                              </a:lnTo>
                              <a:lnTo>
                                <a:pt x="529" y="240"/>
                              </a:lnTo>
                              <a:lnTo>
                                <a:pt x="486" y="240"/>
                              </a:lnTo>
                              <a:lnTo>
                                <a:pt x="434" y="239"/>
                              </a:lnTo>
                              <a:lnTo>
                                <a:pt x="384" y="235"/>
                              </a:lnTo>
                              <a:lnTo>
                                <a:pt x="332" y="229"/>
                              </a:lnTo>
                              <a:lnTo>
                                <a:pt x="282" y="221"/>
                              </a:lnTo>
                              <a:lnTo>
                                <a:pt x="232" y="210"/>
                              </a:lnTo>
                              <a:lnTo>
                                <a:pt x="183" y="197"/>
                              </a:lnTo>
                              <a:lnTo>
                                <a:pt x="162" y="189"/>
                              </a:lnTo>
                              <a:lnTo>
                                <a:pt x="129" y="176"/>
                              </a:lnTo>
                              <a:lnTo>
                                <a:pt x="90" y="159"/>
                              </a:lnTo>
                              <a:lnTo>
                                <a:pt x="53" y="139"/>
                              </a:lnTo>
                              <a:lnTo>
                                <a:pt x="21" y="118"/>
                              </a:lnTo>
                              <a:lnTo>
                                <a:pt x="1" y="97"/>
                              </a:lnTo>
                              <a:lnTo>
                                <a:pt x="0" y="76"/>
                              </a:lnTo>
                              <a:lnTo>
                                <a:pt x="23" y="59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4" name="Freeform 536"/>
                      <wps:cNvSpPr>
                        <a:spLocks/>
                      </wps:cNvSpPr>
                      <wps:spPr bwMode="auto">
                        <a:xfrm>
                          <a:off x="2023" y="1129"/>
                          <a:ext cx="288" cy="60"/>
                        </a:xfrm>
                        <a:custGeom>
                          <a:avLst/>
                          <a:gdLst>
                            <a:gd name="T0" fmla="*/ 23 w 1155"/>
                            <a:gd name="T1" fmla="*/ 59 h 240"/>
                            <a:gd name="T2" fmla="*/ 71 w 1155"/>
                            <a:gd name="T3" fmla="*/ 59 h 240"/>
                            <a:gd name="T4" fmla="*/ 119 w 1155"/>
                            <a:gd name="T5" fmla="*/ 58 h 240"/>
                            <a:gd name="T6" fmla="*/ 166 w 1155"/>
                            <a:gd name="T7" fmla="*/ 58 h 240"/>
                            <a:gd name="T8" fmla="*/ 213 w 1155"/>
                            <a:gd name="T9" fmla="*/ 57 h 240"/>
                            <a:gd name="T10" fmla="*/ 261 w 1155"/>
                            <a:gd name="T11" fmla="*/ 57 h 240"/>
                            <a:gd name="T12" fmla="*/ 308 w 1155"/>
                            <a:gd name="T13" fmla="*/ 56 h 240"/>
                            <a:gd name="T14" fmla="*/ 355 w 1155"/>
                            <a:gd name="T15" fmla="*/ 55 h 240"/>
                            <a:gd name="T16" fmla="*/ 402 w 1155"/>
                            <a:gd name="T17" fmla="*/ 53 h 240"/>
                            <a:gd name="T18" fmla="*/ 451 w 1155"/>
                            <a:gd name="T19" fmla="*/ 52 h 240"/>
                            <a:gd name="T20" fmla="*/ 498 w 1155"/>
                            <a:gd name="T21" fmla="*/ 50 h 240"/>
                            <a:gd name="T22" fmla="*/ 545 w 1155"/>
                            <a:gd name="T23" fmla="*/ 47 h 240"/>
                            <a:gd name="T24" fmla="*/ 593 w 1155"/>
                            <a:gd name="T25" fmla="*/ 45 h 240"/>
                            <a:gd name="T26" fmla="*/ 640 w 1155"/>
                            <a:gd name="T27" fmla="*/ 42 h 240"/>
                            <a:gd name="T28" fmla="*/ 687 w 1155"/>
                            <a:gd name="T29" fmla="*/ 40 h 240"/>
                            <a:gd name="T30" fmla="*/ 687 w 1155"/>
                            <a:gd name="T31" fmla="*/ 40 h 240"/>
                            <a:gd name="T32" fmla="*/ 741 w 1155"/>
                            <a:gd name="T33" fmla="*/ 35 h 240"/>
                            <a:gd name="T34" fmla="*/ 794 w 1155"/>
                            <a:gd name="T35" fmla="*/ 32 h 240"/>
                            <a:gd name="T36" fmla="*/ 848 w 1155"/>
                            <a:gd name="T37" fmla="*/ 28 h 240"/>
                            <a:gd name="T38" fmla="*/ 901 w 1155"/>
                            <a:gd name="T39" fmla="*/ 23 h 240"/>
                            <a:gd name="T40" fmla="*/ 954 w 1155"/>
                            <a:gd name="T41" fmla="*/ 19 h 240"/>
                            <a:gd name="T42" fmla="*/ 1007 w 1155"/>
                            <a:gd name="T43" fmla="*/ 14 h 240"/>
                            <a:gd name="T44" fmla="*/ 1007 w 1155"/>
                            <a:gd name="T45" fmla="*/ 14 h 240"/>
                            <a:gd name="T46" fmla="*/ 1051 w 1155"/>
                            <a:gd name="T47" fmla="*/ 7 h 240"/>
                            <a:gd name="T48" fmla="*/ 1103 w 1155"/>
                            <a:gd name="T49" fmla="*/ 0 h 240"/>
                            <a:gd name="T50" fmla="*/ 1143 w 1155"/>
                            <a:gd name="T51" fmla="*/ 10 h 240"/>
                            <a:gd name="T52" fmla="*/ 1143 w 1155"/>
                            <a:gd name="T53" fmla="*/ 10 h 240"/>
                            <a:gd name="T54" fmla="*/ 1155 w 1155"/>
                            <a:gd name="T55" fmla="*/ 45 h 240"/>
                            <a:gd name="T56" fmla="*/ 1133 w 1155"/>
                            <a:gd name="T57" fmla="*/ 76 h 240"/>
                            <a:gd name="T58" fmla="*/ 1100 w 1155"/>
                            <a:gd name="T59" fmla="*/ 99 h 240"/>
                            <a:gd name="T60" fmla="*/ 1100 w 1155"/>
                            <a:gd name="T61" fmla="*/ 99 h 240"/>
                            <a:gd name="T62" fmla="*/ 1062 w 1155"/>
                            <a:gd name="T63" fmla="*/ 121 h 240"/>
                            <a:gd name="T64" fmla="*/ 1023 w 1155"/>
                            <a:gd name="T65" fmla="*/ 141 h 240"/>
                            <a:gd name="T66" fmla="*/ 982 w 1155"/>
                            <a:gd name="T67" fmla="*/ 158 h 240"/>
                            <a:gd name="T68" fmla="*/ 939 w 1155"/>
                            <a:gd name="T69" fmla="*/ 173 h 240"/>
                            <a:gd name="T70" fmla="*/ 894 w 1155"/>
                            <a:gd name="T71" fmla="*/ 188 h 240"/>
                            <a:gd name="T72" fmla="*/ 849 w 1155"/>
                            <a:gd name="T73" fmla="*/ 200 h 240"/>
                            <a:gd name="T74" fmla="*/ 803 w 1155"/>
                            <a:gd name="T75" fmla="*/ 211 h 240"/>
                            <a:gd name="T76" fmla="*/ 757 w 1155"/>
                            <a:gd name="T77" fmla="*/ 220 h 240"/>
                            <a:gd name="T78" fmla="*/ 709 w 1155"/>
                            <a:gd name="T79" fmla="*/ 226 h 240"/>
                            <a:gd name="T80" fmla="*/ 663 w 1155"/>
                            <a:gd name="T81" fmla="*/ 233 h 240"/>
                            <a:gd name="T82" fmla="*/ 617 w 1155"/>
                            <a:gd name="T83" fmla="*/ 237 h 240"/>
                            <a:gd name="T84" fmla="*/ 573 w 1155"/>
                            <a:gd name="T85" fmla="*/ 239 h 240"/>
                            <a:gd name="T86" fmla="*/ 529 w 1155"/>
                            <a:gd name="T87" fmla="*/ 240 h 240"/>
                            <a:gd name="T88" fmla="*/ 486 w 1155"/>
                            <a:gd name="T89" fmla="*/ 240 h 240"/>
                            <a:gd name="T90" fmla="*/ 486 w 1155"/>
                            <a:gd name="T91" fmla="*/ 240 h 240"/>
                            <a:gd name="T92" fmla="*/ 434 w 1155"/>
                            <a:gd name="T93" fmla="*/ 239 h 240"/>
                            <a:gd name="T94" fmla="*/ 384 w 1155"/>
                            <a:gd name="T95" fmla="*/ 235 h 240"/>
                            <a:gd name="T96" fmla="*/ 332 w 1155"/>
                            <a:gd name="T97" fmla="*/ 229 h 240"/>
                            <a:gd name="T98" fmla="*/ 282 w 1155"/>
                            <a:gd name="T99" fmla="*/ 221 h 240"/>
                            <a:gd name="T100" fmla="*/ 232 w 1155"/>
                            <a:gd name="T101" fmla="*/ 210 h 240"/>
                            <a:gd name="T102" fmla="*/ 183 w 1155"/>
                            <a:gd name="T103" fmla="*/ 197 h 240"/>
                            <a:gd name="T104" fmla="*/ 183 w 1155"/>
                            <a:gd name="T105" fmla="*/ 197 h 240"/>
                            <a:gd name="T106" fmla="*/ 162 w 1155"/>
                            <a:gd name="T107" fmla="*/ 189 h 240"/>
                            <a:gd name="T108" fmla="*/ 129 w 1155"/>
                            <a:gd name="T109" fmla="*/ 176 h 240"/>
                            <a:gd name="T110" fmla="*/ 90 w 1155"/>
                            <a:gd name="T111" fmla="*/ 159 h 240"/>
                            <a:gd name="T112" fmla="*/ 53 w 1155"/>
                            <a:gd name="T113" fmla="*/ 139 h 240"/>
                            <a:gd name="T114" fmla="*/ 21 w 1155"/>
                            <a:gd name="T115" fmla="*/ 118 h 240"/>
                            <a:gd name="T116" fmla="*/ 1 w 1155"/>
                            <a:gd name="T117" fmla="*/ 97 h 240"/>
                            <a:gd name="T118" fmla="*/ 0 w 1155"/>
                            <a:gd name="T119" fmla="*/ 76 h 240"/>
                            <a:gd name="T120" fmla="*/ 23 w 1155"/>
                            <a:gd name="T121" fmla="*/ 59 h 240"/>
                            <a:gd name="T122" fmla="*/ 23 w 1155"/>
                            <a:gd name="T123" fmla="*/ 59 h 240"/>
                            <a:gd name="T124" fmla="*/ 23 w 1155"/>
                            <a:gd name="T125" fmla="*/ 59 h 2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  <a:cxn ang="0">
                              <a:pos x="T124" y="T125"/>
                            </a:cxn>
                          </a:cxnLst>
                          <a:rect l="0" t="0" r="r" b="b"/>
                          <a:pathLst>
                            <a:path w="1155" h="240">
                              <a:moveTo>
                                <a:pt x="23" y="59"/>
                              </a:moveTo>
                              <a:lnTo>
                                <a:pt x="71" y="59"/>
                              </a:lnTo>
                              <a:lnTo>
                                <a:pt x="119" y="58"/>
                              </a:lnTo>
                              <a:lnTo>
                                <a:pt x="166" y="58"/>
                              </a:lnTo>
                              <a:lnTo>
                                <a:pt x="213" y="57"/>
                              </a:lnTo>
                              <a:lnTo>
                                <a:pt x="261" y="57"/>
                              </a:lnTo>
                              <a:lnTo>
                                <a:pt x="308" y="56"/>
                              </a:lnTo>
                              <a:lnTo>
                                <a:pt x="355" y="55"/>
                              </a:lnTo>
                              <a:lnTo>
                                <a:pt x="402" y="53"/>
                              </a:lnTo>
                              <a:lnTo>
                                <a:pt x="451" y="52"/>
                              </a:lnTo>
                              <a:lnTo>
                                <a:pt x="498" y="50"/>
                              </a:lnTo>
                              <a:lnTo>
                                <a:pt x="545" y="47"/>
                              </a:lnTo>
                              <a:lnTo>
                                <a:pt x="593" y="45"/>
                              </a:lnTo>
                              <a:lnTo>
                                <a:pt x="640" y="42"/>
                              </a:lnTo>
                              <a:lnTo>
                                <a:pt x="687" y="40"/>
                              </a:lnTo>
                              <a:lnTo>
                                <a:pt x="741" y="35"/>
                              </a:lnTo>
                              <a:lnTo>
                                <a:pt x="794" y="32"/>
                              </a:lnTo>
                              <a:lnTo>
                                <a:pt x="848" y="28"/>
                              </a:lnTo>
                              <a:lnTo>
                                <a:pt x="901" y="23"/>
                              </a:lnTo>
                              <a:lnTo>
                                <a:pt x="954" y="19"/>
                              </a:lnTo>
                              <a:lnTo>
                                <a:pt x="1007" y="14"/>
                              </a:lnTo>
                              <a:lnTo>
                                <a:pt x="1051" y="7"/>
                              </a:lnTo>
                              <a:lnTo>
                                <a:pt x="1103" y="0"/>
                              </a:lnTo>
                              <a:lnTo>
                                <a:pt x="1143" y="10"/>
                              </a:lnTo>
                              <a:lnTo>
                                <a:pt x="1155" y="45"/>
                              </a:lnTo>
                              <a:lnTo>
                                <a:pt x="1133" y="76"/>
                              </a:lnTo>
                              <a:lnTo>
                                <a:pt x="1100" y="99"/>
                              </a:lnTo>
                              <a:lnTo>
                                <a:pt x="1062" y="121"/>
                              </a:lnTo>
                              <a:lnTo>
                                <a:pt x="1023" y="141"/>
                              </a:lnTo>
                              <a:lnTo>
                                <a:pt x="982" y="158"/>
                              </a:lnTo>
                              <a:lnTo>
                                <a:pt x="939" y="173"/>
                              </a:lnTo>
                              <a:lnTo>
                                <a:pt x="894" y="188"/>
                              </a:lnTo>
                              <a:lnTo>
                                <a:pt x="849" y="200"/>
                              </a:lnTo>
                              <a:lnTo>
                                <a:pt x="803" y="211"/>
                              </a:lnTo>
                              <a:lnTo>
                                <a:pt x="757" y="220"/>
                              </a:lnTo>
                              <a:lnTo>
                                <a:pt x="709" y="226"/>
                              </a:lnTo>
                              <a:lnTo>
                                <a:pt x="663" y="233"/>
                              </a:lnTo>
                              <a:lnTo>
                                <a:pt x="617" y="237"/>
                              </a:lnTo>
                              <a:lnTo>
                                <a:pt x="573" y="239"/>
                              </a:lnTo>
                              <a:lnTo>
                                <a:pt x="529" y="240"/>
                              </a:lnTo>
                              <a:lnTo>
                                <a:pt x="486" y="240"/>
                              </a:lnTo>
                              <a:lnTo>
                                <a:pt x="434" y="239"/>
                              </a:lnTo>
                              <a:lnTo>
                                <a:pt x="384" y="235"/>
                              </a:lnTo>
                              <a:lnTo>
                                <a:pt x="332" y="229"/>
                              </a:lnTo>
                              <a:lnTo>
                                <a:pt x="282" y="221"/>
                              </a:lnTo>
                              <a:lnTo>
                                <a:pt x="232" y="210"/>
                              </a:lnTo>
                              <a:lnTo>
                                <a:pt x="183" y="197"/>
                              </a:lnTo>
                              <a:lnTo>
                                <a:pt x="162" y="189"/>
                              </a:lnTo>
                              <a:lnTo>
                                <a:pt x="129" y="176"/>
                              </a:lnTo>
                              <a:lnTo>
                                <a:pt x="90" y="159"/>
                              </a:lnTo>
                              <a:lnTo>
                                <a:pt x="53" y="139"/>
                              </a:lnTo>
                              <a:lnTo>
                                <a:pt x="21" y="118"/>
                              </a:lnTo>
                              <a:lnTo>
                                <a:pt x="1" y="97"/>
                              </a:lnTo>
                              <a:lnTo>
                                <a:pt x="0" y="76"/>
                              </a:lnTo>
                              <a:lnTo>
                                <a:pt x="23" y="59"/>
                              </a:lnTo>
                            </a:path>
                          </a:pathLst>
                        </a:custGeom>
                        <a:noFill/>
                        <a:ln w="698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5" name="Freeform 537"/>
                      <wps:cNvSpPr>
                        <a:spLocks/>
                      </wps:cNvSpPr>
                      <wps:spPr bwMode="auto">
                        <a:xfrm>
                          <a:off x="1943" y="965"/>
                          <a:ext cx="121" cy="169"/>
                        </a:xfrm>
                        <a:custGeom>
                          <a:avLst/>
                          <a:gdLst>
                            <a:gd name="T0" fmla="*/ 234 w 485"/>
                            <a:gd name="T1" fmla="*/ 2 h 677"/>
                            <a:gd name="T2" fmla="*/ 271 w 485"/>
                            <a:gd name="T3" fmla="*/ 0 h 677"/>
                            <a:gd name="T4" fmla="*/ 289 w 485"/>
                            <a:gd name="T5" fmla="*/ 9 h 677"/>
                            <a:gd name="T6" fmla="*/ 300 w 485"/>
                            <a:gd name="T7" fmla="*/ 45 h 677"/>
                            <a:gd name="T8" fmla="*/ 300 w 485"/>
                            <a:gd name="T9" fmla="*/ 45 h 677"/>
                            <a:gd name="T10" fmla="*/ 309 w 485"/>
                            <a:gd name="T11" fmla="*/ 83 h 677"/>
                            <a:gd name="T12" fmla="*/ 322 w 485"/>
                            <a:gd name="T13" fmla="*/ 118 h 677"/>
                            <a:gd name="T14" fmla="*/ 335 w 485"/>
                            <a:gd name="T15" fmla="*/ 154 h 677"/>
                            <a:gd name="T16" fmla="*/ 335 w 485"/>
                            <a:gd name="T17" fmla="*/ 154 h 677"/>
                            <a:gd name="T18" fmla="*/ 344 w 485"/>
                            <a:gd name="T19" fmla="*/ 176 h 677"/>
                            <a:gd name="T20" fmla="*/ 356 w 485"/>
                            <a:gd name="T21" fmla="*/ 210 h 677"/>
                            <a:gd name="T22" fmla="*/ 374 w 485"/>
                            <a:gd name="T23" fmla="*/ 253 h 677"/>
                            <a:gd name="T24" fmla="*/ 393 w 485"/>
                            <a:gd name="T25" fmla="*/ 302 h 677"/>
                            <a:gd name="T26" fmla="*/ 412 w 485"/>
                            <a:gd name="T27" fmla="*/ 356 h 677"/>
                            <a:gd name="T28" fmla="*/ 432 w 485"/>
                            <a:gd name="T29" fmla="*/ 412 h 677"/>
                            <a:gd name="T30" fmla="*/ 451 w 485"/>
                            <a:gd name="T31" fmla="*/ 466 h 677"/>
                            <a:gd name="T32" fmla="*/ 466 w 485"/>
                            <a:gd name="T33" fmla="*/ 519 h 677"/>
                            <a:gd name="T34" fmla="*/ 478 w 485"/>
                            <a:gd name="T35" fmla="*/ 566 h 677"/>
                            <a:gd name="T36" fmla="*/ 485 w 485"/>
                            <a:gd name="T37" fmla="*/ 605 h 677"/>
                            <a:gd name="T38" fmla="*/ 484 w 485"/>
                            <a:gd name="T39" fmla="*/ 634 h 677"/>
                            <a:gd name="T40" fmla="*/ 475 w 485"/>
                            <a:gd name="T41" fmla="*/ 650 h 677"/>
                            <a:gd name="T42" fmla="*/ 475 w 485"/>
                            <a:gd name="T43" fmla="*/ 650 h 677"/>
                            <a:gd name="T44" fmla="*/ 426 w 485"/>
                            <a:gd name="T45" fmla="*/ 670 h 677"/>
                            <a:gd name="T46" fmla="*/ 368 w 485"/>
                            <a:gd name="T47" fmla="*/ 677 h 677"/>
                            <a:gd name="T48" fmla="*/ 310 w 485"/>
                            <a:gd name="T49" fmla="*/ 675 h 677"/>
                            <a:gd name="T50" fmla="*/ 256 w 485"/>
                            <a:gd name="T51" fmla="*/ 673 h 677"/>
                            <a:gd name="T52" fmla="*/ 256 w 485"/>
                            <a:gd name="T53" fmla="*/ 673 h 677"/>
                            <a:gd name="T54" fmla="*/ 219 w 485"/>
                            <a:gd name="T55" fmla="*/ 654 h 677"/>
                            <a:gd name="T56" fmla="*/ 190 w 485"/>
                            <a:gd name="T57" fmla="*/ 611 h 677"/>
                            <a:gd name="T58" fmla="*/ 168 w 485"/>
                            <a:gd name="T59" fmla="*/ 554 h 677"/>
                            <a:gd name="T60" fmla="*/ 151 w 485"/>
                            <a:gd name="T61" fmla="*/ 498 h 677"/>
                            <a:gd name="T62" fmla="*/ 138 w 485"/>
                            <a:gd name="T63" fmla="*/ 455 h 677"/>
                            <a:gd name="T64" fmla="*/ 138 w 485"/>
                            <a:gd name="T65" fmla="*/ 455 h 677"/>
                            <a:gd name="T66" fmla="*/ 128 w 485"/>
                            <a:gd name="T67" fmla="*/ 429 h 677"/>
                            <a:gd name="T68" fmla="*/ 112 w 485"/>
                            <a:gd name="T69" fmla="*/ 390 h 677"/>
                            <a:gd name="T70" fmla="*/ 92 w 485"/>
                            <a:gd name="T71" fmla="*/ 339 h 677"/>
                            <a:gd name="T72" fmla="*/ 70 w 485"/>
                            <a:gd name="T73" fmla="*/ 283 h 677"/>
                            <a:gd name="T74" fmla="*/ 50 w 485"/>
                            <a:gd name="T75" fmla="*/ 224 h 677"/>
                            <a:gd name="T76" fmla="*/ 30 w 485"/>
                            <a:gd name="T77" fmla="*/ 166 h 677"/>
                            <a:gd name="T78" fmla="*/ 13 w 485"/>
                            <a:gd name="T79" fmla="*/ 112 h 677"/>
                            <a:gd name="T80" fmla="*/ 3 w 485"/>
                            <a:gd name="T81" fmla="*/ 66 h 677"/>
                            <a:gd name="T82" fmla="*/ 0 w 485"/>
                            <a:gd name="T83" fmla="*/ 33 h 677"/>
                            <a:gd name="T84" fmla="*/ 8 w 485"/>
                            <a:gd name="T85" fmla="*/ 15 h 677"/>
                            <a:gd name="T86" fmla="*/ 8 w 485"/>
                            <a:gd name="T87" fmla="*/ 15 h 677"/>
                            <a:gd name="T88" fmla="*/ 32 w 485"/>
                            <a:gd name="T89" fmla="*/ 12 h 677"/>
                            <a:gd name="T90" fmla="*/ 92 w 485"/>
                            <a:gd name="T91" fmla="*/ 9 h 677"/>
                            <a:gd name="T92" fmla="*/ 167 w 485"/>
                            <a:gd name="T93" fmla="*/ 5 h 677"/>
                            <a:gd name="T94" fmla="*/ 234 w 485"/>
                            <a:gd name="T95" fmla="*/ 2 h 677"/>
                            <a:gd name="T96" fmla="*/ 234 w 485"/>
                            <a:gd name="T97" fmla="*/ 2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485" h="677">
                              <a:moveTo>
                                <a:pt x="234" y="2"/>
                              </a:moveTo>
                              <a:lnTo>
                                <a:pt x="271" y="0"/>
                              </a:lnTo>
                              <a:lnTo>
                                <a:pt x="289" y="9"/>
                              </a:lnTo>
                              <a:lnTo>
                                <a:pt x="300" y="45"/>
                              </a:lnTo>
                              <a:lnTo>
                                <a:pt x="309" y="83"/>
                              </a:lnTo>
                              <a:lnTo>
                                <a:pt x="322" y="118"/>
                              </a:lnTo>
                              <a:lnTo>
                                <a:pt x="335" y="154"/>
                              </a:lnTo>
                              <a:lnTo>
                                <a:pt x="344" y="176"/>
                              </a:lnTo>
                              <a:lnTo>
                                <a:pt x="356" y="210"/>
                              </a:lnTo>
                              <a:lnTo>
                                <a:pt x="374" y="253"/>
                              </a:lnTo>
                              <a:lnTo>
                                <a:pt x="393" y="302"/>
                              </a:lnTo>
                              <a:lnTo>
                                <a:pt x="412" y="356"/>
                              </a:lnTo>
                              <a:lnTo>
                                <a:pt x="432" y="412"/>
                              </a:lnTo>
                              <a:lnTo>
                                <a:pt x="451" y="466"/>
                              </a:lnTo>
                              <a:lnTo>
                                <a:pt x="466" y="519"/>
                              </a:lnTo>
                              <a:lnTo>
                                <a:pt x="478" y="566"/>
                              </a:lnTo>
                              <a:lnTo>
                                <a:pt x="485" y="605"/>
                              </a:lnTo>
                              <a:lnTo>
                                <a:pt x="484" y="634"/>
                              </a:lnTo>
                              <a:lnTo>
                                <a:pt x="475" y="650"/>
                              </a:lnTo>
                              <a:lnTo>
                                <a:pt x="426" y="670"/>
                              </a:lnTo>
                              <a:lnTo>
                                <a:pt x="368" y="677"/>
                              </a:lnTo>
                              <a:lnTo>
                                <a:pt x="310" y="675"/>
                              </a:lnTo>
                              <a:lnTo>
                                <a:pt x="256" y="673"/>
                              </a:lnTo>
                              <a:lnTo>
                                <a:pt x="219" y="654"/>
                              </a:lnTo>
                              <a:lnTo>
                                <a:pt x="190" y="611"/>
                              </a:lnTo>
                              <a:lnTo>
                                <a:pt x="168" y="554"/>
                              </a:lnTo>
                              <a:lnTo>
                                <a:pt x="151" y="498"/>
                              </a:lnTo>
                              <a:lnTo>
                                <a:pt x="138" y="455"/>
                              </a:lnTo>
                              <a:lnTo>
                                <a:pt x="128" y="429"/>
                              </a:lnTo>
                              <a:lnTo>
                                <a:pt x="112" y="390"/>
                              </a:lnTo>
                              <a:lnTo>
                                <a:pt x="92" y="339"/>
                              </a:lnTo>
                              <a:lnTo>
                                <a:pt x="70" y="283"/>
                              </a:lnTo>
                              <a:lnTo>
                                <a:pt x="50" y="224"/>
                              </a:lnTo>
                              <a:lnTo>
                                <a:pt x="30" y="166"/>
                              </a:lnTo>
                              <a:lnTo>
                                <a:pt x="13" y="112"/>
                              </a:lnTo>
                              <a:lnTo>
                                <a:pt x="3" y="66"/>
                              </a:lnTo>
                              <a:lnTo>
                                <a:pt x="0" y="33"/>
                              </a:lnTo>
                              <a:lnTo>
                                <a:pt x="8" y="15"/>
                              </a:lnTo>
                              <a:lnTo>
                                <a:pt x="32" y="12"/>
                              </a:lnTo>
                              <a:lnTo>
                                <a:pt x="92" y="9"/>
                              </a:lnTo>
                              <a:lnTo>
                                <a:pt x="167" y="5"/>
                              </a:lnTo>
                              <a:lnTo>
                                <a:pt x="234" y="2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6" name="Freeform 538"/>
                      <wps:cNvSpPr>
                        <a:spLocks/>
                      </wps:cNvSpPr>
                      <wps:spPr bwMode="auto">
                        <a:xfrm>
                          <a:off x="1943" y="965"/>
                          <a:ext cx="121" cy="169"/>
                        </a:xfrm>
                        <a:custGeom>
                          <a:avLst/>
                          <a:gdLst>
                            <a:gd name="T0" fmla="*/ 234 w 485"/>
                            <a:gd name="T1" fmla="*/ 2 h 677"/>
                            <a:gd name="T2" fmla="*/ 271 w 485"/>
                            <a:gd name="T3" fmla="*/ 0 h 677"/>
                            <a:gd name="T4" fmla="*/ 289 w 485"/>
                            <a:gd name="T5" fmla="*/ 9 h 677"/>
                            <a:gd name="T6" fmla="*/ 300 w 485"/>
                            <a:gd name="T7" fmla="*/ 45 h 677"/>
                            <a:gd name="T8" fmla="*/ 300 w 485"/>
                            <a:gd name="T9" fmla="*/ 45 h 677"/>
                            <a:gd name="T10" fmla="*/ 309 w 485"/>
                            <a:gd name="T11" fmla="*/ 83 h 677"/>
                            <a:gd name="T12" fmla="*/ 322 w 485"/>
                            <a:gd name="T13" fmla="*/ 118 h 677"/>
                            <a:gd name="T14" fmla="*/ 335 w 485"/>
                            <a:gd name="T15" fmla="*/ 154 h 677"/>
                            <a:gd name="T16" fmla="*/ 335 w 485"/>
                            <a:gd name="T17" fmla="*/ 154 h 677"/>
                            <a:gd name="T18" fmla="*/ 344 w 485"/>
                            <a:gd name="T19" fmla="*/ 176 h 677"/>
                            <a:gd name="T20" fmla="*/ 356 w 485"/>
                            <a:gd name="T21" fmla="*/ 210 h 677"/>
                            <a:gd name="T22" fmla="*/ 374 w 485"/>
                            <a:gd name="T23" fmla="*/ 253 h 677"/>
                            <a:gd name="T24" fmla="*/ 393 w 485"/>
                            <a:gd name="T25" fmla="*/ 302 h 677"/>
                            <a:gd name="T26" fmla="*/ 412 w 485"/>
                            <a:gd name="T27" fmla="*/ 356 h 677"/>
                            <a:gd name="T28" fmla="*/ 432 w 485"/>
                            <a:gd name="T29" fmla="*/ 412 h 677"/>
                            <a:gd name="T30" fmla="*/ 451 w 485"/>
                            <a:gd name="T31" fmla="*/ 466 h 677"/>
                            <a:gd name="T32" fmla="*/ 466 w 485"/>
                            <a:gd name="T33" fmla="*/ 519 h 677"/>
                            <a:gd name="T34" fmla="*/ 478 w 485"/>
                            <a:gd name="T35" fmla="*/ 566 h 677"/>
                            <a:gd name="T36" fmla="*/ 485 w 485"/>
                            <a:gd name="T37" fmla="*/ 605 h 677"/>
                            <a:gd name="T38" fmla="*/ 484 w 485"/>
                            <a:gd name="T39" fmla="*/ 634 h 677"/>
                            <a:gd name="T40" fmla="*/ 475 w 485"/>
                            <a:gd name="T41" fmla="*/ 650 h 677"/>
                            <a:gd name="T42" fmla="*/ 475 w 485"/>
                            <a:gd name="T43" fmla="*/ 650 h 677"/>
                            <a:gd name="T44" fmla="*/ 426 w 485"/>
                            <a:gd name="T45" fmla="*/ 670 h 677"/>
                            <a:gd name="T46" fmla="*/ 368 w 485"/>
                            <a:gd name="T47" fmla="*/ 677 h 677"/>
                            <a:gd name="T48" fmla="*/ 310 w 485"/>
                            <a:gd name="T49" fmla="*/ 675 h 677"/>
                            <a:gd name="T50" fmla="*/ 256 w 485"/>
                            <a:gd name="T51" fmla="*/ 673 h 677"/>
                            <a:gd name="T52" fmla="*/ 256 w 485"/>
                            <a:gd name="T53" fmla="*/ 673 h 677"/>
                            <a:gd name="T54" fmla="*/ 219 w 485"/>
                            <a:gd name="T55" fmla="*/ 654 h 677"/>
                            <a:gd name="T56" fmla="*/ 190 w 485"/>
                            <a:gd name="T57" fmla="*/ 611 h 677"/>
                            <a:gd name="T58" fmla="*/ 168 w 485"/>
                            <a:gd name="T59" fmla="*/ 554 h 677"/>
                            <a:gd name="T60" fmla="*/ 151 w 485"/>
                            <a:gd name="T61" fmla="*/ 498 h 677"/>
                            <a:gd name="T62" fmla="*/ 138 w 485"/>
                            <a:gd name="T63" fmla="*/ 455 h 677"/>
                            <a:gd name="T64" fmla="*/ 138 w 485"/>
                            <a:gd name="T65" fmla="*/ 455 h 677"/>
                            <a:gd name="T66" fmla="*/ 128 w 485"/>
                            <a:gd name="T67" fmla="*/ 429 h 677"/>
                            <a:gd name="T68" fmla="*/ 112 w 485"/>
                            <a:gd name="T69" fmla="*/ 390 h 677"/>
                            <a:gd name="T70" fmla="*/ 92 w 485"/>
                            <a:gd name="T71" fmla="*/ 339 h 677"/>
                            <a:gd name="T72" fmla="*/ 70 w 485"/>
                            <a:gd name="T73" fmla="*/ 283 h 677"/>
                            <a:gd name="T74" fmla="*/ 50 w 485"/>
                            <a:gd name="T75" fmla="*/ 224 h 677"/>
                            <a:gd name="T76" fmla="*/ 30 w 485"/>
                            <a:gd name="T77" fmla="*/ 166 h 677"/>
                            <a:gd name="T78" fmla="*/ 13 w 485"/>
                            <a:gd name="T79" fmla="*/ 112 h 677"/>
                            <a:gd name="T80" fmla="*/ 3 w 485"/>
                            <a:gd name="T81" fmla="*/ 66 h 677"/>
                            <a:gd name="T82" fmla="*/ 0 w 485"/>
                            <a:gd name="T83" fmla="*/ 33 h 677"/>
                            <a:gd name="T84" fmla="*/ 8 w 485"/>
                            <a:gd name="T85" fmla="*/ 15 h 677"/>
                            <a:gd name="T86" fmla="*/ 8 w 485"/>
                            <a:gd name="T87" fmla="*/ 15 h 677"/>
                            <a:gd name="T88" fmla="*/ 32 w 485"/>
                            <a:gd name="T89" fmla="*/ 12 h 677"/>
                            <a:gd name="T90" fmla="*/ 92 w 485"/>
                            <a:gd name="T91" fmla="*/ 9 h 677"/>
                            <a:gd name="T92" fmla="*/ 167 w 485"/>
                            <a:gd name="T93" fmla="*/ 5 h 677"/>
                            <a:gd name="T94" fmla="*/ 234 w 485"/>
                            <a:gd name="T95" fmla="*/ 2 h 677"/>
                            <a:gd name="T96" fmla="*/ 234 w 485"/>
                            <a:gd name="T97" fmla="*/ 2 h 677"/>
                            <a:gd name="T98" fmla="*/ 234 w 485"/>
                            <a:gd name="T99" fmla="*/ 2 h 6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</a:cxnLst>
                          <a:rect l="0" t="0" r="r" b="b"/>
                          <a:pathLst>
                            <a:path w="485" h="677">
                              <a:moveTo>
                                <a:pt x="234" y="2"/>
                              </a:moveTo>
                              <a:lnTo>
                                <a:pt x="271" y="0"/>
                              </a:lnTo>
                              <a:lnTo>
                                <a:pt x="289" y="9"/>
                              </a:lnTo>
                              <a:lnTo>
                                <a:pt x="300" y="45"/>
                              </a:lnTo>
                              <a:lnTo>
                                <a:pt x="309" y="83"/>
                              </a:lnTo>
                              <a:lnTo>
                                <a:pt x="322" y="118"/>
                              </a:lnTo>
                              <a:lnTo>
                                <a:pt x="335" y="154"/>
                              </a:lnTo>
                              <a:lnTo>
                                <a:pt x="344" y="176"/>
                              </a:lnTo>
                              <a:lnTo>
                                <a:pt x="356" y="210"/>
                              </a:lnTo>
                              <a:lnTo>
                                <a:pt x="374" y="253"/>
                              </a:lnTo>
                              <a:lnTo>
                                <a:pt x="393" y="302"/>
                              </a:lnTo>
                              <a:lnTo>
                                <a:pt x="412" y="356"/>
                              </a:lnTo>
                              <a:lnTo>
                                <a:pt x="432" y="412"/>
                              </a:lnTo>
                              <a:lnTo>
                                <a:pt x="451" y="466"/>
                              </a:lnTo>
                              <a:lnTo>
                                <a:pt x="466" y="519"/>
                              </a:lnTo>
                              <a:lnTo>
                                <a:pt x="478" y="566"/>
                              </a:lnTo>
                              <a:lnTo>
                                <a:pt x="485" y="605"/>
                              </a:lnTo>
                              <a:lnTo>
                                <a:pt x="484" y="634"/>
                              </a:lnTo>
                              <a:lnTo>
                                <a:pt x="475" y="650"/>
                              </a:lnTo>
                              <a:lnTo>
                                <a:pt x="426" y="670"/>
                              </a:lnTo>
                              <a:lnTo>
                                <a:pt x="368" y="677"/>
                              </a:lnTo>
                              <a:lnTo>
                                <a:pt x="310" y="675"/>
                              </a:lnTo>
                              <a:lnTo>
                                <a:pt x="256" y="673"/>
                              </a:lnTo>
                              <a:lnTo>
                                <a:pt x="219" y="654"/>
                              </a:lnTo>
                              <a:lnTo>
                                <a:pt x="190" y="611"/>
                              </a:lnTo>
                              <a:lnTo>
                                <a:pt x="168" y="554"/>
                              </a:lnTo>
                              <a:lnTo>
                                <a:pt x="151" y="498"/>
                              </a:lnTo>
                              <a:lnTo>
                                <a:pt x="138" y="455"/>
                              </a:lnTo>
                              <a:lnTo>
                                <a:pt x="128" y="429"/>
                              </a:lnTo>
                              <a:lnTo>
                                <a:pt x="112" y="390"/>
                              </a:lnTo>
                              <a:lnTo>
                                <a:pt x="92" y="339"/>
                              </a:lnTo>
                              <a:lnTo>
                                <a:pt x="70" y="283"/>
                              </a:lnTo>
                              <a:lnTo>
                                <a:pt x="50" y="224"/>
                              </a:lnTo>
                              <a:lnTo>
                                <a:pt x="30" y="166"/>
                              </a:lnTo>
                              <a:lnTo>
                                <a:pt x="13" y="112"/>
                              </a:lnTo>
                              <a:lnTo>
                                <a:pt x="3" y="66"/>
                              </a:lnTo>
                              <a:lnTo>
                                <a:pt x="0" y="33"/>
                              </a:lnTo>
                              <a:lnTo>
                                <a:pt x="8" y="15"/>
                              </a:lnTo>
                              <a:lnTo>
                                <a:pt x="32" y="12"/>
                              </a:lnTo>
                              <a:lnTo>
                                <a:pt x="92" y="9"/>
                              </a:lnTo>
                              <a:lnTo>
                                <a:pt x="167" y="5"/>
                              </a:lnTo>
                              <a:lnTo>
                                <a:pt x="234" y="2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7" name="Freeform 539"/>
                      <wps:cNvSpPr>
                        <a:spLocks/>
                      </wps:cNvSpPr>
                      <wps:spPr bwMode="auto">
                        <a:xfrm>
                          <a:off x="1966" y="992"/>
                          <a:ext cx="40" cy="16"/>
                        </a:xfrm>
                        <a:custGeom>
                          <a:avLst/>
                          <a:gdLst>
                            <a:gd name="T0" fmla="*/ 139 w 159"/>
                            <a:gd name="T1" fmla="*/ 56 h 63"/>
                            <a:gd name="T2" fmla="*/ 100 w 159"/>
                            <a:gd name="T3" fmla="*/ 63 h 63"/>
                            <a:gd name="T4" fmla="*/ 56 w 159"/>
                            <a:gd name="T5" fmla="*/ 58 h 63"/>
                            <a:gd name="T6" fmla="*/ 18 w 159"/>
                            <a:gd name="T7" fmla="*/ 42 h 63"/>
                            <a:gd name="T8" fmla="*/ 0 w 159"/>
                            <a:gd name="T9" fmla="*/ 24 h 63"/>
                            <a:gd name="T10" fmla="*/ 12 w 159"/>
                            <a:gd name="T11" fmla="*/ 7 h 63"/>
                            <a:gd name="T12" fmla="*/ 12 w 159"/>
                            <a:gd name="T13" fmla="*/ 7 h 63"/>
                            <a:gd name="T14" fmla="*/ 52 w 159"/>
                            <a:gd name="T15" fmla="*/ 0 h 63"/>
                            <a:gd name="T16" fmla="*/ 101 w 159"/>
                            <a:gd name="T17" fmla="*/ 4 h 63"/>
                            <a:gd name="T18" fmla="*/ 141 w 159"/>
                            <a:gd name="T19" fmla="*/ 17 h 63"/>
                            <a:gd name="T20" fmla="*/ 159 w 159"/>
                            <a:gd name="T21" fmla="*/ 35 h 63"/>
                            <a:gd name="T22" fmla="*/ 139 w 159"/>
                            <a:gd name="T23" fmla="*/ 56 h 63"/>
                            <a:gd name="T24" fmla="*/ 139 w 159"/>
                            <a:gd name="T25" fmla="*/ 56 h 63"/>
                            <a:gd name="T26" fmla="*/ 139 w 159"/>
                            <a:gd name="T27" fmla="*/ 56 h 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</a:cxnLst>
                          <a:rect l="0" t="0" r="r" b="b"/>
                          <a:pathLst>
                            <a:path w="159" h="63">
                              <a:moveTo>
                                <a:pt x="139" y="56"/>
                              </a:moveTo>
                              <a:lnTo>
                                <a:pt x="100" y="63"/>
                              </a:lnTo>
                              <a:lnTo>
                                <a:pt x="56" y="58"/>
                              </a:lnTo>
                              <a:lnTo>
                                <a:pt x="18" y="42"/>
                              </a:lnTo>
                              <a:lnTo>
                                <a:pt x="0" y="24"/>
                              </a:lnTo>
                              <a:lnTo>
                                <a:pt x="12" y="7"/>
                              </a:lnTo>
                              <a:lnTo>
                                <a:pt x="52" y="0"/>
                              </a:lnTo>
                              <a:lnTo>
                                <a:pt x="101" y="4"/>
                              </a:lnTo>
                              <a:lnTo>
                                <a:pt x="141" y="17"/>
                              </a:lnTo>
                              <a:lnTo>
                                <a:pt x="159" y="35"/>
                              </a:lnTo>
                              <a:lnTo>
                                <a:pt x="139" y="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8" name="Freeform 540"/>
                      <wps:cNvSpPr>
                        <a:spLocks/>
                      </wps:cNvSpPr>
                      <wps:spPr bwMode="auto">
                        <a:xfrm>
                          <a:off x="1984" y="1037"/>
                          <a:ext cx="33" cy="13"/>
                        </a:xfrm>
                        <a:custGeom>
                          <a:avLst/>
                          <a:gdLst>
                            <a:gd name="T0" fmla="*/ 37 w 132"/>
                            <a:gd name="T1" fmla="*/ 2 h 53"/>
                            <a:gd name="T2" fmla="*/ 80 w 132"/>
                            <a:gd name="T3" fmla="*/ 0 h 53"/>
                            <a:gd name="T4" fmla="*/ 118 w 132"/>
                            <a:gd name="T5" fmla="*/ 13 h 53"/>
                            <a:gd name="T6" fmla="*/ 132 w 132"/>
                            <a:gd name="T7" fmla="*/ 31 h 53"/>
                            <a:gd name="T8" fmla="*/ 110 w 132"/>
                            <a:gd name="T9" fmla="*/ 46 h 53"/>
                            <a:gd name="T10" fmla="*/ 110 w 132"/>
                            <a:gd name="T11" fmla="*/ 46 h 53"/>
                            <a:gd name="T12" fmla="*/ 77 w 132"/>
                            <a:gd name="T13" fmla="*/ 51 h 53"/>
                            <a:gd name="T14" fmla="*/ 37 w 132"/>
                            <a:gd name="T15" fmla="*/ 53 h 53"/>
                            <a:gd name="T16" fmla="*/ 9 w 132"/>
                            <a:gd name="T17" fmla="*/ 46 h 53"/>
                            <a:gd name="T18" fmla="*/ 9 w 132"/>
                            <a:gd name="T19" fmla="*/ 46 h 53"/>
                            <a:gd name="T20" fmla="*/ 0 w 132"/>
                            <a:gd name="T21" fmla="*/ 26 h 53"/>
                            <a:gd name="T22" fmla="*/ 12 w 132"/>
                            <a:gd name="T23" fmla="*/ 11 h 53"/>
                            <a:gd name="T24" fmla="*/ 37 w 132"/>
                            <a:gd name="T25" fmla="*/ 2 h 53"/>
                            <a:gd name="T26" fmla="*/ 37 w 132"/>
                            <a:gd name="T27" fmla="*/ 2 h 53"/>
                            <a:gd name="T28" fmla="*/ 37 w 132"/>
                            <a:gd name="T29" fmla="*/ 2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132" h="53">
                              <a:moveTo>
                                <a:pt x="37" y="2"/>
                              </a:moveTo>
                              <a:lnTo>
                                <a:pt x="80" y="0"/>
                              </a:lnTo>
                              <a:lnTo>
                                <a:pt x="118" y="13"/>
                              </a:lnTo>
                              <a:lnTo>
                                <a:pt x="132" y="31"/>
                              </a:lnTo>
                              <a:lnTo>
                                <a:pt x="110" y="46"/>
                              </a:lnTo>
                              <a:lnTo>
                                <a:pt x="77" y="51"/>
                              </a:lnTo>
                              <a:lnTo>
                                <a:pt x="37" y="53"/>
                              </a:lnTo>
                              <a:lnTo>
                                <a:pt x="9" y="46"/>
                              </a:lnTo>
                              <a:lnTo>
                                <a:pt x="0" y="26"/>
                              </a:lnTo>
                              <a:lnTo>
                                <a:pt x="12" y="11"/>
                              </a:lnTo>
                              <a:lnTo>
                                <a:pt x="37" y="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9" name="Freeform 541"/>
                      <wps:cNvSpPr>
                        <a:spLocks/>
                      </wps:cNvSpPr>
                      <wps:spPr bwMode="auto">
                        <a:xfrm>
                          <a:off x="2002" y="1092"/>
                          <a:ext cx="32" cy="13"/>
                        </a:xfrm>
                        <a:custGeom>
                          <a:avLst/>
                          <a:gdLst>
                            <a:gd name="T0" fmla="*/ 65 w 129"/>
                            <a:gd name="T1" fmla="*/ 0 h 52"/>
                            <a:gd name="T2" fmla="*/ 99 w 129"/>
                            <a:gd name="T3" fmla="*/ 3 h 52"/>
                            <a:gd name="T4" fmla="*/ 129 w 129"/>
                            <a:gd name="T5" fmla="*/ 18 h 52"/>
                            <a:gd name="T6" fmla="*/ 125 w 129"/>
                            <a:gd name="T7" fmla="*/ 45 h 52"/>
                            <a:gd name="T8" fmla="*/ 125 w 129"/>
                            <a:gd name="T9" fmla="*/ 45 h 52"/>
                            <a:gd name="T10" fmla="*/ 91 w 129"/>
                            <a:gd name="T11" fmla="*/ 52 h 52"/>
                            <a:gd name="T12" fmla="*/ 38 w 129"/>
                            <a:gd name="T13" fmla="*/ 47 h 52"/>
                            <a:gd name="T14" fmla="*/ 6 w 129"/>
                            <a:gd name="T15" fmla="*/ 35 h 52"/>
                            <a:gd name="T16" fmla="*/ 6 w 129"/>
                            <a:gd name="T17" fmla="*/ 35 h 52"/>
                            <a:gd name="T18" fmla="*/ 0 w 129"/>
                            <a:gd name="T19" fmla="*/ 17 h 52"/>
                            <a:gd name="T20" fmla="*/ 7 w 129"/>
                            <a:gd name="T21" fmla="*/ 3 h 52"/>
                            <a:gd name="T22" fmla="*/ 36 w 129"/>
                            <a:gd name="T23" fmla="*/ 0 h 52"/>
                            <a:gd name="T24" fmla="*/ 36 w 129"/>
                            <a:gd name="T25" fmla="*/ 0 h 52"/>
                            <a:gd name="T26" fmla="*/ 43 w 129"/>
                            <a:gd name="T27" fmla="*/ 0 h 52"/>
                            <a:gd name="T28" fmla="*/ 58 w 129"/>
                            <a:gd name="T29" fmla="*/ 0 h 52"/>
                            <a:gd name="T30" fmla="*/ 65 w 129"/>
                            <a:gd name="T31" fmla="*/ 0 h 52"/>
                            <a:gd name="T32" fmla="*/ 65 w 129"/>
                            <a:gd name="T33" fmla="*/ 0 h 52"/>
                            <a:gd name="T34" fmla="*/ 65 w 129"/>
                            <a:gd name="T35" fmla="*/ 0 h 5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129" h="52">
                              <a:moveTo>
                                <a:pt x="65" y="0"/>
                              </a:moveTo>
                              <a:lnTo>
                                <a:pt x="99" y="3"/>
                              </a:lnTo>
                              <a:lnTo>
                                <a:pt x="129" y="18"/>
                              </a:lnTo>
                              <a:lnTo>
                                <a:pt x="125" y="45"/>
                              </a:lnTo>
                              <a:lnTo>
                                <a:pt x="91" y="52"/>
                              </a:lnTo>
                              <a:lnTo>
                                <a:pt x="38" y="47"/>
                              </a:lnTo>
                              <a:lnTo>
                                <a:pt x="6" y="35"/>
                              </a:lnTo>
                              <a:lnTo>
                                <a:pt x="0" y="17"/>
                              </a:lnTo>
                              <a:lnTo>
                                <a:pt x="7" y="3"/>
                              </a:lnTo>
                              <a:lnTo>
                                <a:pt x="36" y="0"/>
                              </a:lnTo>
                              <a:lnTo>
                                <a:pt x="43" y="0"/>
                              </a:lnTo>
                              <a:lnTo>
                                <a:pt x="58" y="0"/>
                              </a:lnTo>
                              <a:lnTo>
                                <a:pt x="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0" name="Freeform 542"/>
                      <wps:cNvSpPr>
                        <a:spLocks/>
                      </wps:cNvSpPr>
                      <wps:spPr bwMode="auto">
                        <a:xfrm>
                          <a:off x="2121" y="1013"/>
                          <a:ext cx="61" cy="119"/>
                        </a:xfrm>
                        <a:custGeom>
                          <a:avLst/>
                          <a:gdLst>
                            <a:gd name="T0" fmla="*/ 128 w 244"/>
                            <a:gd name="T1" fmla="*/ 344 h 477"/>
                            <a:gd name="T2" fmla="*/ 161 w 244"/>
                            <a:gd name="T3" fmla="*/ 318 h 477"/>
                            <a:gd name="T4" fmla="*/ 207 w 244"/>
                            <a:gd name="T5" fmla="*/ 284 h 477"/>
                            <a:gd name="T6" fmla="*/ 227 w 244"/>
                            <a:gd name="T7" fmla="*/ 253 h 477"/>
                            <a:gd name="T8" fmla="*/ 227 w 244"/>
                            <a:gd name="T9" fmla="*/ 253 h 477"/>
                            <a:gd name="T10" fmla="*/ 209 w 244"/>
                            <a:gd name="T11" fmla="*/ 198 h 477"/>
                            <a:gd name="T12" fmla="*/ 185 w 244"/>
                            <a:gd name="T13" fmla="*/ 125 h 477"/>
                            <a:gd name="T14" fmla="*/ 179 w 244"/>
                            <a:gd name="T15" fmla="*/ 68 h 477"/>
                            <a:gd name="T16" fmla="*/ 179 w 244"/>
                            <a:gd name="T17" fmla="*/ 68 h 477"/>
                            <a:gd name="T18" fmla="*/ 200 w 244"/>
                            <a:gd name="T19" fmla="*/ 49 h 477"/>
                            <a:gd name="T20" fmla="*/ 229 w 244"/>
                            <a:gd name="T21" fmla="*/ 42 h 477"/>
                            <a:gd name="T22" fmla="*/ 244 w 244"/>
                            <a:gd name="T23" fmla="*/ 31 h 477"/>
                            <a:gd name="T24" fmla="*/ 244 w 244"/>
                            <a:gd name="T25" fmla="*/ 31 h 477"/>
                            <a:gd name="T26" fmla="*/ 223 w 244"/>
                            <a:gd name="T27" fmla="*/ 9 h 477"/>
                            <a:gd name="T28" fmla="*/ 188 w 244"/>
                            <a:gd name="T29" fmla="*/ 0 h 477"/>
                            <a:gd name="T30" fmla="*/ 157 w 244"/>
                            <a:gd name="T31" fmla="*/ 2 h 477"/>
                            <a:gd name="T32" fmla="*/ 157 w 244"/>
                            <a:gd name="T33" fmla="*/ 2 h 477"/>
                            <a:gd name="T34" fmla="*/ 138 w 244"/>
                            <a:gd name="T35" fmla="*/ 31 h 477"/>
                            <a:gd name="T36" fmla="*/ 139 w 244"/>
                            <a:gd name="T37" fmla="*/ 83 h 477"/>
                            <a:gd name="T38" fmla="*/ 149 w 244"/>
                            <a:gd name="T39" fmla="*/ 143 h 477"/>
                            <a:gd name="T40" fmla="*/ 158 w 244"/>
                            <a:gd name="T41" fmla="*/ 192 h 477"/>
                            <a:gd name="T42" fmla="*/ 154 w 244"/>
                            <a:gd name="T43" fmla="*/ 215 h 477"/>
                            <a:gd name="T44" fmla="*/ 154 w 244"/>
                            <a:gd name="T45" fmla="*/ 215 h 477"/>
                            <a:gd name="T46" fmla="*/ 134 w 244"/>
                            <a:gd name="T47" fmla="*/ 202 h 477"/>
                            <a:gd name="T48" fmla="*/ 99 w 244"/>
                            <a:gd name="T49" fmla="*/ 165 h 477"/>
                            <a:gd name="T50" fmla="*/ 50 w 244"/>
                            <a:gd name="T51" fmla="*/ 145 h 477"/>
                            <a:gd name="T52" fmla="*/ 50 w 244"/>
                            <a:gd name="T53" fmla="*/ 145 h 477"/>
                            <a:gd name="T54" fmla="*/ 12 w 244"/>
                            <a:gd name="T55" fmla="*/ 162 h 477"/>
                            <a:gd name="T56" fmla="*/ 0 w 244"/>
                            <a:gd name="T57" fmla="*/ 193 h 477"/>
                            <a:gd name="T58" fmla="*/ 28 w 244"/>
                            <a:gd name="T59" fmla="*/ 204 h 477"/>
                            <a:gd name="T60" fmla="*/ 28 w 244"/>
                            <a:gd name="T61" fmla="*/ 204 h 477"/>
                            <a:gd name="T62" fmla="*/ 67 w 244"/>
                            <a:gd name="T63" fmla="*/ 208 h 477"/>
                            <a:gd name="T64" fmla="*/ 99 w 244"/>
                            <a:gd name="T65" fmla="*/ 234 h 477"/>
                            <a:gd name="T66" fmla="*/ 110 w 244"/>
                            <a:gd name="T67" fmla="*/ 272 h 477"/>
                            <a:gd name="T68" fmla="*/ 110 w 244"/>
                            <a:gd name="T69" fmla="*/ 272 h 477"/>
                            <a:gd name="T70" fmla="*/ 94 w 244"/>
                            <a:gd name="T71" fmla="*/ 310 h 477"/>
                            <a:gd name="T72" fmla="*/ 68 w 244"/>
                            <a:gd name="T73" fmla="*/ 307 h 477"/>
                            <a:gd name="T74" fmla="*/ 39 w 244"/>
                            <a:gd name="T75" fmla="*/ 290 h 477"/>
                            <a:gd name="T76" fmla="*/ 15 w 244"/>
                            <a:gd name="T77" fmla="*/ 287 h 477"/>
                            <a:gd name="T78" fmla="*/ 15 w 244"/>
                            <a:gd name="T79" fmla="*/ 287 h 477"/>
                            <a:gd name="T80" fmla="*/ 22 w 244"/>
                            <a:gd name="T81" fmla="*/ 303 h 477"/>
                            <a:gd name="T82" fmla="*/ 44 w 244"/>
                            <a:gd name="T83" fmla="*/ 335 h 477"/>
                            <a:gd name="T84" fmla="*/ 57 w 244"/>
                            <a:gd name="T85" fmla="*/ 377 h 477"/>
                            <a:gd name="T86" fmla="*/ 33 w 244"/>
                            <a:gd name="T87" fmla="*/ 423 h 477"/>
                            <a:gd name="T88" fmla="*/ 33 w 244"/>
                            <a:gd name="T89" fmla="*/ 423 h 477"/>
                            <a:gd name="T90" fmla="*/ 16 w 244"/>
                            <a:gd name="T91" fmla="*/ 451 h 477"/>
                            <a:gd name="T92" fmla="*/ 29 w 244"/>
                            <a:gd name="T93" fmla="*/ 468 h 477"/>
                            <a:gd name="T94" fmla="*/ 61 w 244"/>
                            <a:gd name="T95" fmla="*/ 477 h 477"/>
                            <a:gd name="T96" fmla="*/ 99 w 244"/>
                            <a:gd name="T97" fmla="*/ 477 h 477"/>
                            <a:gd name="T98" fmla="*/ 129 w 244"/>
                            <a:gd name="T99" fmla="*/ 471 h 477"/>
                            <a:gd name="T100" fmla="*/ 142 w 244"/>
                            <a:gd name="T101" fmla="*/ 457 h 477"/>
                            <a:gd name="T102" fmla="*/ 142 w 244"/>
                            <a:gd name="T103" fmla="*/ 457 h 477"/>
                            <a:gd name="T104" fmla="*/ 132 w 244"/>
                            <a:gd name="T105" fmla="*/ 421 h 477"/>
                            <a:gd name="T106" fmla="*/ 122 w 244"/>
                            <a:gd name="T107" fmla="*/ 381 h 477"/>
                            <a:gd name="T108" fmla="*/ 128 w 244"/>
                            <a:gd name="T109" fmla="*/ 344 h 477"/>
                            <a:gd name="T110" fmla="*/ 128 w 244"/>
                            <a:gd name="T111" fmla="*/ 344 h 4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244" h="477">
                              <a:moveTo>
                                <a:pt x="128" y="344"/>
                              </a:moveTo>
                              <a:lnTo>
                                <a:pt x="161" y="318"/>
                              </a:lnTo>
                              <a:lnTo>
                                <a:pt x="207" y="284"/>
                              </a:lnTo>
                              <a:lnTo>
                                <a:pt x="227" y="253"/>
                              </a:lnTo>
                              <a:lnTo>
                                <a:pt x="209" y="198"/>
                              </a:lnTo>
                              <a:lnTo>
                                <a:pt x="185" y="125"/>
                              </a:lnTo>
                              <a:lnTo>
                                <a:pt x="179" y="68"/>
                              </a:lnTo>
                              <a:lnTo>
                                <a:pt x="200" y="49"/>
                              </a:lnTo>
                              <a:lnTo>
                                <a:pt x="229" y="42"/>
                              </a:lnTo>
                              <a:lnTo>
                                <a:pt x="244" y="31"/>
                              </a:lnTo>
                              <a:lnTo>
                                <a:pt x="223" y="9"/>
                              </a:lnTo>
                              <a:lnTo>
                                <a:pt x="188" y="0"/>
                              </a:lnTo>
                              <a:lnTo>
                                <a:pt x="157" y="2"/>
                              </a:lnTo>
                              <a:lnTo>
                                <a:pt x="138" y="31"/>
                              </a:lnTo>
                              <a:lnTo>
                                <a:pt x="139" y="83"/>
                              </a:lnTo>
                              <a:lnTo>
                                <a:pt x="149" y="143"/>
                              </a:lnTo>
                              <a:lnTo>
                                <a:pt x="158" y="192"/>
                              </a:lnTo>
                              <a:lnTo>
                                <a:pt x="154" y="215"/>
                              </a:lnTo>
                              <a:lnTo>
                                <a:pt x="134" y="202"/>
                              </a:lnTo>
                              <a:lnTo>
                                <a:pt x="99" y="165"/>
                              </a:lnTo>
                              <a:lnTo>
                                <a:pt x="50" y="145"/>
                              </a:lnTo>
                              <a:lnTo>
                                <a:pt x="12" y="162"/>
                              </a:lnTo>
                              <a:lnTo>
                                <a:pt x="0" y="193"/>
                              </a:lnTo>
                              <a:lnTo>
                                <a:pt x="28" y="204"/>
                              </a:lnTo>
                              <a:lnTo>
                                <a:pt x="67" y="208"/>
                              </a:lnTo>
                              <a:lnTo>
                                <a:pt x="99" y="234"/>
                              </a:lnTo>
                              <a:lnTo>
                                <a:pt x="110" y="272"/>
                              </a:lnTo>
                              <a:lnTo>
                                <a:pt x="94" y="310"/>
                              </a:lnTo>
                              <a:lnTo>
                                <a:pt x="68" y="307"/>
                              </a:lnTo>
                              <a:lnTo>
                                <a:pt x="39" y="290"/>
                              </a:lnTo>
                              <a:lnTo>
                                <a:pt x="15" y="287"/>
                              </a:lnTo>
                              <a:lnTo>
                                <a:pt x="22" y="303"/>
                              </a:lnTo>
                              <a:lnTo>
                                <a:pt x="44" y="335"/>
                              </a:lnTo>
                              <a:lnTo>
                                <a:pt x="57" y="377"/>
                              </a:lnTo>
                              <a:lnTo>
                                <a:pt x="33" y="423"/>
                              </a:lnTo>
                              <a:lnTo>
                                <a:pt x="16" y="451"/>
                              </a:lnTo>
                              <a:lnTo>
                                <a:pt x="29" y="468"/>
                              </a:lnTo>
                              <a:lnTo>
                                <a:pt x="61" y="477"/>
                              </a:lnTo>
                              <a:lnTo>
                                <a:pt x="99" y="477"/>
                              </a:lnTo>
                              <a:lnTo>
                                <a:pt x="129" y="471"/>
                              </a:lnTo>
                              <a:lnTo>
                                <a:pt x="142" y="457"/>
                              </a:lnTo>
                              <a:lnTo>
                                <a:pt x="132" y="421"/>
                              </a:lnTo>
                              <a:lnTo>
                                <a:pt x="122" y="381"/>
                              </a:lnTo>
                              <a:lnTo>
                                <a:pt x="128" y="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1" name="Freeform 543"/>
                      <wps:cNvSpPr>
                        <a:spLocks/>
                      </wps:cNvSpPr>
                      <wps:spPr bwMode="auto">
                        <a:xfrm>
                          <a:off x="2181" y="983"/>
                          <a:ext cx="33" cy="21"/>
                        </a:xfrm>
                        <a:custGeom>
                          <a:avLst/>
                          <a:gdLst>
                            <a:gd name="T0" fmla="*/ 0 w 134"/>
                            <a:gd name="T1" fmla="*/ 0 h 84"/>
                            <a:gd name="T2" fmla="*/ 31 w 134"/>
                            <a:gd name="T3" fmla="*/ 24 h 84"/>
                            <a:gd name="T4" fmla="*/ 72 w 134"/>
                            <a:gd name="T5" fmla="*/ 36 h 84"/>
                            <a:gd name="T6" fmla="*/ 109 w 134"/>
                            <a:gd name="T7" fmla="*/ 51 h 84"/>
                            <a:gd name="T8" fmla="*/ 134 w 134"/>
                            <a:gd name="T9" fmla="*/ 84 h 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4" h="84">
                              <a:moveTo>
                                <a:pt x="0" y="0"/>
                              </a:moveTo>
                              <a:lnTo>
                                <a:pt x="31" y="24"/>
                              </a:lnTo>
                              <a:lnTo>
                                <a:pt x="72" y="36"/>
                              </a:lnTo>
                              <a:lnTo>
                                <a:pt x="109" y="51"/>
                              </a:lnTo>
                              <a:lnTo>
                                <a:pt x="134" y="84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2" name="Freeform 544"/>
                      <wps:cNvSpPr>
                        <a:spLocks/>
                      </wps:cNvSpPr>
                      <wps:spPr bwMode="auto">
                        <a:xfrm>
                          <a:off x="2208" y="1004"/>
                          <a:ext cx="7" cy="50"/>
                        </a:xfrm>
                        <a:custGeom>
                          <a:avLst/>
                          <a:gdLst>
                            <a:gd name="T0" fmla="*/ 24 w 30"/>
                            <a:gd name="T1" fmla="*/ 0 h 199"/>
                            <a:gd name="T2" fmla="*/ 30 w 30"/>
                            <a:gd name="T3" fmla="*/ 49 h 199"/>
                            <a:gd name="T4" fmla="*/ 23 w 30"/>
                            <a:gd name="T5" fmla="*/ 110 h 199"/>
                            <a:gd name="T6" fmla="*/ 11 w 30"/>
                            <a:gd name="T7" fmla="*/ 165 h 199"/>
                            <a:gd name="T8" fmla="*/ 0 w 30"/>
                            <a:gd name="T9" fmla="*/ 199 h 19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30" h="199">
                              <a:moveTo>
                                <a:pt x="24" y="0"/>
                              </a:moveTo>
                              <a:lnTo>
                                <a:pt x="30" y="49"/>
                              </a:lnTo>
                              <a:lnTo>
                                <a:pt x="23" y="110"/>
                              </a:lnTo>
                              <a:lnTo>
                                <a:pt x="11" y="165"/>
                              </a:lnTo>
                              <a:lnTo>
                                <a:pt x="0" y="199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3" name="Freeform 545"/>
                      <wps:cNvSpPr>
                        <a:spLocks/>
                      </wps:cNvSpPr>
                      <wps:spPr bwMode="auto">
                        <a:xfrm>
                          <a:off x="2204" y="1054"/>
                          <a:ext cx="4" cy="20"/>
                        </a:xfrm>
                        <a:custGeom>
                          <a:avLst/>
                          <a:gdLst>
                            <a:gd name="T0" fmla="*/ 14 w 14"/>
                            <a:gd name="T1" fmla="*/ 0 h 82"/>
                            <a:gd name="T2" fmla="*/ 5 w 14"/>
                            <a:gd name="T3" fmla="*/ 28 h 82"/>
                            <a:gd name="T4" fmla="*/ 1 w 14"/>
                            <a:gd name="T5" fmla="*/ 60 h 82"/>
                            <a:gd name="T6" fmla="*/ 0 w 14"/>
                            <a:gd name="T7" fmla="*/ 82 h 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4" h="82">
                              <a:moveTo>
                                <a:pt x="14" y="0"/>
                              </a:moveTo>
                              <a:lnTo>
                                <a:pt x="5" y="28"/>
                              </a:lnTo>
                              <a:lnTo>
                                <a:pt x="1" y="60"/>
                              </a:lnTo>
                              <a:lnTo>
                                <a:pt x="0" y="82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4" name="Freeform 546"/>
                      <wps:cNvSpPr>
                        <a:spLocks/>
                      </wps:cNvSpPr>
                      <wps:spPr bwMode="auto">
                        <a:xfrm>
                          <a:off x="2193" y="1074"/>
                          <a:ext cx="11" cy="46"/>
                        </a:xfrm>
                        <a:custGeom>
                          <a:avLst/>
                          <a:gdLst>
                            <a:gd name="T0" fmla="*/ 47 w 47"/>
                            <a:gd name="T1" fmla="*/ 0 h 184"/>
                            <a:gd name="T2" fmla="*/ 40 w 47"/>
                            <a:gd name="T3" fmla="*/ 58 h 184"/>
                            <a:gd name="T4" fmla="*/ 19 w 47"/>
                            <a:gd name="T5" fmla="*/ 135 h 184"/>
                            <a:gd name="T6" fmla="*/ 0 w 47"/>
                            <a:gd name="T7" fmla="*/ 184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7" h="184">
                              <a:moveTo>
                                <a:pt x="47" y="0"/>
                              </a:moveTo>
                              <a:lnTo>
                                <a:pt x="40" y="58"/>
                              </a:lnTo>
                              <a:lnTo>
                                <a:pt x="19" y="135"/>
                              </a:lnTo>
                              <a:lnTo>
                                <a:pt x="0" y="184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5" name="Freeform 547"/>
                      <wps:cNvSpPr>
                        <a:spLocks/>
                      </wps:cNvSpPr>
                      <wps:spPr bwMode="auto">
                        <a:xfrm>
                          <a:off x="2193" y="1119"/>
                          <a:ext cx="9" cy="6"/>
                        </a:xfrm>
                        <a:custGeom>
                          <a:avLst/>
                          <a:gdLst>
                            <a:gd name="T0" fmla="*/ 0 w 37"/>
                            <a:gd name="T1" fmla="*/ 4 h 23"/>
                            <a:gd name="T2" fmla="*/ 2 w 37"/>
                            <a:gd name="T3" fmla="*/ 20 h 23"/>
                            <a:gd name="T4" fmla="*/ 20 w 37"/>
                            <a:gd name="T5" fmla="*/ 23 h 23"/>
                            <a:gd name="T6" fmla="*/ 37 w 37"/>
                            <a:gd name="T7" fmla="*/ 0 h 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7" h="23">
                              <a:moveTo>
                                <a:pt x="0" y="4"/>
                              </a:moveTo>
                              <a:lnTo>
                                <a:pt x="2" y="20"/>
                              </a:lnTo>
                              <a:lnTo>
                                <a:pt x="20" y="23"/>
                              </a:lnTo>
                              <a:lnTo>
                                <a:pt x="37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6" name="Freeform 548"/>
                      <wps:cNvSpPr>
                        <a:spLocks/>
                      </wps:cNvSpPr>
                      <wps:spPr bwMode="auto">
                        <a:xfrm>
                          <a:off x="2202" y="1091"/>
                          <a:ext cx="13" cy="28"/>
                        </a:xfrm>
                        <a:custGeom>
                          <a:avLst/>
                          <a:gdLst>
                            <a:gd name="T0" fmla="*/ 0 w 52"/>
                            <a:gd name="T1" fmla="*/ 113 h 113"/>
                            <a:gd name="T2" fmla="*/ 19 w 52"/>
                            <a:gd name="T3" fmla="*/ 57 h 113"/>
                            <a:gd name="T4" fmla="*/ 36 w 52"/>
                            <a:gd name="T5" fmla="*/ 27 h 113"/>
                            <a:gd name="T6" fmla="*/ 52 w 52"/>
                            <a:gd name="T7" fmla="*/ 0 h 1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52" h="113">
                              <a:moveTo>
                                <a:pt x="0" y="113"/>
                              </a:moveTo>
                              <a:lnTo>
                                <a:pt x="19" y="57"/>
                              </a:lnTo>
                              <a:lnTo>
                                <a:pt x="36" y="27"/>
                              </a:lnTo>
                              <a:lnTo>
                                <a:pt x="52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7" name="Freeform 549"/>
                      <wps:cNvSpPr>
                        <a:spLocks/>
                      </wps:cNvSpPr>
                      <wps:spPr bwMode="auto">
                        <a:xfrm>
                          <a:off x="2215" y="1069"/>
                          <a:ext cx="4" cy="22"/>
                        </a:xfrm>
                        <a:custGeom>
                          <a:avLst/>
                          <a:gdLst>
                            <a:gd name="T0" fmla="*/ 0 w 16"/>
                            <a:gd name="T1" fmla="*/ 89 h 89"/>
                            <a:gd name="T2" fmla="*/ 8 w 16"/>
                            <a:gd name="T3" fmla="*/ 56 h 89"/>
                            <a:gd name="T4" fmla="*/ 13 w 16"/>
                            <a:gd name="T5" fmla="*/ 27 h 89"/>
                            <a:gd name="T6" fmla="*/ 16 w 16"/>
                            <a:gd name="T7" fmla="*/ 0 h 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" h="89">
                              <a:moveTo>
                                <a:pt x="0" y="89"/>
                              </a:moveTo>
                              <a:lnTo>
                                <a:pt x="8" y="56"/>
                              </a:lnTo>
                              <a:lnTo>
                                <a:pt x="13" y="27"/>
                              </a:lnTo>
                              <a:lnTo>
                                <a:pt x="16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8" name="Freeform 550"/>
                      <wps:cNvSpPr>
                        <a:spLocks/>
                      </wps:cNvSpPr>
                      <wps:spPr bwMode="auto">
                        <a:xfrm>
                          <a:off x="2219" y="1042"/>
                          <a:ext cx="9" cy="27"/>
                        </a:xfrm>
                        <a:custGeom>
                          <a:avLst/>
                          <a:gdLst>
                            <a:gd name="T0" fmla="*/ 0 w 36"/>
                            <a:gd name="T1" fmla="*/ 105 h 105"/>
                            <a:gd name="T2" fmla="*/ 8 w 36"/>
                            <a:gd name="T3" fmla="*/ 72 h 105"/>
                            <a:gd name="T4" fmla="*/ 20 w 36"/>
                            <a:gd name="T5" fmla="*/ 34 h 105"/>
                            <a:gd name="T6" fmla="*/ 36 w 36"/>
                            <a:gd name="T7" fmla="*/ 0 h 1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36" h="105">
                              <a:moveTo>
                                <a:pt x="0" y="105"/>
                              </a:moveTo>
                              <a:lnTo>
                                <a:pt x="8" y="72"/>
                              </a:lnTo>
                              <a:lnTo>
                                <a:pt x="20" y="34"/>
                              </a:lnTo>
                              <a:lnTo>
                                <a:pt x="36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9" name="Freeform 551"/>
                      <wps:cNvSpPr>
                        <a:spLocks/>
                      </wps:cNvSpPr>
                      <wps:spPr bwMode="auto">
                        <a:xfrm>
                          <a:off x="2228" y="1016"/>
                          <a:ext cx="7" cy="26"/>
                        </a:xfrm>
                        <a:custGeom>
                          <a:avLst/>
                          <a:gdLst>
                            <a:gd name="T0" fmla="*/ 0 w 28"/>
                            <a:gd name="T1" fmla="*/ 107 h 107"/>
                            <a:gd name="T2" fmla="*/ 15 w 28"/>
                            <a:gd name="T3" fmla="*/ 68 h 107"/>
                            <a:gd name="T4" fmla="*/ 22 w 28"/>
                            <a:gd name="T5" fmla="*/ 27 h 107"/>
                            <a:gd name="T6" fmla="*/ 28 w 28"/>
                            <a:gd name="T7" fmla="*/ 0 h 10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28" h="107">
                              <a:moveTo>
                                <a:pt x="0" y="107"/>
                              </a:moveTo>
                              <a:lnTo>
                                <a:pt x="15" y="68"/>
                              </a:lnTo>
                              <a:lnTo>
                                <a:pt x="22" y="27"/>
                              </a:lnTo>
                              <a:lnTo>
                                <a:pt x="28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0" name="Freeform 552"/>
                      <wps:cNvSpPr>
                        <a:spLocks/>
                      </wps:cNvSpPr>
                      <wps:spPr bwMode="auto">
                        <a:xfrm>
                          <a:off x="2235" y="992"/>
                          <a:ext cx="15" cy="24"/>
                        </a:xfrm>
                        <a:custGeom>
                          <a:avLst/>
                          <a:gdLst>
                            <a:gd name="T0" fmla="*/ 0 w 60"/>
                            <a:gd name="T1" fmla="*/ 93 h 93"/>
                            <a:gd name="T2" fmla="*/ 26 w 60"/>
                            <a:gd name="T3" fmla="*/ 62 h 93"/>
                            <a:gd name="T4" fmla="*/ 53 w 60"/>
                            <a:gd name="T5" fmla="*/ 41 h 93"/>
                            <a:gd name="T6" fmla="*/ 60 w 60"/>
                            <a:gd name="T7" fmla="*/ 0 h 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60" h="93">
                              <a:moveTo>
                                <a:pt x="0" y="93"/>
                              </a:moveTo>
                              <a:lnTo>
                                <a:pt x="26" y="62"/>
                              </a:lnTo>
                              <a:lnTo>
                                <a:pt x="53" y="41"/>
                              </a:ln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1" name="Freeform 553"/>
                      <wps:cNvSpPr>
                        <a:spLocks/>
                      </wps:cNvSpPr>
                      <wps:spPr bwMode="auto">
                        <a:xfrm>
                          <a:off x="1940" y="786"/>
                          <a:ext cx="376" cy="341"/>
                        </a:xfrm>
                        <a:custGeom>
                          <a:avLst/>
                          <a:gdLst>
                            <a:gd name="T0" fmla="*/ 1454 w 1504"/>
                            <a:gd name="T1" fmla="*/ 696 h 1363"/>
                            <a:gd name="T2" fmla="*/ 1464 w 1504"/>
                            <a:gd name="T3" fmla="*/ 679 h 1363"/>
                            <a:gd name="T4" fmla="*/ 1504 w 1504"/>
                            <a:gd name="T5" fmla="*/ 592 h 1363"/>
                            <a:gd name="T6" fmla="*/ 1491 w 1504"/>
                            <a:gd name="T7" fmla="*/ 488 h 1363"/>
                            <a:gd name="T8" fmla="*/ 1363 w 1504"/>
                            <a:gd name="T9" fmla="*/ 326 h 1363"/>
                            <a:gd name="T10" fmla="*/ 1282 w 1504"/>
                            <a:gd name="T11" fmla="*/ 293 h 1363"/>
                            <a:gd name="T12" fmla="*/ 1111 w 1504"/>
                            <a:gd name="T13" fmla="*/ 331 h 1363"/>
                            <a:gd name="T14" fmla="*/ 909 w 1504"/>
                            <a:gd name="T15" fmla="*/ 428 h 1363"/>
                            <a:gd name="T16" fmla="*/ 728 w 1504"/>
                            <a:gd name="T17" fmla="*/ 421 h 1363"/>
                            <a:gd name="T18" fmla="*/ 583 w 1504"/>
                            <a:gd name="T19" fmla="*/ 394 h 1363"/>
                            <a:gd name="T20" fmla="*/ 459 w 1504"/>
                            <a:gd name="T21" fmla="*/ 315 h 1363"/>
                            <a:gd name="T22" fmla="*/ 344 w 1504"/>
                            <a:gd name="T23" fmla="*/ 167 h 1363"/>
                            <a:gd name="T24" fmla="*/ 289 w 1504"/>
                            <a:gd name="T25" fmla="*/ 43 h 1363"/>
                            <a:gd name="T26" fmla="*/ 177 w 1504"/>
                            <a:gd name="T27" fmla="*/ 26 h 1363"/>
                            <a:gd name="T28" fmla="*/ 94 w 1504"/>
                            <a:gd name="T29" fmla="*/ 159 h 1363"/>
                            <a:gd name="T30" fmla="*/ 24 w 1504"/>
                            <a:gd name="T31" fmla="*/ 226 h 1363"/>
                            <a:gd name="T32" fmla="*/ 20 w 1504"/>
                            <a:gd name="T33" fmla="*/ 297 h 1363"/>
                            <a:gd name="T34" fmla="*/ 256 w 1504"/>
                            <a:gd name="T35" fmla="*/ 316 h 1363"/>
                            <a:gd name="T36" fmla="*/ 324 w 1504"/>
                            <a:gd name="T37" fmla="*/ 384 h 1363"/>
                            <a:gd name="T38" fmla="*/ 308 w 1504"/>
                            <a:gd name="T39" fmla="*/ 517 h 1363"/>
                            <a:gd name="T40" fmla="*/ 338 w 1504"/>
                            <a:gd name="T41" fmla="*/ 696 h 1363"/>
                            <a:gd name="T42" fmla="*/ 393 w 1504"/>
                            <a:gd name="T43" fmla="*/ 780 h 1363"/>
                            <a:gd name="T44" fmla="*/ 543 w 1504"/>
                            <a:gd name="T45" fmla="*/ 798 h 1363"/>
                            <a:gd name="T46" fmla="*/ 544 w 1504"/>
                            <a:gd name="T47" fmla="*/ 857 h 1363"/>
                            <a:gd name="T48" fmla="*/ 562 w 1504"/>
                            <a:gd name="T49" fmla="*/ 922 h 1363"/>
                            <a:gd name="T50" fmla="*/ 595 w 1504"/>
                            <a:gd name="T51" fmla="*/ 1036 h 1363"/>
                            <a:gd name="T52" fmla="*/ 614 w 1504"/>
                            <a:gd name="T53" fmla="*/ 1146 h 1363"/>
                            <a:gd name="T54" fmla="*/ 616 w 1504"/>
                            <a:gd name="T55" fmla="*/ 1266 h 1363"/>
                            <a:gd name="T56" fmla="*/ 612 w 1504"/>
                            <a:gd name="T57" fmla="*/ 1311 h 1363"/>
                            <a:gd name="T58" fmla="*/ 638 w 1504"/>
                            <a:gd name="T59" fmla="*/ 1353 h 1363"/>
                            <a:gd name="T60" fmla="*/ 658 w 1504"/>
                            <a:gd name="T61" fmla="*/ 1231 h 1363"/>
                            <a:gd name="T62" fmla="*/ 659 w 1504"/>
                            <a:gd name="T63" fmla="*/ 998 h 1363"/>
                            <a:gd name="T64" fmla="*/ 659 w 1504"/>
                            <a:gd name="T65" fmla="*/ 904 h 1363"/>
                            <a:gd name="T66" fmla="*/ 657 w 1504"/>
                            <a:gd name="T67" fmla="*/ 845 h 1363"/>
                            <a:gd name="T68" fmla="*/ 688 w 1504"/>
                            <a:gd name="T69" fmla="*/ 800 h 1363"/>
                            <a:gd name="T70" fmla="*/ 738 w 1504"/>
                            <a:gd name="T71" fmla="*/ 814 h 1363"/>
                            <a:gd name="T72" fmla="*/ 891 w 1504"/>
                            <a:gd name="T73" fmla="*/ 813 h 1363"/>
                            <a:gd name="T74" fmla="*/ 1071 w 1504"/>
                            <a:gd name="T75" fmla="*/ 722 h 1363"/>
                            <a:gd name="T76" fmla="*/ 1193 w 1504"/>
                            <a:gd name="T77" fmla="*/ 747 h 1363"/>
                            <a:gd name="T78" fmla="*/ 1253 w 1504"/>
                            <a:gd name="T79" fmla="*/ 840 h 1363"/>
                            <a:gd name="T80" fmla="*/ 1320 w 1504"/>
                            <a:gd name="T81" fmla="*/ 907 h 1363"/>
                            <a:gd name="T82" fmla="*/ 1352 w 1504"/>
                            <a:gd name="T83" fmla="*/ 984 h 1363"/>
                            <a:gd name="T84" fmla="*/ 1354 w 1504"/>
                            <a:gd name="T85" fmla="*/ 1078 h 1363"/>
                            <a:gd name="T86" fmla="*/ 1337 w 1504"/>
                            <a:gd name="T87" fmla="*/ 1157 h 1363"/>
                            <a:gd name="T88" fmla="*/ 1287 w 1504"/>
                            <a:gd name="T89" fmla="*/ 1336 h 1363"/>
                            <a:gd name="T90" fmla="*/ 1354 w 1504"/>
                            <a:gd name="T91" fmla="*/ 1344 h 1363"/>
                            <a:gd name="T92" fmla="*/ 1376 w 1504"/>
                            <a:gd name="T93" fmla="*/ 1194 h 1363"/>
                            <a:gd name="T94" fmla="*/ 1392 w 1504"/>
                            <a:gd name="T95" fmla="*/ 1130 h 1363"/>
                            <a:gd name="T96" fmla="*/ 1435 w 1504"/>
                            <a:gd name="T97" fmla="*/ 1030 h 1363"/>
                            <a:gd name="T98" fmla="*/ 1431 w 1504"/>
                            <a:gd name="T99" fmla="*/ 949 h 1363"/>
                            <a:gd name="T100" fmla="*/ 1419 w 1504"/>
                            <a:gd name="T101" fmla="*/ 852 h 1363"/>
                            <a:gd name="T102" fmla="*/ 1433 w 1504"/>
                            <a:gd name="T103" fmla="*/ 796 h 1363"/>
                            <a:gd name="T104" fmla="*/ 1444 w 1504"/>
                            <a:gd name="T105" fmla="*/ 723 h 1363"/>
                            <a:gd name="T106" fmla="*/ 1346 w 1504"/>
                            <a:gd name="T107" fmla="*/ 734 h 1363"/>
                            <a:gd name="T108" fmla="*/ 1157 w 1504"/>
                            <a:gd name="T109" fmla="*/ 710 h 1363"/>
                            <a:gd name="T110" fmla="*/ 1114 w 1504"/>
                            <a:gd name="T111" fmla="*/ 645 h 1363"/>
                            <a:gd name="T112" fmla="*/ 1288 w 1504"/>
                            <a:gd name="T113" fmla="*/ 687 h 1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04" h="1363">
                              <a:moveTo>
                                <a:pt x="1314" y="695"/>
                              </a:moveTo>
                              <a:lnTo>
                                <a:pt x="1359" y="702"/>
                              </a:lnTo>
                              <a:lnTo>
                                <a:pt x="1407" y="702"/>
                              </a:lnTo>
                              <a:lnTo>
                                <a:pt x="1454" y="696"/>
                              </a:lnTo>
                              <a:lnTo>
                                <a:pt x="1458" y="688"/>
                              </a:lnTo>
                              <a:lnTo>
                                <a:pt x="1462" y="681"/>
                              </a:lnTo>
                              <a:lnTo>
                                <a:pt x="1464" y="679"/>
                              </a:lnTo>
                              <a:lnTo>
                                <a:pt x="1480" y="653"/>
                              </a:lnTo>
                              <a:lnTo>
                                <a:pt x="1496" y="623"/>
                              </a:lnTo>
                              <a:lnTo>
                                <a:pt x="1504" y="592"/>
                              </a:lnTo>
                              <a:lnTo>
                                <a:pt x="1503" y="558"/>
                              </a:lnTo>
                              <a:lnTo>
                                <a:pt x="1500" y="524"/>
                              </a:lnTo>
                              <a:lnTo>
                                <a:pt x="1491" y="488"/>
                              </a:lnTo>
                              <a:lnTo>
                                <a:pt x="1476" y="452"/>
                              </a:lnTo>
                              <a:lnTo>
                                <a:pt x="1451" y="412"/>
                              </a:lnTo>
                              <a:lnTo>
                                <a:pt x="1413" y="371"/>
                              </a:lnTo>
                              <a:lnTo>
                                <a:pt x="1363" y="326"/>
                              </a:lnTo>
                              <a:lnTo>
                                <a:pt x="1353" y="320"/>
                              </a:lnTo>
                              <a:lnTo>
                                <a:pt x="1324" y="306"/>
                              </a:lnTo>
                              <a:lnTo>
                                <a:pt x="1282" y="293"/>
                              </a:lnTo>
                              <a:lnTo>
                                <a:pt x="1229" y="287"/>
                              </a:lnTo>
                              <a:lnTo>
                                <a:pt x="1171" y="297"/>
                              </a:lnTo>
                              <a:lnTo>
                                <a:pt x="1111" y="331"/>
                              </a:lnTo>
                              <a:lnTo>
                                <a:pt x="1050" y="372"/>
                              </a:lnTo>
                              <a:lnTo>
                                <a:pt x="995" y="400"/>
                              </a:lnTo>
                              <a:lnTo>
                                <a:pt x="947" y="418"/>
                              </a:lnTo>
                              <a:lnTo>
                                <a:pt x="909" y="428"/>
                              </a:lnTo>
                              <a:lnTo>
                                <a:pt x="839" y="434"/>
                              </a:lnTo>
                              <a:lnTo>
                                <a:pt x="780" y="431"/>
                              </a:lnTo>
                              <a:lnTo>
                                <a:pt x="728" y="421"/>
                              </a:lnTo>
                              <a:lnTo>
                                <a:pt x="683" y="412"/>
                              </a:lnTo>
                              <a:lnTo>
                                <a:pt x="643" y="408"/>
                              </a:lnTo>
                              <a:lnTo>
                                <a:pt x="583" y="394"/>
                              </a:lnTo>
                              <a:lnTo>
                                <a:pt x="530" y="373"/>
                              </a:lnTo>
                              <a:lnTo>
                                <a:pt x="491" y="346"/>
                              </a:lnTo>
                              <a:lnTo>
                                <a:pt x="459" y="315"/>
                              </a:lnTo>
                              <a:lnTo>
                                <a:pt x="427" y="281"/>
                              </a:lnTo>
                              <a:lnTo>
                                <a:pt x="397" y="244"/>
                              </a:lnTo>
                              <a:lnTo>
                                <a:pt x="370" y="206"/>
                              </a:lnTo>
                              <a:lnTo>
                                <a:pt x="344" y="167"/>
                              </a:lnTo>
                              <a:lnTo>
                                <a:pt x="321" y="126"/>
                              </a:lnTo>
                              <a:lnTo>
                                <a:pt x="304" y="85"/>
                              </a:lnTo>
                              <a:lnTo>
                                <a:pt x="289" y="43"/>
                              </a:lnTo>
                              <a:lnTo>
                                <a:pt x="249" y="0"/>
                              </a:lnTo>
                              <a:lnTo>
                                <a:pt x="201" y="11"/>
                              </a:lnTo>
                              <a:lnTo>
                                <a:pt x="177" y="26"/>
                              </a:lnTo>
                              <a:lnTo>
                                <a:pt x="158" y="54"/>
                              </a:lnTo>
                              <a:lnTo>
                                <a:pt x="122" y="110"/>
                              </a:lnTo>
                              <a:lnTo>
                                <a:pt x="94" y="159"/>
                              </a:lnTo>
                              <a:lnTo>
                                <a:pt x="70" y="192"/>
                              </a:lnTo>
                              <a:lnTo>
                                <a:pt x="41" y="216"/>
                              </a:lnTo>
                              <a:lnTo>
                                <a:pt x="24" y="226"/>
                              </a:lnTo>
                              <a:lnTo>
                                <a:pt x="12" y="240"/>
                              </a:lnTo>
                              <a:lnTo>
                                <a:pt x="0" y="271"/>
                              </a:lnTo>
                              <a:lnTo>
                                <a:pt x="20" y="297"/>
                              </a:lnTo>
                              <a:lnTo>
                                <a:pt x="72" y="309"/>
                              </a:lnTo>
                              <a:lnTo>
                                <a:pt x="143" y="318"/>
                              </a:lnTo>
                              <a:lnTo>
                                <a:pt x="211" y="321"/>
                              </a:lnTo>
                              <a:lnTo>
                                <a:pt x="256" y="316"/>
                              </a:lnTo>
                              <a:lnTo>
                                <a:pt x="293" y="312"/>
                              </a:lnTo>
                              <a:lnTo>
                                <a:pt x="320" y="330"/>
                              </a:lnTo>
                              <a:lnTo>
                                <a:pt x="324" y="384"/>
                              </a:lnTo>
                              <a:lnTo>
                                <a:pt x="314" y="434"/>
                              </a:lnTo>
                              <a:lnTo>
                                <a:pt x="306" y="464"/>
                              </a:lnTo>
                              <a:lnTo>
                                <a:pt x="308" y="517"/>
                              </a:lnTo>
                              <a:lnTo>
                                <a:pt x="320" y="598"/>
                              </a:lnTo>
                              <a:lnTo>
                                <a:pt x="332" y="667"/>
                              </a:lnTo>
                              <a:lnTo>
                                <a:pt x="338" y="696"/>
                              </a:lnTo>
                              <a:lnTo>
                                <a:pt x="340" y="712"/>
                              </a:lnTo>
                              <a:lnTo>
                                <a:pt x="353" y="745"/>
                              </a:lnTo>
                              <a:lnTo>
                                <a:pt x="393" y="780"/>
                              </a:lnTo>
                              <a:lnTo>
                                <a:pt x="469" y="801"/>
                              </a:lnTo>
                              <a:lnTo>
                                <a:pt x="507" y="796"/>
                              </a:lnTo>
                              <a:lnTo>
                                <a:pt x="543" y="798"/>
                              </a:lnTo>
                              <a:lnTo>
                                <a:pt x="548" y="837"/>
                              </a:lnTo>
                              <a:lnTo>
                                <a:pt x="546" y="842"/>
                              </a:lnTo>
                              <a:lnTo>
                                <a:pt x="544" y="857"/>
                              </a:lnTo>
                              <a:lnTo>
                                <a:pt x="547" y="882"/>
                              </a:lnTo>
                              <a:lnTo>
                                <a:pt x="554" y="907"/>
                              </a:lnTo>
                              <a:lnTo>
                                <a:pt x="562" y="922"/>
                              </a:lnTo>
                              <a:lnTo>
                                <a:pt x="569" y="945"/>
                              </a:lnTo>
                              <a:lnTo>
                                <a:pt x="577" y="975"/>
                              </a:lnTo>
                              <a:lnTo>
                                <a:pt x="595" y="1036"/>
                              </a:lnTo>
                              <a:lnTo>
                                <a:pt x="606" y="1087"/>
                              </a:lnTo>
                              <a:lnTo>
                                <a:pt x="609" y="1116"/>
                              </a:lnTo>
                              <a:lnTo>
                                <a:pt x="614" y="1146"/>
                              </a:lnTo>
                              <a:lnTo>
                                <a:pt x="615" y="1182"/>
                              </a:lnTo>
                              <a:lnTo>
                                <a:pt x="616" y="1226"/>
                              </a:lnTo>
                              <a:lnTo>
                                <a:pt x="616" y="1266"/>
                              </a:lnTo>
                              <a:lnTo>
                                <a:pt x="613" y="1293"/>
                              </a:lnTo>
                              <a:lnTo>
                                <a:pt x="612" y="1301"/>
                              </a:lnTo>
                              <a:lnTo>
                                <a:pt x="612" y="1311"/>
                              </a:lnTo>
                              <a:lnTo>
                                <a:pt x="609" y="1328"/>
                              </a:lnTo>
                              <a:lnTo>
                                <a:pt x="617" y="1350"/>
                              </a:lnTo>
                              <a:lnTo>
                                <a:pt x="638" y="1353"/>
                              </a:lnTo>
                              <a:lnTo>
                                <a:pt x="652" y="1325"/>
                              </a:lnTo>
                              <a:lnTo>
                                <a:pt x="655" y="1288"/>
                              </a:lnTo>
                              <a:lnTo>
                                <a:pt x="658" y="1231"/>
                              </a:lnTo>
                              <a:lnTo>
                                <a:pt x="659" y="1165"/>
                              </a:lnTo>
                              <a:lnTo>
                                <a:pt x="659" y="1098"/>
                              </a:lnTo>
                              <a:lnTo>
                                <a:pt x="659" y="1040"/>
                              </a:lnTo>
                              <a:lnTo>
                                <a:pt x="659" y="998"/>
                              </a:lnTo>
                              <a:lnTo>
                                <a:pt x="658" y="982"/>
                              </a:lnTo>
                              <a:lnTo>
                                <a:pt x="659" y="954"/>
                              </a:lnTo>
                              <a:lnTo>
                                <a:pt x="659" y="904"/>
                              </a:lnTo>
                              <a:lnTo>
                                <a:pt x="660" y="876"/>
                              </a:lnTo>
                              <a:lnTo>
                                <a:pt x="658" y="866"/>
                              </a:lnTo>
                              <a:lnTo>
                                <a:pt x="657" y="845"/>
                              </a:lnTo>
                              <a:lnTo>
                                <a:pt x="664" y="823"/>
                              </a:lnTo>
                              <a:lnTo>
                                <a:pt x="674" y="807"/>
                              </a:lnTo>
                              <a:lnTo>
                                <a:pt x="688" y="800"/>
                              </a:lnTo>
                              <a:lnTo>
                                <a:pt x="717" y="806"/>
                              </a:lnTo>
                              <a:lnTo>
                                <a:pt x="723" y="808"/>
                              </a:lnTo>
                              <a:lnTo>
                                <a:pt x="738" y="814"/>
                              </a:lnTo>
                              <a:lnTo>
                                <a:pt x="764" y="819"/>
                              </a:lnTo>
                              <a:lnTo>
                                <a:pt x="800" y="823"/>
                              </a:lnTo>
                              <a:lnTo>
                                <a:pt x="841" y="821"/>
                              </a:lnTo>
                              <a:lnTo>
                                <a:pt x="891" y="813"/>
                              </a:lnTo>
                              <a:lnTo>
                                <a:pt x="947" y="795"/>
                              </a:lnTo>
                              <a:lnTo>
                                <a:pt x="1006" y="766"/>
                              </a:lnTo>
                              <a:lnTo>
                                <a:pt x="1071" y="722"/>
                              </a:lnTo>
                              <a:lnTo>
                                <a:pt x="1120" y="707"/>
                              </a:lnTo>
                              <a:lnTo>
                                <a:pt x="1165" y="723"/>
                              </a:lnTo>
                              <a:lnTo>
                                <a:pt x="1193" y="747"/>
                              </a:lnTo>
                              <a:lnTo>
                                <a:pt x="1212" y="782"/>
                              </a:lnTo>
                              <a:lnTo>
                                <a:pt x="1223" y="806"/>
                              </a:lnTo>
                              <a:lnTo>
                                <a:pt x="1253" y="840"/>
                              </a:lnTo>
                              <a:lnTo>
                                <a:pt x="1286" y="874"/>
                              </a:lnTo>
                              <a:lnTo>
                                <a:pt x="1300" y="891"/>
                              </a:lnTo>
                              <a:lnTo>
                                <a:pt x="1320" y="907"/>
                              </a:lnTo>
                              <a:lnTo>
                                <a:pt x="1331" y="925"/>
                              </a:lnTo>
                              <a:lnTo>
                                <a:pt x="1337" y="951"/>
                              </a:lnTo>
                              <a:lnTo>
                                <a:pt x="1352" y="984"/>
                              </a:lnTo>
                              <a:lnTo>
                                <a:pt x="1366" y="1021"/>
                              </a:lnTo>
                              <a:lnTo>
                                <a:pt x="1364" y="1054"/>
                              </a:lnTo>
                              <a:lnTo>
                                <a:pt x="1354" y="1078"/>
                              </a:lnTo>
                              <a:lnTo>
                                <a:pt x="1345" y="1102"/>
                              </a:lnTo>
                              <a:lnTo>
                                <a:pt x="1341" y="1132"/>
                              </a:lnTo>
                              <a:lnTo>
                                <a:pt x="1337" y="1157"/>
                              </a:lnTo>
                              <a:lnTo>
                                <a:pt x="1325" y="1208"/>
                              </a:lnTo>
                              <a:lnTo>
                                <a:pt x="1304" y="1284"/>
                              </a:lnTo>
                              <a:lnTo>
                                <a:pt x="1287" y="1336"/>
                              </a:lnTo>
                              <a:lnTo>
                                <a:pt x="1298" y="1356"/>
                              </a:lnTo>
                              <a:lnTo>
                                <a:pt x="1332" y="1363"/>
                              </a:lnTo>
                              <a:lnTo>
                                <a:pt x="1354" y="1344"/>
                              </a:lnTo>
                              <a:lnTo>
                                <a:pt x="1365" y="1260"/>
                              </a:lnTo>
                              <a:lnTo>
                                <a:pt x="1372" y="1212"/>
                              </a:lnTo>
                              <a:lnTo>
                                <a:pt x="1376" y="1194"/>
                              </a:lnTo>
                              <a:lnTo>
                                <a:pt x="1378" y="1182"/>
                              </a:lnTo>
                              <a:lnTo>
                                <a:pt x="1386" y="1158"/>
                              </a:lnTo>
                              <a:lnTo>
                                <a:pt x="1392" y="1130"/>
                              </a:lnTo>
                              <a:lnTo>
                                <a:pt x="1401" y="1098"/>
                              </a:lnTo>
                              <a:lnTo>
                                <a:pt x="1416" y="1063"/>
                              </a:lnTo>
                              <a:lnTo>
                                <a:pt x="1435" y="1030"/>
                              </a:lnTo>
                              <a:lnTo>
                                <a:pt x="1445" y="998"/>
                              </a:lnTo>
                              <a:lnTo>
                                <a:pt x="1441" y="968"/>
                              </a:lnTo>
                              <a:lnTo>
                                <a:pt x="1431" y="949"/>
                              </a:lnTo>
                              <a:lnTo>
                                <a:pt x="1424" y="920"/>
                              </a:lnTo>
                              <a:lnTo>
                                <a:pt x="1420" y="877"/>
                              </a:lnTo>
                              <a:lnTo>
                                <a:pt x="1419" y="852"/>
                              </a:lnTo>
                              <a:lnTo>
                                <a:pt x="1423" y="841"/>
                              </a:lnTo>
                              <a:lnTo>
                                <a:pt x="1430" y="821"/>
                              </a:lnTo>
                              <a:lnTo>
                                <a:pt x="1433" y="796"/>
                              </a:lnTo>
                              <a:lnTo>
                                <a:pt x="1434" y="768"/>
                              </a:lnTo>
                              <a:lnTo>
                                <a:pt x="1438" y="744"/>
                              </a:lnTo>
                              <a:lnTo>
                                <a:pt x="1444" y="723"/>
                              </a:lnTo>
                              <a:lnTo>
                                <a:pt x="1410" y="729"/>
                              </a:lnTo>
                              <a:lnTo>
                                <a:pt x="1376" y="734"/>
                              </a:lnTo>
                              <a:lnTo>
                                <a:pt x="1346" y="734"/>
                              </a:lnTo>
                              <a:lnTo>
                                <a:pt x="1312" y="732"/>
                              </a:lnTo>
                              <a:lnTo>
                                <a:pt x="1262" y="728"/>
                              </a:lnTo>
                              <a:lnTo>
                                <a:pt x="1207" y="721"/>
                              </a:lnTo>
                              <a:lnTo>
                                <a:pt x="1157" y="710"/>
                              </a:lnTo>
                              <a:lnTo>
                                <a:pt x="1118" y="692"/>
                              </a:lnTo>
                              <a:lnTo>
                                <a:pt x="1102" y="668"/>
                              </a:lnTo>
                              <a:lnTo>
                                <a:pt x="1114" y="645"/>
                              </a:lnTo>
                              <a:lnTo>
                                <a:pt x="1148" y="643"/>
                              </a:lnTo>
                              <a:lnTo>
                                <a:pt x="1194" y="653"/>
                              </a:lnTo>
                              <a:lnTo>
                                <a:pt x="1245" y="670"/>
                              </a:lnTo>
                              <a:lnTo>
                                <a:pt x="1288" y="687"/>
                              </a:lnTo>
                              <a:lnTo>
                                <a:pt x="1314" y="69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2" name="Freeform 554"/>
                      <wps:cNvSpPr>
                        <a:spLocks/>
                      </wps:cNvSpPr>
                      <wps:spPr bwMode="auto">
                        <a:xfrm>
                          <a:off x="1940" y="786"/>
                          <a:ext cx="376" cy="341"/>
                        </a:xfrm>
                        <a:custGeom>
                          <a:avLst/>
                          <a:gdLst>
                            <a:gd name="T0" fmla="*/ 1454 w 1504"/>
                            <a:gd name="T1" fmla="*/ 696 h 1363"/>
                            <a:gd name="T2" fmla="*/ 1464 w 1504"/>
                            <a:gd name="T3" fmla="*/ 679 h 1363"/>
                            <a:gd name="T4" fmla="*/ 1504 w 1504"/>
                            <a:gd name="T5" fmla="*/ 592 h 1363"/>
                            <a:gd name="T6" fmla="*/ 1491 w 1504"/>
                            <a:gd name="T7" fmla="*/ 488 h 1363"/>
                            <a:gd name="T8" fmla="*/ 1363 w 1504"/>
                            <a:gd name="T9" fmla="*/ 326 h 1363"/>
                            <a:gd name="T10" fmla="*/ 1282 w 1504"/>
                            <a:gd name="T11" fmla="*/ 293 h 1363"/>
                            <a:gd name="T12" fmla="*/ 1111 w 1504"/>
                            <a:gd name="T13" fmla="*/ 331 h 1363"/>
                            <a:gd name="T14" fmla="*/ 909 w 1504"/>
                            <a:gd name="T15" fmla="*/ 428 h 1363"/>
                            <a:gd name="T16" fmla="*/ 728 w 1504"/>
                            <a:gd name="T17" fmla="*/ 421 h 1363"/>
                            <a:gd name="T18" fmla="*/ 583 w 1504"/>
                            <a:gd name="T19" fmla="*/ 394 h 1363"/>
                            <a:gd name="T20" fmla="*/ 459 w 1504"/>
                            <a:gd name="T21" fmla="*/ 315 h 1363"/>
                            <a:gd name="T22" fmla="*/ 344 w 1504"/>
                            <a:gd name="T23" fmla="*/ 167 h 1363"/>
                            <a:gd name="T24" fmla="*/ 289 w 1504"/>
                            <a:gd name="T25" fmla="*/ 43 h 1363"/>
                            <a:gd name="T26" fmla="*/ 177 w 1504"/>
                            <a:gd name="T27" fmla="*/ 26 h 1363"/>
                            <a:gd name="T28" fmla="*/ 94 w 1504"/>
                            <a:gd name="T29" fmla="*/ 159 h 1363"/>
                            <a:gd name="T30" fmla="*/ 24 w 1504"/>
                            <a:gd name="T31" fmla="*/ 226 h 1363"/>
                            <a:gd name="T32" fmla="*/ 20 w 1504"/>
                            <a:gd name="T33" fmla="*/ 297 h 1363"/>
                            <a:gd name="T34" fmla="*/ 256 w 1504"/>
                            <a:gd name="T35" fmla="*/ 316 h 1363"/>
                            <a:gd name="T36" fmla="*/ 324 w 1504"/>
                            <a:gd name="T37" fmla="*/ 384 h 1363"/>
                            <a:gd name="T38" fmla="*/ 308 w 1504"/>
                            <a:gd name="T39" fmla="*/ 517 h 1363"/>
                            <a:gd name="T40" fmla="*/ 338 w 1504"/>
                            <a:gd name="T41" fmla="*/ 696 h 1363"/>
                            <a:gd name="T42" fmla="*/ 393 w 1504"/>
                            <a:gd name="T43" fmla="*/ 780 h 1363"/>
                            <a:gd name="T44" fmla="*/ 543 w 1504"/>
                            <a:gd name="T45" fmla="*/ 798 h 1363"/>
                            <a:gd name="T46" fmla="*/ 544 w 1504"/>
                            <a:gd name="T47" fmla="*/ 857 h 1363"/>
                            <a:gd name="T48" fmla="*/ 562 w 1504"/>
                            <a:gd name="T49" fmla="*/ 922 h 1363"/>
                            <a:gd name="T50" fmla="*/ 595 w 1504"/>
                            <a:gd name="T51" fmla="*/ 1036 h 1363"/>
                            <a:gd name="T52" fmla="*/ 614 w 1504"/>
                            <a:gd name="T53" fmla="*/ 1146 h 1363"/>
                            <a:gd name="T54" fmla="*/ 616 w 1504"/>
                            <a:gd name="T55" fmla="*/ 1266 h 1363"/>
                            <a:gd name="T56" fmla="*/ 612 w 1504"/>
                            <a:gd name="T57" fmla="*/ 1311 h 1363"/>
                            <a:gd name="T58" fmla="*/ 638 w 1504"/>
                            <a:gd name="T59" fmla="*/ 1353 h 1363"/>
                            <a:gd name="T60" fmla="*/ 658 w 1504"/>
                            <a:gd name="T61" fmla="*/ 1231 h 1363"/>
                            <a:gd name="T62" fmla="*/ 659 w 1504"/>
                            <a:gd name="T63" fmla="*/ 998 h 1363"/>
                            <a:gd name="T64" fmla="*/ 659 w 1504"/>
                            <a:gd name="T65" fmla="*/ 904 h 1363"/>
                            <a:gd name="T66" fmla="*/ 657 w 1504"/>
                            <a:gd name="T67" fmla="*/ 845 h 1363"/>
                            <a:gd name="T68" fmla="*/ 688 w 1504"/>
                            <a:gd name="T69" fmla="*/ 800 h 1363"/>
                            <a:gd name="T70" fmla="*/ 738 w 1504"/>
                            <a:gd name="T71" fmla="*/ 814 h 1363"/>
                            <a:gd name="T72" fmla="*/ 891 w 1504"/>
                            <a:gd name="T73" fmla="*/ 813 h 1363"/>
                            <a:gd name="T74" fmla="*/ 1071 w 1504"/>
                            <a:gd name="T75" fmla="*/ 722 h 1363"/>
                            <a:gd name="T76" fmla="*/ 1193 w 1504"/>
                            <a:gd name="T77" fmla="*/ 747 h 1363"/>
                            <a:gd name="T78" fmla="*/ 1253 w 1504"/>
                            <a:gd name="T79" fmla="*/ 840 h 1363"/>
                            <a:gd name="T80" fmla="*/ 1320 w 1504"/>
                            <a:gd name="T81" fmla="*/ 907 h 1363"/>
                            <a:gd name="T82" fmla="*/ 1352 w 1504"/>
                            <a:gd name="T83" fmla="*/ 984 h 1363"/>
                            <a:gd name="T84" fmla="*/ 1354 w 1504"/>
                            <a:gd name="T85" fmla="*/ 1078 h 1363"/>
                            <a:gd name="T86" fmla="*/ 1337 w 1504"/>
                            <a:gd name="T87" fmla="*/ 1157 h 1363"/>
                            <a:gd name="T88" fmla="*/ 1287 w 1504"/>
                            <a:gd name="T89" fmla="*/ 1336 h 1363"/>
                            <a:gd name="T90" fmla="*/ 1354 w 1504"/>
                            <a:gd name="T91" fmla="*/ 1344 h 1363"/>
                            <a:gd name="T92" fmla="*/ 1376 w 1504"/>
                            <a:gd name="T93" fmla="*/ 1194 h 1363"/>
                            <a:gd name="T94" fmla="*/ 1392 w 1504"/>
                            <a:gd name="T95" fmla="*/ 1130 h 1363"/>
                            <a:gd name="T96" fmla="*/ 1435 w 1504"/>
                            <a:gd name="T97" fmla="*/ 1030 h 1363"/>
                            <a:gd name="T98" fmla="*/ 1431 w 1504"/>
                            <a:gd name="T99" fmla="*/ 949 h 1363"/>
                            <a:gd name="T100" fmla="*/ 1419 w 1504"/>
                            <a:gd name="T101" fmla="*/ 852 h 1363"/>
                            <a:gd name="T102" fmla="*/ 1433 w 1504"/>
                            <a:gd name="T103" fmla="*/ 796 h 1363"/>
                            <a:gd name="T104" fmla="*/ 1444 w 1504"/>
                            <a:gd name="T105" fmla="*/ 723 h 1363"/>
                            <a:gd name="T106" fmla="*/ 1346 w 1504"/>
                            <a:gd name="T107" fmla="*/ 734 h 1363"/>
                            <a:gd name="T108" fmla="*/ 1157 w 1504"/>
                            <a:gd name="T109" fmla="*/ 710 h 1363"/>
                            <a:gd name="T110" fmla="*/ 1114 w 1504"/>
                            <a:gd name="T111" fmla="*/ 645 h 1363"/>
                            <a:gd name="T112" fmla="*/ 1288 w 1504"/>
                            <a:gd name="T113" fmla="*/ 687 h 1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1504" h="1363">
                              <a:moveTo>
                                <a:pt x="1314" y="695"/>
                              </a:moveTo>
                              <a:lnTo>
                                <a:pt x="1359" y="702"/>
                              </a:lnTo>
                              <a:lnTo>
                                <a:pt x="1407" y="702"/>
                              </a:lnTo>
                              <a:lnTo>
                                <a:pt x="1454" y="696"/>
                              </a:lnTo>
                              <a:lnTo>
                                <a:pt x="1458" y="688"/>
                              </a:lnTo>
                              <a:lnTo>
                                <a:pt x="1462" y="681"/>
                              </a:lnTo>
                              <a:lnTo>
                                <a:pt x="1464" y="679"/>
                              </a:lnTo>
                              <a:lnTo>
                                <a:pt x="1480" y="653"/>
                              </a:lnTo>
                              <a:lnTo>
                                <a:pt x="1496" y="623"/>
                              </a:lnTo>
                              <a:lnTo>
                                <a:pt x="1504" y="592"/>
                              </a:lnTo>
                              <a:lnTo>
                                <a:pt x="1503" y="558"/>
                              </a:lnTo>
                              <a:lnTo>
                                <a:pt x="1500" y="524"/>
                              </a:lnTo>
                              <a:lnTo>
                                <a:pt x="1491" y="488"/>
                              </a:lnTo>
                              <a:lnTo>
                                <a:pt x="1476" y="452"/>
                              </a:lnTo>
                              <a:lnTo>
                                <a:pt x="1451" y="412"/>
                              </a:lnTo>
                              <a:lnTo>
                                <a:pt x="1413" y="371"/>
                              </a:lnTo>
                              <a:lnTo>
                                <a:pt x="1363" y="326"/>
                              </a:lnTo>
                              <a:lnTo>
                                <a:pt x="1353" y="320"/>
                              </a:lnTo>
                              <a:lnTo>
                                <a:pt x="1324" y="306"/>
                              </a:lnTo>
                              <a:lnTo>
                                <a:pt x="1282" y="293"/>
                              </a:lnTo>
                              <a:lnTo>
                                <a:pt x="1229" y="287"/>
                              </a:lnTo>
                              <a:lnTo>
                                <a:pt x="1171" y="297"/>
                              </a:lnTo>
                              <a:lnTo>
                                <a:pt x="1111" y="331"/>
                              </a:lnTo>
                              <a:lnTo>
                                <a:pt x="1050" y="372"/>
                              </a:lnTo>
                              <a:lnTo>
                                <a:pt x="995" y="400"/>
                              </a:lnTo>
                              <a:lnTo>
                                <a:pt x="947" y="418"/>
                              </a:lnTo>
                              <a:lnTo>
                                <a:pt x="909" y="428"/>
                              </a:lnTo>
                              <a:lnTo>
                                <a:pt x="839" y="434"/>
                              </a:lnTo>
                              <a:lnTo>
                                <a:pt x="780" y="431"/>
                              </a:lnTo>
                              <a:lnTo>
                                <a:pt x="728" y="421"/>
                              </a:lnTo>
                              <a:lnTo>
                                <a:pt x="683" y="412"/>
                              </a:lnTo>
                              <a:lnTo>
                                <a:pt x="643" y="408"/>
                              </a:lnTo>
                              <a:lnTo>
                                <a:pt x="583" y="394"/>
                              </a:lnTo>
                              <a:lnTo>
                                <a:pt x="530" y="373"/>
                              </a:lnTo>
                              <a:lnTo>
                                <a:pt x="491" y="346"/>
                              </a:lnTo>
                              <a:lnTo>
                                <a:pt x="459" y="315"/>
                              </a:lnTo>
                              <a:lnTo>
                                <a:pt x="427" y="281"/>
                              </a:lnTo>
                              <a:lnTo>
                                <a:pt x="397" y="244"/>
                              </a:lnTo>
                              <a:lnTo>
                                <a:pt x="370" y="206"/>
                              </a:lnTo>
                              <a:lnTo>
                                <a:pt x="344" y="167"/>
                              </a:lnTo>
                              <a:lnTo>
                                <a:pt x="321" y="126"/>
                              </a:lnTo>
                              <a:lnTo>
                                <a:pt x="304" y="85"/>
                              </a:lnTo>
                              <a:lnTo>
                                <a:pt x="289" y="43"/>
                              </a:lnTo>
                              <a:lnTo>
                                <a:pt x="249" y="0"/>
                              </a:lnTo>
                              <a:lnTo>
                                <a:pt x="201" y="11"/>
                              </a:lnTo>
                              <a:lnTo>
                                <a:pt x="177" y="26"/>
                              </a:lnTo>
                              <a:lnTo>
                                <a:pt x="158" y="54"/>
                              </a:lnTo>
                              <a:lnTo>
                                <a:pt x="122" y="110"/>
                              </a:lnTo>
                              <a:lnTo>
                                <a:pt x="94" y="159"/>
                              </a:lnTo>
                              <a:lnTo>
                                <a:pt x="70" y="192"/>
                              </a:lnTo>
                              <a:lnTo>
                                <a:pt x="41" y="216"/>
                              </a:lnTo>
                              <a:lnTo>
                                <a:pt x="24" y="226"/>
                              </a:lnTo>
                              <a:lnTo>
                                <a:pt x="12" y="240"/>
                              </a:lnTo>
                              <a:lnTo>
                                <a:pt x="0" y="271"/>
                              </a:lnTo>
                              <a:lnTo>
                                <a:pt x="20" y="297"/>
                              </a:lnTo>
                              <a:lnTo>
                                <a:pt x="72" y="309"/>
                              </a:lnTo>
                              <a:lnTo>
                                <a:pt x="143" y="318"/>
                              </a:lnTo>
                              <a:lnTo>
                                <a:pt x="211" y="321"/>
                              </a:lnTo>
                              <a:lnTo>
                                <a:pt x="256" y="316"/>
                              </a:lnTo>
                              <a:lnTo>
                                <a:pt x="293" y="312"/>
                              </a:lnTo>
                              <a:lnTo>
                                <a:pt x="320" y="330"/>
                              </a:lnTo>
                              <a:lnTo>
                                <a:pt x="324" y="384"/>
                              </a:lnTo>
                              <a:lnTo>
                                <a:pt x="314" y="434"/>
                              </a:lnTo>
                              <a:lnTo>
                                <a:pt x="306" y="464"/>
                              </a:lnTo>
                              <a:lnTo>
                                <a:pt x="308" y="517"/>
                              </a:lnTo>
                              <a:lnTo>
                                <a:pt x="320" y="598"/>
                              </a:lnTo>
                              <a:lnTo>
                                <a:pt x="332" y="667"/>
                              </a:lnTo>
                              <a:lnTo>
                                <a:pt x="338" y="696"/>
                              </a:lnTo>
                              <a:lnTo>
                                <a:pt x="340" y="712"/>
                              </a:lnTo>
                              <a:lnTo>
                                <a:pt x="353" y="745"/>
                              </a:lnTo>
                              <a:lnTo>
                                <a:pt x="393" y="780"/>
                              </a:lnTo>
                              <a:lnTo>
                                <a:pt x="469" y="801"/>
                              </a:lnTo>
                              <a:lnTo>
                                <a:pt x="507" y="796"/>
                              </a:lnTo>
                              <a:lnTo>
                                <a:pt x="543" y="798"/>
                              </a:lnTo>
                              <a:lnTo>
                                <a:pt x="548" y="837"/>
                              </a:lnTo>
                              <a:lnTo>
                                <a:pt x="546" y="842"/>
                              </a:lnTo>
                              <a:lnTo>
                                <a:pt x="544" y="857"/>
                              </a:lnTo>
                              <a:lnTo>
                                <a:pt x="547" y="882"/>
                              </a:lnTo>
                              <a:lnTo>
                                <a:pt x="554" y="907"/>
                              </a:lnTo>
                              <a:lnTo>
                                <a:pt x="562" y="922"/>
                              </a:lnTo>
                              <a:lnTo>
                                <a:pt x="569" y="945"/>
                              </a:lnTo>
                              <a:lnTo>
                                <a:pt x="577" y="975"/>
                              </a:lnTo>
                              <a:lnTo>
                                <a:pt x="595" y="1036"/>
                              </a:lnTo>
                              <a:lnTo>
                                <a:pt x="606" y="1087"/>
                              </a:lnTo>
                              <a:lnTo>
                                <a:pt x="609" y="1116"/>
                              </a:lnTo>
                              <a:lnTo>
                                <a:pt x="614" y="1146"/>
                              </a:lnTo>
                              <a:lnTo>
                                <a:pt x="615" y="1182"/>
                              </a:lnTo>
                              <a:lnTo>
                                <a:pt x="616" y="1226"/>
                              </a:lnTo>
                              <a:lnTo>
                                <a:pt x="616" y="1266"/>
                              </a:lnTo>
                              <a:lnTo>
                                <a:pt x="613" y="1293"/>
                              </a:lnTo>
                              <a:lnTo>
                                <a:pt x="612" y="1301"/>
                              </a:lnTo>
                              <a:lnTo>
                                <a:pt x="612" y="1311"/>
                              </a:lnTo>
                              <a:lnTo>
                                <a:pt x="609" y="1328"/>
                              </a:lnTo>
                              <a:lnTo>
                                <a:pt x="617" y="1350"/>
                              </a:lnTo>
                              <a:lnTo>
                                <a:pt x="638" y="1353"/>
                              </a:lnTo>
                              <a:lnTo>
                                <a:pt x="652" y="1325"/>
                              </a:lnTo>
                              <a:lnTo>
                                <a:pt x="655" y="1288"/>
                              </a:lnTo>
                              <a:lnTo>
                                <a:pt x="658" y="1231"/>
                              </a:lnTo>
                              <a:lnTo>
                                <a:pt x="659" y="1165"/>
                              </a:lnTo>
                              <a:lnTo>
                                <a:pt x="659" y="1098"/>
                              </a:lnTo>
                              <a:lnTo>
                                <a:pt x="659" y="1040"/>
                              </a:lnTo>
                              <a:lnTo>
                                <a:pt x="659" y="998"/>
                              </a:lnTo>
                              <a:lnTo>
                                <a:pt x="658" y="982"/>
                              </a:lnTo>
                              <a:lnTo>
                                <a:pt x="659" y="954"/>
                              </a:lnTo>
                              <a:lnTo>
                                <a:pt x="659" y="904"/>
                              </a:lnTo>
                              <a:lnTo>
                                <a:pt x="660" y="876"/>
                              </a:lnTo>
                              <a:lnTo>
                                <a:pt x="658" y="866"/>
                              </a:lnTo>
                              <a:lnTo>
                                <a:pt x="657" y="845"/>
                              </a:lnTo>
                              <a:lnTo>
                                <a:pt x="664" y="823"/>
                              </a:lnTo>
                              <a:lnTo>
                                <a:pt x="674" y="807"/>
                              </a:lnTo>
                              <a:lnTo>
                                <a:pt x="688" y="800"/>
                              </a:lnTo>
                              <a:lnTo>
                                <a:pt x="717" y="806"/>
                              </a:lnTo>
                              <a:lnTo>
                                <a:pt x="723" y="808"/>
                              </a:lnTo>
                              <a:lnTo>
                                <a:pt x="738" y="814"/>
                              </a:lnTo>
                              <a:lnTo>
                                <a:pt x="764" y="819"/>
                              </a:lnTo>
                              <a:lnTo>
                                <a:pt x="800" y="823"/>
                              </a:lnTo>
                              <a:lnTo>
                                <a:pt x="841" y="821"/>
                              </a:lnTo>
                              <a:lnTo>
                                <a:pt x="891" y="813"/>
                              </a:lnTo>
                              <a:lnTo>
                                <a:pt x="947" y="795"/>
                              </a:lnTo>
                              <a:lnTo>
                                <a:pt x="1006" y="766"/>
                              </a:lnTo>
                              <a:lnTo>
                                <a:pt x="1071" y="722"/>
                              </a:lnTo>
                              <a:lnTo>
                                <a:pt x="1120" y="707"/>
                              </a:lnTo>
                              <a:lnTo>
                                <a:pt x="1165" y="723"/>
                              </a:lnTo>
                              <a:lnTo>
                                <a:pt x="1193" y="747"/>
                              </a:lnTo>
                              <a:lnTo>
                                <a:pt x="1212" y="782"/>
                              </a:lnTo>
                              <a:lnTo>
                                <a:pt x="1223" y="806"/>
                              </a:lnTo>
                              <a:lnTo>
                                <a:pt x="1253" y="840"/>
                              </a:lnTo>
                              <a:lnTo>
                                <a:pt x="1286" y="874"/>
                              </a:lnTo>
                              <a:lnTo>
                                <a:pt x="1300" y="891"/>
                              </a:lnTo>
                              <a:lnTo>
                                <a:pt x="1320" y="907"/>
                              </a:lnTo>
                              <a:lnTo>
                                <a:pt x="1331" y="925"/>
                              </a:lnTo>
                              <a:lnTo>
                                <a:pt x="1337" y="951"/>
                              </a:lnTo>
                              <a:lnTo>
                                <a:pt x="1352" y="984"/>
                              </a:lnTo>
                              <a:lnTo>
                                <a:pt x="1366" y="1021"/>
                              </a:lnTo>
                              <a:lnTo>
                                <a:pt x="1364" y="1054"/>
                              </a:lnTo>
                              <a:lnTo>
                                <a:pt x="1354" y="1078"/>
                              </a:lnTo>
                              <a:lnTo>
                                <a:pt x="1345" y="1102"/>
                              </a:lnTo>
                              <a:lnTo>
                                <a:pt x="1341" y="1132"/>
                              </a:lnTo>
                              <a:lnTo>
                                <a:pt x="1337" y="1157"/>
                              </a:lnTo>
                              <a:lnTo>
                                <a:pt x="1325" y="1208"/>
                              </a:lnTo>
                              <a:lnTo>
                                <a:pt x="1304" y="1284"/>
                              </a:lnTo>
                              <a:lnTo>
                                <a:pt x="1287" y="1336"/>
                              </a:lnTo>
                              <a:lnTo>
                                <a:pt x="1298" y="1356"/>
                              </a:lnTo>
                              <a:lnTo>
                                <a:pt x="1332" y="1363"/>
                              </a:lnTo>
                              <a:lnTo>
                                <a:pt x="1354" y="1344"/>
                              </a:lnTo>
                              <a:lnTo>
                                <a:pt x="1365" y="1260"/>
                              </a:lnTo>
                              <a:lnTo>
                                <a:pt x="1372" y="1212"/>
                              </a:lnTo>
                              <a:lnTo>
                                <a:pt x="1376" y="1194"/>
                              </a:lnTo>
                              <a:lnTo>
                                <a:pt x="1378" y="1182"/>
                              </a:lnTo>
                              <a:lnTo>
                                <a:pt x="1386" y="1158"/>
                              </a:lnTo>
                              <a:lnTo>
                                <a:pt x="1392" y="1130"/>
                              </a:lnTo>
                              <a:lnTo>
                                <a:pt x="1401" y="1098"/>
                              </a:lnTo>
                              <a:lnTo>
                                <a:pt x="1416" y="1063"/>
                              </a:lnTo>
                              <a:lnTo>
                                <a:pt x="1435" y="1030"/>
                              </a:lnTo>
                              <a:lnTo>
                                <a:pt x="1445" y="998"/>
                              </a:lnTo>
                              <a:lnTo>
                                <a:pt x="1441" y="968"/>
                              </a:lnTo>
                              <a:lnTo>
                                <a:pt x="1431" y="949"/>
                              </a:lnTo>
                              <a:lnTo>
                                <a:pt x="1424" y="920"/>
                              </a:lnTo>
                              <a:lnTo>
                                <a:pt x="1420" y="877"/>
                              </a:lnTo>
                              <a:lnTo>
                                <a:pt x="1419" y="852"/>
                              </a:lnTo>
                              <a:lnTo>
                                <a:pt x="1423" y="841"/>
                              </a:lnTo>
                              <a:lnTo>
                                <a:pt x="1430" y="821"/>
                              </a:lnTo>
                              <a:lnTo>
                                <a:pt x="1433" y="796"/>
                              </a:lnTo>
                              <a:lnTo>
                                <a:pt x="1434" y="768"/>
                              </a:lnTo>
                              <a:lnTo>
                                <a:pt x="1438" y="744"/>
                              </a:lnTo>
                              <a:lnTo>
                                <a:pt x="1444" y="723"/>
                              </a:lnTo>
                              <a:lnTo>
                                <a:pt x="1410" y="729"/>
                              </a:lnTo>
                              <a:lnTo>
                                <a:pt x="1376" y="734"/>
                              </a:lnTo>
                              <a:lnTo>
                                <a:pt x="1346" y="734"/>
                              </a:lnTo>
                              <a:lnTo>
                                <a:pt x="1312" y="732"/>
                              </a:lnTo>
                              <a:lnTo>
                                <a:pt x="1262" y="728"/>
                              </a:lnTo>
                              <a:lnTo>
                                <a:pt x="1207" y="721"/>
                              </a:lnTo>
                              <a:lnTo>
                                <a:pt x="1157" y="710"/>
                              </a:lnTo>
                              <a:lnTo>
                                <a:pt x="1118" y="692"/>
                              </a:lnTo>
                              <a:lnTo>
                                <a:pt x="1102" y="668"/>
                              </a:lnTo>
                              <a:lnTo>
                                <a:pt x="1114" y="645"/>
                              </a:lnTo>
                              <a:lnTo>
                                <a:pt x="1148" y="643"/>
                              </a:lnTo>
                              <a:lnTo>
                                <a:pt x="1194" y="653"/>
                              </a:lnTo>
                              <a:lnTo>
                                <a:pt x="1245" y="670"/>
                              </a:lnTo>
                              <a:lnTo>
                                <a:pt x="1288" y="687"/>
                              </a:lnTo>
                              <a:lnTo>
                                <a:pt x="1314" y="695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3" name="Freeform 555"/>
                      <wps:cNvSpPr>
                        <a:spLocks/>
                      </wps:cNvSpPr>
                      <wps:spPr bwMode="auto">
                        <a:xfrm>
                          <a:off x="2212" y="380"/>
                          <a:ext cx="58" cy="78"/>
                        </a:xfrm>
                        <a:custGeom>
                          <a:avLst/>
                          <a:gdLst>
                            <a:gd name="T0" fmla="*/ 44 w 230"/>
                            <a:gd name="T1" fmla="*/ 230 h 312"/>
                            <a:gd name="T2" fmla="*/ 106 w 230"/>
                            <a:gd name="T3" fmla="*/ 282 h 312"/>
                            <a:gd name="T4" fmla="*/ 134 w 230"/>
                            <a:gd name="T5" fmla="*/ 281 h 312"/>
                            <a:gd name="T6" fmla="*/ 171 w 230"/>
                            <a:gd name="T7" fmla="*/ 240 h 312"/>
                            <a:gd name="T8" fmla="*/ 171 w 230"/>
                            <a:gd name="T9" fmla="*/ 219 h 312"/>
                            <a:gd name="T10" fmla="*/ 137 w 230"/>
                            <a:gd name="T11" fmla="*/ 189 h 312"/>
                            <a:gd name="T12" fmla="*/ 123 w 230"/>
                            <a:gd name="T13" fmla="*/ 181 h 312"/>
                            <a:gd name="T14" fmla="*/ 81 w 230"/>
                            <a:gd name="T15" fmla="*/ 159 h 312"/>
                            <a:gd name="T16" fmla="*/ 42 w 230"/>
                            <a:gd name="T17" fmla="*/ 128 h 312"/>
                            <a:gd name="T18" fmla="*/ 31 w 230"/>
                            <a:gd name="T19" fmla="*/ 69 h 312"/>
                            <a:gd name="T20" fmla="*/ 49 w 230"/>
                            <a:gd name="T21" fmla="*/ 29 h 312"/>
                            <a:gd name="T22" fmla="*/ 134 w 230"/>
                            <a:gd name="T23" fmla="*/ 0 h 312"/>
                            <a:gd name="T24" fmla="*/ 156 w 230"/>
                            <a:gd name="T25" fmla="*/ 7 h 312"/>
                            <a:gd name="T26" fmla="*/ 195 w 230"/>
                            <a:gd name="T27" fmla="*/ 33 h 312"/>
                            <a:gd name="T28" fmla="*/ 197 w 230"/>
                            <a:gd name="T29" fmla="*/ 30 h 312"/>
                            <a:gd name="T30" fmla="*/ 204 w 230"/>
                            <a:gd name="T31" fmla="*/ 19 h 312"/>
                            <a:gd name="T32" fmla="*/ 210 w 230"/>
                            <a:gd name="T33" fmla="*/ 20 h 312"/>
                            <a:gd name="T34" fmla="*/ 224 w 230"/>
                            <a:gd name="T35" fmla="*/ 23 h 312"/>
                            <a:gd name="T36" fmla="*/ 225 w 230"/>
                            <a:gd name="T37" fmla="*/ 46 h 312"/>
                            <a:gd name="T38" fmla="*/ 230 w 230"/>
                            <a:gd name="T39" fmla="*/ 114 h 312"/>
                            <a:gd name="T40" fmla="*/ 225 w 230"/>
                            <a:gd name="T41" fmla="*/ 115 h 312"/>
                            <a:gd name="T42" fmla="*/ 208 w 230"/>
                            <a:gd name="T43" fmla="*/ 117 h 312"/>
                            <a:gd name="T44" fmla="*/ 190 w 230"/>
                            <a:gd name="T45" fmla="*/ 71 h 312"/>
                            <a:gd name="T46" fmla="*/ 133 w 230"/>
                            <a:gd name="T47" fmla="*/ 31 h 312"/>
                            <a:gd name="T48" fmla="*/ 109 w 230"/>
                            <a:gd name="T49" fmla="*/ 32 h 312"/>
                            <a:gd name="T50" fmla="*/ 83 w 230"/>
                            <a:gd name="T51" fmla="*/ 64 h 312"/>
                            <a:gd name="T52" fmla="*/ 82 w 230"/>
                            <a:gd name="T53" fmla="*/ 80 h 312"/>
                            <a:gd name="T54" fmla="*/ 106 w 230"/>
                            <a:gd name="T55" fmla="*/ 106 h 312"/>
                            <a:gd name="T56" fmla="*/ 123 w 230"/>
                            <a:gd name="T57" fmla="*/ 115 h 312"/>
                            <a:gd name="T58" fmla="*/ 171 w 230"/>
                            <a:gd name="T59" fmla="*/ 139 h 312"/>
                            <a:gd name="T60" fmla="*/ 205 w 230"/>
                            <a:gd name="T61" fmla="*/ 163 h 312"/>
                            <a:gd name="T62" fmla="*/ 224 w 230"/>
                            <a:gd name="T63" fmla="*/ 230 h 312"/>
                            <a:gd name="T64" fmla="*/ 202 w 230"/>
                            <a:gd name="T65" fmla="*/ 279 h 312"/>
                            <a:gd name="T66" fmla="*/ 101 w 230"/>
                            <a:gd name="T67" fmla="*/ 312 h 312"/>
                            <a:gd name="T68" fmla="*/ 73 w 230"/>
                            <a:gd name="T69" fmla="*/ 304 h 312"/>
                            <a:gd name="T70" fmla="*/ 35 w 230"/>
                            <a:gd name="T71" fmla="*/ 275 h 312"/>
                            <a:gd name="T72" fmla="*/ 33 w 230"/>
                            <a:gd name="T73" fmla="*/ 280 h 312"/>
                            <a:gd name="T74" fmla="*/ 26 w 230"/>
                            <a:gd name="T75" fmla="*/ 292 h 312"/>
                            <a:gd name="T76" fmla="*/ 22 w 230"/>
                            <a:gd name="T77" fmla="*/ 291 h 312"/>
                            <a:gd name="T78" fmla="*/ 7 w 230"/>
                            <a:gd name="T79" fmla="*/ 289 h 312"/>
                            <a:gd name="T80" fmla="*/ 5 w 230"/>
                            <a:gd name="T81" fmla="*/ 259 h 312"/>
                            <a:gd name="T82" fmla="*/ 0 w 230"/>
                            <a:gd name="T83" fmla="*/ 176 h 312"/>
                            <a:gd name="T84" fmla="*/ 6 w 230"/>
                            <a:gd name="T85" fmla="*/ 174 h 312"/>
                            <a:gd name="T86" fmla="*/ 20 w 230"/>
                            <a:gd name="T87" fmla="*/ 170 h 31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230" h="312">
                              <a:moveTo>
                                <a:pt x="20" y="170"/>
                              </a:moveTo>
                              <a:lnTo>
                                <a:pt x="44" y="230"/>
                              </a:lnTo>
                              <a:lnTo>
                                <a:pt x="73" y="267"/>
                              </a:lnTo>
                              <a:lnTo>
                                <a:pt x="106" y="282"/>
                              </a:lnTo>
                              <a:lnTo>
                                <a:pt x="134" y="281"/>
                              </a:lnTo>
                              <a:lnTo>
                                <a:pt x="158" y="267"/>
                              </a:lnTo>
                              <a:lnTo>
                                <a:pt x="171" y="240"/>
                              </a:lnTo>
                              <a:lnTo>
                                <a:pt x="171" y="219"/>
                              </a:lnTo>
                              <a:lnTo>
                                <a:pt x="160" y="204"/>
                              </a:lnTo>
                              <a:lnTo>
                                <a:pt x="137" y="189"/>
                              </a:lnTo>
                              <a:lnTo>
                                <a:pt x="123" y="181"/>
                              </a:lnTo>
                              <a:lnTo>
                                <a:pt x="95" y="167"/>
                              </a:lnTo>
                              <a:lnTo>
                                <a:pt x="81" y="159"/>
                              </a:lnTo>
                              <a:lnTo>
                                <a:pt x="42" y="128"/>
                              </a:lnTo>
                              <a:lnTo>
                                <a:pt x="29" y="98"/>
                              </a:lnTo>
                              <a:lnTo>
                                <a:pt x="31" y="69"/>
                              </a:lnTo>
                              <a:lnTo>
                                <a:pt x="49" y="29"/>
                              </a:lnTo>
                              <a:lnTo>
                                <a:pt x="83" y="3"/>
                              </a:lnTo>
                              <a:lnTo>
                                <a:pt x="134" y="0"/>
                              </a:lnTo>
                              <a:lnTo>
                                <a:pt x="156" y="7"/>
                              </a:lnTo>
                              <a:lnTo>
                                <a:pt x="178" y="18"/>
                              </a:lnTo>
                              <a:lnTo>
                                <a:pt x="195" y="33"/>
                              </a:lnTo>
                              <a:lnTo>
                                <a:pt x="197" y="30"/>
                              </a:lnTo>
                              <a:lnTo>
                                <a:pt x="202" y="23"/>
                              </a:lnTo>
                              <a:lnTo>
                                <a:pt x="204" y="19"/>
                              </a:lnTo>
                              <a:lnTo>
                                <a:pt x="210" y="20"/>
                              </a:lnTo>
                              <a:lnTo>
                                <a:pt x="218" y="22"/>
                              </a:lnTo>
                              <a:lnTo>
                                <a:pt x="224" y="23"/>
                              </a:lnTo>
                              <a:lnTo>
                                <a:pt x="225" y="46"/>
                              </a:lnTo>
                              <a:lnTo>
                                <a:pt x="228" y="90"/>
                              </a:lnTo>
                              <a:lnTo>
                                <a:pt x="230" y="114"/>
                              </a:lnTo>
                              <a:lnTo>
                                <a:pt x="225" y="115"/>
                              </a:lnTo>
                              <a:lnTo>
                                <a:pt x="214" y="116"/>
                              </a:lnTo>
                              <a:lnTo>
                                <a:pt x="208" y="117"/>
                              </a:lnTo>
                              <a:lnTo>
                                <a:pt x="190" y="71"/>
                              </a:lnTo>
                              <a:lnTo>
                                <a:pt x="162" y="44"/>
                              </a:lnTo>
                              <a:lnTo>
                                <a:pt x="133" y="31"/>
                              </a:lnTo>
                              <a:lnTo>
                                <a:pt x="109" y="32"/>
                              </a:lnTo>
                              <a:lnTo>
                                <a:pt x="92" y="43"/>
                              </a:lnTo>
                              <a:lnTo>
                                <a:pt x="83" y="64"/>
                              </a:lnTo>
                              <a:lnTo>
                                <a:pt x="82" y="80"/>
                              </a:lnTo>
                              <a:lnTo>
                                <a:pt x="90" y="94"/>
                              </a:lnTo>
                              <a:lnTo>
                                <a:pt x="106" y="106"/>
                              </a:lnTo>
                              <a:lnTo>
                                <a:pt x="123" y="115"/>
                              </a:lnTo>
                              <a:lnTo>
                                <a:pt x="155" y="131"/>
                              </a:lnTo>
                              <a:lnTo>
                                <a:pt x="171" y="139"/>
                              </a:lnTo>
                              <a:lnTo>
                                <a:pt x="205" y="163"/>
                              </a:lnTo>
                              <a:lnTo>
                                <a:pt x="224" y="192"/>
                              </a:lnTo>
                              <a:lnTo>
                                <a:pt x="224" y="230"/>
                              </a:lnTo>
                              <a:lnTo>
                                <a:pt x="202" y="279"/>
                              </a:lnTo>
                              <a:lnTo>
                                <a:pt x="160" y="308"/>
                              </a:lnTo>
                              <a:lnTo>
                                <a:pt x="101" y="312"/>
                              </a:lnTo>
                              <a:lnTo>
                                <a:pt x="73" y="304"/>
                              </a:lnTo>
                              <a:lnTo>
                                <a:pt x="49" y="291"/>
                              </a:lnTo>
                              <a:lnTo>
                                <a:pt x="35" y="275"/>
                              </a:lnTo>
                              <a:lnTo>
                                <a:pt x="33" y="280"/>
                              </a:lnTo>
                              <a:lnTo>
                                <a:pt x="28" y="287"/>
                              </a:lnTo>
                              <a:lnTo>
                                <a:pt x="26" y="292"/>
                              </a:lnTo>
                              <a:lnTo>
                                <a:pt x="22" y="291"/>
                              </a:lnTo>
                              <a:lnTo>
                                <a:pt x="12" y="289"/>
                              </a:lnTo>
                              <a:lnTo>
                                <a:pt x="7" y="289"/>
                              </a:lnTo>
                              <a:lnTo>
                                <a:pt x="5" y="259"/>
                              </a:lnTo>
                              <a:lnTo>
                                <a:pt x="1" y="205"/>
                              </a:lnTo>
                              <a:lnTo>
                                <a:pt x="0" y="176"/>
                              </a:lnTo>
                              <a:lnTo>
                                <a:pt x="6" y="174"/>
                              </a:lnTo>
                              <a:lnTo>
                                <a:pt x="14" y="172"/>
                              </a:lnTo>
                              <a:lnTo>
                                <a:pt x="20" y="1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4" name="Freeform 556"/>
                      <wps:cNvSpPr>
                        <a:spLocks/>
                      </wps:cNvSpPr>
                      <wps:spPr bwMode="auto">
                        <a:xfrm>
                          <a:off x="2268" y="392"/>
                          <a:ext cx="51" cy="81"/>
                        </a:xfrm>
                        <a:custGeom>
                          <a:avLst/>
                          <a:gdLst>
                            <a:gd name="T0" fmla="*/ 49 w 203"/>
                            <a:gd name="T1" fmla="*/ 242 h 323"/>
                            <a:gd name="T2" fmla="*/ 64 w 203"/>
                            <a:gd name="T3" fmla="*/ 195 h 323"/>
                            <a:gd name="T4" fmla="*/ 90 w 203"/>
                            <a:gd name="T5" fmla="*/ 111 h 323"/>
                            <a:gd name="T6" fmla="*/ 104 w 203"/>
                            <a:gd name="T7" fmla="*/ 66 h 323"/>
                            <a:gd name="T8" fmla="*/ 104 w 203"/>
                            <a:gd name="T9" fmla="*/ 66 h 323"/>
                            <a:gd name="T10" fmla="*/ 107 w 203"/>
                            <a:gd name="T11" fmla="*/ 47 h 323"/>
                            <a:gd name="T12" fmla="*/ 100 w 203"/>
                            <a:gd name="T13" fmla="*/ 34 h 323"/>
                            <a:gd name="T14" fmla="*/ 82 w 203"/>
                            <a:gd name="T15" fmla="*/ 24 h 323"/>
                            <a:gd name="T16" fmla="*/ 82 w 203"/>
                            <a:gd name="T17" fmla="*/ 24 h 323"/>
                            <a:gd name="T18" fmla="*/ 85 w 203"/>
                            <a:gd name="T19" fmla="*/ 18 h 323"/>
                            <a:gd name="T20" fmla="*/ 89 w 203"/>
                            <a:gd name="T21" fmla="*/ 6 h 323"/>
                            <a:gd name="T22" fmla="*/ 90 w 203"/>
                            <a:gd name="T23" fmla="*/ 0 h 323"/>
                            <a:gd name="T24" fmla="*/ 90 w 203"/>
                            <a:gd name="T25" fmla="*/ 0 h 323"/>
                            <a:gd name="T26" fmla="*/ 120 w 203"/>
                            <a:gd name="T27" fmla="*/ 9 h 323"/>
                            <a:gd name="T28" fmla="*/ 175 w 203"/>
                            <a:gd name="T29" fmla="*/ 25 h 323"/>
                            <a:gd name="T30" fmla="*/ 203 w 203"/>
                            <a:gd name="T31" fmla="*/ 35 h 323"/>
                            <a:gd name="T32" fmla="*/ 203 w 203"/>
                            <a:gd name="T33" fmla="*/ 35 h 323"/>
                            <a:gd name="T34" fmla="*/ 201 w 203"/>
                            <a:gd name="T35" fmla="*/ 41 h 323"/>
                            <a:gd name="T36" fmla="*/ 198 w 203"/>
                            <a:gd name="T37" fmla="*/ 53 h 323"/>
                            <a:gd name="T38" fmla="*/ 196 w 203"/>
                            <a:gd name="T39" fmla="*/ 59 h 323"/>
                            <a:gd name="T40" fmla="*/ 196 w 203"/>
                            <a:gd name="T41" fmla="*/ 59 h 323"/>
                            <a:gd name="T42" fmla="*/ 177 w 203"/>
                            <a:gd name="T43" fmla="*/ 57 h 323"/>
                            <a:gd name="T44" fmla="*/ 163 w 203"/>
                            <a:gd name="T45" fmla="*/ 65 h 323"/>
                            <a:gd name="T46" fmla="*/ 154 w 203"/>
                            <a:gd name="T47" fmla="*/ 81 h 323"/>
                            <a:gd name="T48" fmla="*/ 154 w 203"/>
                            <a:gd name="T49" fmla="*/ 81 h 323"/>
                            <a:gd name="T50" fmla="*/ 140 w 203"/>
                            <a:gd name="T51" fmla="*/ 126 h 323"/>
                            <a:gd name="T52" fmla="*/ 113 w 203"/>
                            <a:gd name="T53" fmla="*/ 211 h 323"/>
                            <a:gd name="T54" fmla="*/ 99 w 203"/>
                            <a:gd name="T55" fmla="*/ 257 h 323"/>
                            <a:gd name="T56" fmla="*/ 99 w 203"/>
                            <a:gd name="T57" fmla="*/ 257 h 323"/>
                            <a:gd name="T58" fmla="*/ 97 w 203"/>
                            <a:gd name="T59" fmla="*/ 276 h 323"/>
                            <a:gd name="T60" fmla="*/ 104 w 203"/>
                            <a:gd name="T61" fmla="*/ 289 h 323"/>
                            <a:gd name="T62" fmla="*/ 121 w 203"/>
                            <a:gd name="T63" fmla="*/ 297 h 323"/>
                            <a:gd name="T64" fmla="*/ 121 w 203"/>
                            <a:gd name="T65" fmla="*/ 297 h 323"/>
                            <a:gd name="T66" fmla="*/ 119 w 203"/>
                            <a:gd name="T67" fmla="*/ 304 h 323"/>
                            <a:gd name="T68" fmla="*/ 115 w 203"/>
                            <a:gd name="T69" fmla="*/ 316 h 323"/>
                            <a:gd name="T70" fmla="*/ 113 w 203"/>
                            <a:gd name="T71" fmla="*/ 323 h 323"/>
                            <a:gd name="T72" fmla="*/ 113 w 203"/>
                            <a:gd name="T73" fmla="*/ 323 h 323"/>
                            <a:gd name="T74" fmla="*/ 85 w 203"/>
                            <a:gd name="T75" fmla="*/ 314 h 323"/>
                            <a:gd name="T76" fmla="*/ 30 w 203"/>
                            <a:gd name="T77" fmla="*/ 296 h 323"/>
                            <a:gd name="T78" fmla="*/ 0 w 203"/>
                            <a:gd name="T79" fmla="*/ 288 h 323"/>
                            <a:gd name="T80" fmla="*/ 0 w 203"/>
                            <a:gd name="T81" fmla="*/ 288 h 323"/>
                            <a:gd name="T82" fmla="*/ 2 w 203"/>
                            <a:gd name="T83" fmla="*/ 281 h 323"/>
                            <a:gd name="T84" fmla="*/ 7 w 203"/>
                            <a:gd name="T85" fmla="*/ 269 h 323"/>
                            <a:gd name="T86" fmla="*/ 8 w 203"/>
                            <a:gd name="T87" fmla="*/ 262 h 323"/>
                            <a:gd name="T88" fmla="*/ 8 w 203"/>
                            <a:gd name="T89" fmla="*/ 262 h 323"/>
                            <a:gd name="T90" fmla="*/ 26 w 203"/>
                            <a:gd name="T91" fmla="*/ 265 h 323"/>
                            <a:gd name="T92" fmla="*/ 41 w 203"/>
                            <a:gd name="T93" fmla="*/ 258 h 323"/>
                            <a:gd name="T94" fmla="*/ 49 w 203"/>
                            <a:gd name="T95" fmla="*/ 242 h 323"/>
                            <a:gd name="T96" fmla="*/ 49 w 203"/>
                            <a:gd name="T97" fmla="*/ 242 h 3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03" h="323">
                              <a:moveTo>
                                <a:pt x="49" y="242"/>
                              </a:moveTo>
                              <a:lnTo>
                                <a:pt x="64" y="195"/>
                              </a:lnTo>
                              <a:lnTo>
                                <a:pt x="90" y="111"/>
                              </a:lnTo>
                              <a:lnTo>
                                <a:pt x="104" y="66"/>
                              </a:lnTo>
                              <a:lnTo>
                                <a:pt x="107" y="47"/>
                              </a:lnTo>
                              <a:lnTo>
                                <a:pt x="100" y="34"/>
                              </a:lnTo>
                              <a:lnTo>
                                <a:pt x="82" y="24"/>
                              </a:lnTo>
                              <a:lnTo>
                                <a:pt x="85" y="18"/>
                              </a:lnTo>
                              <a:lnTo>
                                <a:pt x="89" y="6"/>
                              </a:lnTo>
                              <a:lnTo>
                                <a:pt x="90" y="0"/>
                              </a:lnTo>
                              <a:lnTo>
                                <a:pt x="120" y="9"/>
                              </a:lnTo>
                              <a:lnTo>
                                <a:pt x="175" y="25"/>
                              </a:lnTo>
                              <a:lnTo>
                                <a:pt x="203" y="35"/>
                              </a:lnTo>
                              <a:lnTo>
                                <a:pt x="201" y="41"/>
                              </a:lnTo>
                              <a:lnTo>
                                <a:pt x="198" y="53"/>
                              </a:lnTo>
                              <a:lnTo>
                                <a:pt x="196" y="59"/>
                              </a:lnTo>
                              <a:lnTo>
                                <a:pt x="177" y="57"/>
                              </a:lnTo>
                              <a:lnTo>
                                <a:pt x="163" y="65"/>
                              </a:lnTo>
                              <a:lnTo>
                                <a:pt x="154" y="81"/>
                              </a:lnTo>
                              <a:lnTo>
                                <a:pt x="140" y="126"/>
                              </a:lnTo>
                              <a:lnTo>
                                <a:pt x="113" y="211"/>
                              </a:lnTo>
                              <a:lnTo>
                                <a:pt x="99" y="257"/>
                              </a:lnTo>
                              <a:lnTo>
                                <a:pt x="97" y="276"/>
                              </a:lnTo>
                              <a:lnTo>
                                <a:pt x="104" y="289"/>
                              </a:lnTo>
                              <a:lnTo>
                                <a:pt x="121" y="297"/>
                              </a:lnTo>
                              <a:lnTo>
                                <a:pt x="119" y="304"/>
                              </a:lnTo>
                              <a:lnTo>
                                <a:pt x="115" y="316"/>
                              </a:lnTo>
                              <a:lnTo>
                                <a:pt x="113" y="323"/>
                              </a:lnTo>
                              <a:lnTo>
                                <a:pt x="85" y="314"/>
                              </a:lnTo>
                              <a:lnTo>
                                <a:pt x="30" y="296"/>
                              </a:lnTo>
                              <a:lnTo>
                                <a:pt x="0" y="288"/>
                              </a:lnTo>
                              <a:lnTo>
                                <a:pt x="2" y="281"/>
                              </a:lnTo>
                              <a:lnTo>
                                <a:pt x="7" y="269"/>
                              </a:lnTo>
                              <a:lnTo>
                                <a:pt x="8" y="262"/>
                              </a:lnTo>
                              <a:lnTo>
                                <a:pt x="26" y="265"/>
                              </a:lnTo>
                              <a:lnTo>
                                <a:pt x="41" y="258"/>
                              </a:lnTo>
                              <a:lnTo>
                                <a:pt x="49" y="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5" name="Freeform 557"/>
                      <wps:cNvSpPr>
                        <a:spLocks/>
                      </wps:cNvSpPr>
                      <wps:spPr bwMode="auto">
                        <a:xfrm>
                          <a:off x="2313" y="414"/>
                          <a:ext cx="70" cy="85"/>
                        </a:xfrm>
                        <a:custGeom>
                          <a:avLst/>
                          <a:gdLst>
                            <a:gd name="T0" fmla="*/ 210 w 279"/>
                            <a:gd name="T1" fmla="*/ 280 h 340"/>
                            <a:gd name="T2" fmla="*/ 183 w 279"/>
                            <a:gd name="T3" fmla="*/ 340 h 340"/>
                            <a:gd name="T4" fmla="*/ 176 w 279"/>
                            <a:gd name="T5" fmla="*/ 337 h 340"/>
                            <a:gd name="T6" fmla="*/ 156 w 279"/>
                            <a:gd name="T7" fmla="*/ 328 h 340"/>
                            <a:gd name="T8" fmla="*/ 157 w 279"/>
                            <a:gd name="T9" fmla="*/ 320 h 340"/>
                            <a:gd name="T10" fmla="*/ 160 w 279"/>
                            <a:gd name="T11" fmla="*/ 296 h 340"/>
                            <a:gd name="T12" fmla="*/ 127 w 279"/>
                            <a:gd name="T13" fmla="*/ 304 h 340"/>
                            <a:gd name="T14" fmla="*/ 68 w 279"/>
                            <a:gd name="T15" fmla="*/ 295 h 340"/>
                            <a:gd name="T16" fmla="*/ 31 w 279"/>
                            <a:gd name="T17" fmla="*/ 269 h 340"/>
                            <a:gd name="T18" fmla="*/ 0 w 279"/>
                            <a:gd name="T19" fmla="*/ 193 h 340"/>
                            <a:gd name="T20" fmla="*/ 19 w 279"/>
                            <a:gd name="T21" fmla="*/ 100 h 340"/>
                            <a:gd name="T22" fmla="*/ 52 w 279"/>
                            <a:gd name="T23" fmla="*/ 49 h 340"/>
                            <a:gd name="T24" fmla="*/ 145 w 279"/>
                            <a:gd name="T25" fmla="*/ 0 h 340"/>
                            <a:gd name="T26" fmla="*/ 198 w 279"/>
                            <a:gd name="T27" fmla="*/ 10 h 340"/>
                            <a:gd name="T28" fmla="*/ 233 w 279"/>
                            <a:gd name="T29" fmla="*/ 36 h 340"/>
                            <a:gd name="T30" fmla="*/ 248 w 279"/>
                            <a:gd name="T31" fmla="*/ 58 h 340"/>
                            <a:gd name="T32" fmla="*/ 258 w 279"/>
                            <a:gd name="T33" fmla="*/ 48 h 340"/>
                            <a:gd name="T34" fmla="*/ 262 w 279"/>
                            <a:gd name="T35" fmla="*/ 45 h 340"/>
                            <a:gd name="T36" fmla="*/ 275 w 279"/>
                            <a:gd name="T37" fmla="*/ 50 h 340"/>
                            <a:gd name="T38" fmla="*/ 279 w 279"/>
                            <a:gd name="T39" fmla="*/ 53 h 340"/>
                            <a:gd name="T40" fmla="*/ 265 w 279"/>
                            <a:gd name="T41" fmla="*/ 128 h 340"/>
                            <a:gd name="T42" fmla="*/ 260 w 279"/>
                            <a:gd name="T43" fmla="*/ 155 h 340"/>
                            <a:gd name="T44" fmla="*/ 243 w 279"/>
                            <a:gd name="T45" fmla="*/ 154 h 340"/>
                            <a:gd name="T46" fmla="*/ 237 w 279"/>
                            <a:gd name="T47" fmla="*/ 152 h 340"/>
                            <a:gd name="T48" fmla="*/ 215 w 279"/>
                            <a:gd name="T49" fmla="*/ 60 h 340"/>
                            <a:gd name="T50" fmla="*/ 189 w 279"/>
                            <a:gd name="T51" fmla="*/ 41 h 340"/>
                            <a:gd name="T52" fmla="*/ 106 w 279"/>
                            <a:gd name="T53" fmla="*/ 67 h 340"/>
                            <a:gd name="T54" fmla="*/ 69 w 279"/>
                            <a:gd name="T55" fmla="*/ 124 h 340"/>
                            <a:gd name="T56" fmla="*/ 60 w 279"/>
                            <a:gd name="T57" fmla="*/ 243 h 340"/>
                            <a:gd name="T58" fmla="*/ 89 w 279"/>
                            <a:gd name="T59" fmla="*/ 270 h 340"/>
                            <a:gd name="T60" fmla="*/ 152 w 279"/>
                            <a:gd name="T61" fmla="*/ 268 h 340"/>
                            <a:gd name="T62" fmla="*/ 175 w 279"/>
                            <a:gd name="T63" fmla="*/ 239 h 340"/>
                            <a:gd name="T64" fmla="*/ 175 w 279"/>
                            <a:gd name="T65" fmla="*/ 205 h 340"/>
                            <a:gd name="T66" fmla="*/ 160 w 279"/>
                            <a:gd name="T67" fmla="*/ 191 h 340"/>
                            <a:gd name="T68" fmla="*/ 167 w 279"/>
                            <a:gd name="T69" fmla="*/ 174 h 340"/>
                            <a:gd name="T70" fmla="*/ 171 w 279"/>
                            <a:gd name="T71" fmla="*/ 168 h 340"/>
                            <a:gd name="T72" fmla="*/ 245 w 279"/>
                            <a:gd name="T73" fmla="*/ 202 h 340"/>
                            <a:gd name="T74" fmla="*/ 272 w 279"/>
                            <a:gd name="T75" fmla="*/ 214 h 340"/>
                            <a:gd name="T76" fmla="*/ 264 w 279"/>
                            <a:gd name="T77" fmla="*/ 231 h 340"/>
                            <a:gd name="T78" fmla="*/ 262 w 279"/>
                            <a:gd name="T79" fmla="*/ 237 h 340"/>
                            <a:gd name="T80" fmla="*/ 230 w 279"/>
                            <a:gd name="T81" fmla="*/ 242 h 340"/>
                            <a:gd name="T82" fmla="*/ 220 w 279"/>
                            <a:gd name="T83" fmla="*/ 259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79" h="340">
                              <a:moveTo>
                                <a:pt x="220" y="259"/>
                              </a:moveTo>
                              <a:lnTo>
                                <a:pt x="210" y="280"/>
                              </a:lnTo>
                              <a:lnTo>
                                <a:pt x="193" y="319"/>
                              </a:lnTo>
                              <a:lnTo>
                                <a:pt x="183" y="340"/>
                              </a:lnTo>
                              <a:lnTo>
                                <a:pt x="176" y="337"/>
                              </a:lnTo>
                              <a:lnTo>
                                <a:pt x="163" y="331"/>
                              </a:lnTo>
                              <a:lnTo>
                                <a:pt x="156" y="328"/>
                              </a:lnTo>
                              <a:lnTo>
                                <a:pt x="157" y="320"/>
                              </a:lnTo>
                              <a:lnTo>
                                <a:pt x="160" y="304"/>
                              </a:lnTo>
                              <a:lnTo>
                                <a:pt x="160" y="296"/>
                              </a:lnTo>
                              <a:lnTo>
                                <a:pt x="127" y="304"/>
                              </a:lnTo>
                              <a:lnTo>
                                <a:pt x="96" y="303"/>
                              </a:lnTo>
                              <a:lnTo>
                                <a:pt x="68" y="295"/>
                              </a:lnTo>
                              <a:lnTo>
                                <a:pt x="31" y="269"/>
                              </a:lnTo>
                              <a:lnTo>
                                <a:pt x="9" y="235"/>
                              </a:lnTo>
                              <a:lnTo>
                                <a:pt x="0" y="193"/>
                              </a:lnTo>
                              <a:lnTo>
                                <a:pt x="3" y="147"/>
                              </a:lnTo>
                              <a:lnTo>
                                <a:pt x="19" y="100"/>
                              </a:lnTo>
                              <a:lnTo>
                                <a:pt x="52" y="49"/>
                              </a:lnTo>
                              <a:lnTo>
                                <a:pt x="96" y="14"/>
                              </a:lnTo>
                              <a:lnTo>
                                <a:pt x="145" y="0"/>
                              </a:lnTo>
                              <a:lnTo>
                                <a:pt x="198" y="10"/>
                              </a:lnTo>
                              <a:lnTo>
                                <a:pt x="216" y="21"/>
                              </a:lnTo>
                              <a:lnTo>
                                <a:pt x="233" y="36"/>
                              </a:lnTo>
                              <a:lnTo>
                                <a:pt x="248" y="58"/>
                              </a:lnTo>
                              <a:lnTo>
                                <a:pt x="252" y="55"/>
                              </a:lnTo>
                              <a:lnTo>
                                <a:pt x="258" y="48"/>
                              </a:lnTo>
                              <a:lnTo>
                                <a:pt x="262" y="45"/>
                              </a:lnTo>
                              <a:lnTo>
                                <a:pt x="266" y="47"/>
                              </a:lnTo>
                              <a:lnTo>
                                <a:pt x="275" y="50"/>
                              </a:lnTo>
                              <a:lnTo>
                                <a:pt x="279" y="53"/>
                              </a:lnTo>
                              <a:lnTo>
                                <a:pt x="274" y="79"/>
                              </a:lnTo>
                              <a:lnTo>
                                <a:pt x="265" y="128"/>
                              </a:lnTo>
                              <a:lnTo>
                                <a:pt x="260" y="155"/>
                              </a:lnTo>
                              <a:lnTo>
                                <a:pt x="254" y="155"/>
                              </a:lnTo>
                              <a:lnTo>
                                <a:pt x="243" y="154"/>
                              </a:lnTo>
                              <a:lnTo>
                                <a:pt x="237" y="152"/>
                              </a:lnTo>
                              <a:lnTo>
                                <a:pt x="232" y="98"/>
                              </a:lnTo>
                              <a:lnTo>
                                <a:pt x="215" y="60"/>
                              </a:lnTo>
                              <a:lnTo>
                                <a:pt x="189" y="41"/>
                              </a:lnTo>
                              <a:lnTo>
                                <a:pt x="148" y="38"/>
                              </a:lnTo>
                              <a:lnTo>
                                <a:pt x="106" y="67"/>
                              </a:lnTo>
                              <a:lnTo>
                                <a:pt x="69" y="124"/>
                              </a:lnTo>
                              <a:lnTo>
                                <a:pt x="50" y="195"/>
                              </a:lnTo>
                              <a:lnTo>
                                <a:pt x="60" y="243"/>
                              </a:lnTo>
                              <a:lnTo>
                                <a:pt x="89" y="270"/>
                              </a:lnTo>
                              <a:lnTo>
                                <a:pt x="122" y="277"/>
                              </a:lnTo>
                              <a:lnTo>
                                <a:pt x="152" y="268"/>
                              </a:lnTo>
                              <a:lnTo>
                                <a:pt x="175" y="239"/>
                              </a:lnTo>
                              <a:lnTo>
                                <a:pt x="179" y="220"/>
                              </a:lnTo>
                              <a:lnTo>
                                <a:pt x="175" y="205"/>
                              </a:lnTo>
                              <a:lnTo>
                                <a:pt x="160" y="191"/>
                              </a:lnTo>
                              <a:lnTo>
                                <a:pt x="163" y="185"/>
                              </a:lnTo>
                              <a:lnTo>
                                <a:pt x="167" y="174"/>
                              </a:lnTo>
                              <a:lnTo>
                                <a:pt x="171" y="168"/>
                              </a:lnTo>
                              <a:lnTo>
                                <a:pt x="197" y="180"/>
                              </a:lnTo>
                              <a:lnTo>
                                <a:pt x="245" y="202"/>
                              </a:lnTo>
                              <a:lnTo>
                                <a:pt x="272" y="214"/>
                              </a:lnTo>
                              <a:lnTo>
                                <a:pt x="270" y="219"/>
                              </a:lnTo>
                              <a:lnTo>
                                <a:pt x="264" y="231"/>
                              </a:lnTo>
                              <a:lnTo>
                                <a:pt x="262" y="237"/>
                              </a:lnTo>
                              <a:lnTo>
                                <a:pt x="242" y="236"/>
                              </a:lnTo>
                              <a:lnTo>
                                <a:pt x="230" y="242"/>
                              </a:lnTo>
                              <a:lnTo>
                                <a:pt x="220" y="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6" name="Freeform 558"/>
                      <wps:cNvSpPr>
                        <a:spLocks/>
                      </wps:cNvSpPr>
                      <wps:spPr bwMode="auto">
                        <a:xfrm>
                          <a:off x="2368" y="441"/>
                          <a:ext cx="64" cy="79"/>
                        </a:xfrm>
                        <a:custGeom>
                          <a:avLst/>
                          <a:gdLst>
                            <a:gd name="T0" fmla="*/ 59 w 258"/>
                            <a:gd name="T1" fmla="*/ 224 h 318"/>
                            <a:gd name="T2" fmla="*/ 84 w 258"/>
                            <a:gd name="T3" fmla="*/ 184 h 318"/>
                            <a:gd name="T4" fmla="*/ 130 w 258"/>
                            <a:gd name="T5" fmla="*/ 108 h 318"/>
                            <a:gd name="T6" fmla="*/ 155 w 258"/>
                            <a:gd name="T7" fmla="*/ 67 h 318"/>
                            <a:gd name="T8" fmla="*/ 155 w 258"/>
                            <a:gd name="T9" fmla="*/ 67 h 318"/>
                            <a:gd name="T10" fmla="*/ 162 w 258"/>
                            <a:gd name="T11" fmla="*/ 50 h 318"/>
                            <a:gd name="T12" fmla="*/ 158 w 258"/>
                            <a:gd name="T13" fmla="*/ 35 h 318"/>
                            <a:gd name="T14" fmla="*/ 144 w 258"/>
                            <a:gd name="T15" fmla="*/ 22 h 318"/>
                            <a:gd name="T16" fmla="*/ 144 w 258"/>
                            <a:gd name="T17" fmla="*/ 22 h 318"/>
                            <a:gd name="T18" fmla="*/ 147 w 258"/>
                            <a:gd name="T19" fmla="*/ 16 h 318"/>
                            <a:gd name="T20" fmla="*/ 154 w 258"/>
                            <a:gd name="T21" fmla="*/ 6 h 318"/>
                            <a:gd name="T22" fmla="*/ 157 w 258"/>
                            <a:gd name="T23" fmla="*/ 0 h 318"/>
                            <a:gd name="T24" fmla="*/ 157 w 258"/>
                            <a:gd name="T25" fmla="*/ 0 h 318"/>
                            <a:gd name="T26" fmla="*/ 184 w 258"/>
                            <a:gd name="T27" fmla="*/ 16 h 318"/>
                            <a:gd name="T28" fmla="*/ 232 w 258"/>
                            <a:gd name="T29" fmla="*/ 45 h 318"/>
                            <a:gd name="T30" fmla="*/ 258 w 258"/>
                            <a:gd name="T31" fmla="*/ 62 h 318"/>
                            <a:gd name="T32" fmla="*/ 258 w 258"/>
                            <a:gd name="T33" fmla="*/ 62 h 318"/>
                            <a:gd name="T34" fmla="*/ 255 w 258"/>
                            <a:gd name="T35" fmla="*/ 67 h 318"/>
                            <a:gd name="T36" fmla="*/ 249 w 258"/>
                            <a:gd name="T37" fmla="*/ 78 h 318"/>
                            <a:gd name="T38" fmla="*/ 245 w 258"/>
                            <a:gd name="T39" fmla="*/ 84 h 318"/>
                            <a:gd name="T40" fmla="*/ 245 w 258"/>
                            <a:gd name="T41" fmla="*/ 84 h 318"/>
                            <a:gd name="T42" fmla="*/ 228 w 258"/>
                            <a:gd name="T43" fmla="*/ 77 h 318"/>
                            <a:gd name="T44" fmla="*/ 212 w 258"/>
                            <a:gd name="T45" fmla="*/ 80 h 318"/>
                            <a:gd name="T46" fmla="*/ 199 w 258"/>
                            <a:gd name="T47" fmla="*/ 95 h 318"/>
                            <a:gd name="T48" fmla="*/ 199 w 258"/>
                            <a:gd name="T49" fmla="*/ 95 h 318"/>
                            <a:gd name="T50" fmla="*/ 175 w 258"/>
                            <a:gd name="T51" fmla="*/ 135 h 318"/>
                            <a:gd name="T52" fmla="*/ 129 w 258"/>
                            <a:gd name="T53" fmla="*/ 210 h 318"/>
                            <a:gd name="T54" fmla="*/ 103 w 258"/>
                            <a:gd name="T55" fmla="*/ 250 h 318"/>
                            <a:gd name="T56" fmla="*/ 103 w 258"/>
                            <a:gd name="T57" fmla="*/ 250 h 318"/>
                            <a:gd name="T58" fmla="*/ 97 w 258"/>
                            <a:gd name="T59" fmla="*/ 269 h 318"/>
                            <a:gd name="T60" fmla="*/ 100 w 258"/>
                            <a:gd name="T61" fmla="*/ 283 h 318"/>
                            <a:gd name="T62" fmla="*/ 114 w 258"/>
                            <a:gd name="T63" fmla="*/ 296 h 318"/>
                            <a:gd name="T64" fmla="*/ 114 w 258"/>
                            <a:gd name="T65" fmla="*/ 296 h 318"/>
                            <a:gd name="T66" fmla="*/ 111 w 258"/>
                            <a:gd name="T67" fmla="*/ 302 h 318"/>
                            <a:gd name="T68" fmla="*/ 104 w 258"/>
                            <a:gd name="T69" fmla="*/ 313 h 318"/>
                            <a:gd name="T70" fmla="*/ 101 w 258"/>
                            <a:gd name="T71" fmla="*/ 318 h 318"/>
                            <a:gd name="T72" fmla="*/ 101 w 258"/>
                            <a:gd name="T73" fmla="*/ 318 h 318"/>
                            <a:gd name="T74" fmla="*/ 75 w 258"/>
                            <a:gd name="T75" fmla="*/ 302 h 318"/>
                            <a:gd name="T76" fmla="*/ 26 w 258"/>
                            <a:gd name="T77" fmla="*/ 272 h 318"/>
                            <a:gd name="T78" fmla="*/ 0 w 258"/>
                            <a:gd name="T79" fmla="*/ 257 h 318"/>
                            <a:gd name="T80" fmla="*/ 0 w 258"/>
                            <a:gd name="T81" fmla="*/ 257 h 318"/>
                            <a:gd name="T82" fmla="*/ 3 w 258"/>
                            <a:gd name="T83" fmla="*/ 252 h 318"/>
                            <a:gd name="T84" fmla="*/ 10 w 258"/>
                            <a:gd name="T85" fmla="*/ 241 h 318"/>
                            <a:gd name="T86" fmla="*/ 13 w 258"/>
                            <a:gd name="T87" fmla="*/ 235 h 318"/>
                            <a:gd name="T88" fmla="*/ 13 w 258"/>
                            <a:gd name="T89" fmla="*/ 235 h 318"/>
                            <a:gd name="T90" fmla="*/ 31 w 258"/>
                            <a:gd name="T91" fmla="*/ 241 h 318"/>
                            <a:gd name="T92" fmla="*/ 46 w 258"/>
                            <a:gd name="T93" fmla="*/ 237 h 318"/>
                            <a:gd name="T94" fmla="*/ 59 w 258"/>
                            <a:gd name="T95" fmla="*/ 224 h 318"/>
                            <a:gd name="T96" fmla="*/ 59 w 258"/>
                            <a:gd name="T97" fmla="*/ 224 h 3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58" h="318">
                              <a:moveTo>
                                <a:pt x="59" y="224"/>
                              </a:moveTo>
                              <a:lnTo>
                                <a:pt x="84" y="184"/>
                              </a:lnTo>
                              <a:lnTo>
                                <a:pt x="130" y="108"/>
                              </a:lnTo>
                              <a:lnTo>
                                <a:pt x="155" y="67"/>
                              </a:lnTo>
                              <a:lnTo>
                                <a:pt x="162" y="50"/>
                              </a:lnTo>
                              <a:lnTo>
                                <a:pt x="158" y="35"/>
                              </a:lnTo>
                              <a:lnTo>
                                <a:pt x="144" y="22"/>
                              </a:lnTo>
                              <a:lnTo>
                                <a:pt x="147" y="16"/>
                              </a:lnTo>
                              <a:lnTo>
                                <a:pt x="154" y="6"/>
                              </a:lnTo>
                              <a:lnTo>
                                <a:pt x="157" y="0"/>
                              </a:lnTo>
                              <a:lnTo>
                                <a:pt x="184" y="16"/>
                              </a:lnTo>
                              <a:lnTo>
                                <a:pt x="232" y="45"/>
                              </a:lnTo>
                              <a:lnTo>
                                <a:pt x="258" y="62"/>
                              </a:lnTo>
                              <a:lnTo>
                                <a:pt x="255" y="67"/>
                              </a:lnTo>
                              <a:lnTo>
                                <a:pt x="249" y="78"/>
                              </a:lnTo>
                              <a:lnTo>
                                <a:pt x="245" y="84"/>
                              </a:lnTo>
                              <a:lnTo>
                                <a:pt x="228" y="77"/>
                              </a:lnTo>
                              <a:lnTo>
                                <a:pt x="212" y="80"/>
                              </a:lnTo>
                              <a:lnTo>
                                <a:pt x="199" y="95"/>
                              </a:lnTo>
                              <a:lnTo>
                                <a:pt x="175" y="135"/>
                              </a:lnTo>
                              <a:lnTo>
                                <a:pt x="129" y="210"/>
                              </a:lnTo>
                              <a:lnTo>
                                <a:pt x="103" y="250"/>
                              </a:lnTo>
                              <a:lnTo>
                                <a:pt x="97" y="269"/>
                              </a:lnTo>
                              <a:lnTo>
                                <a:pt x="100" y="283"/>
                              </a:lnTo>
                              <a:lnTo>
                                <a:pt x="114" y="296"/>
                              </a:lnTo>
                              <a:lnTo>
                                <a:pt x="111" y="302"/>
                              </a:lnTo>
                              <a:lnTo>
                                <a:pt x="104" y="313"/>
                              </a:lnTo>
                              <a:lnTo>
                                <a:pt x="101" y="318"/>
                              </a:lnTo>
                              <a:lnTo>
                                <a:pt x="75" y="302"/>
                              </a:lnTo>
                              <a:lnTo>
                                <a:pt x="26" y="272"/>
                              </a:lnTo>
                              <a:lnTo>
                                <a:pt x="0" y="257"/>
                              </a:lnTo>
                              <a:lnTo>
                                <a:pt x="3" y="252"/>
                              </a:lnTo>
                              <a:lnTo>
                                <a:pt x="10" y="241"/>
                              </a:lnTo>
                              <a:lnTo>
                                <a:pt x="13" y="235"/>
                              </a:lnTo>
                              <a:lnTo>
                                <a:pt x="31" y="241"/>
                              </a:lnTo>
                              <a:lnTo>
                                <a:pt x="46" y="237"/>
                              </a:lnTo>
                              <a:lnTo>
                                <a:pt x="59" y="2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7" name="Freeform 559"/>
                      <wps:cNvSpPr>
                        <a:spLocks/>
                      </wps:cNvSpPr>
                      <wps:spPr bwMode="auto">
                        <a:xfrm>
                          <a:off x="2399" y="464"/>
                          <a:ext cx="71" cy="91"/>
                        </a:xfrm>
                        <a:custGeom>
                          <a:avLst/>
                          <a:gdLst>
                            <a:gd name="T0" fmla="*/ 63 w 284"/>
                            <a:gd name="T1" fmla="*/ 210 h 363"/>
                            <a:gd name="T2" fmla="*/ 93 w 284"/>
                            <a:gd name="T3" fmla="*/ 173 h 363"/>
                            <a:gd name="T4" fmla="*/ 148 w 284"/>
                            <a:gd name="T5" fmla="*/ 104 h 363"/>
                            <a:gd name="T6" fmla="*/ 176 w 284"/>
                            <a:gd name="T7" fmla="*/ 66 h 363"/>
                            <a:gd name="T8" fmla="*/ 176 w 284"/>
                            <a:gd name="T9" fmla="*/ 66 h 363"/>
                            <a:gd name="T10" fmla="*/ 185 w 284"/>
                            <a:gd name="T11" fmla="*/ 49 h 363"/>
                            <a:gd name="T12" fmla="*/ 184 w 284"/>
                            <a:gd name="T13" fmla="*/ 35 h 363"/>
                            <a:gd name="T14" fmla="*/ 171 w 284"/>
                            <a:gd name="T15" fmla="*/ 19 h 363"/>
                            <a:gd name="T16" fmla="*/ 171 w 284"/>
                            <a:gd name="T17" fmla="*/ 19 h 363"/>
                            <a:gd name="T18" fmla="*/ 175 w 284"/>
                            <a:gd name="T19" fmla="*/ 15 h 363"/>
                            <a:gd name="T20" fmla="*/ 183 w 284"/>
                            <a:gd name="T21" fmla="*/ 5 h 363"/>
                            <a:gd name="T22" fmla="*/ 187 w 284"/>
                            <a:gd name="T23" fmla="*/ 0 h 363"/>
                            <a:gd name="T24" fmla="*/ 187 w 284"/>
                            <a:gd name="T25" fmla="*/ 0 h 363"/>
                            <a:gd name="T26" fmla="*/ 213 w 284"/>
                            <a:gd name="T27" fmla="*/ 19 h 363"/>
                            <a:gd name="T28" fmla="*/ 259 w 284"/>
                            <a:gd name="T29" fmla="*/ 56 h 363"/>
                            <a:gd name="T30" fmla="*/ 284 w 284"/>
                            <a:gd name="T31" fmla="*/ 75 h 363"/>
                            <a:gd name="T32" fmla="*/ 284 w 284"/>
                            <a:gd name="T33" fmla="*/ 75 h 363"/>
                            <a:gd name="T34" fmla="*/ 281 w 284"/>
                            <a:gd name="T35" fmla="*/ 81 h 363"/>
                            <a:gd name="T36" fmla="*/ 273 w 284"/>
                            <a:gd name="T37" fmla="*/ 91 h 363"/>
                            <a:gd name="T38" fmla="*/ 269 w 284"/>
                            <a:gd name="T39" fmla="*/ 96 h 363"/>
                            <a:gd name="T40" fmla="*/ 269 w 284"/>
                            <a:gd name="T41" fmla="*/ 96 h 363"/>
                            <a:gd name="T42" fmla="*/ 248 w 284"/>
                            <a:gd name="T43" fmla="*/ 84 h 363"/>
                            <a:gd name="T44" fmla="*/ 231 w 284"/>
                            <a:gd name="T45" fmla="*/ 85 h 363"/>
                            <a:gd name="T46" fmla="*/ 216 w 284"/>
                            <a:gd name="T47" fmla="*/ 100 h 363"/>
                            <a:gd name="T48" fmla="*/ 216 w 284"/>
                            <a:gd name="T49" fmla="*/ 100 h 363"/>
                            <a:gd name="T50" fmla="*/ 186 w 284"/>
                            <a:gd name="T51" fmla="*/ 138 h 363"/>
                            <a:gd name="T52" fmla="*/ 132 w 284"/>
                            <a:gd name="T53" fmla="*/ 206 h 363"/>
                            <a:gd name="T54" fmla="*/ 104 w 284"/>
                            <a:gd name="T55" fmla="*/ 242 h 363"/>
                            <a:gd name="T56" fmla="*/ 104 w 284"/>
                            <a:gd name="T57" fmla="*/ 242 h 363"/>
                            <a:gd name="T58" fmla="*/ 95 w 284"/>
                            <a:gd name="T59" fmla="*/ 256 h 363"/>
                            <a:gd name="T60" fmla="*/ 95 w 284"/>
                            <a:gd name="T61" fmla="*/ 267 h 363"/>
                            <a:gd name="T62" fmla="*/ 107 w 284"/>
                            <a:gd name="T63" fmla="*/ 280 h 363"/>
                            <a:gd name="T64" fmla="*/ 107 w 284"/>
                            <a:gd name="T65" fmla="*/ 280 h 363"/>
                            <a:gd name="T66" fmla="*/ 143 w 284"/>
                            <a:gd name="T67" fmla="*/ 301 h 363"/>
                            <a:gd name="T68" fmla="*/ 187 w 284"/>
                            <a:gd name="T69" fmla="*/ 304 h 363"/>
                            <a:gd name="T70" fmla="*/ 244 w 284"/>
                            <a:gd name="T71" fmla="*/ 287 h 363"/>
                            <a:gd name="T72" fmla="*/ 244 w 284"/>
                            <a:gd name="T73" fmla="*/ 287 h 363"/>
                            <a:gd name="T74" fmla="*/ 248 w 284"/>
                            <a:gd name="T75" fmla="*/ 292 h 363"/>
                            <a:gd name="T76" fmla="*/ 253 w 284"/>
                            <a:gd name="T77" fmla="*/ 303 h 363"/>
                            <a:gd name="T78" fmla="*/ 256 w 284"/>
                            <a:gd name="T79" fmla="*/ 309 h 363"/>
                            <a:gd name="T80" fmla="*/ 256 w 284"/>
                            <a:gd name="T81" fmla="*/ 309 h 363"/>
                            <a:gd name="T82" fmla="*/ 231 w 284"/>
                            <a:gd name="T83" fmla="*/ 322 h 363"/>
                            <a:gd name="T84" fmla="*/ 186 w 284"/>
                            <a:gd name="T85" fmla="*/ 348 h 363"/>
                            <a:gd name="T86" fmla="*/ 161 w 284"/>
                            <a:gd name="T87" fmla="*/ 363 h 363"/>
                            <a:gd name="T88" fmla="*/ 161 w 284"/>
                            <a:gd name="T89" fmla="*/ 363 h 363"/>
                            <a:gd name="T90" fmla="*/ 119 w 284"/>
                            <a:gd name="T91" fmla="*/ 330 h 363"/>
                            <a:gd name="T92" fmla="*/ 42 w 284"/>
                            <a:gd name="T93" fmla="*/ 269 h 363"/>
                            <a:gd name="T94" fmla="*/ 0 w 284"/>
                            <a:gd name="T95" fmla="*/ 236 h 363"/>
                            <a:gd name="T96" fmla="*/ 0 w 284"/>
                            <a:gd name="T97" fmla="*/ 236 h 363"/>
                            <a:gd name="T98" fmla="*/ 4 w 284"/>
                            <a:gd name="T99" fmla="*/ 231 h 363"/>
                            <a:gd name="T100" fmla="*/ 11 w 284"/>
                            <a:gd name="T101" fmla="*/ 221 h 363"/>
                            <a:gd name="T102" fmla="*/ 16 w 284"/>
                            <a:gd name="T103" fmla="*/ 216 h 363"/>
                            <a:gd name="T104" fmla="*/ 16 w 284"/>
                            <a:gd name="T105" fmla="*/ 216 h 363"/>
                            <a:gd name="T106" fmla="*/ 33 w 284"/>
                            <a:gd name="T107" fmla="*/ 224 h 363"/>
                            <a:gd name="T108" fmla="*/ 49 w 284"/>
                            <a:gd name="T109" fmla="*/ 222 h 363"/>
                            <a:gd name="T110" fmla="*/ 63 w 284"/>
                            <a:gd name="T111" fmla="*/ 210 h 363"/>
                            <a:gd name="T112" fmla="*/ 63 w 284"/>
                            <a:gd name="T113" fmla="*/ 210 h 3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284" h="363">
                              <a:moveTo>
                                <a:pt x="63" y="210"/>
                              </a:moveTo>
                              <a:lnTo>
                                <a:pt x="93" y="173"/>
                              </a:lnTo>
                              <a:lnTo>
                                <a:pt x="148" y="104"/>
                              </a:lnTo>
                              <a:lnTo>
                                <a:pt x="176" y="66"/>
                              </a:lnTo>
                              <a:lnTo>
                                <a:pt x="185" y="49"/>
                              </a:lnTo>
                              <a:lnTo>
                                <a:pt x="184" y="35"/>
                              </a:lnTo>
                              <a:lnTo>
                                <a:pt x="171" y="19"/>
                              </a:lnTo>
                              <a:lnTo>
                                <a:pt x="175" y="15"/>
                              </a:lnTo>
                              <a:lnTo>
                                <a:pt x="183" y="5"/>
                              </a:lnTo>
                              <a:lnTo>
                                <a:pt x="187" y="0"/>
                              </a:lnTo>
                              <a:lnTo>
                                <a:pt x="213" y="19"/>
                              </a:lnTo>
                              <a:lnTo>
                                <a:pt x="259" y="56"/>
                              </a:lnTo>
                              <a:lnTo>
                                <a:pt x="284" y="75"/>
                              </a:lnTo>
                              <a:lnTo>
                                <a:pt x="281" y="81"/>
                              </a:lnTo>
                              <a:lnTo>
                                <a:pt x="273" y="91"/>
                              </a:lnTo>
                              <a:lnTo>
                                <a:pt x="269" y="96"/>
                              </a:lnTo>
                              <a:lnTo>
                                <a:pt x="248" y="84"/>
                              </a:lnTo>
                              <a:lnTo>
                                <a:pt x="231" y="85"/>
                              </a:lnTo>
                              <a:lnTo>
                                <a:pt x="216" y="100"/>
                              </a:lnTo>
                              <a:lnTo>
                                <a:pt x="186" y="138"/>
                              </a:lnTo>
                              <a:lnTo>
                                <a:pt x="132" y="206"/>
                              </a:lnTo>
                              <a:lnTo>
                                <a:pt x="104" y="242"/>
                              </a:lnTo>
                              <a:lnTo>
                                <a:pt x="95" y="256"/>
                              </a:lnTo>
                              <a:lnTo>
                                <a:pt x="95" y="267"/>
                              </a:lnTo>
                              <a:lnTo>
                                <a:pt x="107" y="280"/>
                              </a:lnTo>
                              <a:lnTo>
                                <a:pt x="143" y="301"/>
                              </a:lnTo>
                              <a:lnTo>
                                <a:pt x="187" y="304"/>
                              </a:lnTo>
                              <a:lnTo>
                                <a:pt x="244" y="287"/>
                              </a:lnTo>
                              <a:lnTo>
                                <a:pt x="248" y="292"/>
                              </a:lnTo>
                              <a:lnTo>
                                <a:pt x="253" y="303"/>
                              </a:lnTo>
                              <a:lnTo>
                                <a:pt x="256" y="309"/>
                              </a:lnTo>
                              <a:lnTo>
                                <a:pt x="231" y="322"/>
                              </a:lnTo>
                              <a:lnTo>
                                <a:pt x="186" y="348"/>
                              </a:lnTo>
                              <a:lnTo>
                                <a:pt x="161" y="363"/>
                              </a:lnTo>
                              <a:lnTo>
                                <a:pt x="119" y="330"/>
                              </a:lnTo>
                              <a:lnTo>
                                <a:pt x="42" y="269"/>
                              </a:lnTo>
                              <a:lnTo>
                                <a:pt x="0" y="236"/>
                              </a:lnTo>
                              <a:lnTo>
                                <a:pt x="4" y="231"/>
                              </a:lnTo>
                              <a:lnTo>
                                <a:pt x="11" y="221"/>
                              </a:lnTo>
                              <a:lnTo>
                                <a:pt x="16" y="216"/>
                              </a:lnTo>
                              <a:lnTo>
                                <a:pt x="33" y="224"/>
                              </a:lnTo>
                              <a:lnTo>
                                <a:pt x="49" y="222"/>
                              </a:lnTo>
                              <a:lnTo>
                                <a:pt x="63" y="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8" name="Freeform 560"/>
                      <wps:cNvSpPr>
                        <a:spLocks/>
                      </wps:cNvSpPr>
                      <wps:spPr bwMode="auto">
                        <a:xfrm>
                          <a:off x="2449" y="511"/>
                          <a:ext cx="77" cy="89"/>
                        </a:xfrm>
                        <a:custGeom>
                          <a:avLst/>
                          <a:gdLst>
                            <a:gd name="T0" fmla="*/ 65 w 305"/>
                            <a:gd name="T1" fmla="*/ 191 h 356"/>
                            <a:gd name="T2" fmla="*/ 101 w 305"/>
                            <a:gd name="T3" fmla="*/ 158 h 356"/>
                            <a:gd name="T4" fmla="*/ 164 w 305"/>
                            <a:gd name="T5" fmla="*/ 98 h 356"/>
                            <a:gd name="T6" fmla="*/ 200 w 305"/>
                            <a:gd name="T7" fmla="*/ 65 h 356"/>
                            <a:gd name="T8" fmla="*/ 200 w 305"/>
                            <a:gd name="T9" fmla="*/ 65 h 356"/>
                            <a:gd name="T10" fmla="*/ 211 w 305"/>
                            <a:gd name="T11" fmla="*/ 50 h 356"/>
                            <a:gd name="T12" fmla="*/ 211 w 305"/>
                            <a:gd name="T13" fmla="*/ 34 h 356"/>
                            <a:gd name="T14" fmla="*/ 201 w 305"/>
                            <a:gd name="T15" fmla="*/ 18 h 356"/>
                            <a:gd name="T16" fmla="*/ 201 w 305"/>
                            <a:gd name="T17" fmla="*/ 18 h 356"/>
                            <a:gd name="T18" fmla="*/ 206 w 305"/>
                            <a:gd name="T19" fmla="*/ 13 h 356"/>
                            <a:gd name="T20" fmla="*/ 215 w 305"/>
                            <a:gd name="T21" fmla="*/ 5 h 356"/>
                            <a:gd name="T22" fmla="*/ 219 w 305"/>
                            <a:gd name="T23" fmla="*/ 0 h 356"/>
                            <a:gd name="T24" fmla="*/ 219 w 305"/>
                            <a:gd name="T25" fmla="*/ 0 h 356"/>
                            <a:gd name="T26" fmla="*/ 241 w 305"/>
                            <a:gd name="T27" fmla="*/ 23 h 356"/>
                            <a:gd name="T28" fmla="*/ 283 w 305"/>
                            <a:gd name="T29" fmla="*/ 67 h 356"/>
                            <a:gd name="T30" fmla="*/ 305 w 305"/>
                            <a:gd name="T31" fmla="*/ 90 h 356"/>
                            <a:gd name="T32" fmla="*/ 305 w 305"/>
                            <a:gd name="T33" fmla="*/ 90 h 356"/>
                            <a:gd name="T34" fmla="*/ 300 w 305"/>
                            <a:gd name="T35" fmla="*/ 95 h 356"/>
                            <a:gd name="T36" fmla="*/ 291 w 305"/>
                            <a:gd name="T37" fmla="*/ 103 h 356"/>
                            <a:gd name="T38" fmla="*/ 285 w 305"/>
                            <a:gd name="T39" fmla="*/ 108 h 356"/>
                            <a:gd name="T40" fmla="*/ 285 w 305"/>
                            <a:gd name="T41" fmla="*/ 108 h 356"/>
                            <a:gd name="T42" fmla="*/ 267 w 305"/>
                            <a:gd name="T43" fmla="*/ 94 h 356"/>
                            <a:gd name="T44" fmla="*/ 251 w 305"/>
                            <a:gd name="T45" fmla="*/ 92 h 356"/>
                            <a:gd name="T46" fmla="*/ 233 w 305"/>
                            <a:gd name="T47" fmla="*/ 104 h 356"/>
                            <a:gd name="T48" fmla="*/ 233 w 305"/>
                            <a:gd name="T49" fmla="*/ 104 h 356"/>
                            <a:gd name="T50" fmla="*/ 199 w 305"/>
                            <a:gd name="T51" fmla="*/ 136 h 356"/>
                            <a:gd name="T52" fmla="*/ 135 w 305"/>
                            <a:gd name="T53" fmla="*/ 197 h 356"/>
                            <a:gd name="T54" fmla="*/ 101 w 305"/>
                            <a:gd name="T55" fmla="*/ 228 h 356"/>
                            <a:gd name="T56" fmla="*/ 101 w 305"/>
                            <a:gd name="T57" fmla="*/ 228 h 356"/>
                            <a:gd name="T58" fmla="*/ 91 w 305"/>
                            <a:gd name="T59" fmla="*/ 240 h 356"/>
                            <a:gd name="T60" fmla="*/ 89 w 305"/>
                            <a:gd name="T61" fmla="*/ 253 h 356"/>
                            <a:gd name="T62" fmla="*/ 98 w 305"/>
                            <a:gd name="T63" fmla="*/ 267 h 356"/>
                            <a:gd name="T64" fmla="*/ 98 w 305"/>
                            <a:gd name="T65" fmla="*/ 267 h 356"/>
                            <a:gd name="T66" fmla="*/ 131 w 305"/>
                            <a:gd name="T67" fmla="*/ 292 h 356"/>
                            <a:gd name="T68" fmla="*/ 174 w 305"/>
                            <a:gd name="T69" fmla="*/ 303 h 356"/>
                            <a:gd name="T70" fmla="*/ 234 w 305"/>
                            <a:gd name="T71" fmla="*/ 293 h 356"/>
                            <a:gd name="T72" fmla="*/ 234 w 305"/>
                            <a:gd name="T73" fmla="*/ 293 h 356"/>
                            <a:gd name="T74" fmla="*/ 236 w 305"/>
                            <a:gd name="T75" fmla="*/ 300 h 356"/>
                            <a:gd name="T76" fmla="*/ 240 w 305"/>
                            <a:gd name="T77" fmla="*/ 311 h 356"/>
                            <a:gd name="T78" fmla="*/ 243 w 305"/>
                            <a:gd name="T79" fmla="*/ 316 h 356"/>
                            <a:gd name="T80" fmla="*/ 243 w 305"/>
                            <a:gd name="T81" fmla="*/ 316 h 356"/>
                            <a:gd name="T82" fmla="*/ 216 w 305"/>
                            <a:gd name="T83" fmla="*/ 326 h 356"/>
                            <a:gd name="T84" fmla="*/ 167 w 305"/>
                            <a:gd name="T85" fmla="*/ 346 h 356"/>
                            <a:gd name="T86" fmla="*/ 140 w 305"/>
                            <a:gd name="T87" fmla="*/ 356 h 356"/>
                            <a:gd name="T88" fmla="*/ 140 w 305"/>
                            <a:gd name="T89" fmla="*/ 356 h 356"/>
                            <a:gd name="T90" fmla="*/ 104 w 305"/>
                            <a:gd name="T91" fmla="*/ 317 h 356"/>
                            <a:gd name="T92" fmla="*/ 36 w 305"/>
                            <a:gd name="T93" fmla="*/ 246 h 356"/>
                            <a:gd name="T94" fmla="*/ 0 w 305"/>
                            <a:gd name="T95" fmla="*/ 206 h 356"/>
                            <a:gd name="T96" fmla="*/ 0 w 305"/>
                            <a:gd name="T97" fmla="*/ 206 h 356"/>
                            <a:gd name="T98" fmla="*/ 4 w 305"/>
                            <a:gd name="T99" fmla="*/ 202 h 356"/>
                            <a:gd name="T100" fmla="*/ 14 w 305"/>
                            <a:gd name="T101" fmla="*/ 193 h 356"/>
                            <a:gd name="T102" fmla="*/ 18 w 305"/>
                            <a:gd name="T103" fmla="*/ 189 h 356"/>
                            <a:gd name="T104" fmla="*/ 18 w 305"/>
                            <a:gd name="T105" fmla="*/ 189 h 356"/>
                            <a:gd name="T106" fmla="*/ 34 w 305"/>
                            <a:gd name="T107" fmla="*/ 200 h 356"/>
                            <a:gd name="T108" fmla="*/ 49 w 305"/>
                            <a:gd name="T109" fmla="*/ 201 h 356"/>
                            <a:gd name="T110" fmla="*/ 65 w 305"/>
                            <a:gd name="T111" fmla="*/ 191 h 356"/>
                            <a:gd name="T112" fmla="*/ 65 w 305"/>
                            <a:gd name="T113" fmla="*/ 191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05" h="356">
                              <a:moveTo>
                                <a:pt x="65" y="191"/>
                              </a:moveTo>
                              <a:lnTo>
                                <a:pt x="101" y="158"/>
                              </a:lnTo>
                              <a:lnTo>
                                <a:pt x="164" y="98"/>
                              </a:lnTo>
                              <a:lnTo>
                                <a:pt x="200" y="65"/>
                              </a:lnTo>
                              <a:lnTo>
                                <a:pt x="211" y="50"/>
                              </a:lnTo>
                              <a:lnTo>
                                <a:pt x="211" y="34"/>
                              </a:lnTo>
                              <a:lnTo>
                                <a:pt x="201" y="18"/>
                              </a:lnTo>
                              <a:lnTo>
                                <a:pt x="206" y="13"/>
                              </a:lnTo>
                              <a:lnTo>
                                <a:pt x="215" y="5"/>
                              </a:lnTo>
                              <a:lnTo>
                                <a:pt x="219" y="0"/>
                              </a:lnTo>
                              <a:lnTo>
                                <a:pt x="241" y="23"/>
                              </a:lnTo>
                              <a:lnTo>
                                <a:pt x="283" y="67"/>
                              </a:lnTo>
                              <a:lnTo>
                                <a:pt x="305" y="90"/>
                              </a:lnTo>
                              <a:lnTo>
                                <a:pt x="300" y="95"/>
                              </a:lnTo>
                              <a:lnTo>
                                <a:pt x="291" y="103"/>
                              </a:lnTo>
                              <a:lnTo>
                                <a:pt x="285" y="108"/>
                              </a:lnTo>
                              <a:lnTo>
                                <a:pt x="267" y="94"/>
                              </a:lnTo>
                              <a:lnTo>
                                <a:pt x="251" y="92"/>
                              </a:lnTo>
                              <a:lnTo>
                                <a:pt x="233" y="104"/>
                              </a:lnTo>
                              <a:lnTo>
                                <a:pt x="199" y="136"/>
                              </a:lnTo>
                              <a:lnTo>
                                <a:pt x="135" y="197"/>
                              </a:lnTo>
                              <a:lnTo>
                                <a:pt x="101" y="228"/>
                              </a:lnTo>
                              <a:lnTo>
                                <a:pt x="91" y="240"/>
                              </a:lnTo>
                              <a:lnTo>
                                <a:pt x="89" y="253"/>
                              </a:lnTo>
                              <a:lnTo>
                                <a:pt x="98" y="267"/>
                              </a:lnTo>
                              <a:lnTo>
                                <a:pt x="131" y="292"/>
                              </a:lnTo>
                              <a:lnTo>
                                <a:pt x="174" y="303"/>
                              </a:lnTo>
                              <a:lnTo>
                                <a:pt x="234" y="293"/>
                              </a:lnTo>
                              <a:lnTo>
                                <a:pt x="236" y="300"/>
                              </a:lnTo>
                              <a:lnTo>
                                <a:pt x="240" y="311"/>
                              </a:lnTo>
                              <a:lnTo>
                                <a:pt x="243" y="316"/>
                              </a:lnTo>
                              <a:lnTo>
                                <a:pt x="216" y="326"/>
                              </a:lnTo>
                              <a:lnTo>
                                <a:pt x="167" y="346"/>
                              </a:lnTo>
                              <a:lnTo>
                                <a:pt x="140" y="356"/>
                              </a:lnTo>
                              <a:lnTo>
                                <a:pt x="104" y="317"/>
                              </a:lnTo>
                              <a:lnTo>
                                <a:pt x="36" y="246"/>
                              </a:lnTo>
                              <a:lnTo>
                                <a:pt x="0" y="206"/>
                              </a:lnTo>
                              <a:lnTo>
                                <a:pt x="4" y="202"/>
                              </a:lnTo>
                              <a:lnTo>
                                <a:pt x="14" y="193"/>
                              </a:lnTo>
                              <a:lnTo>
                                <a:pt x="18" y="189"/>
                              </a:lnTo>
                              <a:lnTo>
                                <a:pt x="34" y="200"/>
                              </a:lnTo>
                              <a:lnTo>
                                <a:pt x="49" y="201"/>
                              </a:lnTo>
                              <a:lnTo>
                                <a:pt x="65" y="1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9" name="Freeform 561"/>
                      <wps:cNvSpPr>
                        <a:spLocks/>
                      </wps:cNvSpPr>
                      <wps:spPr bwMode="auto">
                        <a:xfrm>
                          <a:off x="2504" y="559"/>
                          <a:ext cx="84" cy="75"/>
                        </a:xfrm>
                        <a:custGeom>
                          <a:avLst/>
                          <a:gdLst>
                            <a:gd name="T0" fmla="*/ 243 w 338"/>
                            <a:gd name="T1" fmla="*/ 99 h 302"/>
                            <a:gd name="T2" fmla="*/ 228 w 338"/>
                            <a:gd name="T3" fmla="*/ 110 h 302"/>
                            <a:gd name="T4" fmla="*/ 215 w 338"/>
                            <a:gd name="T5" fmla="*/ 96 h 302"/>
                            <a:gd name="T6" fmla="*/ 197 w 338"/>
                            <a:gd name="T7" fmla="*/ 96 h 302"/>
                            <a:gd name="T8" fmla="*/ 192 w 338"/>
                            <a:gd name="T9" fmla="*/ 100 h 302"/>
                            <a:gd name="T10" fmla="*/ 183 w 338"/>
                            <a:gd name="T11" fmla="*/ 111 h 302"/>
                            <a:gd name="T12" fmla="*/ 153 w 338"/>
                            <a:gd name="T13" fmla="*/ 150 h 302"/>
                            <a:gd name="T14" fmla="*/ 70 w 338"/>
                            <a:gd name="T15" fmla="*/ 261 h 302"/>
                            <a:gd name="T16" fmla="*/ 115 w 338"/>
                            <a:gd name="T17" fmla="*/ 247 h 302"/>
                            <a:gd name="T18" fmla="*/ 241 w 338"/>
                            <a:gd name="T19" fmla="*/ 206 h 302"/>
                            <a:gd name="T20" fmla="*/ 250 w 338"/>
                            <a:gd name="T21" fmla="*/ 203 h 302"/>
                            <a:gd name="T22" fmla="*/ 262 w 338"/>
                            <a:gd name="T23" fmla="*/ 196 h 302"/>
                            <a:gd name="T24" fmla="*/ 270 w 338"/>
                            <a:gd name="T25" fmla="*/ 188 h 302"/>
                            <a:gd name="T26" fmla="*/ 263 w 338"/>
                            <a:gd name="T27" fmla="*/ 159 h 302"/>
                            <a:gd name="T28" fmla="*/ 269 w 338"/>
                            <a:gd name="T29" fmla="*/ 156 h 302"/>
                            <a:gd name="T30" fmla="*/ 284 w 338"/>
                            <a:gd name="T31" fmla="*/ 145 h 302"/>
                            <a:gd name="T32" fmla="*/ 298 w 338"/>
                            <a:gd name="T33" fmla="*/ 164 h 302"/>
                            <a:gd name="T34" fmla="*/ 338 w 338"/>
                            <a:gd name="T35" fmla="*/ 218 h 302"/>
                            <a:gd name="T36" fmla="*/ 332 w 338"/>
                            <a:gd name="T37" fmla="*/ 223 h 302"/>
                            <a:gd name="T38" fmla="*/ 317 w 338"/>
                            <a:gd name="T39" fmla="*/ 234 h 302"/>
                            <a:gd name="T40" fmla="*/ 305 w 338"/>
                            <a:gd name="T41" fmla="*/ 225 h 302"/>
                            <a:gd name="T42" fmla="*/ 264 w 338"/>
                            <a:gd name="T43" fmla="*/ 228 h 302"/>
                            <a:gd name="T44" fmla="*/ 239 w 338"/>
                            <a:gd name="T45" fmla="*/ 236 h 302"/>
                            <a:gd name="T46" fmla="*/ 108 w 338"/>
                            <a:gd name="T47" fmla="*/ 276 h 302"/>
                            <a:gd name="T48" fmla="*/ 22 w 338"/>
                            <a:gd name="T49" fmla="*/ 302 h 302"/>
                            <a:gd name="T50" fmla="*/ 17 w 338"/>
                            <a:gd name="T51" fmla="*/ 294 h 302"/>
                            <a:gd name="T52" fmla="*/ 0 w 338"/>
                            <a:gd name="T53" fmla="*/ 272 h 302"/>
                            <a:gd name="T54" fmla="*/ 23 w 338"/>
                            <a:gd name="T55" fmla="*/ 240 h 302"/>
                            <a:gd name="T56" fmla="*/ 126 w 338"/>
                            <a:gd name="T57" fmla="*/ 104 h 302"/>
                            <a:gd name="T58" fmla="*/ 149 w 338"/>
                            <a:gd name="T59" fmla="*/ 74 h 302"/>
                            <a:gd name="T60" fmla="*/ 166 w 338"/>
                            <a:gd name="T61" fmla="*/ 34 h 302"/>
                            <a:gd name="T62" fmla="*/ 160 w 338"/>
                            <a:gd name="T63" fmla="*/ 14 h 302"/>
                            <a:gd name="T64" fmla="*/ 175 w 338"/>
                            <a:gd name="T65" fmla="*/ 3 h 302"/>
                            <a:gd name="T66" fmla="*/ 181 w 338"/>
                            <a:gd name="T67" fmla="*/ 0 h 302"/>
                            <a:gd name="T68" fmla="*/ 231 w 338"/>
                            <a:gd name="T69" fmla="*/ 70 h 302"/>
                            <a:gd name="T70" fmla="*/ 249 w 338"/>
                            <a:gd name="T71" fmla="*/ 96 h 3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338" h="302">
                              <a:moveTo>
                                <a:pt x="249" y="96"/>
                              </a:moveTo>
                              <a:lnTo>
                                <a:pt x="243" y="99"/>
                              </a:lnTo>
                              <a:lnTo>
                                <a:pt x="233" y="107"/>
                              </a:lnTo>
                              <a:lnTo>
                                <a:pt x="228" y="110"/>
                              </a:lnTo>
                              <a:lnTo>
                                <a:pt x="215" y="96"/>
                              </a:lnTo>
                              <a:lnTo>
                                <a:pt x="205" y="92"/>
                              </a:lnTo>
                              <a:lnTo>
                                <a:pt x="197" y="96"/>
                              </a:lnTo>
                              <a:lnTo>
                                <a:pt x="192" y="100"/>
                              </a:lnTo>
                              <a:lnTo>
                                <a:pt x="187" y="105"/>
                              </a:lnTo>
                              <a:lnTo>
                                <a:pt x="183" y="111"/>
                              </a:lnTo>
                              <a:lnTo>
                                <a:pt x="153" y="150"/>
                              </a:lnTo>
                              <a:lnTo>
                                <a:pt x="99" y="223"/>
                              </a:lnTo>
                              <a:lnTo>
                                <a:pt x="70" y="261"/>
                              </a:lnTo>
                              <a:lnTo>
                                <a:pt x="115" y="247"/>
                              </a:lnTo>
                              <a:lnTo>
                                <a:pt x="197" y="221"/>
                              </a:lnTo>
                              <a:lnTo>
                                <a:pt x="241" y="206"/>
                              </a:lnTo>
                              <a:lnTo>
                                <a:pt x="250" y="203"/>
                              </a:lnTo>
                              <a:lnTo>
                                <a:pt x="258" y="200"/>
                              </a:lnTo>
                              <a:lnTo>
                                <a:pt x="262" y="196"/>
                              </a:lnTo>
                              <a:lnTo>
                                <a:pt x="270" y="188"/>
                              </a:lnTo>
                              <a:lnTo>
                                <a:pt x="271" y="177"/>
                              </a:lnTo>
                              <a:lnTo>
                                <a:pt x="263" y="159"/>
                              </a:lnTo>
                              <a:lnTo>
                                <a:pt x="269" y="156"/>
                              </a:lnTo>
                              <a:lnTo>
                                <a:pt x="280" y="148"/>
                              </a:lnTo>
                              <a:lnTo>
                                <a:pt x="284" y="145"/>
                              </a:lnTo>
                              <a:lnTo>
                                <a:pt x="298" y="164"/>
                              </a:lnTo>
                              <a:lnTo>
                                <a:pt x="324" y="200"/>
                              </a:lnTo>
                              <a:lnTo>
                                <a:pt x="338" y="218"/>
                              </a:lnTo>
                              <a:lnTo>
                                <a:pt x="332" y="223"/>
                              </a:lnTo>
                              <a:lnTo>
                                <a:pt x="323" y="229"/>
                              </a:lnTo>
                              <a:lnTo>
                                <a:pt x="317" y="234"/>
                              </a:lnTo>
                              <a:lnTo>
                                <a:pt x="305" y="225"/>
                              </a:lnTo>
                              <a:lnTo>
                                <a:pt x="288" y="224"/>
                              </a:lnTo>
                              <a:lnTo>
                                <a:pt x="264" y="228"/>
                              </a:lnTo>
                              <a:lnTo>
                                <a:pt x="239" y="236"/>
                              </a:lnTo>
                              <a:lnTo>
                                <a:pt x="178" y="255"/>
                              </a:lnTo>
                              <a:lnTo>
                                <a:pt x="108" y="276"/>
                              </a:lnTo>
                              <a:lnTo>
                                <a:pt x="48" y="294"/>
                              </a:lnTo>
                              <a:lnTo>
                                <a:pt x="22" y="302"/>
                              </a:lnTo>
                              <a:lnTo>
                                <a:pt x="17" y="294"/>
                              </a:lnTo>
                              <a:lnTo>
                                <a:pt x="7" y="280"/>
                              </a:lnTo>
                              <a:lnTo>
                                <a:pt x="0" y="272"/>
                              </a:lnTo>
                              <a:lnTo>
                                <a:pt x="23" y="240"/>
                              </a:lnTo>
                              <a:lnTo>
                                <a:pt x="75" y="172"/>
                              </a:lnTo>
                              <a:lnTo>
                                <a:pt x="126" y="104"/>
                              </a:lnTo>
                              <a:lnTo>
                                <a:pt x="149" y="74"/>
                              </a:lnTo>
                              <a:lnTo>
                                <a:pt x="162" y="51"/>
                              </a:lnTo>
                              <a:lnTo>
                                <a:pt x="166" y="34"/>
                              </a:lnTo>
                              <a:lnTo>
                                <a:pt x="160" y="14"/>
                              </a:lnTo>
                              <a:lnTo>
                                <a:pt x="165" y="11"/>
                              </a:lnTo>
                              <a:lnTo>
                                <a:pt x="175" y="3"/>
                              </a:lnTo>
                              <a:lnTo>
                                <a:pt x="181" y="0"/>
                              </a:lnTo>
                              <a:lnTo>
                                <a:pt x="198" y="24"/>
                              </a:lnTo>
                              <a:lnTo>
                                <a:pt x="231" y="70"/>
                              </a:lnTo>
                              <a:lnTo>
                                <a:pt x="249" y="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0" name="Freeform 562"/>
                      <wps:cNvSpPr>
                        <a:spLocks/>
                      </wps:cNvSpPr>
                      <wps:spPr bwMode="auto">
                        <a:xfrm>
                          <a:off x="2530" y="630"/>
                          <a:ext cx="103" cy="105"/>
                        </a:xfrm>
                        <a:custGeom>
                          <a:avLst/>
                          <a:gdLst>
                            <a:gd name="T0" fmla="*/ 257 w 411"/>
                            <a:gd name="T1" fmla="*/ 9 h 419"/>
                            <a:gd name="T2" fmla="*/ 275 w 411"/>
                            <a:gd name="T3" fmla="*/ 0 h 419"/>
                            <a:gd name="T4" fmla="*/ 286 w 411"/>
                            <a:gd name="T5" fmla="*/ 25 h 419"/>
                            <a:gd name="T6" fmla="*/ 320 w 411"/>
                            <a:gd name="T7" fmla="*/ 97 h 419"/>
                            <a:gd name="T8" fmla="*/ 294 w 411"/>
                            <a:gd name="T9" fmla="*/ 118 h 419"/>
                            <a:gd name="T10" fmla="*/ 182 w 411"/>
                            <a:gd name="T11" fmla="*/ 211 h 419"/>
                            <a:gd name="T12" fmla="*/ 157 w 411"/>
                            <a:gd name="T13" fmla="*/ 232 h 419"/>
                            <a:gd name="T14" fmla="*/ 157 w 411"/>
                            <a:gd name="T15" fmla="*/ 233 h 419"/>
                            <a:gd name="T16" fmla="*/ 157 w 411"/>
                            <a:gd name="T17" fmla="*/ 233 h 419"/>
                            <a:gd name="T18" fmla="*/ 263 w 411"/>
                            <a:gd name="T19" fmla="*/ 216 h 419"/>
                            <a:gd name="T20" fmla="*/ 368 w 411"/>
                            <a:gd name="T21" fmla="*/ 200 h 419"/>
                            <a:gd name="T22" fmla="*/ 379 w 411"/>
                            <a:gd name="T23" fmla="*/ 224 h 419"/>
                            <a:gd name="T24" fmla="*/ 411 w 411"/>
                            <a:gd name="T25" fmla="*/ 293 h 419"/>
                            <a:gd name="T26" fmla="*/ 406 w 411"/>
                            <a:gd name="T27" fmla="*/ 295 h 419"/>
                            <a:gd name="T28" fmla="*/ 388 w 411"/>
                            <a:gd name="T29" fmla="*/ 304 h 419"/>
                            <a:gd name="T30" fmla="*/ 377 w 411"/>
                            <a:gd name="T31" fmla="*/ 289 h 419"/>
                            <a:gd name="T32" fmla="*/ 344 w 411"/>
                            <a:gd name="T33" fmla="*/ 288 h 419"/>
                            <a:gd name="T34" fmla="*/ 301 w 411"/>
                            <a:gd name="T35" fmla="*/ 307 h 419"/>
                            <a:gd name="T36" fmla="*/ 177 w 411"/>
                            <a:gd name="T37" fmla="*/ 365 h 419"/>
                            <a:gd name="T38" fmla="*/ 161 w 411"/>
                            <a:gd name="T39" fmla="*/ 376 h 419"/>
                            <a:gd name="T40" fmla="*/ 160 w 411"/>
                            <a:gd name="T41" fmla="*/ 409 h 419"/>
                            <a:gd name="T42" fmla="*/ 155 w 411"/>
                            <a:gd name="T43" fmla="*/ 413 h 419"/>
                            <a:gd name="T44" fmla="*/ 137 w 411"/>
                            <a:gd name="T45" fmla="*/ 419 h 419"/>
                            <a:gd name="T46" fmla="*/ 124 w 411"/>
                            <a:gd name="T47" fmla="*/ 392 h 419"/>
                            <a:gd name="T48" fmla="*/ 86 w 411"/>
                            <a:gd name="T49" fmla="*/ 310 h 419"/>
                            <a:gd name="T50" fmla="*/ 91 w 411"/>
                            <a:gd name="T51" fmla="*/ 306 h 419"/>
                            <a:gd name="T52" fmla="*/ 109 w 411"/>
                            <a:gd name="T53" fmla="*/ 299 h 419"/>
                            <a:gd name="T54" fmla="*/ 124 w 411"/>
                            <a:gd name="T55" fmla="*/ 318 h 419"/>
                            <a:gd name="T56" fmla="*/ 164 w 411"/>
                            <a:gd name="T57" fmla="*/ 314 h 419"/>
                            <a:gd name="T58" fmla="*/ 211 w 411"/>
                            <a:gd name="T59" fmla="*/ 293 h 419"/>
                            <a:gd name="T60" fmla="*/ 345 w 411"/>
                            <a:gd name="T61" fmla="*/ 231 h 419"/>
                            <a:gd name="T62" fmla="*/ 345 w 411"/>
                            <a:gd name="T63" fmla="*/ 231 h 419"/>
                            <a:gd name="T64" fmla="*/ 345 w 411"/>
                            <a:gd name="T65" fmla="*/ 229 h 419"/>
                            <a:gd name="T66" fmla="*/ 315 w 411"/>
                            <a:gd name="T67" fmla="*/ 234 h 419"/>
                            <a:gd name="T68" fmla="*/ 166 w 411"/>
                            <a:gd name="T69" fmla="*/ 258 h 419"/>
                            <a:gd name="T70" fmla="*/ 68 w 411"/>
                            <a:gd name="T71" fmla="*/ 273 h 419"/>
                            <a:gd name="T72" fmla="*/ 66 w 411"/>
                            <a:gd name="T73" fmla="*/ 267 h 419"/>
                            <a:gd name="T74" fmla="*/ 58 w 411"/>
                            <a:gd name="T75" fmla="*/ 250 h 419"/>
                            <a:gd name="T76" fmla="*/ 80 w 411"/>
                            <a:gd name="T77" fmla="*/ 232 h 419"/>
                            <a:gd name="T78" fmla="*/ 196 w 411"/>
                            <a:gd name="T79" fmla="*/ 135 h 419"/>
                            <a:gd name="T80" fmla="*/ 270 w 411"/>
                            <a:gd name="T81" fmla="*/ 72 h 419"/>
                            <a:gd name="T82" fmla="*/ 270 w 411"/>
                            <a:gd name="T83" fmla="*/ 72 h 419"/>
                            <a:gd name="T84" fmla="*/ 270 w 411"/>
                            <a:gd name="T85" fmla="*/ 72 h 419"/>
                            <a:gd name="T86" fmla="*/ 241 w 411"/>
                            <a:gd name="T87" fmla="*/ 85 h 419"/>
                            <a:gd name="T88" fmla="*/ 110 w 411"/>
                            <a:gd name="T89" fmla="*/ 146 h 419"/>
                            <a:gd name="T90" fmla="*/ 80 w 411"/>
                            <a:gd name="T91" fmla="*/ 159 h 419"/>
                            <a:gd name="T92" fmla="*/ 60 w 411"/>
                            <a:gd name="T93" fmla="*/ 185 h 419"/>
                            <a:gd name="T94" fmla="*/ 65 w 411"/>
                            <a:gd name="T95" fmla="*/ 204 h 419"/>
                            <a:gd name="T96" fmla="*/ 47 w 411"/>
                            <a:gd name="T97" fmla="*/ 212 h 419"/>
                            <a:gd name="T98" fmla="*/ 40 w 411"/>
                            <a:gd name="T99" fmla="*/ 214 h 419"/>
                            <a:gd name="T100" fmla="*/ 11 w 411"/>
                            <a:gd name="T101" fmla="*/ 151 h 419"/>
                            <a:gd name="T102" fmla="*/ 0 w 411"/>
                            <a:gd name="T103" fmla="*/ 127 h 419"/>
                            <a:gd name="T104" fmla="*/ 17 w 411"/>
                            <a:gd name="T105" fmla="*/ 120 h 419"/>
                            <a:gd name="T106" fmla="*/ 24 w 411"/>
                            <a:gd name="T107" fmla="*/ 118 h 419"/>
                            <a:gd name="T108" fmla="*/ 49 w 411"/>
                            <a:gd name="T109" fmla="*/ 137 h 419"/>
                            <a:gd name="T110" fmla="*/ 68 w 411"/>
                            <a:gd name="T111" fmla="*/ 133 h 419"/>
                            <a:gd name="T112" fmla="*/ 192 w 411"/>
                            <a:gd name="T113" fmla="*/ 76 h 419"/>
                            <a:gd name="T114" fmla="*/ 235 w 411"/>
                            <a:gd name="T115" fmla="*/ 55 h 419"/>
                            <a:gd name="T116" fmla="*/ 255 w 411"/>
                            <a:gd name="T117" fmla="*/ 30 h 419"/>
                            <a:gd name="T118" fmla="*/ 252 w 411"/>
                            <a:gd name="T119" fmla="*/ 11 h 4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</a:cxnLst>
                          <a:rect l="0" t="0" r="r" b="b"/>
                          <a:pathLst>
                            <a:path w="411" h="419">
                              <a:moveTo>
                                <a:pt x="252" y="11"/>
                              </a:moveTo>
                              <a:lnTo>
                                <a:pt x="257" y="9"/>
                              </a:lnTo>
                              <a:lnTo>
                                <a:pt x="268" y="4"/>
                              </a:lnTo>
                              <a:lnTo>
                                <a:pt x="275" y="0"/>
                              </a:lnTo>
                              <a:lnTo>
                                <a:pt x="286" y="25"/>
                              </a:lnTo>
                              <a:lnTo>
                                <a:pt x="308" y="72"/>
                              </a:lnTo>
                              <a:lnTo>
                                <a:pt x="320" y="97"/>
                              </a:lnTo>
                              <a:lnTo>
                                <a:pt x="294" y="118"/>
                              </a:lnTo>
                              <a:lnTo>
                                <a:pt x="238" y="165"/>
                              </a:lnTo>
                              <a:lnTo>
                                <a:pt x="182" y="211"/>
                              </a:lnTo>
                              <a:lnTo>
                                <a:pt x="157" y="232"/>
                              </a:lnTo>
                              <a:lnTo>
                                <a:pt x="157" y="233"/>
                              </a:lnTo>
                              <a:lnTo>
                                <a:pt x="190" y="227"/>
                              </a:lnTo>
                              <a:lnTo>
                                <a:pt x="263" y="216"/>
                              </a:lnTo>
                              <a:lnTo>
                                <a:pt x="335" y="205"/>
                              </a:lnTo>
                              <a:lnTo>
                                <a:pt x="368" y="200"/>
                              </a:lnTo>
                              <a:lnTo>
                                <a:pt x="379" y="224"/>
                              </a:lnTo>
                              <a:lnTo>
                                <a:pt x="400" y="269"/>
                              </a:lnTo>
                              <a:lnTo>
                                <a:pt x="411" y="293"/>
                              </a:lnTo>
                              <a:lnTo>
                                <a:pt x="406" y="295"/>
                              </a:lnTo>
                              <a:lnTo>
                                <a:pt x="395" y="301"/>
                              </a:lnTo>
                              <a:lnTo>
                                <a:pt x="388" y="304"/>
                              </a:lnTo>
                              <a:lnTo>
                                <a:pt x="377" y="289"/>
                              </a:lnTo>
                              <a:lnTo>
                                <a:pt x="363" y="283"/>
                              </a:lnTo>
                              <a:lnTo>
                                <a:pt x="344" y="288"/>
                              </a:lnTo>
                              <a:lnTo>
                                <a:pt x="301" y="307"/>
                              </a:lnTo>
                              <a:lnTo>
                                <a:pt x="220" y="346"/>
                              </a:lnTo>
                              <a:lnTo>
                                <a:pt x="177" y="365"/>
                              </a:lnTo>
                              <a:lnTo>
                                <a:pt x="161" y="376"/>
                              </a:lnTo>
                              <a:lnTo>
                                <a:pt x="157" y="391"/>
                              </a:lnTo>
                              <a:lnTo>
                                <a:pt x="160" y="409"/>
                              </a:lnTo>
                              <a:lnTo>
                                <a:pt x="155" y="413"/>
                              </a:lnTo>
                              <a:lnTo>
                                <a:pt x="144" y="417"/>
                              </a:lnTo>
                              <a:lnTo>
                                <a:pt x="137" y="419"/>
                              </a:lnTo>
                              <a:lnTo>
                                <a:pt x="124" y="392"/>
                              </a:lnTo>
                              <a:lnTo>
                                <a:pt x="99" y="338"/>
                              </a:lnTo>
                              <a:lnTo>
                                <a:pt x="86" y="310"/>
                              </a:lnTo>
                              <a:lnTo>
                                <a:pt x="91" y="306"/>
                              </a:lnTo>
                              <a:lnTo>
                                <a:pt x="102" y="301"/>
                              </a:lnTo>
                              <a:lnTo>
                                <a:pt x="109" y="299"/>
                              </a:lnTo>
                              <a:lnTo>
                                <a:pt x="124" y="318"/>
                              </a:lnTo>
                              <a:lnTo>
                                <a:pt x="139" y="323"/>
                              </a:lnTo>
                              <a:lnTo>
                                <a:pt x="164" y="314"/>
                              </a:lnTo>
                              <a:lnTo>
                                <a:pt x="211" y="293"/>
                              </a:lnTo>
                              <a:lnTo>
                                <a:pt x="298" y="252"/>
                              </a:lnTo>
                              <a:lnTo>
                                <a:pt x="345" y="231"/>
                              </a:lnTo>
                              <a:lnTo>
                                <a:pt x="345" y="229"/>
                              </a:lnTo>
                              <a:lnTo>
                                <a:pt x="315" y="234"/>
                              </a:lnTo>
                              <a:lnTo>
                                <a:pt x="247" y="245"/>
                              </a:lnTo>
                              <a:lnTo>
                                <a:pt x="166" y="258"/>
                              </a:lnTo>
                              <a:lnTo>
                                <a:pt x="97" y="268"/>
                              </a:lnTo>
                              <a:lnTo>
                                <a:pt x="68" y="273"/>
                              </a:lnTo>
                              <a:lnTo>
                                <a:pt x="66" y="267"/>
                              </a:lnTo>
                              <a:lnTo>
                                <a:pt x="60" y="257"/>
                              </a:lnTo>
                              <a:lnTo>
                                <a:pt x="58" y="250"/>
                              </a:lnTo>
                              <a:lnTo>
                                <a:pt x="80" y="232"/>
                              </a:lnTo>
                              <a:lnTo>
                                <a:pt x="133" y="188"/>
                              </a:lnTo>
                              <a:lnTo>
                                <a:pt x="196" y="135"/>
                              </a:lnTo>
                              <a:lnTo>
                                <a:pt x="248" y="90"/>
                              </a:lnTo>
                              <a:lnTo>
                                <a:pt x="270" y="72"/>
                              </a:lnTo>
                              <a:lnTo>
                                <a:pt x="241" y="85"/>
                              </a:lnTo>
                              <a:lnTo>
                                <a:pt x="176" y="115"/>
                              </a:lnTo>
                              <a:lnTo>
                                <a:pt x="110" y="146"/>
                              </a:lnTo>
                              <a:lnTo>
                                <a:pt x="80" y="159"/>
                              </a:lnTo>
                              <a:lnTo>
                                <a:pt x="65" y="170"/>
                              </a:lnTo>
                              <a:lnTo>
                                <a:pt x="60" y="185"/>
                              </a:lnTo>
                              <a:lnTo>
                                <a:pt x="65" y="204"/>
                              </a:lnTo>
                              <a:lnTo>
                                <a:pt x="58" y="206"/>
                              </a:lnTo>
                              <a:lnTo>
                                <a:pt x="47" y="212"/>
                              </a:lnTo>
                              <a:lnTo>
                                <a:pt x="40" y="214"/>
                              </a:lnTo>
                              <a:lnTo>
                                <a:pt x="31" y="192"/>
                              </a:lnTo>
                              <a:lnTo>
                                <a:pt x="11" y="151"/>
                              </a:lnTo>
                              <a:lnTo>
                                <a:pt x="0" y="127"/>
                              </a:lnTo>
                              <a:lnTo>
                                <a:pt x="6" y="125"/>
                              </a:lnTo>
                              <a:lnTo>
                                <a:pt x="17" y="120"/>
                              </a:lnTo>
                              <a:lnTo>
                                <a:pt x="24" y="118"/>
                              </a:lnTo>
                              <a:lnTo>
                                <a:pt x="35" y="132"/>
                              </a:lnTo>
                              <a:lnTo>
                                <a:pt x="49" y="137"/>
                              </a:lnTo>
                              <a:lnTo>
                                <a:pt x="68" y="133"/>
                              </a:lnTo>
                              <a:lnTo>
                                <a:pt x="111" y="113"/>
                              </a:lnTo>
                              <a:lnTo>
                                <a:pt x="192" y="76"/>
                              </a:lnTo>
                              <a:lnTo>
                                <a:pt x="235" y="55"/>
                              </a:lnTo>
                              <a:lnTo>
                                <a:pt x="251" y="44"/>
                              </a:lnTo>
                              <a:lnTo>
                                <a:pt x="255" y="30"/>
                              </a:lnTo>
                              <a:lnTo>
                                <a:pt x="252" y="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1" name="Freeform 563"/>
                      <wps:cNvSpPr>
                        <a:spLocks/>
                      </wps:cNvSpPr>
                      <wps:spPr bwMode="auto">
                        <a:xfrm>
                          <a:off x="1642" y="843"/>
                          <a:ext cx="76" cy="70"/>
                        </a:xfrm>
                        <a:custGeom>
                          <a:avLst/>
                          <a:gdLst>
                            <a:gd name="T0" fmla="*/ 196 w 305"/>
                            <a:gd name="T1" fmla="*/ 248 h 282"/>
                            <a:gd name="T2" fmla="*/ 59 w 305"/>
                            <a:gd name="T3" fmla="*/ 247 h 282"/>
                            <a:gd name="T4" fmla="*/ 41 w 305"/>
                            <a:gd name="T5" fmla="*/ 250 h 282"/>
                            <a:gd name="T6" fmla="*/ 25 w 305"/>
                            <a:gd name="T7" fmla="*/ 280 h 282"/>
                            <a:gd name="T8" fmla="*/ 19 w 305"/>
                            <a:gd name="T9" fmla="*/ 280 h 282"/>
                            <a:gd name="T10" fmla="*/ 0 w 305"/>
                            <a:gd name="T11" fmla="*/ 280 h 282"/>
                            <a:gd name="T12" fmla="*/ 0 w 305"/>
                            <a:gd name="T13" fmla="*/ 249 h 282"/>
                            <a:gd name="T14" fmla="*/ 1 w 305"/>
                            <a:gd name="T15" fmla="*/ 161 h 282"/>
                            <a:gd name="T16" fmla="*/ 8 w 305"/>
                            <a:gd name="T17" fmla="*/ 162 h 282"/>
                            <a:gd name="T18" fmla="*/ 26 w 305"/>
                            <a:gd name="T19" fmla="*/ 162 h 282"/>
                            <a:gd name="T20" fmla="*/ 31 w 305"/>
                            <a:gd name="T21" fmla="*/ 181 h 282"/>
                            <a:gd name="T22" fmla="*/ 59 w 305"/>
                            <a:gd name="T23" fmla="*/ 195 h 282"/>
                            <a:gd name="T24" fmla="*/ 76 w 305"/>
                            <a:gd name="T25" fmla="*/ 195 h 282"/>
                            <a:gd name="T26" fmla="*/ 122 w 305"/>
                            <a:gd name="T27" fmla="*/ 196 h 282"/>
                            <a:gd name="T28" fmla="*/ 122 w 305"/>
                            <a:gd name="T29" fmla="*/ 167 h 282"/>
                            <a:gd name="T30" fmla="*/ 123 w 305"/>
                            <a:gd name="T31" fmla="*/ 86 h 282"/>
                            <a:gd name="T32" fmla="*/ 107 w 305"/>
                            <a:gd name="T33" fmla="*/ 86 h 282"/>
                            <a:gd name="T34" fmla="*/ 60 w 305"/>
                            <a:gd name="T35" fmla="*/ 86 h 282"/>
                            <a:gd name="T36" fmla="*/ 42 w 305"/>
                            <a:gd name="T37" fmla="*/ 89 h 282"/>
                            <a:gd name="T38" fmla="*/ 26 w 305"/>
                            <a:gd name="T39" fmla="*/ 119 h 282"/>
                            <a:gd name="T40" fmla="*/ 20 w 305"/>
                            <a:gd name="T41" fmla="*/ 118 h 282"/>
                            <a:gd name="T42" fmla="*/ 1 w 305"/>
                            <a:gd name="T43" fmla="*/ 118 h 282"/>
                            <a:gd name="T44" fmla="*/ 1 w 305"/>
                            <a:gd name="T45" fmla="*/ 87 h 282"/>
                            <a:gd name="T46" fmla="*/ 2 w 305"/>
                            <a:gd name="T47" fmla="*/ 0 h 282"/>
                            <a:gd name="T48" fmla="*/ 9 w 305"/>
                            <a:gd name="T49" fmla="*/ 0 h 282"/>
                            <a:gd name="T50" fmla="*/ 27 w 305"/>
                            <a:gd name="T51" fmla="*/ 0 h 282"/>
                            <a:gd name="T52" fmla="*/ 32 w 305"/>
                            <a:gd name="T53" fmla="*/ 19 h 282"/>
                            <a:gd name="T54" fmla="*/ 60 w 305"/>
                            <a:gd name="T55" fmla="*/ 33 h 282"/>
                            <a:gd name="T56" fmla="*/ 109 w 305"/>
                            <a:gd name="T57" fmla="*/ 34 h 282"/>
                            <a:gd name="T58" fmla="*/ 245 w 305"/>
                            <a:gd name="T59" fmla="*/ 35 h 282"/>
                            <a:gd name="T60" fmla="*/ 264 w 305"/>
                            <a:gd name="T61" fmla="*/ 32 h 282"/>
                            <a:gd name="T62" fmla="*/ 278 w 305"/>
                            <a:gd name="T63" fmla="*/ 2 h 282"/>
                            <a:gd name="T64" fmla="*/ 286 w 305"/>
                            <a:gd name="T65" fmla="*/ 2 h 282"/>
                            <a:gd name="T66" fmla="*/ 305 w 305"/>
                            <a:gd name="T67" fmla="*/ 2 h 282"/>
                            <a:gd name="T68" fmla="*/ 305 w 305"/>
                            <a:gd name="T69" fmla="*/ 33 h 282"/>
                            <a:gd name="T70" fmla="*/ 303 w 305"/>
                            <a:gd name="T71" fmla="*/ 121 h 282"/>
                            <a:gd name="T72" fmla="*/ 297 w 305"/>
                            <a:gd name="T73" fmla="*/ 121 h 282"/>
                            <a:gd name="T74" fmla="*/ 278 w 305"/>
                            <a:gd name="T75" fmla="*/ 120 h 282"/>
                            <a:gd name="T76" fmla="*/ 274 w 305"/>
                            <a:gd name="T77" fmla="*/ 101 h 282"/>
                            <a:gd name="T78" fmla="*/ 245 w 305"/>
                            <a:gd name="T79" fmla="*/ 87 h 282"/>
                            <a:gd name="T80" fmla="*/ 221 w 305"/>
                            <a:gd name="T81" fmla="*/ 87 h 282"/>
                            <a:gd name="T82" fmla="*/ 152 w 305"/>
                            <a:gd name="T83" fmla="*/ 86 h 282"/>
                            <a:gd name="T84" fmla="*/ 152 w 305"/>
                            <a:gd name="T85" fmla="*/ 114 h 282"/>
                            <a:gd name="T86" fmla="*/ 151 w 305"/>
                            <a:gd name="T87" fmla="*/ 196 h 282"/>
                            <a:gd name="T88" fmla="*/ 175 w 305"/>
                            <a:gd name="T89" fmla="*/ 196 h 282"/>
                            <a:gd name="T90" fmla="*/ 244 w 305"/>
                            <a:gd name="T91" fmla="*/ 196 h 282"/>
                            <a:gd name="T92" fmla="*/ 263 w 305"/>
                            <a:gd name="T93" fmla="*/ 193 h 282"/>
                            <a:gd name="T94" fmla="*/ 277 w 305"/>
                            <a:gd name="T95" fmla="*/ 164 h 282"/>
                            <a:gd name="T96" fmla="*/ 284 w 305"/>
                            <a:gd name="T97" fmla="*/ 164 h 282"/>
                            <a:gd name="T98" fmla="*/ 303 w 305"/>
                            <a:gd name="T99" fmla="*/ 165 h 282"/>
                            <a:gd name="T100" fmla="*/ 303 w 305"/>
                            <a:gd name="T101" fmla="*/ 195 h 282"/>
                            <a:gd name="T102" fmla="*/ 302 w 305"/>
                            <a:gd name="T103" fmla="*/ 282 h 282"/>
                            <a:gd name="T104" fmla="*/ 296 w 305"/>
                            <a:gd name="T105" fmla="*/ 282 h 282"/>
                            <a:gd name="T106" fmla="*/ 276 w 305"/>
                            <a:gd name="T107" fmla="*/ 282 h 282"/>
                            <a:gd name="T108" fmla="*/ 273 w 305"/>
                            <a:gd name="T109" fmla="*/ 263 h 282"/>
                            <a:gd name="T110" fmla="*/ 243 w 305"/>
                            <a:gd name="T111" fmla="*/ 249 h 2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305" h="282">
                              <a:moveTo>
                                <a:pt x="243" y="249"/>
                              </a:moveTo>
                              <a:lnTo>
                                <a:pt x="196" y="248"/>
                              </a:lnTo>
                              <a:lnTo>
                                <a:pt x="107" y="248"/>
                              </a:lnTo>
                              <a:lnTo>
                                <a:pt x="59" y="247"/>
                              </a:lnTo>
                              <a:lnTo>
                                <a:pt x="41" y="250"/>
                              </a:lnTo>
                              <a:lnTo>
                                <a:pt x="30" y="261"/>
                              </a:lnTo>
                              <a:lnTo>
                                <a:pt x="25" y="280"/>
                              </a:lnTo>
                              <a:lnTo>
                                <a:pt x="19" y="280"/>
                              </a:lnTo>
                              <a:lnTo>
                                <a:pt x="7" y="280"/>
                              </a:lnTo>
                              <a:lnTo>
                                <a:pt x="0" y="280"/>
                              </a:lnTo>
                              <a:lnTo>
                                <a:pt x="0" y="249"/>
                              </a:lnTo>
                              <a:lnTo>
                                <a:pt x="0" y="192"/>
                              </a:lnTo>
                              <a:lnTo>
                                <a:pt x="1" y="161"/>
                              </a:lnTo>
                              <a:lnTo>
                                <a:pt x="8" y="162"/>
                              </a:lnTo>
                              <a:lnTo>
                                <a:pt x="20" y="162"/>
                              </a:lnTo>
                              <a:lnTo>
                                <a:pt x="26" y="162"/>
                              </a:lnTo>
                              <a:lnTo>
                                <a:pt x="31" y="181"/>
                              </a:lnTo>
                              <a:lnTo>
                                <a:pt x="41" y="192"/>
                              </a:lnTo>
                              <a:lnTo>
                                <a:pt x="59" y="195"/>
                              </a:lnTo>
                              <a:lnTo>
                                <a:pt x="76" y="195"/>
                              </a:lnTo>
                              <a:lnTo>
                                <a:pt x="105" y="195"/>
                              </a:lnTo>
                              <a:lnTo>
                                <a:pt x="122" y="196"/>
                              </a:lnTo>
                              <a:lnTo>
                                <a:pt x="122" y="167"/>
                              </a:lnTo>
                              <a:lnTo>
                                <a:pt x="123" y="114"/>
                              </a:lnTo>
                              <a:lnTo>
                                <a:pt x="123" y="86"/>
                              </a:lnTo>
                              <a:lnTo>
                                <a:pt x="107" y="86"/>
                              </a:lnTo>
                              <a:lnTo>
                                <a:pt x="77" y="86"/>
                              </a:lnTo>
                              <a:lnTo>
                                <a:pt x="60" y="86"/>
                              </a:lnTo>
                              <a:lnTo>
                                <a:pt x="42" y="89"/>
                              </a:lnTo>
                              <a:lnTo>
                                <a:pt x="31" y="100"/>
                              </a:lnTo>
                              <a:lnTo>
                                <a:pt x="26" y="119"/>
                              </a:lnTo>
                              <a:lnTo>
                                <a:pt x="20" y="118"/>
                              </a:lnTo>
                              <a:lnTo>
                                <a:pt x="8" y="118"/>
                              </a:lnTo>
                              <a:lnTo>
                                <a:pt x="1" y="118"/>
                              </a:lnTo>
                              <a:lnTo>
                                <a:pt x="1" y="87"/>
                              </a:lnTo>
                              <a:lnTo>
                                <a:pt x="2" y="31"/>
                              </a:lnTo>
                              <a:lnTo>
                                <a:pt x="2" y="0"/>
                              </a:lnTo>
                              <a:lnTo>
                                <a:pt x="9" y="0"/>
                              </a:lnTo>
                              <a:lnTo>
                                <a:pt x="21" y="0"/>
                              </a:lnTo>
                              <a:lnTo>
                                <a:pt x="27" y="0"/>
                              </a:lnTo>
                              <a:lnTo>
                                <a:pt x="32" y="19"/>
                              </a:lnTo>
                              <a:lnTo>
                                <a:pt x="42" y="30"/>
                              </a:lnTo>
                              <a:lnTo>
                                <a:pt x="60" y="33"/>
                              </a:lnTo>
                              <a:lnTo>
                                <a:pt x="109" y="34"/>
                              </a:lnTo>
                              <a:lnTo>
                                <a:pt x="197" y="34"/>
                              </a:lnTo>
                              <a:lnTo>
                                <a:pt x="245" y="35"/>
                              </a:lnTo>
                              <a:lnTo>
                                <a:pt x="264" y="32"/>
                              </a:lnTo>
                              <a:lnTo>
                                <a:pt x="275" y="21"/>
                              </a:lnTo>
                              <a:lnTo>
                                <a:pt x="278" y="2"/>
                              </a:lnTo>
                              <a:lnTo>
                                <a:pt x="286" y="2"/>
                              </a:lnTo>
                              <a:lnTo>
                                <a:pt x="298" y="2"/>
                              </a:lnTo>
                              <a:lnTo>
                                <a:pt x="305" y="2"/>
                              </a:lnTo>
                              <a:lnTo>
                                <a:pt x="305" y="33"/>
                              </a:lnTo>
                              <a:lnTo>
                                <a:pt x="303" y="90"/>
                              </a:lnTo>
                              <a:lnTo>
                                <a:pt x="303" y="121"/>
                              </a:lnTo>
                              <a:lnTo>
                                <a:pt x="297" y="121"/>
                              </a:lnTo>
                              <a:lnTo>
                                <a:pt x="285" y="120"/>
                              </a:lnTo>
                              <a:lnTo>
                                <a:pt x="278" y="120"/>
                              </a:lnTo>
                              <a:lnTo>
                                <a:pt x="274" y="101"/>
                              </a:lnTo>
                              <a:lnTo>
                                <a:pt x="263" y="90"/>
                              </a:lnTo>
                              <a:lnTo>
                                <a:pt x="245" y="87"/>
                              </a:lnTo>
                              <a:lnTo>
                                <a:pt x="221" y="87"/>
                              </a:lnTo>
                              <a:lnTo>
                                <a:pt x="176" y="86"/>
                              </a:lnTo>
                              <a:lnTo>
                                <a:pt x="152" y="86"/>
                              </a:lnTo>
                              <a:lnTo>
                                <a:pt x="152" y="114"/>
                              </a:lnTo>
                              <a:lnTo>
                                <a:pt x="151" y="168"/>
                              </a:lnTo>
                              <a:lnTo>
                                <a:pt x="151" y="196"/>
                              </a:lnTo>
                              <a:lnTo>
                                <a:pt x="175" y="196"/>
                              </a:lnTo>
                              <a:lnTo>
                                <a:pt x="220" y="196"/>
                              </a:lnTo>
                              <a:lnTo>
                                <a:pt x="244" y="196"/>
                              </a:lnTo>
                              <a:lnTo>
                                <a:pt x="263" y="193"/>
                              </a:lnTo>
                              <a:lnTo>
                                <a:pt x="273" y="182"/>
                              </a:lnTo>
                              <a:lnTo>
                                <a:pt x="277" y="164"/>
                              </a:lnTo>
                              <a:lnTo>
                                <a:pt x="284" y="164"/>
                              </a:lnTo>
                              <a:lnTo>
                                <a:pt x="297" y="165"/>
                              </a:lnTo>
                              <a:lnTo>
                                <a:pt x="303" y="165"/>
                              </a:lnTo>
                              <a:lnTo>
                                <a:pt x="303" y="195"/>
                              </a:lnTo>
                              <a:lnTo>
                                <a:pt x="302" y="251"/>
                              </a:lnTo>
                              <a:lnTo>
                                <a:pt x="302" y="282"/>
                              </a:lnTo>
                              <a:lnTo>
                                <a:pt x="296" y="282"/>
                              </a:lnTo>
                              <a:lnTo>
                                <a:pt x="284" y="282"/>
                              </a:lnTo>
                              <a:lnTo>
                                <a:pt x="276" y="282"/>
                              </a:lnTo>
                              <a:lnTo>
                                <a:pt x="273" y="263"/>
                              </a:lnTo>
                              <a:lnTo>
                                <a:pt x="262" y="252"/>
                              </a:lnTo>
                              <a:lnTo>
                                <a:pt x="243" y="2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2" name="Freeform 564"/>
                      <wps:cNvSpPr>
                        <a:spLocks/>
                      </wps:cNvSpPr>
                      <wps:spPr bwMode="auto">
                        <a:xfrm>
                          <a:off x="1644" y="767"/>
                          <a:ext cx="85" cy="69"/>
                        </a:xfrm>
                        <a:custGeom>
                          <a:avLst/>
                          <a:gdLst>
                            <a:gd name="T0" fmla="*/ 198 w 336"/>
                            <a:gd name="T1" fmla="*/ 225 h 277"/>
                            <a:gd name="T2" fmla="*/ 64 w 336"/>
                            <a:gd name="T3" fmla="*/ 201 h 277"/>
                            <a:gd name="T4" fmla="*/ 45 w 336"/>
                            <a:gd name="T5" fmla="*/ 201 h 277"/>
                            <a:gd name="T6" fmla="*/ 25 w 336"/>
                            <a:gd name="T7" fmla="*/ 227 h 277"/>
                            <a:gd name="T8" fmla="*/ 19 w 336"/>
                            <a:gd name="T9" fmla="*/ 226 h 277"/>
                            <a:gd name="T10" fmla="*/ 0 w 336"/>
                            <a:gd name="T11" fmla="*/ 223 h 277"/>
                            <a:gd name="T12" fmla="*/ 10 w 336"/>
                            <a:gd name="T13" fmla="*/ 170 h 277"/>
                            <a:gd name="T14" fmla="*/ 37 w 336"/>
                            <a:gd name="T15" fmla="*/ 19 h 277"/>
                            <a:gd name="T16" fmla="*/ 60 w 336"/>
                            <a:gd name="T17" fmla="*/ 15 h 277"/>
                            <a:gd name="T18" fmla="*/ 130 w 336"/>
                            <a:gd name="T19" fmla="*/ 0 h 277"/>
                            <a:gd name="T20" fmla="*/ 132 w 336"/>
                            <a:gd name="T21" fmla="*/ 6 h 277"/>
                            <a:gd name="T22" fmla="*/ 137 w 336"/>
                            <a:gd name="T23" fmla="*/ 21 h 277"/>
                            <a:gd name="T24" fmla="*/ 90 w 336"/>
                            <a:gd name="T25" fmla="*/ 45 h 277"/>
                            <a:gd name="T26" fmla="*/ 52 w 336"/>
                            <a:gd name="T27" fmla="*/ 114 h 277"/>
                            <a:gd name="T28" fmla="*/ 51 w 336"/>
                            <a:gd name="T29" fmla="*/ 133 h 277"/>
                            <a:gd name="T30" fmla="*/ 71 w 336"/>
                            <a:gd name="T31" fmla="*/ 149 h 277"/>
                            <a:gd name="T32" fmla="*/ 88 w 336"/>
                            <a:gd name="T33" fmla="*/ 153 h 277"/>
                            <a:gd name="T34" fmla="*/ 135 w 336"/>
                            <a:gd name="T35" fmla="*/ 160 h 277"/>
                            <a:gd name="T36" fmla="*/ 136 w 336"/>
                            <a:gd name="T37" fmla="*/ 155 h 277"/>
                            <a:gd name="T38" fmla="*/ 138 w 336"/>
                            <a:gd name="T39" fmla="*/ 138 h 277"/>
                            <a:gd name="T40" fmla="*/ 137 w 336"/>
                            <a:gd name="T41" fmla="*/ 118 h 277"/>
                            <a:gd name="T42" fmla="*/ 91 w 336"/>
                            <a:gd name="T43" fmla="*/ 95 h 277"/>
                            <a:gd name="T44" fmla="*/ 92 w 336"/>
                            <a:gd name="T45" fmla="*/ 89 h 277"/>
                            <a:gd name="T46" fmla="*/ 94 w 336"/>
                            <a:gd name="T47" fmla="*/ 75 h 277"/>
                            <a:gd name="T48" fmla="*/ 131 w 336"/>
                            <a:gd name="T49" fmla="*/ 81 h 277"/>
                            <a:gd name="T50" fmla="*/ 234 w 336"/>
                            <a:gd name="T51" fmla="*/ 100 h 277"/>
                            <a:gd name="T52" fmla="*/ 233 w 336"/>
                            <a:gd name="T53" fmla="*/ 104 h 277"/>
                            <a:gd name="T54" fmla="*/ 231 w 336"/>
                            <a:gd name="T55" fmla="*/ 120 h 277"/>
                            <a:gd name="T56" fmla="*/ 197 w 336"/>
                            <a:gd name="T57" fmla="*/ 119 h 277"/>
                            <a:gd name="T58" fmla="*/ 168 w 336"/>
                            <a:gd name="T59" fmla="*/ 152 h 277"/>
                            <a:gd name="T60" fmla="*/ 167 w 336"/>
                            <a:gd name="T61" fmla="*/ 155 h 277"/>
                            <a:gd name="T62" fmla="*/ 165 w 336"/>
                            <a:gd name="T63" fmla="*/ 167 h 277"/>
                            <a:gd name="T64" fmla="*/ 189 w 336"/>
                            <a:gd name="T65" fmla="*/ 170 h 277"/>
                            <a:gd name="T66" fmla="*/ 258 w 336"/>
                            <a:gd name="T67" fmla="*/ 183 h 277"/>
                            <a:gd name="T68" fmla="*/ 275 w 336"/>
                            <a:gd name="T69" fmla="*/ 183 h 277"/>
                            <a:gd name="T70" fmla="*/ 291 w 336"/>
                            <a:gd name="T71" fmla="*/ 153 h 277"/>
                            <a:gd name="T72" fmla="*/ 291 w 336"/>
                            <a:gd name="T73" fmla="*/ 112 h 277"/>
                            <a:gd name="T74" fmla="*/ 229 w 336"/>
                            <a:gd name="T75" fmla="*/ 27 h 277"/>
                            <a:gd name="T76" fmla="*/ 232 w 336"/>
                            <a:gd name="T77" fmla="*/ 21 h 277"/>
                            <a:gd name="T78" fmla="*/ 243 w 336"/>
                            <a:gd name="T79" fmla="*/ 8 h 277"/>
                            <a:gd name="T80" fmla="*/ 267 w 336"/>
                            <a:gd name="T81" fmla="*/ 23 h 277"/>
                            <a:gd name="T82" fmla="*/ 336 w 336"/>
                            <a:gd name="T83" fmla="*/ 65 h 277"/>
                            <a:gd name="T84" fmla="*/ 330 w 336"/>
                            <a:gd name="T85" fmla="*/ 98 h 277"/>
                            <a:gd name="T86" fmla="*/ 303 w 336"/>
                            <a:gd name="T87" fmla="*/ 244 h 277"/>
                            <a:gd name="T88" fmla="*/ 297 w 336"/>
                            <a:gd name="T89" fmla="*/ 277 h 277"/>
                            <a:gd name="T90" fmla="*/ 278 w 336"/>
                            <a:gd name="T91" fmla="*/ 273 h 277"/>
                            <a:gd name="T92" fmla="*/ 272 w 336"/>
                            <a:gd name="T93" fmla="*/ 272 h 277"/>
                            <a:gd name="T94" fmla="*/ 263 w 336"/>
                            <a:gd name="T95" fmla="*/ 240 h 277"/>
                            <a:gd name="T96" fmla="*/ 245 w 336"/>
                            <a:gd name="T97" fmla="*/ 234 h 27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36" h="277">
                              <a:moveTo>
                                <a:pt x="245" y="234"/>
                              </a:moveTo>
                              <a:lnTo>
                                <a:pt x="198" y="225"/>
                              </a:lnTo>
                              <a:lnTo>
                                <a:pt x="111" y="209"/>
                              </a:lnTo>
                              <a:lnTo>
                                <a:pt x="64" y="201"/>
                              </a:lnTo>
                              <a:lnTo>
                                <a:pt x="45" y="201"/>
                              </a:lnTo>
                              <a:lnTo>
                                <a:pt x="33" y="210"/>
                              </a:lnTo>
                              <a:lnTo>
                                <a:pt x="25" y="227"/>
                              </a:lnTo>
                              <a:lnTo>
                                <a:pt x="19" y="226"/>
                              </a:lnTo>
                              <a:lnTo>
                                <a:pt x="7" y="224"/>
                              </a:lnTo>
                              <a:lnTo>
                                <a:pt x="0" y="223"/>
                              </a:lnTo>
                              <a:lnTo>
                                <a:pt x="10" y="170"/>
                              </a:lnTo>
                              <a:lnTo>
                                <a:pt x="27" y="72"/>
                              </a:lnTo>
                              <a:lnTo>
                                <a:pt x="37" y="19"/>
                              </a:lnTo>
                              <a:lnTo>
                                <a:pt x="60" y="15"/>
                              </a:lnTo>
                              <a:lnTo>
                                <a:pt x="105" y="5"/>
                              </a:lnTo>
                              <a:lnTo>
                                <a:pt x="130" y="0"/>
                              </a:lnTo>
                              <a:lnTo>
                                <a:pt x="132" y="6"/>
                              </a:lnTo>
                              <a:lnTo>
                                <a:pt x="135" y="16"/>
                              </a:lnTo>
                              <a:lnTo>
                                <a:pt x="137" y="21"/>
                              </a:lnTo>
                              <a:lnTo>
                                <a:pt x="90" y="45"/>
                              </a:lnTo>
                              <a:lnTo>
                                <a:pt x="64" y="77"/>
                              </a:lnTo>
                              <a:lnTo>
                                <a:pt x="52" y="114"/>
                              </a:lnTo>
                              <a:lnTo>
                                <a:pt x="51" y="133"/>
                              </a:lnTo>
                              <a:lnTo>
                                <a:pt x="56" y="144"/>
                              </a:lnTo>
                              <a:lnTo>
                                <a:pt x="71" y="149"/>
                              </a:lnTo>
                              <a:lnTo>
                                <a:pt x="88" y="153"/>
                              </a:lnTo>
                              <a:lnTo>
                                <a:pt x="119" y="158"/>
                              </a:lnTo>
                              <a:lnTo>
                                <a:pt x="135" y="160"/>
                              </a:lnTo>
                              <a:lnTo>
                                <a:pt x="136" y="155"/>
                              </a:lnTo>
                              <a:lnTo>
                                <a:pt x="137" y="144"/>
                              </a:lnTo>
                              <a:lnTo>
                                <a:pt x="138" y="138"/>
                              </a:lnTo>
                              <a:lnTo>
                                <a:pt x="137" y="118"/>
                              </a:lnTo>
                              <a:lnTo>
                                <a:pt x="122" y="104"/>
                              </a:lnTo>
                              <a:lnTo>
                                <a:pt x="91" y="95"/>
                              </a:lnTo>
                              <a:lnTo>
                                <a:pt x="92" y="89"/>
                              </a:lnTo>
                              <a:lnTo>
                                <a:pt x="94" y="79"/>
                              </a:lnTo>
                              <a:lnTo>
                                <a:pt x="94" y="75"/>
                              </a:lnTo>
                              <a:lnTo>
                                <a:pt x="131" y="81"/>
                              </a:lnTo>
                              <a:lnTo>
                                <a:pt x="198" y="94"/>
                              </a:lnTo>
                              <a:lnTo>
                                <a:pt x="234" y="100"/>
                              </a:lnTo>
                              <a:lnTo>
                                <a:pt x="233" y="104"/>
                              </a:lnTo>
                              <a:lnTo>
                                <a:pt x="231" y="114"/>
                              </a:lnTo>
                              <a:lnTo>
                                <a:pt x="231" y="120"/>
                              </a:lnTo>
                              <a:lnTo>
                                <a:pt x="197" y="119"/>
                              </a:lnTo>
                              <a:lnTo>
                                <a:pt x="177" y="129"/>
                              </a:lnTo>
                              <a:lnTo>
                                <a:pt x="168" y="152"/>
                              </a:lnTo>
                              <a:lnTo>
                                <a:pt x="167" y="155"/>
                              </a:lnTo>
                              <a:lnTo>
                                <a:pt x="166" y="163"/>
                              </a:lnTo>
                              <a:lnTo>
                                <a:pt x="165" y="167"/>
                              </a:lnTo>
                              <a:lnTo>
                                <a:pt x="189" y="170"/>
                              </a:lnTo>
                              <a:lnTo>
                                <a:pt x="234" y="179"/>
                              </a:lnTo>
                              <a:lnTo>
                                <a:pt x="258" y="183"/>
                              </a:lnTo>
                              <a:lnTo>
                                <a:pt x="275" y="183"/>
                              </a:lnTo>
                              <a:lnTo>
                                <a:pt x="285" y="175"/>
                              </a:lnTo>
                              <a:lnTo>
                                <a:pt x="291" y="153"/>
                              </a:lnTo>
                              <a:lnTo>
                                <a:pt x="291" y="112"/>
                              </a:lnTo>
                              <a:lnTo>
                                <a:pt x="274" y="72"/>
                              </a:lnTo>
                              <a:lnTo>
                                <a:pt x="229" y="27"/>
                              </a:lnTo>
                              <a:lnTo>
                                <a:pt x="232" y="21"/>
                              </a:lnTo>
                              <a:lnTo>
                                <a:pt x="240" y="12"/>
                              </a:lnTo>
                              <a:lnTo>
                                <a:pt x="243" y="8"/>
                              </a:lnTo>
                              <a:lnTo>
                                <a:pt x="267" y="23"/>
                              </a:lnTo>
                              <a:lnTo>
                                <a:pt x="312" y="51"/>
                              </a:lnTo>
                              <a:lnTo>
                                <a:pt x="336" y="65"/>
                              </a:lnTo>
                              <a:lnTo>
                                <a:pt x="330" y="98"/>
                              </a:lnTo>
                              <a:lnTo>
                                <a:pt x="317" y="171"/>
                              </a:lnTo>
                              <a:lnTo>
                                <a:pt x="303" y="244"/>
                              </a:lnTo>
                              <a:lnTo>
                                <a:pt x="297" y="277"/>
                              </a:lnTo>
                              <a:lnTo>
                                <a:pt x="290" y="276"/>
                              </a:lnTo>
                              <a:lnTo>
                                <a:pt x="278" y="273"/>
                              </a:lnTo>
                              <a:lnTo>
                                <a:pt x="272" y="272"/>
                              </a:lnTo>
                              <a:lnTo>
                                <a:pt x="272" y="254"/>
                              </a:lnTo>
                              <a:lnTo>
                                <a:pt x="263" y="240"/>
                              </a:lnTo>
                              <a:lnTo>
                                <a:pt x="245" y="23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3" name="Freeform 565"/>
                      <wps:cNvSpPr>
                        <a:spLocks/>
                      </wps:cNvSpPr>
                      <wps:spPr bwMode="auto">
                        <a:xfrm>
                          <a:off x="1660" y="719"/>
                          <a:ext cx="81" cy="50"/>
                        </a:xfrm>
                        <a:custGeom>
                          <a:avLst/>
                          <a:gdLst>
                            <a:gd name="T0" fmla="*/ 242 w 323"/>
                            <a:gd name="T1" fmla="*/ 152 h 200"/>
                            <a:gd name="T2" fmla="*/ 196 w 323"/>
                            <a:gd name="T3" fmla="*/ 138 h 200"/>
                            <a:gd name="T4" fmla="*/ 111 w 323"/>
                            <a:gd name="T5" fmla="*/ 111 h 200"/>
                            <a:gd name="T6" fmla="*/ 66 w 323"/>
                            <a:gd name="T7" fmla="*/ 98 h 200"/>
                            <a:gd name="T8" fmla="*/ 66 w 323"/>
                            <a:gd name="T9" fmla="*/ 98 h 200"/>
                            <a:gd name="T10" fmla="*/ 47 w 323"/>
                            <a:gd name="T11" fmla="*/ 96 h 200"/>
                            <a:gd name="T12" fmla="*/ 33 w 323"/>
                            <a:gd name="T13" fmla="*/ 102 h 200"/>
                            <a:gd name="T14" fmla="*/ 24 w 323"/>
                            <a:gd name="T15" fmla="*/ 120 h 200"/>
                            <a:gd name="T16" fmla="*/ 24 w 323"/>
                            <a:gd name="T17" fmla="*/ 120 h 200"/>
                            <a:gd name="T18" fmla="*/ 17 w 323"/>
                            <a:gd name="T19" fmla="*/ 118 h 200"/>
                            <a:gd name="T20" fmla="*/ 5 w 323"/>
                            <a:gd name="T21" fmla="*/ 115 h 200"/>
                            <a:gd name="T22" fmla="*/ 0 w 323"/>
                            <a:gd name="T23" fmla="*/ 112 h 200"/>
                            <a:gd name="T24" fmla="*/ 0 w 323"/>
                            <a:gd name="T25" fmla="*/ 112 h 200"/>
                            <a:gd name="T26" fmla="*/ 8 w 323"/>
                            <a:gd name="T27" fmla="*/ 83 h 200"/>
                            <a:gd name="T28" fmla="*/ 25 w 323"/>
                            <a:gd name="T29" fmla="*/ 30 h 200"/>
                            <a:gd name="T30" fmla="*/ 34 w 323"/>
                            <a:gd name="T31" fmla="*/ 0 h 200"/>
                            <a:gd name="T32" fmla="*/ 34 w 323"/>
                            <a:gd name="T33" fmla="*/ 0 h 200"/>
                            <a:gd name="T34" fmla="*/ 40 w 323"/>
                            <a:gd name="T35" fmla="*/ 3 h 200"/>
                            <a:gd name="T36" fmla="*/ 52 w 323"/>
                            <a:gd name="T37" fmla="*/ 6 h 200"/>
                            <a:gd name="T38" fmla="*/ 58 w 323"/>
                            <a:gd name="T39" fmla="*/ 8 h 200"/>
                            <a:gd name="T40" fmla="*/ 58 w 323"/>
                            <a:gd name="T41" fmla="*/ 8 h 200"/>
                            <a:gd name="T42" fmla="*/ 57 w 323"/>
                            <a:gd name="T43" fmla="*/ 27 h 200"/>
                            <a:gd name="T44" fmla="*/ 63 w 323"/>
                            <a:gd name="T45" fmla="*/ 40 h 200"/>
                            <a:gd name="T46" fmla="*/ 81 w 323"/>
                            <a:gd name="T47" fmla="*/ 50 h 200"/>
                            <a:gd name="T48" fmla="*/ 81 w 323"/>
                            <a:gd name="T49" fmla="*/ 50 h 200"/>
                            <a:gd name="T50" fmla="*/ 126 w 323"/>
                            <a:gd name="T51" fmla="*/ 63 h 200"/>
                            <a:gd name="T52" fmla="*/ 211 w 323"/>
                            <a:gd name="T53" fmla="*/ 88 h 200"/>
                            <a:gd name="T54" fmla="*/ 257 w 323"/>
                            <a:gd name="T55" fmla="*/ 101 h 200"/>
                            <a:gd name="T56" fmla="*/ 257 w 323"/>
                            <a:gd name="T57" fmla="*/ 101 h 200"/>
                            <a:gd name="T58" fmla="*/ 276 w 323"/>
                            <a:gd name="T59" fmla="*/ 104 h 200"/>
                            <a:gd name="T60" fmla="*/ 289 w 323"/>
                            <a:gd name="T61" fmla="*/ 97 h 200"/>
                            <a:gd name="T62" fmla="*/ 299 w 323"/>
                            <a:gd name="T63" fmla="*/ 79 h 200"/>
                            <a:gd name="T64" fmla="*/ 299 w 323"/>
                            <a:gd name="T65" fmla="*/ 79 h 200"/>
                            <a:gd name="T66" fmla="*/ 305 w 323"/>
                            <a:gd name="T67" fmla="*/ 82 h 200"/>
                            <a:gd name="T68" fmla="*/ 316 w 323"/>
                            <a:gd name="T69" fmla="*/ 85 h 200"/>
                            <a:gd name="T70" fmla="*/ 323 w 323"/>
                            <a:gd name="T71" fmla="*/ 87 h 200"/>
                            <a:gd name="T72" fmla="*/ 323 w 323"/>
                            <a:gd name="T73" fmla="*/ 87 h 200"/>
                            <a:gd name="T74" fmla="*/ 314 w 323"/>
                            <a:gd name="T75" fmla="*/ 117 h 200"/>
                            <a:gd name="T76" fmla="*/ 298 w 323"/>
                            <a:gd name="T77" fmla="*/ 170 h 200"/>
                            <a:gd name="T78" fmla="*/ 289 w 323"/>
                            <a:gd name="T79" fmla="*/ 200 h 200"/>
                            <a:gd name="T80" fmla="*/ 289 w 323"/>
                            <a:gd name="T81" fmla="*/ 200 h 200"/>
                            <a:gd name="T82" fmla="*/ 282 w 323"/>
                            <a:gd name="T83" fmla="*/ 198 h 200"/>
                            <a:gd name="T84" fmla="*/ 270 w 323"/>
                            <a:gd name="T85" fmla="*/ 195 h 200"/>
                            <a:gd name="T86" fmla="*/ 264 w 323"/>
                            <a:gd name="T87" fmla="*/ 192 h 200"/>
                            <a:gd name="T88" fmla="*/ 264 w 323"/>
                            <a:gd name="T89" fmla="*/ 192 h 200"/>
                            <a:gd name="T90" fmla="*/ 265 w 323"/>
                            <a:gd name="T91" fmla="*/ 174 h 200"/>
                            <a:gd name="T92" fmla="*/ 258 w 323"/>
                            <a:gd name="T93" fmla="*/ 161 h 200"/>
                            <a:gd name="T94" fmla="*/ 242 w 323"/>
                            <a:gd name="T95" fmla="*/ 152 h 200"/>
                            <a:gd name="T96" fmla="*/ 242 w 323"/>
                            <a:gd name="T97" fmla="*/ 152 h 2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23" h="200">
                              <a:moveTo>
                                <a:pt x="242" y="152"/>
                              </a:moveTo>
                              <a:lnTo>
                                <a:pt x="196" y="138"/>
                              </a:lnTo>
                              <a:lnTo>
                                <a:pt x="111" y="111"/>
                              </a:lnTo>
                              <a:lnTo>
                                <a:pt x="66" y="98"/>
                              </a:lnTo>
                              <a:lnTo>
                                <a:pt x="47" y="96"/>
                              </a:lnTo>
                              <a:lnTo>
                                <a:pt x="33" y="102"/>
                              </a:lnTo>
                              <a:lnTo>
                                <a:pt x="24" y="120"/>
                              </a:lnTo>
                              <a:lnTo>
                                <a:pt x="17" y="118"/>
                              </a:lnTo>
                              <a:lnTo>
                                <a:pt x="5" y="115"/>
                              </a:lnTo>
                              <a:lnTo>
                                <a:pt x="0" y="112"/>
                              </a:lnTo>
                              <a:lnTo>
                                <a:pt x="8" y="83"/>
                              </a:lnTo>
                              <a:lnTo>
                                <a:pt x="25" y="30"/>
                              </a:lnTo>
                              <a:lnTo>
                                <a:pt x="34" y="0"/>
                              </a:lnTo>
                              <a:lnTo>
                                <a:pt x="40" y="3"/>
                              </a:lnTo>
                              <a:lnTo>
                                <a:pt x="52" y="6"/>
                              </a:lnTo>
                              <a:lnTo>
                                <a:pt x="58" y="8"/>
                              </a:lnTo>
                              <a:lnTo>
                                <a:pt x="57" y="27"/>
                              </a:lnTo>
                              <a:lnTo>
                                <a:pt x="63" y="40"/>
                              </a:lnTo>
                              <a:lnTo>
                                <a:pt x="81" y="50"/>
                              </a:lnTo>
                              <a:lnTo>
                                <a:pt x="126" y="63"/>
                              </a:lnTo>
                              <a:lnTo>
                                <a:pt x="211" y="88"/>
                              </a:lnTo>
                              <a:lnTo>
                                <a:pt x="257" y="101"/>
                              </a:lnTo>
                              <a:lnTo>
                                <a:pt x="276" y="104"/>
                              </a:lnTo>
                              <a:lnTo>
                                <a:pt x="289" y="97"/>
                              </a:lnTo>
                              <a:lnTo>
                                <a:pt x="299" y="79"/>
                              </a:lnTo>
                              <a:lnTo>
                                <a:pt x="305" y="82"/>
                              </a:lnTo>
                              <a:lnTo>
                                <a:pt x="316" y="85"/>
                              </a:lnTo>
                              <a:lnTo>
                                <a:pt x="323" y="87"/>
                              </a:lnTo>
                              <a:lnTo>
                                <a:pt x="314" y="117"/>
                              </a:lnTo>
                              <a:lnTo>
                                <a:pt x="298" y="170"/>
                              </a:lnTo>
                              <a:lnTo>
                                <a:pt x="289" y="200"/>
                              </a:lnTo>
                              <a:lnTo>
                                <a:pt x="282" y="198"/>
                              </a:lnTo>
                              <a:lnTo>
                                <a:pt x="270" y="195"/>
                              </a:lnTo>
                              <a:lnTo>
                                <a:pt x="264" y="192"/>
                              </a:lnTo>
                              <a:lnTo>
                                <a:pt x="265" y="174"/>
                              </a:lnTo>
                              <a:lnTo>
                                <a:pt x="258" y="161"/>
                              </a:lnTo>
                              <a:lnTo>
                                <a:pt x="242" y="1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4" name="Freeform 566"/>
                      <wps:cNvSpPr>
                        <a:spLocks noEditPoints="1"/>
                      </wps:cNvSpPr>
                      <wps:spPr bwMode="auto">
                        <a:xfrm>
                          <a:off x="1673" y="652"/>
                          <a:ext cx="87" cy="82"/>
                        </a:xfrm>
                        <a:custGeom>
                          <a:avLst/>
                          <a:gdLst>
                            <a:gd name="T0" fmla="*/ 261 w 349"/>
                            <a:gd name="T1" fmla="*/ 229 h 329"/>
                            <a:gd name="T2" fmla="*/ 275 w 349"/>
                            <a:gd name="T3" fmla="*/ 233 h 329"/>
                            <a:gd name="T4" fmla="*/ 287 w 349"/>
                            <a:gd name="T5" fmla="*/ 227 h 329"/>
                            <a:gd name="T6" fmla="*/ 302 w 349"/>
                            <a:gd name="T7" fmla="*/ 204 h 329"/>
                            <a:gd name="T8" fmla="*/ 302 w 349"/>
                            <a:gd name="T9" fmla="*/ 204 h 329"/>
                            <a:gd name="T10" fmla="*/ 310 w 349"/>
                            <a:gd name="T11" fmla="*/ 158 h 329"/>
                            <a:gd name="T12" fmla="*/ 288 w 349"/>
                            <a:gd name="T13" fmla="*/ 111 h 329"/>
                            <a:gd name="T14" fmla="*/ 224 w 349"/>
                            <a:gd name="T15" fmla="*/ 66 h 329"/>
                            <a:gd name="T16" fmla="*/ 224 w 349"/>
                            <a:gd name="T17" fmla="*/ 66 h 329"/>
                            <a:gd name="T18" fmla="*/ 168 w 349"/>
                            <a:gd name="T19" fmla="*/ 51 h 329"/>
                            <a:gd name="T20" fmla="*/ 116 w 349"/>
                            <a:gd name="T21" fmla="*/ 61 h 329"/>
                            <a:gd name="T22" fmla="*/ 77 w 349"/>
                            <a:gd name="T23" fmla="*/ 104 h 329"/>
                            <a:gd name="T24" fmla="*/ 77 w 349"/>
                            <a:gd name="T25" fmla="*/ 104 h 329"/>
                            <a:gd name="T26" fmla="*/ 69 w 349"/>
                            <a:gd name="T27" fmla="*/ 128 h 329"/>
                            <a:gd name="T28" fmla="*/ 73 w 349"/>
                            <a:gd name="T29" fmla="*/ 141 h 329"/>
                            <a:gd name="T30" fmla="*/ 91 w 349"/>
                            <a:gd name="T31" fmla="*/ 152 h 329"/>
                            <a:gd name="T32" fmla="*/ 91 w 349"/>
                            <a:gd name="T33" fmla="*/ 152 h 329"/>
                            <a:gd name="T34" fmla="*/ 135 w 349"/>
                            <a:gd name="T35" fmla="*/ 172 h 329"/>
                            <a:gd name="T36" fmla="*/ 217 w 349"/>
                            <a:gd name="T37" fmla="*/ 209 h 329"/>
                            <a:gd name="T38" fmla="*/ 261 w 349"/>
                            <a:gd name="T39" fmla="*/ 229 h 329"/>
                            <a:gd name="T40" fmla="*/ 261 w 349"/>
                            <a:gd name="T41" fmla="*/ 229 h 329"/>
                            <a:gd name="T42" fmla="*/ 236 w 349"/>
                            <a:gd name="T43" fmla="*/ 274 h 329"/>
                            <a:gd name="T44" fmla="*/ 192 w 349"/>
                            <a:gd name="T45" fmla="*/ 254 h 329"/>
                            <a:gd name="T46" fmla="*/ 111 w 349"/>
                            <a:gd name="T47" fmla="*/ 218 h 329"/>
                            <a:gd name="T48" fmla="*/ 67 w 349"/>
                            <a:gd name="T49" fmla="*/ 198 h 329"/>
                            <a:gd name="T50" fmla="*/ 67 w 349"/>
                            <a:gd name="T51" fmla="*/ 198 h 329"/>
                            <a:gd name="T52" fmla="*/ 49 w 349"/>
                            <a:gd name="T53" fmla="*/ 194 h 329"/>
                            <a:gd name="T54" fmla="*/ 34 w 349"/>
                            <a:gd name="T55" fmla="*/ 199 h 329"/>
                            <a:gd name="T56" fmla="*/ 23 w 349"/>
                            <a:gd name="T57" fmla="*/ 215 h 329"/>
                            <a:gd name="T58" fmla="*/ 23 w 349"/>
                            <a:gd name="T59" fmla="*/ 215 h 329"/>
                            <a:gd name="T60" fmla="*/ 18 w 349"/>
                            <a:gd name="T61" fmla="*/ 213 h 329"/>
                            <a:gd name="T62" fmla="*/ 6 w 349"/>
                            <a:gd name="T63" fmla="*/ 207 h 329"/>
                            <a:gd name="T64" fmla="*/ 0 w 349"/>
                            <a:gd name="T65" fmla="*/ 204 h 329"/>
                            <a:gd name="T66" fmla="*/ 0 w 349"/>
                            <a:gd name="T67" fmla="*/ 204 h 329"/>
                            <a:gd name="T68" fmla="*/ 16 w 349"/>
                            <a:gd name="T69" fmla="*/ 171 h 329"/>
                            <a:gd name="T70" fmla="*/ 43 w 349"/>
                            <a:gd name="T71" fmla="*/ 110 h 329"/>
                            <a:gd name="T72" fmla="*/ 59 w 349"/>
                            <a:gd name="T73" fmla="*/ 76 h 329"/>
                            <a:gd name="T74" fmla="*/ 59 w 349"/>
                            <a:gd name="T75" fmla="*/ 76 h 329"/>
                            <a:gd name="T76" fmla="*/ 94 w 349"/>
                            <a:gd name="T77" fmla="*/ 27 h 329"/>
                            <a:gd name="T78" fmla="*/ 137 w 349"/>
                            <a:gd name="T79" fmla="*/ 5 h 329"/>
                            <a:gd name="T80" fmla="*/ 181 w 349"/>
                            <a:gd name="T81" fmla="*/ 0 h 329"/>
                            <a:gd name="T82" fmla="*/ 221 w 349"/>
                            <a:gd name="T83" fmla="*/ 6 h 329"/>
                            <a:gd name="T84" fmla="*/ 251 w 349"/>
                            <a:gd name="T85" fmla="*/ 17 h 329"/>
                            <a:gd name="T86" fmla="*/ 251 w 349"/>
                            <a:gd name="T87" fmla="*/ 17 h 329"/>
                            <a:gd name="T88" fmla="*/ 281 w 349"/>
                            <a:gd name="T89" fmla="*/ 34 h 329"/>
                            <a:gd name="T90" fmla="*/ 313 w 349"/>
                            <a:gd name="T91" fmla="*/ 59 h 329"/>
                            <a:gd name="T92" fmla="*/ 338 w 349"/>
                            <a:gd name="T93" fmla="*/ 95 h 329"/>
                            <a:gd name="T94" fmla="*/ 349 w 349"/>
                            <a:gd name="T95" fmla="*/ 141 h 329"/>
                            <a:gd name="T96" fmla="*/ 335 w 349"/>
                            <a:gd name="T97" fmla="*/ 198 h 329"/>
                            <a:gd name="T98" fmla="*/ 335 w 349"/>
                            <a:gd name="T99" fmla="*/ 198 h 329"/>
                            <a:gd name="T100" fmla="*/ 319 w 349"/>
                            <a:gd name="T101" fmla="*/ 232 h 329"/>
                            <a:gd name="T102" fmla="*/ 291 w 349"/>
                            <a:gd name="T103" fmla="*/ 295 h 329"/>
                            <a:gd name="T104" fmla="*/ 275 w 349"/>
                            <a:gd name="T105" fmla="*/ 329 h 329"/>
                            <a:gd name="T106" fmla="*/ 275 w 349"/>
                            <a:gd name="T107" fmla="*/ 329 h 329"/>
                            <a:gd name="T108" fmla="*/ 270 w 349"/>
                            <a:gd name="T109" fmla="*/ 326 h 329"/>
                            <a:gd name="T110" fmla="*/ 258 w 349"/>
                            <a:gd name="T111" fmla="*/ 321 h 329"/>
                            <a:gd name="T112" fmla="*/ 252 w 349"/>
                            <a:gd name="T113" fmla="*/ 318 h 329"/>
                            <a:gd name="T114" fmla="*/ 252 w 349"/>
                            <a:gd name="T115" fmla="*/ 318 h 329"/>
                            <a:gd name="T116" fmla="*/ 255 w 349"/>
                            <a:gd name="T117" fmla="*/ 300 h 329"/>
                            <a:gd name="T118" fmla="*/ 251 w 349"/>
                            <a:gd name="T119" fmla="*/ 285 h 329"/>
                            <a:gd name="T120" fmla="*/ 236 w 349"/>
                            <a:gd name="T121" fmla="*/ 274 h 329"/>
                            <a:gd name="T122" fmla="*/ 236 w 349"/>
                            <a:gd name="T123" fmla="*/ 274 h 3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  <a:cxn ang="0">
                              <a:pos x="T122" y="T123"/>
                            </a:cxn>
                          </a:cxnLst>
                          <a:rect l="0" t="0" r="r" b="b"/>
                          <a:pathLst>
                            <a:path w="349" h="329">
                              <a:moveTo>
                                <a:pt x="261" y="229"/>
                              </a:moveTo>
                              <a:lnTo>
                                <a:pt x="275" y="233"/>
                              </a:lnTo>
                              <a:lnTo>
                                <a:pt x="287" y="227"/>
                              </a:lnTo>
                              <a:lnTo>
                                <a:pt x="302" y="204"/>
                              </a:lnTo>
                              <a:lnTo>
                                <a:pt x="310" y="158"/>
                              </a:lnTo>
                              <a:lnTo>
                                <a:pt x="288" y="111"/>
                              </a:lnTo>
                              <a:lnTo>
                                <a:pt x="224" y="66"/>
                              </a:lnTo>
                              <a:lnTo>
                                <a:pt x="168" y="51"/>
                              </a:lnTo>
                              <a:lnTo>
                                <a:pt x="116" y="61"/>
                              </a:lnTo>
                              <a:lnTo>
                                <a:pt x="77" y="104"/>
                              </a:lnTo>
                              <a:lnTo>
                                <a:pt x="69" y="128"/>
                              </a:lnTo>
                              <a:lnTo>
                                <a:pt x="73" y="141"/>
                              </a:lnTo>
                              <a:lnTo>
                                <a:pt x="91" y="152"/>
                              </a:lnTo>
                              <a:lnTo>
                                <a:pt x="135" y="172"/>
                              </a:lnTo>
                              <a:lnTo>
                                <a:pt x="217" y="209"/>
                              </a:lnTo>
                              <a:lnTo>
                                <a:pt x="261" y="229"/>
                              </a:lnTo>
                              <a:close/>
                              <a:moveTo>
                                <a:pt x="236" y="274"/>
                              </a:moveTo>
                              <a:lnTo>
                                <a:pt x="192" y="254"/>
                              </a:lnTo>
                              <a:lnTo>
                                <a:pt x="111" y="218"/>
                              </a:lnTo>
                              <a:lnTo>
                                <a:pt x="67" y="198"/>
                              </a:lnTo>
                              <a:lnTo>
                                <a:pt x="49" y="194"/>
                              </a:lnTo>
                              <a:lnTo>
                                <a:pt x="34" y="199"/>
                              </a:lnTo>
                              <a:lnTo>
                                <a:pt x="23" y="215"/>
                              </a:lnTo>
                              <a:lnTo>
                                <a:pt x="18" y="213"/>
                              </a:lnTo>
                              <a:lnTo>
                                <a:pt x="6" y="207"/>
                              </a:lnTo>
                              <a:lnTo>
                                <a:pt x="0" y="204"/>
                              </a:lnTo>
                              <a:lnTo>
                                <a:pt x="16" y="171"/>
                              </a:lnTo>
                              <a:lnTo>
                                <a:pt x="43" y="110"/>
                              </a:lnTo>
                              <a:lnTo>
                                <a:pt x="59" y="76"/>
                              </a:lnTo>
                              <a:lnTo>
                                <a:pt x="94" y="27"/>
                              </a:lnTo>
                              <a:lnTo>
                                <a:pt x="137" y="5"/>
                              </a:lnTo>
                              <a:lnTo>
                                <a:pt x="181" y="0"/>
                              </a:lnTo>
                              <a:lnTo>
                                <a:pt x="221" y="6"/>
                              </a:lnTo>
                              <a:lnTo>
                                <a:pt x="251" y="17"/>
                              </a:lnTo>
                              <a:lnTo>
                                <a:pt x="281" y="34"/>
                              </a:lnTo>
                              <a:lnTo>
                                <a:pt x="313" y="59"/>
                              </a:lnTo>
                              <a:lnTo>
                                <a:pt x="338" y="95"/>
                              </a:lnTo>
                              <a:lnTo>
                                <a:pt x="349" y="141"/>
                              </a:lnTo>
                              <a:lnTo>
                                <a:pt x="335" y="198"/>
                              </a:lnTo>
                              <a:lnTo>
                                <a:pt x="319" y="232"/>
                              </a:lnTo>
                              <a:lnTo>
                                <a:pt x="291" y="295"/>
                              </a:lnTo>
                              <a:lnTo>
                                <a:pt x="275" y="329"/>
                              </a:lnTo>
                              <a:lnTo>
                                <a:pt x="270" y="326"/>
                              </a:lnTo>
                              <a:lnTo>
                                <a:pt x="258" y="321"/>
                              </a:lnTo>
                              <a:lnTo>
                                <a:pt x="252" y="318"/>
                              </a:lnTo>
                              <a:lnTo>
                                <a:pt x="255" y="300"/>
                              </a:lnTo>
                              <a:lnTo>
                                <a:pt x="251" y="285"/>
                              </a:lnTo>
                              <a:lnTo>
                                <a:pt x="236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5" name="Freeform 567"/>
                      <wps:cNvSpPr>
                        <a:spLocks/>
                      </wps:cNvSpPr>
                      <wps:spPr bwMode="auto">
                        <a:xfrm>
                          <a:off x="1711" y="581"/>
                          <a:ext cx="93" cy="85"/>
                        </a:xfrm>
                        <a:custGeom>
                          <a:avLst/>
                          <a:gdLst>
                            <a:gd name="T0" fmla="*/ 181 w 372"/>
                            <a:gd name="T1" fmla="*/ 253 h 340"/>
                            <a:gd name="T2" fmla="*/ 68 w 372"/>
                            <a:gd name="T3" fmla="*/ 178 h 340"/>
                            <a:gd name="T4" fmla="*/ 51 w 372"/>
                            <a:gd name="T5" fmla="*/ 170 h 340"/>
                            <a:gd name="T6" fmla="*/ 22 w 372"/>
                            <a:gd name="T7" fmla="*/ 186 h 340"/>
                            <a:gd name="T8" fmla="*/ 17 w 372"/>
                            <a:gd name="T9" fmla="*/ 182 h 340"/>
                            <a:gd name="T10" fmla="*/ 0 w 372"/>
                            <a:gd name="T11" fmla="*/ 172 h 340"/>
                            <a:gd name="T12" fmla="*/ 31 w 372"/>
                            <a:gd name="T13" fmla="*/ 127 h 340"/>
                            <a:gd name="T14" fmla="*/ 117 w 372"/>
                            <a:gd name="T15" fmla="*/ 0 h 340"/>
                            <a:gd name="T16" fmla="*/ 140 w 372"/>
                            <a:gd name="T17" fmla="*/ 5 h 340"/>
                            <a:gd name="T18" fmla="*/ 209 w 372"/>
                            <a:gd name="T19" fmla="*/ 20 h 340"/>
                            <a:gd name="T20" fmla="*/ 208 w 372"/>
                            <a:gd name="T21" fmla="*/ 25 h 340"/>
                            <a:gd name="T22" fmla="*/ 207 w 372"/>
                            <a:gd name="T23" fmla="*/ 43 h 340"/>
                            <a:gd name="T24" fmla="*/ 155 w 372"/>
                            <a:gd name="T25" fmla="*/ 45 h 340"/>
                            <a:gd name="T26" fmla="*/ 91 w 372"/>
                            <a:gd name="T27" fmla="*/ 93 h 340"/>
                            <a:gd name="T28" fmla="*/ 83 w 372"/>
                            <a:gd name="T29" fmla="*/ 110 h 340"/>
                            <a:gd name="T30" fmla="*/ 96 w 372"/>
                            <a:gd name="T31" fmla="*/ 134 h 340"/>
                            <a:gd name="T32" fmla="*/ 110 w 372"/>
                            <a:gd name="T33" fmla="*/ 143 h 340"/>
                            <a:gd name="T34" fmla="*/ 148 w 372"/>
                            <a:gd name="T35" fmla="*/ 169 h 340"/>
                            <a:gd name="T36" fmla="*/ 152 w 372"/>
                            <a:gd name="T37" fmla="*/ 164 h 340"/>
                            <a:gd name="T38" fmla="*/ 162 w 372"/>
                            <a:gd name="T39" fmla="*/ 150 h 340"/>
                            <a:gd name="T40" fmla="*/ 168 w 372"/>
                            <a:gd name="T41" fmla="*/ 130 h 340"/>
                            <a:gd name="T42" fmla="*/ 136 w 372"/>
                            <a:gd name="T43" fmla="*/ 91 h 340"/>
                            <a:gd name="T44" fmla="*/ 139 w 372"/>
                            <a:gd name="T45" fmla="*/ 87 h 340"/>
                            <a:gd name="T46" fmla="*/ 147 w 372"/>
                            <a:gd name="T47" fmla="*/ 75 h 340"/>
                            <a:gd name="T48" fmla="*/ 177 w 372"/>
                            <a:gd name="T49" fmla="*/ 94 h 340"/>
                            <a:gd name="T50" fmla="*/ 264 w 372"/>
                            <a:gd name="T51" fmla="*/ 152 h 340"/>
                            <a:gd name="T52" fmla="*/ 262 w 372"/>
                            <a:gd name="T53" fmla="*/ 157 h 340"/>
                            <a:gd name="T54" fmla="*/ 253 w 372"/>
                            <a:gd name="T55" fmla="*/ 169 h 340"/>
                            <a:gd name="T56" fmla="*/ 222 w 372"/>
                            <a:gd name="T57" fmla="*/ 156 h 340"/>
                            <a:gd name="T58" fmla="*/ 184 w 372"/>
                            <a:gd name="T59" fmla="*/ 173 h 340"/>
                            <a:gd name="T60" fmla="*/ 181 w 372"/>
                            <a:gd name="T61" fmla="*/ 177 h 340"/>
                            <a:gd name="T62" fmla="*/ 175 w 372"/>
                            <a:gd name="T63" fmla="*/ 186 h 340"/>
                            <a:gd name="T64" fmla="*/ 195 w 372"/>
                            <a:gd name="T65" fmla="*/ 200 h 340"/>
                            <a:gd name="T66" fmla="*/ 253 w 372"/>
                            <a:gd name="T67" fmla="*/ 239 h 340"/>
                            <a:gd name="T68" fmla="*/ 268 w 372"/>
                            <a:gd name="T69" fmla="*/ 246 h 340"/>
                            <a:gd name="T70" fmla="*/ 295 w 372"/>
                            <a:gd name="T71" fmla="*/ 225 h 340"/>
                            <a:gd name="T72" fmla="*/ 312 w 372"/>
                            <a:gd name="T73" fmla="*/ 187 h 340"/>
                            <a:gd name="T74" fmla="*/ 289 w 372"/>
                            <a:gd name="T75" fmla="*/ 83 h 340"/>
                            <a:gd name="T76" fmla="*/ 295 w 372"/>
                            <a:gd name="T77" fmla="*/ 80 h 340"/>
                            <a:gd name="T78" fmla="*/ 310 w 372"/>
                            <a:gd name="T79" fmla="*/ 72 h 340"/>
                            <a:gd name="T80" fmla="*/ 326 w 372"/>
                            <a:gd name="T81" fmla="*/ 95 h 340"/>
                            <a:gd name="T82" fmla="*/ 372 w 372"/>
                            <a:gd name="T83" fmla="*/ 162 h 340"/>
                            <a:gd name="T84" fmla="*/ 353 w 372"/>
                            <a:gd name="T85" fmla="*/ 190 h 340"/>
                            <a:gd name="T86" fmla="*/ 271 w 372"/>
                            <a:gd name="T87" fmla="*/ 313 h 340"/>
                            <a:gd name="T88" fmla="*/ 252 w 372"/>
                            <a:gd name="T89" fmla="*/ 340 h 340"/>
                            <a:gd name="T90" fmla="*/ 235 w 372"/>
                            <a:gd name="T91" fmla="*/ 329 h 340"/>
                            <a:gd name="T92" fmla="*/ 230 w 372"/>
                            <a:gd name="T93" fmla="*/ 326 h 340"/>
                            <a:gd name="T94" fmla="*/ 235 w 372"/>
                            <a:gd name="T95" fmla="*/ 295 h 340"/>
                            <a:gd name="T96" fmla="*/ 221 w 372"/>
                            <a:gd name="T97" fmla="*/ 280 h 3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72" h="340">
                              <a:moveTo>
                                <a:pt x="221" y="280"/>
                              </a:moveTo>
                              <a:lnTo>
                                <a:pt x="181" y="253"/>
                              </a:lnTo>
                              <a:lnTo>
                                <a:pt x="108" y="204"/>
                              </a:lnTo>
                              <a:lnTo>
                                <a:pt x="68" y="178"/>
                              </a:lnTo>
                              <a:lnTo>
                                <a:pt x="51" y="170"/>
                              </a:lnTo>
                              <a:lnTo>
                                <a:pt x="35" y="173"/>
                              </a:lnTo>
                              <a:lnTo>
                                <a:pt x="22" y="186"/>
                              </a:lnTo>
                              <a:lnTo>
                                <a:pt x="17" y="182"/>
                              </a:lnTo>
                              <a:lnTo>
                                <a:pt x="6" y="175"/>
                              </a:lnTo>
                              <a:lnTo>
                                <a:pt x="0" y="172"/>
                              </a:lnTo>
                              <a:lnTo>
                                <a:pt x="31" y="127"/>
                              </a:lnTo>
                              <a:lnTo>
                                <a:pt x="86" y="45"/>
                              </a:lnTo>
                              <a:lnTo>
                                <a:pt x="117" y="0"/>
                              </a:lnTo>
                              <a:lnTo>
                                <a:pt x="140" y="5"/>
                              </a:lnTo>
                              <a:lnTo>
                                <a:pt x="185" y="14"/>
                              </a:lnTo>
                              <a:lnTo>
                                <a:pt x="209" y="20"/>
                              </a:lnTo>
                              <a:lnTo>
                                <a:pt x="208" y="25"/>
                              </a:lnTo>
                              <a:lnTo>
                                <a:pt x="208" y="36"/>
                              </a:lnTo>
                              <a:lnTo>
                                <a:pt x="207" y="43"/>
                              </a:lnTo>
                              <a:lnTo>
                                <a:pt x="155" y="45"/>
                              </a:lnTo>
                              <a:lnTo>
                                <a:pt x="118" y="64"/>
                              </a:lnTo>
                              <a:lnTo>
                                <a:pt x="91" y="93"/>
                              </a:lnTo>
                              <a:lnTo>
                                <a:pt x="83" y="110"/>
                              </a:lnTo>
                              <a:lnTo>
                                <a:pt x="84" y="122"/>
                              </a:lnTo>
                              <a:lnTo>
                                <a:pt x="96" y="134"/>
                              </a:lnTo>
                              <a:lnTo>
                                <a:pt x="110" y="143"/>
                              </a:lnTo>
                              <a:lnTo>
                                <a:pt x="135" y="160"/>
                              </a:lnTo>
                              <a:lnTo>
                                <a:pt x="148" y="169"/>
                              </a:lnTo>
                              <a:lnTo>
                                <a:pt x="152" y="164"/>
                              </a:lnTo>
                              <a:lnTo>
                                <a:pt x="158" y="156"/>
                              </a:lnTo>
                              <a:lnTo>
                                <a:pt x="162" y="150"/>
                              </a:lnTo>
                              <a:lnTo>
                                <a:pt x="168" y="130"/>
                              </a:lnTo>
                              <a:lnTo>
                                <a:pt x="161" y="112"/>
                              </a:lnTo>
                              <a:lnTo>
                                <a:pt x="136" y="91"/>
                              </a:lnTo>
                              <a:lnTo>
                                <a:pt x="139" y="87"/>
                              </a:lnTo>
                              <a:lnTo>
                                <a:pt x="144" y="79"/>
                              </a:lnTo>
                              <a:lnTo>
                                <a:pt x="147" y="75"/>
                              </a:lnTo>
                              <a:lnTo>
                                <a:pt x="177" y="94"/>
                              </a:lnTo>
                              <a:lnTo>
                                <a:pt x="234" y="133"/>
                              </a:lnTo>
                              <a:lnTo>
                                <a:pt x="264" y="152"/>
                              </a:lnTo>
                              <a:lnTo>
                                <a:pt x="262" y="157"/>
                              </a:lnTo>
                              <a:lnTo>
                                <a:pt x="256" y="166"/>
                              </a:lnTo>
                              <a:lnTo>
                                <a:pt x="253" y="169"/>
                              </a:lnTo>
                              <a:lnTo>
                                <a:pt x="222" y="156"/>
                              </a:lnTo>
                              <a:lnTo>
                                <a:pt x="201" y="157"/>
                              </a:lnTo>
                              <a:lnTo>
                                <a:pt x="184" y="173"/>
                              </a:lnTo>
                              <a:lnTo>
                                <a:pt x="181" y="177"/>
                              </a:lnTo>
                              <a:lnTo>
                                <a:pt x="177" y="183"/>
                              </a:lnTo>
                              <a:lnTo>
                                <a:pt x="175" y="186"/>
                              </a:lnTo>
                              <a:lnTo>
                                <a:pt x="195" y="200"/>
                              </a:lnTo>
                              <a:lnTo>
                                <a:pt x="232" y="225"/>
                              </a:lnTo>
                              <a:lnTo>
                                <a:pt x="253" y="239"/>
                              </a:lnTo>
                              <a:lnTo>
                                <a:pt x="268" y="246"/>
                              </a:lnTo>
                              <a:lnTo>
                                <a:pt x="282" y="241"/>
                              </a:lnTo>
                              <a:lnTo>
                                <a:pt x="295" y="225"/>
                              </a:lnTo>
                              <a:lnTo>
                                <a:pt x="312" y="187"/>
                              </a:lnTo>
                              <a:lnTo>
                                <a:pt x="312" y="143"/>
                              </a:lnTo>
                              <a:lnTo>
                                <a:pt x="289" y="83"/>
                              </a:lnTo>
                              <a:lnTo>
                                <a:pt x="295" y="80"/>
                              </a:lnTo>
                              <a:lnTo>
                                <a:pt x="305" y="76"/>
                              </a:lnTo>
                              <a:lnTo>
                                <a:pt x="310" y="72"/>
                              </a:lnTo>
                              <a:lnTo>
                                <a:pt x="326" y="95"/>
                              </a:lnTo>
                              <a:lnTo>
                                <a:pt x="355" y="139"/>
                              </a:lnTo>
                              <a:lnTo>
                                <a:pt x="372" y="162"/>
                              </a:lnTo>
                              <a:lnTo>
                                <a:pt x="353" y="190"/>
                              </a:lnTo>
                              <a:lnTo>
                                <a:pt x="311" y="251"/>
                              </a:lnTo>
                              <a:lnTo>
                                <a:pt x="271" y="313"/>
                              </a:lnTo>
                              <a:lnTo>
                                <a:pt x="252" y="340"/>
                              </a:lnTo>
                              <a:lnTo>
                                <a:pt x="245" y="337"/>
                              </a:lnTo>
                              <a:lnTo>
                                <a:pt x="235" y="329"/>
                              </a:lnTo>
                              <a:lnTo>
                                <a:pt x="230" y="326"/>
                              </a:lnTo>
                              <a:lnTo>
                                <a:pt x="234" y="308"/>
                              </a:lnTo>
                              <a:lnTo>
                                <a:pt x="235" y="295"/>
                              </a:lnTo>
                              <a:lnTo>
                                <a:pt x="221" y="2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6" name="Freeform 568"/>
                      <wps:cNvSpPr>
                        <a:spLocks/>
                      </wps:cNvSpPr>
                      <wps:spPr bwMode="auto">
                        <a:xfrm>
                          <a:off x="1758" y="535"/>
                          <a:ext cx="90" cy="74"/>
                        </a:xfrm>
                        <a:custGeom>
                          <a:avLst/>
                          <a:gdLst>
                            <a:gd name="T0" fmla="*/ 201 w 361"/>
                            <a:gd name="T1" fmla="*/ 230 h 295"/>
                            <a:gd name="T2" fmla="*/ 166 w 361"/>
                            <a:gd name="T3" fmla="*/ 198 h 295"/>
                            <a:gd name="T4" fmla="*/ 101 w 361"/>
                            <a:gd name="T5" fmla="*/ 138 h 295"/>
                            <a:gd name="T6" fmla="*/ 66 w 361"/>
                            <a:gd name="T7" fmla="*/ 105 h 295"/>
                            <a:gd name="T8" fmla="*/ 66 w 361"/>
                            <a:gd name="T9" fmla="*/ 105 h 295"/>
                            <a:gd name="T10" fmla="*/ 49 w 361"/>
                            <a:gd name="T11" fmla="*/ 95 h 295"/>
                            <a:gd name="T12" fmla="*/ 34 w 361"/>
                            <a:gd name="T13" fmla="*/ 96 h 295"/>
                            <a:gd name="T14" fmla="*/ 19 w 361"/>
                            <a:gd name="T15" fmla="*/ 107 h 295"/>
                            <a:gd name="T16" fmla="*/ 19 w 361"/>
                            <a:gd name="T17" fmla="*/ 107 h 295"/>
                            <a:gd name="T18" fmla="*/ 13 w 361"/>
                            <a:gd name="T19" fmla="*/ 103 h 295"/>
                            <a:gd name="T20" fmla="*/ 4 w 361"/>
                            <a:gd name="T21" fmla="*/ 94 h 295"/>
                            <a:gd name="T22" fmla="*/ 0 w 361"/>
                            <a:gd name="T23" fmla="*/ 90 h 295"/>
                            <a:gd name="T24" fmla="*/ 0 w 361"/>
                            <a:gd name="T25" fmla="*/ 90 h 295"/>
                            <a:gd name="T26" fmla="*/ 22 w 361"/>
                            <a:gd name="T27" fmla="*/ 67 h 295"/>
                            <a:gd name="T28" fmla="*/ 62 w 361"/>
                            <a:gd name="T29" fmla="*/ 23 h 295"/>
                            <a:gd name="T30" fmla="*/ 84 w 361"/>
                            <a:gd name="T31" fmla="*/ 0 h 295"/>
                            <a:gd name="T32" fmla="*/ 84 w 361"/>
                            <a:gd name="T33" fmla="*/ 0 h 295"/>
                            <a:gd name="T34" fmla="*/ 89 w 361"/>
                            <a:gd name="T35" fmla="*/ 4 h 295"/>
                            <a:gd name="T36" fmla="*/ 98 w 361"/>
                            <a:gd name="T37" fmla="*/ 12 h 295"/>
                            <a:gd name="T38" fmla="*/ 102 w 361"/>
                            <a:gd name="T39" fmla="*/ 16 h 295"/>
                            <a:gd name="T40" fmla="*/ 102 w 361"/>
                            <a:gd name="T41" fmla="*/ 16 h 295"/>
                            <a:gd name="T42" fmla="*/ 89 w 361"/>
                            <a:gd name="T43" fmla="*/ 36 h 295"/>
                            <a:gd name="T44" fmla="*/ 89 w 361"/>
                            <a:gd name="T45" fmla="*/ 52 h 295"/>
                            <a:gd name="T46" fmla="*/ 103 w 361"/>
                            <a:gd name="T47" fmla="*/ 70 h 295"/>
                            <a:gd name="T48" fmla="*/ 103 w 361"/>
                            <a:gd name="T49" fmla="*/ 70 h 295"/>
                            <a:gd name="T50" fmla="*/ 137 w 361"/>
                            <a:gd name="T51" fmla="*/ 102 h 295"/>
                            <a:gd name="T52" fmla="*/ 201 w 361"/>
                            <a:gd name="T53" fmla="*/ 160 h 295"/>
                            <a:gd name="T54" fmla="*/ 236 w 361"/>
                            <a:gd name="T55" fmla="*/ 192 h 295"/>
                            <a:gd name="T56" fmla="*/ 236 w 361"/>
                            <a:gd name="T57" fmla="*/ 192 h 295"/>
                            <a:gd name="T58" fmla="*/ 248 w 361"/>
                            <a:gd name="T59" fmla="*/ 202 h 295"/>
                            <a:gd name="T60" fmla="*/ 261 w 361"/>
                            <a:gd name="T61" fmla="*/ 203 h 295"/>
                            <a:gd name="T62" fmla="*/ 275 w 361"/>
                            <a:gd name="T63" fmla="*/ 192 h 295"/>
                            <a:gd name="T64" fmla="*/ 275 w 361"/>
                            <a:gd name="T65" fmla="*/ 192 h 295"/>
                            <a:gd name="T66" fmla="*/ 298 w 361"/>
                            <a:gd name="T67" fmla="*/ 158 h 295"/>
                            <a:gd name="T68" fmla="*/ 306 w 361"/>
                            <a:gd name="T69" fmla="*/ 114 h 295"/>
                            <a:gd name="T70" fmla="*/ 292 w 361"/>
                            <a:gd name="T71" fmla="*/ 56 h 295"/>
                            <a:gd name="T72" fmla="*/ 292 w 361"/>
                            <a:gd name="T73" fmla="*/ 56 h 295"/>
                            <a:gd name="T74" fmla="*/ 298 w 361"/>
                            <a:gd name="T75" fmla="*/ 54 h 295"/>
                            <a:gd name="T76" fmla="*/ 309 w 361"/>
                            <a:gd name="T77" fmla="*/ 48 h 295"/>
                            <a:gd name="T78" fmla="*/ 314 w 361"/>
                            <a:gd name="T79" fmla="*/ 46 h 295"/>
                            <a:gd name="T80" fmla="*/ 314 w 361"/>
                            <a:gd name="T81" fmla="*/ 46 h 295"/>
                            <a:gd name="T82" fmla="*/ 327 w 361"/>
                            <a:gd name="T83" fmla="*/ 71 h 295"/>
                            <a:gd name="T84" fmla="*/ 349 w 361"/>
                            <a:gd name="T85" fmla="*/ 119 h 295"/>
                            <a:gd name="T86" fmla="*/ 361 w 361"/>
                            <a:gd name="T87" fmla="*/ 145 h 295"/>
                            <a:gd name="T88" fmla="*/ 361 w 361"/>
                            <a:gd name="T89" fmla="*/ 145 h 295"/>
                            <a:gd name="T90" fmla="*/ 325 w 361"/>
                            <a:gd name="T91" fmla="*/ 183 h 295"/>
                            <a:gd name="T92" fmla="*/ 257 w 361"/>
                            <a:gd name="T93" fmla="*/ 255 h 295"/>
                            <a:gd name="T94" fmla="*/ 222 w 361"/>
                            <a:gd name="T95" fmla="*/ 295 h 295"/>
                            <a:gd name="T96" fmla="*/ 222 w 361"/>
                            <a:gd name="T97" fmla="*/ 295 h 295"/>
                            <a:gd name="T98" fmla="*/ 217 w 361"/>
                            <a:gd name="T99" fmla="*/ 289 h 295"/>
                            <a:gd name="T100" fmla="*/ 208 w 361"/>
                            <a:gd name="T101" fmla="*/ 282 h 295"/>
                            <a:gd name="T102" fmla="*/ 202 w 361"/>
                            <a:gd name="T103" fmla="*/ 277 h 295"/>
                            <a:gd name="T104" fmla="*/ 202 w 361"/>
                            <a:gd name="T105" fmla="*/ 277 h 295"/>
                            <a:gd name="T106" fmla="*/ 212 w 361"/>
                            <a:gd name="T107" fmla="*/ 261 h 295"/>
                            <a:gd name="T108" fmla="*/ 212 w 361"/>
                            <a:gd name="T109" fmla="*/ 245 h 295"/>
                            <a:gd name="T110" fmla="*/ 201 w 361"/>
                            <a:gd name="T111" fmla="*/ 230 h 295"/>
                            <a:gd name="T112" fmla="*/ 201 w 361"/>
                            <a:gd name="T113" fmla="*/ 230 h 2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</a:cxnLst>
                          <a:rect l="0" t="0" r="r" b="b"/>
                          <a:pathLst>
                            <a:path w="361" h="295">
                              <a:moveTo>
                                <a:pt x="201" y="230"/>
                              </a:moveTo>
                              <a:lnTo>
                                <a:pt x="166" y="198"/>
                              </a:lnTo>
                              <a:lnTo>
                                <a:pt x="101" y="138"/>
                              </a:lnTo>
                              <a:lnTo>
                                <a:pt x="66" y="105"/>
                              </a:lnTo>
                              <a:lnTo>
                                <a:pt x="49" y="95"/>
                              </a:lnTo>
                              <a:lnTo>
                                <a:pt x="34" y="96"/>
                              </a:lnTo>
                              <a:lnTo>
                                <a:pt x="19" y="107"/>
                              </a:lnTo>
                              <a:lnTo>
                                <a:pt x="13" y="103"/>
                              </a:lnTo>
                              <a:lnTo>
                                <a:pt x="4" y="94"/>
                              </a:lnTo>
                              <a:lnTo>
                                <a:pt x="0" y="90"/>
                              </a:lnTo>
                              <a:lnTo>
                                <a:pt x="22" y="67"/>
                              </a:lnTo>
                              <a:lnTo>
                                <a:pt x="62" y="23"/>
                              </a:lnTo>
                              <a:lnTo>
                                <a:pt x="84" y="0"/>
                              </a:lnTo>
                              <a:lnTo>
                                <a:pt x="89" y="4"/>
                              </a:lnTo>
                              <a:lnTo>
                                <a:pt x="98" y="12"/>
                              </a:lnTo>
                              <a:lnTo>
                                <a:pt x="102" y="16"/>
                              </a:lnTo>
                              <a:lnTo>
                                <a:pt x="89" y="36"/>
                              </a:lnTo>
                              <a:lnTo>
                                <a:pt x="89" y="52"/>
                              </a:lnTo>
                              <a:lnTo>
                                <a:pt x="103" y="70"/>
                              </a:lnTo>
                              <a:lnTo>
                                <a:pt x="137" y="102"/>
                              </a:lnTo>
                              <a:lnTo>
                                <a:pt x="201" y="160"/>
                              </a:lnTo>
                              <a:lnTo>
                                <a:pt x="236" y="192"/>
                              </a:lnTo>
                              <a:lnTo>
                                <a:pt x="248" y="202"/>
                              </a:lnTo>
                              <a:lnTo>
                                <a:pt x="261" y="203"/>
                              </a:lnTo>
                              <a:lnTo>
                                <a:pt x="275" y="192"/>
                              </a:lnTo>
                              <a:lnTo>
                                <a:pt x="298" y="158"/>
                              </a:lnTo>
                              <a:lnTo>
                                <a:pt x="306" y="114"/>
                              </a:lnTo>
                              <a:lnTo>
                                <a:pt x="292" y="56"/>
                              </a:lnTo>
                              <a:lnTo>
                                <a:pt x="298" y="54"/>
                              </a:lnTo>
                              <a:lnTo>
                                <a:pt x="309" y="48"/>
                              </a:lnTo>
                              <a:lnTo>
                                <a:pt x="314" y="46"/>
                              </a:lnTo>
                              <a:lnTo>
                                <a:pt x="327" y="71"/>
                              </a:lnTo>
                              <a:lnTo>
                                <a:pt x="349" y="119"/>
                              </a:lnTo>
                              <a:lnTo>
                                <a:pt x="361" y="145"/>
                              </a:lnTo>
                              <a:lnTo>
                                <a:pt x="325" y="183"/>
                              </a:lnTo>
                              <a:lnTo>
                                <a:pt x="257" y="255"/>
                              </a:lnTo>
                              <a:lnTo>
                                <a:pt x="222" y="295"/>
                              </a:lnTo>
                              <a:lnTo>
                                <a:pt x="217" y="289"/>
                              </a:lnTo>
                              <a:lnTo>
                                <a:pt x="208" y="282"/>
                              </a:lnTo>
                              <a:lnTo>
                                <a:pt x="202" y="277"/>
                              </a:lnTo>
                              <a:lnTo>
                                <a:pt x="212" y="261"/>
                              </a:lnTo>
                              <a:lnTo>
                                <a:pt x="212" y="245"/>
                              </a:lnTo>
                              <a:lnTo>
                                <a:pt x="201" y="2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7" name="Freeform 569"/>
                      <wps:cNvSpPr>
                        <a:spLocks noEditPoints="1"/>
                      </wps:cNvSpPr>
                      <wps:spPr bwMode="auto">
                        <a:xfrm>
                          <a:off x="1810" y="473"/>
                          <a:ext cx="88" cy="89"/>
                        </a:xfrm>
                        <a:custGeom>
                          <a:avLst/>
                          <a:gdLst>
                            <a:gd name="T0" fmla="*/ 153 w 355"/>
                            <a:gd name="T1" fmla="*/ 160 h 356"/>
                            <a:gd name="T2" fmla="*/ 175 w 355"/>
                            <a:gd name="T3" fmla="*/ 142 h 356"/>
                            <a:gd name="T4" fmla="*/ 199 w 355"/>
                            <a:gd name="T5" fmla="*/ 119 h 356"/>
                            <a:gd name="T6" fmla="*/ 199 w 355"/>
                            <a:gd name="T7" fmla="*/ 63 h 356"/>
                            <a:gd name="T8" fmla="*/ 178 w 355"/>
                            <a:gd name="T9" fmla="*/ 46 h 356"/>
                            <a:gd name="T10" fmla="*/ 119 w 355"/>
                            <a:gd name="T11" fmla="*/ 63 h 356"/>
                            <a:gd name="T12" fmla="*/ 98 w 355"/>
                            <a:gd name="T13" fmla="*/ 83 h 356"/>
                            <a:gd name="T14" fmla="*/ 104 w 355"/>
                            <a:gd name="T15" fmla="*/ 114 h 356"/>
                            <a:gd name="T16" fmla="*/ 114 w 355"/>
                            <a:gd name="T17" fmla="*/ 128 h 356"/>
                            <a:gd name="T18" fmla="*/ 145 w 355"/>
                            <a:gd name="T19" fmla="*/ 165 h 356"/>
                            <a:gd name="T20" fmla="*/ 177 w 355"/>
                            <a:gd name="T21" fmla="*/ 290 h 356"/>
                            <a:gd name="T22" fmla="*/ 92 w 355"/>
                            <a:gd name="T23" fmla="*/ 183 h 356"/>
                            <a:gd name="T24" fmla="*/ 62 w 355"/>
                            <a:gd name="T25" fmla="*/ 146 h 356"/>
                            <a:gd name="T26" fmla="*/ 34 w 355"/>
                            <a:gd name="T27" fmla="*/ 131 h 356"/>
                            <a:gd name="T28" fmla="*/ 16 w 355"/>
                            <a:gd name="T29" fmla="*/ 140 h 356"/>
                            <a:gd name="T30" fmla="*/ 4 w 355"/>
                            <a:gd name="T31" fmla="*/ 125 h 356"/>
                            <a:gd name="T32" fmla="*/ 0 w 355"/>
                            <a:gd name="T33" fmla="*/ 121 h 356"/>
                            <a:gd name="T34" fmla="*/ 84 w 355"/>
                            <a:gd name="T35" fmla="*/ 54 h 356"/>
                            <a:gd name="T36" fmla="*/ 114 w 355"/>
                            <a:gd name="T37" fmla="*/ 31 h 356"/>
                            <a:gd name="T38" fmla="*/ 197 w 355"/>
                            <a:gd name="T39" fmla="*/ 0 h 356"/>
                            <a:gd name="T40" fmla="*/ 235 w 355"/>
                            <a:gd name="T41" fmla="*/ 26 h 356"/>
                            <a:gd name="T42" fmla="*/ 249 w 355"/>
                            <a:gd name="T43" fmla="*/ 79 h 356"/>
                            <a:gd name="T44" fmla="*/ 243 w 355"/>
                            <a:gd name="T45" fmla="*/ 99 h 356"/>
                            <a:gd name="T46" fmla="*/ 240 w 355"/>
                            <a:gd name="T47" fmla="*/ 105 h 356"/>
                            <a:gd name="T48" fmla="*/ 238 w 355"/>
                            <a:gd name="T49" fmla="*/ 107 h 356"/>
                            <a:gd name="T50" fmla="*/ 238 w 355"/>
                            <a:gd name="T51" fmla="*/ 108 h 356"/>
                            <a:gd name="T52" fmla="*/ 238 w 355"/>
                            <a:gd name="T53" fmla="*/ 108 h 356"/>
                            <a:gd name="T54" fmla="*/ 244 w 355"/>
                            <a:gd name="T55" fmla="*/ 106 h 356"/>
                            <a:gd name="T56" fmla="*/ 246 w 355"/>
                            <a:gd name="T57" fmla="*/ 105 h 356"/>
                            <a:gd name="T58" fmla="*/ 304 w 355"/>
                            <a:gd name="T59" fmla="*/ 104 h 356"/>
                            <a:gd name="T60" fmla="*/ 333 w 355"/>
                            <a:gd name="T61" fmla="*/ 128 h 356"/>
                            <a:gd name="T62" fmla="*/ 340 w 355"/>
                            <a:gd name="T63" fmla="*/ 228 h 356"/>
                            <a:gd name="T64" fmla="*/ 304 w 355"/>
                            <a:gd name="T65" fmla="*/ 265 h 356"/>
                            <a:gd name="T66" fmla="*/ 218 w 355"/>
                            <a:gd name="T67" fmla="*/ 333 h 356"/>
                            <a:gd name="T68" fmla="*/ 188 w 355"/>
                            <a:gd name="T69" fmla="*/ 356 h 356"/>
                            <a:gd name="T70" fmla="*/ 176 w 355"/>
                            <a:gd name="T71" fmla="*/ 342 h 356"/>
                            <a:gd name="T72" fmla="*/ 171 w 355"/>
                            <a:gd name="T73" fmla="*/ 337 h 356"/>
                            <a:gd name="T74" fmla="*/ 186 w 355"/>
                            <a:gd name="T75" fmla="*/ 307 h 356"/>
                            <a:gd name="T76" fmla="*/ 177 w 355"/>
                            <a:gd name="T77" fmla="*/ 290 h 356"/>
                            <a:gd name="T78" fmla="*/ 233 w 355"/>
                            <a:gd name="T79" fmla="*/ 272 h 356"/>
                            <a:gd name="T80" fmla="*/ 270 w 355"/>
                            <a:gd name="T81" fmla="*/ 256 h 356"/>
                            <a:gd name="T82" fmla="*/ 298 w 355"/>
                            <a:gd name="T83" fmla="*/ 224 h 356"/>
                            <a:gd name="T84" fmla="*/ 287 w 355"/>
                            <a:gd name="T85" fmla="*/ 161 h 356"/>
                            <a:gd name="T86" fmla="*/ 262 w 355"/>
                            <a:gd name="T87" fmla="*/ 140 h 356"/>
                            <a:gd name="T88" fmla="*/ 209 w 355"/>
                            <a:gd name="T89" fmla="*/ 152 h 356"/>
                            <a:gd name="T90" fmla="*/ 197 w 355"/>
                            <a:gd name="T91" fmla="*/ 161 h 356"/>
                            <a:gd name="T92" fmla="*/ 163 w 355"/>
                            <a:gd name="T93" fmla="*/ 188 h 356"/>
                            <a:gd name="T94" fmla="*/ 177 w 355"/>
                            <a:gd name="T95" fmla="*/ 206 h 356"/>
                            <a:gd name="T96" fmla="*/ 218 w 355"/>
                            <a:gd name="T97" fmla="*/ 259 h 3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55" h="356">
                              <a:moveTo>
                                <a:pt x="145" y="165"/>
                              </a:moveTo>
                              <a:lnTo>
                                <a:pt x="153" y="160"/>
                              </a:lnTo>
                              <a:lnTo>
                                <a:pt x="167" y="149"/>
                              </a:lnTo>
                              <a:lnTo>
                                <a:pt x="175" y="142"/>
                              </a:lnTo>
                              <a:lnTo>
                                <a:pt x="199" y="119"/>
                              </a:lnTo>
                              <a:lnTo>
                                <a:pt x="210" y="93"/>
                              </a:lnTo>
                              <a:lnTo>
                                <a:pt x="199" y="63"/>
                              </a:lnTo>
                              <a:lnTo>
                                <a:pt x="178" y="46"/>
                              </a:lnTo>
                              <a:lnTo>
                                <a:pt x="152" y="45"/>
                              </a:lnTo>
                              <a:lnTo>
                                <a:pt x="119" y="63"/>
                              </a:lnTo>
                              <a:lnTo>
                                <a:pt x="98" y="83"/>
                              </a:lnTo>
                              <a:lnTo>
                                <a:pt x="94" y="99"/>
                              </a:lnTo>
                              <a:lnTo>
                                <a:pt x="104" y="114"/>
                              </a:lnTo>
                              <a:lnTo>
                                <a:pt x="114" y="128"/>
                              </a:lnTo>
                              <a:lnTo>
                                <a:pt x="134" y="152"/>
                              </a:lnTo>
                              <a:lnTo>
                                <a:pt x="145" y="165"/>
                              </a:lnTo>
                              <a:close/>
                              <a:moveTo>
                                <a:pt x="177" y="290"/>
                              </a:moveTo>
                              <a:lnTo>
                                <a:pt x="147" y="252"/>
                              </a:lnTo>
                              <a:lnTo>
                                <a:pt x="92" y="183"/>
                              </a:lnTo>
                              <a:lnTo>
                                <a:pt x="62" y="146"/>
                              </a:lnTo>
                              <a:lnTo>
                                <a:pt x="48" y="134"/>
                              </a:lnTo>
                              <a:lnTo>
                                <a:pt x="34" y="131"/>
                              </a:lnTo>
                              <a:lnTo>
                                <a:pt x="16" y="140"/>
                              </a:lnTo>
                              <a:lnTo>
                                <a:pt x="12" y="135"/>
                              </a:lnTo>
                              <a:lnTo>
                                <a:pt x="4" y="125"/>
                              </a:lnTo>
                              <a:lnTo>
                                <a:pt x="0" y="121"/>
                              </a:lnTo>
                              <a:lnTo>
                                <a:pt x="29" y="97"/>
                              </a:lnTo>
                              <a:lnTo>
                                <a:pt x="84" y="54"/>
                              </a:lnTo>
                              <a:lnTo>
                                <a:pt x="114" y="31"/>
                              </a:lnTo>
                              <a:lnTo>
                                <a:pt x="156" y="5"/>
                              </a:lnTo>
                              <a:lnTo>
                                <a:pt x="197" y="0"/>
                              </a:lnTo>
                              <a:lnTo>
                                <a:pt x="235" y="26"/>
                              </a:lnTo>
                              <a:lnTo>
                                <a:pt x="249" y="54"/>
                              </a:lnTo>
                              <a:lnTo>
                                <a:pt x="249" y="79"/>
                              </a:lnTo>
                              <a:lnTo>
                                <a:pt x="243" y="99"/>
                              </a:lnTo>
                              <a:lnTo>
                                <a:pt x="242" y="101"/>
                              </a:lnTo>
                              <a:lnTo>
                                <a:pt x="240" y="105"/>
                              </a:lnTo>
                              <a:lnTo>
                                <a:pt x="238" y="107"/>
                              </a:lnTo>
                              <a:lnTo>
                                <a:pt x="238" y="108"/>
                              </a:lnTo>
                              <a:lnTo>
                                <a:pt x="241" y="107"/>
                              </a:lnTo>
                              <a:lnTo>
                                <a:pt x="244" y="106"/>
                              </a:lnTo>
                              <a:lnTo>
                                <a:pt x="246" y="105"/>
                              </a:lnTo>
                              <a:lnTo>
                                <a:pt x="276" y="97"/>
                              </a:lnTo>
                              <a:lnTo>
                                <a:pt x="304" y="104"/>
                              </a:lnTo>
                              <a:lnTo>
                                <a:pt x="333" y="128"/>
                              </a:lnTo>
                              <a:lnTo>
                                <a:pt x="355" y="182"/>
                              </a:lnTo>
                              <a:lnTo>
                                <a:pt x="340" y="228"/>
                              </a:lnTo>
                              <a:lnTo>
                                <a:pt x="304" y="265"/>
                              </a:lnTo>
                              <a:lnTo>
                                <a:pt x="274" y="289"/>
                              </a:lnTo>
                              <a:lnTo>
                                <a:pt x="218" y="333"/>
                              </a:lnTo>
                              <a:lnTo>
                                <a:pt x="188" y="356"/>
                              </a:lnTo>
                              <a:lnTo>
                                <a:pt x="183" y="352"/>
                              </a:lnTo>
                              <a:lnTo>
                                <a:pt x="176" y="342"/>
                              </a:lnTo>
                              <a:lnTo>
                                <a:pt x="171" y="337"/>
                              </a:lnTo>
                              <a:lnTo>
                                <a:pt x="183" y="322"/>
                              </a:lnTo>
                              <a:lnTo>
                                <a:pt x="186" y="307"/>
                              </a:lnTo>
                              <a:lnTo>
                                <a:pt x="177" y="290"/>
                              </a:lnTo>
                              <a:close/>
                              <a:moveTo>
                                <a:pt x="218" y="259"/>
                              </a:moveTo>
                              <a:lnTo>
                                <a:pt x="233" y="272"/>
                              </a:lnTo>
                              <a:lnTo>
                                <a:pt x="248" y="271"/>
                              </a:lnTo>
                              <a:lnTo>
                                <a:pt x="270" y="256"/>
                              </a:lnTo>
                              <a:lnTo>
                                <a:pt x="298" y="224"/>
                              </a:lnTo>
                              <a:lnTo>
                                <a:pt x="301" y="191"/>
                              </a:lnTo>
                              <a:lnTo>
                                <a:pt x="287" y="161"/>
                              </a:lnTo>
                              <a:lnTo>
                                <a:pt x="262" y="140"/>
                              </a:lnTo>
                              <a:lnTo>
                                <a:pt x="236" y="138"/>
                              </a:lnTo>
                              <a:lnTo>
                                <a:pt x="209" y="152"/>
                              </a:lnTo>
                              <a:lnTo>
                                <a:pt x="197" y="161"/>
                              </a:lnTo>
                              <a:lnTo>
                                <a:pt x="175" y="179"/>
                              </a:lnTo>
                              <a:lnTo>
                                <a:pt x="163" y="188"/>
                              </a:lnTo>
                              <a:lnTo>
                                <a:pt x="177" y="206"/>
                              </a:lnTo>
                              <a:lnTo>
                                <a:pt x="203" y="240"/>
                              </a:lnTo>
                              <a:lnTo>
                                <a:pt x="218" y="2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8" name="Freeform 570"/>
                      <wps:cNvSpPr>
                        <a:spLocks/>
                      </wps:cNvSpPr>
                      <wps:spPr bwMode="auto">
                        <a:xfrm>
                          <a:off x="1876" y="428"/>
                          <a:ext cx="84" cy="91"/>
                        </a:xfrm>
                        <a:custGeom>
                          <a:avLst/>
                          <a:gdLst>
                            <a:gd name="T0" fmla="*/ 124 w 335"/>
                            <a:gd name="T1" fmla="*/ 255 h 364"/>
                            <a:gd name="T2" fmla="*/ 57 w 335"/>
                            <a:gd name="T3" fmla="*/ 136 h 364"/>
                            <a:gd name="T4" fmla="*/ 45 w 335"/>
                            <a:gd name="T5" fmla="*/ 122 h 364"/>
                            <a:gd name="T6" fmla="*/ 12 w 335"/>
                            <a:gd name="T7" fmla="*/ 123 h 364"/>
                            <a:gd name="T8" fmla="*/ 9 w 335"/>
                            <a:gd name="T9" fmla="*/ 117 h 364"/>
                            <a:gd name="T10" fmla="*/ 0 w 335"/>
                            <a:gd name="T11" fmla="*/ 101 h 364"/>
                            <a:gd name="T12" fmla="*/ 46 w 335"/>
                            <a:gd name="T13" fmla="*/ 74 h 364"/>
                            <a:gd name="T14" fmla="*/ 181 w 335"/>
                            <a:gd name="T15" fmla="*/ 0 h 364"/>
                            <a:gd name="T16" fmla="*/ 200 w 335"/>
                            <a:gd name="T17" fmla="*/ 15 h 364"/>
                            <a:gd name="T18" fmla="*/ 255 w 335"/>
                            <a:gd name="T19" fmla="*/ 59 h 364"/>
                            <a:gd name="T20" fmla="*/ 252 w 335"/>
                            <a:gd name="T21" fmla="*/ 65 h 364"/>
                            <a:gd name="T22" fmla="*/ 243 w 335"/>
                            <a:gd name="T23" fmla="*/ 79 h 364"/>
                            <a:gd name="T24" fmla="*/ 194 w 335"/>
                            <a:gd name="T25" fmla="*/ 58 h 364"/>
                            <a:gd name="T26" fmla="*/ 116 w 335"/>
                            <a:gd name="T27" fmla="*/ 71 h 364"/>
                            <a:gd name="T28" fmla="*/ 101 w 335"/>
                            <a:gd name="T29" fmla="*/ 82 h 364"/>
                            <a:gd name="T30" fmla="*/ 102 w 335"/>
                            <a:gd name="T31" fmla="*/ 110 h 364"/>
                            <a:gd name="T32" fmla="*/ 110 w 335"/>
                            <a:gd name="T33" fmla="*/ 124 h 364"/>
                            <a:gd name="T34" fmla="*/ 133 w 335"/>
                            <a:gd name="T35" fmla="*/ 166 h 364"/>
                            <a:gd name="T36" fmla="*/ 138 w 335"/>
                            <a:gd name="T37" fmla="*/ 162 h 364"/>
                            <a:gd name="T38" fmla="*/ 153 w 335"/>
                            <a:gd name="T39" fmla="*/ 155 h 364"/>
                            <a:gd name="T40" fmla="*/ 168 w 335"/>
                            <a:gd name="T41" fmla="*/ 140 h 364"/>
                            <a:gd name="T42" fmla="*/ 157 w 335"/>
                            <a:gd name="T43" fmla="*/ 90 h 364"/>
                            <a:gd name="T44" fmla="*/ 161 w 335"/>
                            <a:gd name="T45" fmla="*/ 88 h 364"/>
                            <a:gd name="T46" fmla="*/ 175 w 335"/>
                            <a:gd name="T47" fmla="*/ 80 h 364"/>
                            <a:gd name="T48" fmla="*/ 192 w 335"/>
                            <a:gd name="T49" fmla="*/ 112 h 364"/>
                            <a:gd name="T50" fmla="*/ 244 w 335"/>
                            <a:gd name="T51" fmla="*/ 203 h 364"/>
                            <a:gd name="T52" fmla="*/ 240 w 335"/>
                            <a:gd name="T53" fmla="*/ 205 h 364"/>
                            <a:gd name="T54" fmla="*/ 226 w 335"/>
                            <a:gd name="T55" fmla="*/ 213 h 364"/>
                            <a:gd name="T56" fmla="*/ 204 w 335"/>
                            <a:gd name="T57" fmla="*/ 186 h 364"/>
                            <a:gd name="T58" fmla="*/ 161 w 335"/>
                            <a:gd name="T59" fmla="*/ 185 h 364"/>
                            <a:gd name="T60" fmla="*/ 158 w 335"/>
                            <a:gd name="T61" fmla="*/ 187 h 364"/>
                            <a:gd name="T62" fmla="*/ 148 w 335"/>
                            <a:gd name="T63" fmla="*/ 193 h 364"/>
                            <a:gd name="T64" fmla="*/ 160 w 335"/>
                            <a:gd name="T65" fmla="*/ 214 h 364"/>
                            <a:gd name="T66" fmla="*/ 194 w 335"/>
                            <a:gd name="T67" fmla="*/ 274 h 364"/>
                            <a:gd name="T68" fmla="*/ 204 w 335"/>
                            <a:gd name="T69" fmla="*/ 288 h 364"/>
                            <a:gd name="T70" fmla="*/ 238 w 335"/>
                            <a:gd name="T71" fmla="*/ 281 h 364"/>
                            <a:gd name="T72" fmla="*/ 270 w 335"/>
                            <a:gd name="T73" fmla="*/ 255 h 364"/>
                            <a:gd name="T74" fmla="*/ 297 w 335"/>
                            <a:gd name="T75" fmla="*/ 152 h 364"/>
                            <a:gd name="T76" fmla="*/ 303 w 335"/>
                            <a:gd name="T77" fmla="*/ 152 h 364"/>
                            <a:gd name="T78" fmla="*/ 321 w 335"/>
                            <a:gd name="T79" fmla="*/ 151 h 364"/>
                            <a:gd name="T80" fmla="*/ 324 w 335"/>
                            <a:gd name="T81" fmla="*/ 180 h 364"/>
                            <a:gd name="T82" fmla="*/ 335 w 335"/>
                            <a:gd name="T83" fmla="*/ 260 h 364"/>
                            <a:gd name="T84" fmla="*/ 305 w 335"/>
                            <a:gd name="T85" fmla="*/ 276 h 364"/>
                            <a:gd name="T86" fmla="*/ 176 w 335"/>
                            <a:gd name="T87" fmla="*/ 348 h 364"/>
                            <a:gd name="T88" fmla="*/ 146 w 335"/>
                            <a:gd name="T89" fmla="*/ 364 h 364"/>
                            <a:gd name="T90" fmla="*/ 137 w 335"/>
                            <a:gd name="T91" fmla="*/ 348 h 364"/>
                            <a:gd name="T92" fmla="*/ 134 w 335"/>
                            <a:gd name="T93" fmla="*/ 342 h 364"/>
                            <a:gd name="T94" fmla="*/ 153 w 335"/>
                            <a:gd name="T95" fmla="*/ 315 h 364"/>
                            <a:gd name="T96" fmla="*/ 147 w 335"/>
                            <a:gd name="T97" fmla="*/ 296 h 36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335" h="364">
                              <a:moveTo>
                                <a:pt x="147" y="296"/>
                              </a:moveTo>
                              <a:lnTo>
                                <a:pt x="124" y="255"/>
                              </a:lnTo>
                              <a:lnTo>
                                <a:pt x="80" y="178"/>
                              </a:lnTo>
                              <a:lnTo>
                                <a:pt x="57" y="136"/>
                              </a:lnTo>
                              <a:lnTo>
                                <a:pt x="45" y="122"/>
                              </a:lnTo>
                              <a:lnTo>
                                <a:pt x="31" y="117"/>
                              </a:lnTo>
                              <a:lnTo>
                                <a:pt x="12" y="123"/>
                              </a:lnTo>
                              <a:lnTo>
                                <a:pt x="9" y="117"/>
                              </a:lnTo>
                              <a:lnTo>
                                <a:pt x="3" y="106"/>
                              </a:lnTo>
                              <a:lnTo>
                                <a:pt x="0" y="101"/>
                              </a:lnTo>
                              <a:lnTo>
                                <a:pt x="46" y="74"/>
                              </a:lnTo>
                              <a:lnTo>
                                <a:pt x="134" y="26"/>
                              </a:lnTo>
                              <a:lnTo>
                                <a:pt x="181" y="0"/>
                              </a:lnTo>
                              <a:lnTo>
                                <a:pt x="200" y="15"/>
                              </a:lnTo>
                              <a:lnTo>
                                <a:pt x="235" y="44"/>
                              </a:lnTo>
                              <a:lnTo>
                                <a:pt x="255" y="59"/>
                              </a:lnTo>
                              <a:lnTo>
                                <a:pt x="252" y="65"/>
                              </a:lnTo>
                              <a:lnTo>
                                <a:pt x="246" y="73"/>
                              </a:lnTo>
                              <a:lnTo>
                                <a:pt x="243" y="79"/>
                              </a:lnTo>
                              <a:lnTo>
                                <a:pt x="194" y="58"/>
                              </a:lnTo>
                              <a:lnTo>
                                <a:pt x="153" y="57"/>
                              </a:lnTo>
                              <a:lnTo>
                                <a:pt x="116" y="71"/>
                              </a:lnTo>
                              <a:lnTo>
                                <a:pt x="101" y="82"/>
                              </a:lnTo>
                              <a:lnTo>
                                <a:pt x="97" y="94"/>
                              </a:lnTo>
                              <a:lnTo>
                                <a:pt x="102" y="110"/>
                              </a:lnTo>
                              <a:lnTo>
                                <a:pt x="110" y="124"/>
                              </a:lnTo>
                              <a:lnTo>
                                <a:pt x="125" y="151"/>
                              </a:lnTo>
                              <a:lnTo>
                                <a:pt x="133" y="166"/>
                              </a:lnTo>
                              <a:lnTo>
                                <a:pt x="138" y="162"/>
                              </a:lnTo>
                              <a:lnTo>
                                <a:pt x="148" y="157"/>
                              </a:lnTo>
                              <a:lnTo>
                                <a:pt x="153" y="155"/>
                              </a:lnTo>
                              <a:lnTo>
                                <a:pt x="168" y="140"/>
                              </a:lnTo>
                              <a:lnTo>
                                <a:pt x="169" y="119"/>
                              </a:lnTo>
                              <a:lnTo>
                                <a:pt x="157" y="90"/>
                              </a:lnTo>
                              <a:lnTo>
                                <a:pt x="161" y="88"/>
                              </a:lnTo>
                              <a:lnTo>
                                <a:pt x="170" y="82"/>
                              </a:lnTo>
                              <a:lnTo>
                                <a:pt x="175" y="80"/>
                              </a:lnTo>
                              <a:lnTo>
                                <a:pt x="192" y="112"/>
                              </a:lnTo>
                              <a:lnTo>
                                <a:pt x="225" y="171"/>
                              </a:lnTo>
                              <a:lnTo>
                                <a:pt x="244" y="203"/>
                              </a:lnTo>
                              <a:lnTo>
                                <a:pt x="240" y="205"/>
                              </a:lnTo>
                              <a:lnTo>
                                <a:pt x="231" y="210"/>
                              </a:lnTo>
                              <a:lnTo>
                                <a:pt x="226" y="213"/>
                              </a:lnTo>
                              <a:lnTo>
                                <a:pt x="204" y="186"/>
                              </a:lnTo>
                              <a:lnTo>
                                <a:pt x="186" y="178"/>
                              </a:lnTo>
                              <a:lnTo>
                                <a:pt x="161" y="185"/>
                              </a:lnTo>
                              <a:lnTo>
                                <a:pt x="158" y="187"/>
                              </a:lnTo>
                              <a:lnTo>
                                <a:pt x="152" y="191"/>
                              </a:lnTo>
                              <a:lnTo>
                                <a:pt x="148" y="193"/>
                              </a:lnTo>
                              <a:lnTo>
                                <a:pt x="160" y="214"/>
                              </a:lnTo>
                              <a:lnTo>
                                <a:pt x="182" y="253"/>
                              </a:lnTo>
                              <a:lnTo>
                                <a:pt x="194" y="274"/>
                              </a:lnTo>
                              <a:lnTo>
                                <a:pt x="204" y="288"/>
                              </a:lnTo>
                              <a:lnTo>
                                <a:pt x="218" y="289"/>
                              </a:lnTo>
                              <a:lnTo>
                                <a:pt x="238" y="281"/>
                              </a:lnTo>
                              <a:lnTo>
                                <a:pt x="270" y="255"/>
                              </a:lnTo>
                              <a:lnTo>
                                <a:pt x="291" y="215"/>
                              </a:lnTo>
                              <a:lnTo>
                                <a:pt x="297" y="152"/>
                              </a:lnTo>
                              <a:lnTo>
                                <a:pt x="303" y="152"/>
                              </a:lnTo>
                              <a:lnTo>
                                <a:pt x="314" y="152"/>
                              </a:lnTo>
                              <a:lnTo>
                                <a:pt x="321" y="151"/>
                              </a:lnTo>
                              <a:lnTo>
                                <a:pt x="324" y="180"/>
                              </a:lnTo>
                              <a:lnTo>
                                <a:pt x="331" y="231"/>
                              </a:lnTo>
                              <a:lnTo>
                                <a:pt x="335" y="260"/>
                              </a:lnTo>
                              <a:lnTo>
                                <a:pt x="305" y="276"/>
                              </a:lnTo>
                              <a:lnTo>
                                <a:pt x="241" y="311"/>
                              </a:lnTo>
                              <a:lnTo>
                                <a:pt x="176" y="348"/>
                              </a:lnTo>
                              <a:lnTo>
                                <a:pt x="146" y="364"/>
                              </a:lnTo>
                              <a:lnTo>
                                <a:pt x="144" y="359"/>
                              </a:lnTo>
                              <a:lnTo>
                                <a:pt x="137" y="348"/>
                              </a:lnTo>
                              <a:lnTo>
                                <a:pt x="134" y="342"/>
                              </a:lnTo>
                              <a:lnTo>
                                <a:pt x="148" y="329"/>
                              </a:lnTo>
                              <a:lnTo>
                                <a:pt x="153" y="315"/>
                              </a:lnTo>
                              <a:lnTo>
                                <a:pt x="147" y="2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9" name="Freeform 571"/>
                      <wps:cNvSpPr>
                        <a:spLocks noEditPoints="1"/>
                      </wps:cNvSpPr>
                      <wps:spPr bwMode="auto">
                        <a:xfrm>
                          <a:off x="1948" y="400"/>
                          <a:ext cx="89" cy="86"/>
                        </a:xfrm>
                        <a:custGeom>
                          <a:avLst/>
                          <a:gdLst>
                            <a:gd name="T0" fmla="*/ 133 w 358"/>
                            <a:gd name="T1" fmla="*/ 155 h 341"/>
                            <a:gd name="T2" fmla="*/ 150 w 358"/>
                            <a:gd name="T3" fmla="*/ 148 h 341"/>
                            <a:gd name="T4" fmla="*/ 189 w 358"/>
                            <a:gd name="T5" fmla="*/ 128 h 341"/>
                            <a:gd name="T6" fmla="*/ 199 w 358"/>
                            <a:gd name="T7" fmla="*/ 73 h 341"/>
                            <a:gd name="T8" fmla="*/ 185 w 358"/>
                            <a:gd name="T9" fmla="*/ 48 h 341"/>
                            <a:gd name="T10" fmla="*/ 126 w 358"/>
                            <a:gd name="T11" fmla="*/ 43 h 341"/>
                            <a:gd name="T12" fmla="*/ 103 w 358"/>
                            <a:gd name="T13" fmla="*/ 53 h 341"/>
                            <a:gd name="T14" fmla="*/ 100 w 358"/>
                            <a:gd name="T15" fmla="*/ 83 h 341"/>
                            <a:gd name="T16" fmla="*/ 106 w 358"/>
                            <a:gd name="T17" fmla="*/ 102 h 341"/>
                            <a:gd name="T18" fmla="*/ 127 w 358"/>
                            <a:gd name="T19" fmla="*/ 157 h 341"/>
                            <a:gd name="T20" fmla="*/ 115 w 358"/>
                            <a:gd name="T21" fmla="*/ 274 h 341"/>
                            <a:gd name="T22" fmla="*/ 68 w 358"/>
                            <a:gd name="T23" fmla="*/ 147 h 341"/>
                            <a:gd name="T24" fmla="*/ 51 w 358"/>
                            <a:gd name="T25" fmla="*/ 102 h 341"/>
                            <a:gd name="T26" fmla="*/ 28 w 358"/>
                            <a:gd name="T27" fmla="*/ 80 h 341"/>
                            <a:gd name="T28" fmla="*/ 9 w 358"/>
                            <a:gd name="T29" fmla="*/ 82 h 341"/>
                            <a:gd name="T30" fmla="*/ 2 w 358"/>
                            <a:gd name="T31" fmla="*/ 65 h 341"/>
                            <a:gd name="T32" fmla="*/ 0 w 358"/>
                            <a:gd name="T33" fmla="*/ 58 h 341"/>
                            <a:gd name="T34" fmla="*/ 100 w 358"/>
                            <a:gd name="T35" fmla="*/ 22 h 341"/>
                            <a:gd name="T36" fmla="*/ 135 w 358"/>
                            <a:gd name="T37" fmla="*/ 9 h 341"/>
                            <a:gd name="T38" fmla="*/ 231 w 358"/>
                            <a:gd name="T39" fmla="*/ 18 h 341"/>
                            <a:gd name="T40" fmla="*/ 252 w 358"/>
                            <a:gd name="T41" fmla="*/ 51 h 341"/>
                            <a:gd name="T42" fmla="*/ 245 w 358"/>
                            <a:gd name="T43" fmla="*/ 123 h 341"/>
                            <a:gd name="T44" fmla="*/ 219 w 358"/>
                            <a:gd name="T45" fmla="*/ 148 h 341"/>
                            <a:gd name="T46" fmla="*/ 280 w 358"/>
                            <a:gd name="T47" fmla="*/ 194 h 341"/>
                            <a:gd name="T48" fmla="*/ 302 w 358"/>
                            <a:gd name="T49" fmla="*/ 211 h 341"/>
                            <a:gd name="T50" fmla="*/ 332 w 358"/>
                            <a:gd name="T51" fmla="*/ 226 h 341"/>
                            <a:gd name="T52" fmla="*/ 349 w 358"/>
                            <a:gd name="T53" fmla="*/ 225 h 341"/>
                            <a:gd name="T54" fmla="*/ 355 w 358"/>
                            <a:gd name="T55" fmla="*/ 243 h 341"/>
                            <a:gd name="T56" fmla="*/ 358 w 358"/>
                            <a:gd name="T57" fmla="*/ 249 h 341"/>
                            <a:gd name="T58" fmla="*/ 309 w 358"/>
                            <a:gd name="T59" fmla="*/ 267 h 341"/>
                            <a:gd name="T60" fmla="*/ 291 w 358"/>
                            <a:gd name="T61" fmla="*/ 273 h 341"/>
                            <a:gd name="T62" fmla="*/ 198 w 358"/>
                            <a:gd name="T63" fmla="*/ 199 h 341"/>
                            <a:gd name="T64" fmla="*/ 165 w 358"/>
                            <a:gd name="T65" fmla="*/ 173 h 341"/>
                            <a:gd name="T66" fmla="*/ 144 w 358"/>
                            <a:gd name="T67" fmla="*/ 181 h 341"/>
                            <a:gd name="T68" fmla="*/ 136 w 358"/>
                            <a:gd name="T69" fmla="*/ 183 h 341"/>
                            <a:gd name="T70" fmla="*/ 157 w 358"/>
                            <a:gd name="T71" fmla="*/ 238 h 341"/>
                            <a:gd name="T72" fmla="*/ 164 w 358"/>
                            <a:gd name="T73" fmla="*/ 257 h 341"/>
                            <a:gd name="T74" fmla="*/ 187 w 358"/>
                            <a:gd name="T75" fmla="*/ 280 h 341"/>
                            <a:gd name="T76" fmla="*/ 207 w 358"/>
                            <a:gd name="T77" fmla="*/ 277 h 341"/>
                            <a:gd name="T78" fmla="*/ 213 w 358"/>
                            <a:gd name="T79" fmla="*/ 295 h 341"/>
                            <a:gd name="T80" fmla="*/ 215 w 358"/>
                            <a:gd name="T81" fmla="*/ 301 h 341"/>
                            <a:gd name="T82" fmla="*/ 133 w 358"/>
                            <a:gd name="T83" fmla="*/ 331 h 341"/>
                            <a:gd name="T84" fmla="*/ 104 w 358"/>
                            <a:gd name="T85" fmla="*/ 341 h 341"/>
                            <a:gd name="T86" fmla="*/ 98 w 358"/>
                            <a:gd name="T87" fmla="*/ 324 h 341"/>
                            <a:gd name="T88" fmla="*/ 95 w 358"/>
                            <a:gd name="T89" fmla="*/ 317 h 341"/>
                            <a:gd name="T90" fmla="*/ 117 w 358"/>
                            <a:gd name="T91" fmla="*/ 293 h 341"/>
                            <a:gd name="T92" fmla="*/ 115 w 358"/>
                            <a:gd name="T93" fmla="*/ 274 h 34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358" h="341">
                              <a:moveTo>
                                <a:pt x="127" y="157"/>
                              </a:moveTo>
                              <a:lnTo>
                                <a:pt x="133" y="155"/>
                              </a:lnTo>
                              <a:lnTo>
                                <a:pt x="145" y="150"/>
                              </a:lnTo>
                              <a:lnTo>
                                <a:pt x="150" y="148"/>
                              </a:lnTo>
                              <a:lnTo>
                                <a:pt x="189" y="128"/>
                              </a:lnTo>
                              <a:lnTo>
                                <a:pt x="204" y="104"/>
                              </a:lnTo>
                              <a:lnTo>
                                <a:pt x="199" y="73"/>
                              </a:lnTo>
                              <a:lnTo>
                                <a:pt x="185" y="48"/>
                              </a:lnTo>
                              <a:lnTo>
                                <a:pt x="160" y="37"/>
                              </a:lnTo>
                              <a:lnTo>
                                <a:pt x="126" y="43"/>
                              </a:lnTo>
                              <a:lnTo>
                                <a:pt x="103" y="53"/>
                              </a:lnTo>
                              <a:lnTo>
                                <a:pt x="97" y="65"/>
                              </a:lnTo>
                              <a:lnTo>
                                <a:pt x="100" y="83"/>
                              </a:lnTo>
                              <a:lnTo>
                                <a:pt x="106" y="102"/>
                              </a:lnTo>
                              <a:lnTo>
                                <a:pt x="120" y="138"/>
                              </a:lnTo>
                              <a:lnTo>
                                <a:pt x="127" y="157"/>
                              </a:lnTo>
                              <a:close/>
                              <a:moveTo>
                                <a:pt x="115" y="274"/>
                              </a:moveTo>
                              <a:lnTo>
                                <a:pt x="99" y="230"/>
                              </a:lnTo>
                              <a:lnTo>
                                <a:pt x="68" y="147"/>
                              </a:lnTo>
                              <a:lnTo>
                                <a:pt x="51" y="102"/>
                              </a:lnTo>
                              <a:lnTo>
                                <a:pt x="42" y="86"/>
                              </a:lnTo>
                              <a:lnTo>
                                <a:pt x="28" y="80"/>
                              </a:lnTo>
                              <a:lnTo>
                                <a:pt x="9" y="82"/>
                              </a:lnTo>
                              <a:lnTo>
                                <a:pt x="6" y="76"/>
                              </a:lnTo>
                              <a:lnTo>
                                <a:pt x="2" y="65"/>
                              </a:lnTo>
                              <a:lnTo>
                                <a:pt x="0" y="58"/>
                              </a:lnTo>
                              <a:lnTo>
                                <a:pt x="35" y="45"/>
                              </a:lnTo>
                              <a:lnTo>
                                <a:pt x="100" y="22"/>
                              </a:lnTo>
                              <a:lnTo>
                                <a:pt x="135" y="9"/>
                              </a:lnTo>
                              <a:lnTo>
                                <a:pt x="194" y="0"/>
                              </a:lnTo>
                              <a:lnTo>
                                <a:pt x="231" y="18"/>
                              </a:lnTo>
                              <a:lnTo>
                                <a:pt x="252" y="51"/>
                              </a:lnTo>
                              <a:lnTo>
                                <a:pt x="257" y="90"/>
                              </a:lnTo>
                              <a:lnTo>
                                <a:pt x="245" y="123"/>
                              </a:lnTo>
                              <a:lnTo>
                                <a:pt x="219" y="148"/>
                              </a:lnTo>
                              <a:lnTo>
                                <a:pt x="241" y="165"/>
                              </a:lnTo>
                              <a:lnTo>
                                <a:pt x="280" y="194"/>
                              </a:lnTo>
                              <a:lnTo>
                                <a:pt x="302" y="211"/>
                              </a:lnTo>
                              <a:lnTo>
                                <a:pt x="318" y="222"/>
                              </a:lnTo>
                              <a:lnTo>
                                <a:pt x="332" y="226"/>
                              </a:lnTo>
                              <a:lnTo>
                                <a:pt x="349" y="225"/>
                              </a:lnTo>
                              <a:lnTo>
                                <a:pt x="352" y="232"/>
                              </a:lnTo>
                              <a:lnTo>
                                <a:pt x="355" y="243"/>
                              </a:lnTo>
                              <a:lnTo>
                                <a:pt x="358" y="249"/>
                              </a:lnTo>
                              <a:lnTo>
                                <a:pt x="341" y="256"/>
                              </a:lnTo>
                              <a:lnTo>
                                <a:pt x="309" y="267"/>
                              </a:lnTo>
                              <a:lnTo>
                                <a:pt x="291" y="273"/>
                              </a:lnTo>
                              <a:lnTo>
                                <a:pt x="258" y="247"/>
                              </a:lnTo>
                              <a:lnTo>
                                <a:pt x="198" y="199"/>
                              </a:lnTo>
                              <a:lnTo>
                                <a:pt x="165" y="173"/>
                              </a:lnTo>
                              <a:lnTo>
                                <a:pt x="157" y="176"/>
                              </a:lnTo>
                              <a:lnTo>
                                <a:pt x="144" y="181"/>
                              </a:lnTo>
                              <a:lnTo>
                                <a:pt x="136" y="183"/>
                              </a:lnTo>
                              <a:lnTo>
                                <a:pt x="144" y="203"/>
                              </a:lnTo>
                              <a:lnTo>
                                <a:pt x="157" y="238"/>
                              </a:lnTo>
                              <a:lnTo>
                                <a:pt x="164" y="257"/>
                              </a:lnTo>
                              <a:lnTo>
                                <a:pt x="174" y="273"/>
                              </a:lnTo>
                              <a:lnTo>
                                <a:pt x="187" y="280"/>
                              </a:lnTo>
                              <a:lnTo>
                                <a:pt x="207" y="277"/>
                              </a:lnTo>
                              <a:lnTo>
                                <a:pt x="209" y="283"/>
                              </a:lnTo>
                              <a:lnTo>
                                <a:pt x="213" y="295"/>
                              </a:lnTo>
                              <a:lnTo>
                                <a:pt x="215" y="301"/>
                              </a:lnTo>
                              <a:lnTo>
                                <a:pt x="187" y="312"/>
                              </a:lnTo>
                              <a:lnTo>
                                <a:pt x="133" y="331"/>
                              </a:lnTo>
                              <a:lnTo>
                                <a:pt x="104" y="341"/>
                              </a:lnTo>
                              <a:lnTo>
                                <a:pt x="102" y="335"/>
                              </a:lnTo>
                              <a:lnTo>
                                <a:pt x="98" y="324"/>
                              </a:lnTo>
                              <a:lnTo>
                                <a:pt x="95" y="317"/>
                              </a:lnTo>
                              <a:lnTo>
                                <a:pt x="111" y="307"/>
                              </a:lnTo>
                              <a:lnTo>
                                <a:pt x="117" y="293"/>
                              </a:lnTo>
                              <a:lnTo>
                                <a:pt x="115" y="2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0" name="Freeform 572"/>
                      <wps:cNvSpPr>
                        <a:spLocks/>
                      </wps:cNvSpPr>
                      <wps:spPr bwMode="auto">
                        <a:xfrm>
                          <a:off x="2033" y="378"/>
                          <a:ext cx="70" cy="80"/>
                        </a:xfrm>
                        <a:custGeom>
                          <a:avLst/>
                          <a:gdLst>
                            <a:gd name="T0" fmla="*/ 262 w 280"/>
                            <a:gd name="T1" fmla="*/ 226 h 319"/>
                            <a:gd name="T2" fmla="*/ 274 w 280"/>
                            <a:gd name="T3" fmla="*/ 291 h 319"/>
                            <a:gd name="T4" fmla="*/ 267 w 280"/>
                            <a:gd name="T5" fmla="*/ 292 h 319"/>
                            <a:gd name="T6" fmla="*/ 246 w 280"/>
                            <a:gd name="T7" fmla="*/ 296 h 319"/>
                            <a:gd name="T8" fmla="*/ 242 w 280"/>
                            <a:gd name="T9" fmla="*/ 289 h 319"/>
                            <a:gd name="T10" fmla="*/ 231 w 280"/>
                            <a:gd name="T11" fmla="*/ 268 h 319"/>
                            <a:gd name="T12" fmla="*/ 207 w 280"/>
                            <a:gd name="T13" fmla="*/ 293 h 319"/>
                            <a:gd name="T14" fmla="*/ 154 w 280"/>
                            <a:gd name="T15" fmla="*/ 319 h 319"/>
                            <a:gd name="T16" fmla="*/ 110 w 280"/>
                            <a:gd name="T17" fmla="*/ 319 h 319"/>
                            <a:gd name="T18" fmla="*/ 39 w 280"/>
                            <a:gd name="T19" fmla="*/ 274 h 319"/>
                            <a:gd name="T20" fmla="*/ 2 w 280"/>
                            <a:gd name="T21" fmla="*/ 188 h 319"/>
                            <a:gd name="T22" fmla="*/ 0 w 280"/>
                            <a:gd name="T23" fmla="*/ 127 h 319"/>
                            <a:gd name="T24" fmla="*/ 48 w 280"/>
                            <a:gd name="T25" fmla="*/ 33 h 319"/>
                            <a:gd name="T26" fmla="*/ 96 w 280"/>
                            <a:gd name="T27" fmla="*/ 12 h 319"/>
                            <a:gd name="T28" fmla="*/ 140 w 280"/>
                            <a:gd name="T29" fmla="*/ 13 h 319"/>
                            <a:gd name="T30" fmla="*/ 166 w 280"/>
                            <a:gd name="T31" fmla="*/ 22 h 319"/>
                            <a:gd name="T32" fmla="*/ 168 w 280"/>
                            <a:gd name="T33" fmla="*/ 9 h 319"/>
                            <a:gd name="T34" fmla="*/ 169 w 280"/>
                            <a:gd name="T35" fmla="*/ 5 h 319"/>
                            <a:gd name="T36" fmla="*/ 183 w 280"/>
                            <a:gd name="T37" fmla="*/ 1 h 319"/>
                            <a:gd name="T38" fmla="*/ 188 w 280"/>
                            <a:gd name="T39" fmla="*/ 0 h 319"/>
                            <a:gd name="T40" fmla="*/ 220 w 280"/>
                            <a:gd name="T41" fmla="*/ 70 h 319"/>
                            <a:gd name="T42" fmla="*/ 231 w 280"/>
                            <a:gd name="T43" fmla="*/ 96 h 319"/>
                            <a:gd name="T44" fmla="*/ 216 w 280"/>
                            <a:gd name="T45" fmla="*/ 103 h 319"/>
                            <a:gd name="T46" fmla="*/ 211 w 280"/>
                            <a:gd name="T47" fmla="*/ 107 h 319"/>
                            <a:gd name="T48" fmla="*/ 140 w 280"/>
                            <a:gd name="T49" fmla="*/ 44 h 319"/>
                            <a:gd name="T50" fmla="*/ 107 w 280"/>
                            <a:gd name="T51" fmla="*/ 41 h 319"/>
                            <a:gd name="T52" fmla="*/ 53 w 280"/>
                            <a:gd name="T53" fmla="*/ 111 h 319"/>
                            <a:gd name="T54" fmla="*/ 58 w 280"/>
                            <a:gd name="T55" fmla="*/ 179 h 319"/>
                            <a:gd name="T56" fmla="*/ 117 w 280"/>
                            <a:gd name="T57" fmla="*/ 282 h 319"/>
                            <a:gd name="T58" fmla="*/ 157 w 280"/>
                            <a:gd name="T59" fmla="*/ 288 h 319"/>
                            <a:gd name="T60" fmla="*/ 207 w 280"/>
                            <a:gd name="T61" fmla="*/ 249 h 319"/>
                            <a:gd name="T62" fmla="*/ 210 w 280"/>
                            <a:gd name="T63" fmla="*/ 213 h 319"/>
                            <a:gd name="T64" fmla="*/ 190 w 280"/>
                            <a:gd name="T65" fmla="*/ 184 h 319"/>
                            <a:gd name="T66" fmla="*/ 170 w 280"/>
                            <a:gd name="T67" fmla="*/ 182 h 319"/>
                            <a:gd name="T68" fmla="*/ 167 w 280"/>
                            <a:gd name="T69" fmla="*/ 164 h 319"/>
                            <a:gd name="T70" fmla="*/ 166 w 280"/>
                            <a:gd name="T71" fmla="*/ 157 h 319"/>
                            <a:gd name="T72" fmla="*/ 246 w 280"/>
                            <a:gd name="T73" fmla="*/ 142 h 319"/>
                            <a:gd name="T74" fmla="*/ 274 w 280"/>
                            <a:gd name="T75" fmla="*/ 136 h 319"/>
                            <a:gd name="T76" fmla="*/ 279 w 280"/>
                            <a:gd name="T77" fmla="*/ 155 h 319"/>
                            <a:gd name="T78" fmla="*/ 280 w 280"/>
                            <a:gd name="T79" fmla="*/ 161 h 319"/>
                            <a:gd name="T80" fmla="*/ 257 w 280"/>
                            <a:gd name="T81" fmla="*/ 184 h 319"/>
                            <a:gd name="T82" fmla="*/ 258 w 280"/>
                            <a:gd name="T83" fmla="*/ 204 h 3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280" h="319">
                              <a:moveTo>
                                <a:pt x="258" y="204"/>
                              </a:moveTo>
                              <a:lnTo>
                                <a:pt x="262" y="226"/>
                              </a:lnTo>
                              <a:lnTo>
                                <a:pt x="270" y="269"/>
                              </a:lnTo>
                              <a:lnTo>
                                <a:pt x="274" y="291"/>
                              </a:lnTo>
                              <a:lnTo>
                                <a:pt x="267" y="292"/>
                              </a:lnTo>
                              <a:lnTo>
                                <a:pt x="254" y="295"/>
                              </a:lnTo>
                              <a:lnTo>
                                <a:pt x="246" y="296"/>
                              </a:lnTo>
                              <a:lnTo>
                                <a:pt x="242" y="289"/>
                              </a:lnTo>
                              <a:lnTo>
                                <a:pt x="234" y="275"/>
                              </a:lnTo>
                              <a:lnTo>
                                <a:pt x="231" y="268"/>
                              </a:lnTo>
                              <a:lnTo>
                                <a:pt x="207" y="293"/>
                              </a:lnTo>
                              <a:lnTo>
                                <a:pt x="182" y="311"/>
                              </a:lnTo>
                              <a:lnTo>
                                <a:pt x="154" y="319"/>
                              </a:lnTo>
                              <a:lnTo>
                                <a:pt x="110" y="319"/>
                              </a:lnTo>
                              <a:lnTo>
                                <a:pt x="71" y="303"/>
                              </a:lnTo>
                              <a:lnTo>
                                <a:pt x="39" y="274"/>
                              </a:lnTo>
                              <a:lnTo>
                                <a:pt x="16" y="235"/>
                              </a:lnTo>
                              <a:lnTo>
                                <a:pt x="2" y="188"/>
                              </a:lnTo>
                              <a:lnTo>
                                <a:pt x="0" y="127"/>
                              </a:lnTo>
                              <a:lnTo>
                                <a:pt x="15" y="74"/>
                              </a:lnTo>
                              <a:lnTo>
                                <a:pt x="48" y="33"/>
                              </a:lnTo>
                              <a:lnTo>
                                <a:pt x="96" y="12"/>
                              </a:lnTo>
                              <a:lnTo>
                                <a:pt x="117" y="10"/>
                              </a:lnTo>
                              <a:lnTo>
                                <a:pt x="140" y="13"/>
                              </a:lnTo>
                              <a:lnTo>
                                <a:pt x="166" y="22"/>
                              </a:lnTo>
                              <a:lnTo>
                                <a:pt x="167" y="18"/>
                              </a:lnTo>
                              <a:lnTo>
                                <a:pt x="168" y="9"/>
                              </a:lnTo>
                              <a:lnTo>
                                <a:pt x="169" y="5"/>
                              </a:lnTo>
                              <a:lnTo>
                                <a:pt x="173" y="4"/>
                              </a:lnTo>
                              <a:lnTo>
                                <a:pt x="183" y="1"/>
                              </a:lnTo>
                              <a:lnTo>
                                <a:pt x="188" y="0"/>
                              </a:lnTo>
                              <a:lnTo>
                                <a:pt x="199" y="25"/>
                              </a:lnTo>
                              <a:lnTo>
                                <a:pt x="220" y="70"/>
                              </a:lnTo>
                              <a:lnTo>
                                <a:pt x="231" y="96"/>
                              </a:lnTo>
                              <a:lnTo>
                                <a:pt x="226" y="98"/>
                              </a:lnTo>
                              <a:lnTo>
                                <a:pt x="216" y="103"/>
                              </a:lnTo>
                              <a:lnTo>
                                <a:pt x="211" y="107"/>
                              </a:lnTo>
                              <a:lnTo>
                                <a:pt x="176" y="64"/>
                              </a:lnTo>
                              <a:lnTo>
                                <a:pt x="140" y="44"/>
                              </a:lnTo>
                              <a:lnTo>
                                <a:pt x="107" y="41"/>
                              </a:lnTo>
                              <a:lnTo>
                                <a:pt x="71" y="64"/>
                              </a:lnTo>
                              <a:lnTo>
                                <a:pt x="53" y="111"/>
                              </a:lnTo>
                              <a:lnTo>
                                <a:pt x="58" y="179"/>
                              </a:lnTo>
                              <a:lnTo>
                                <a:pt x="82" y="248"/>
                              </a:lnTo>
                              <a:lnTo>
                                <a:pt x="117" y="282"/>
                              </a:lnTo>
                              <a:lnTo>
                                <a:pt x="157" y="288"/>
                              </a:lnTo>
                              <a:lnTo>
                                <a:pt x="189" y="274"/>
                              </a:lnTo>
                              <a:lnTo>
                                <a:pt x="207" y="249"/>
                              </a:lnTo>
                              <a:lnTo>
                                <a:pt x="210" y="213"/>
                              </a:lnTo>
                              <a:lnTo>
                                <a:pt x="203" y="195"/>
                              </a:lnTo>
                              <a:lnTo>
                                <a:pt x="190" y="184"/>
                              </a:lnTo>
                              <a:lnTo>
                                <a:pt x="170" y="182"/>
                              </a:lnTo>
                              <a:lnTo>
                                <a:pt x="169" y="176"/>
                              </a:lnTo>
                              <a:lnTo>
                                <a:pt x="167" y="164"/>
                              </a:lnTo>
                              <a:lnTo>
                                <a:pt x="166" y="157"/>
                              </a:lnTo>
                              <a:lnTo>
                                <a:pt x="193" y="152"/>
                              </a:lnTo>
                              <a:lnTo>
                                <a:pt x="246" y="142"/>
                              </a:lnTo>
                              <a:lnTo>
                                <a:pt x="274" y="136"/>
                              </a:lnTo>
                              <a:lnTo>
                                <a:pt x="276" y="143"/>
                              </a:lnTo>
                              <a:lnTo>
                                <a:pt x="279" y="155"/>
                              </a:lnTo>
                              <a:lnTo>
                                <a:pt x="280" y="161"/>
                              </a:lnTo>
                              <a:lnTo>
                                <a:pt x="263" y="171"/>
                              </a:lnTo>
                              <a:lnTo>
                                <a:pt x="257" y="184"/>
                              </a:lnTo>
                              <a:lnTo>
                                <a:pt x="258" y="2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1" name="Freeform 573"/>
                      <wps:cNvSpPr>
                        <a:spLocks/>
                      </wps:cNvSpPr>
                      <wps:spPr bwMode="auto">
                        <a:xfrm>
                          <a:off x="2120" y="389"/>
                          <a:ext cx="55" cy="57"/>
                        </a:xfrm>
                        <a:custGeom>
                          <a:avLst/>
                          <a:gdLst>
                            <a:gd name="T0" fmla="*/ 214 w 221"/>
                            <a:gd name="T1" fmla="*/ 192 h 228"/>
                            <a:gd name="T2" fmla="*/ 136 w 221"/>
                            <a:gd name="T3" fmla="*/ 174 h 228"/>
                            <a:gd name="T4" fmla="*/ 77 w 221"/>
                            <a:gd name="T5" fmla="*/ 228 h 228"/>
                            <a:gd name="T6" fmla="*/ 69 w 221"/>
                            <a:gd name="T7" fmla="*/ 149 h 228"/>
                            <a:gd name="T8" fmla="*/ 0 w 221"/>
                            <a:gd name="T9" fmla="*/ 111 h 228"/>
                            <a:gd name="T10" fmla="*/ 74 w 221"/>
                            <a:gd name="T11" fmla="*/ 79 h 228"/>
                            <a:gd name="T12" fmla="*/ 89 w 221"/>
                            <a:gd name="T13" fmla="*/ 0 h 228"/>
                            <a:gd name="T14" fmla="*/ 142 w 221"/>
                            <a:gd name="T15" fmla="*/ 60 h 228"/>
                            <a:gd name="T16" fmla="*/ 221 w 221"/>
                            <a:gd name="T17" fmla="*/ 51 h 228"/>
                            <a:gd name="T18" fmla="*/ 180 w 221"/>
                            <a:gd name="T19" fmla="*/ 120 h 228"/>
                            <a:gd name="T20" fmla="*/ 214 w 221"/>
                            <a:gd name="T21" fmla="*/ 192 h 228"/>
                            <a:gd name="T22" fmla="*/ 214 w 221"/>
                            <a:gd name="T23" fmla="*/ 192 h 22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221" h="228">
                              <a:moveTo>
                                <a:pt x="214" y="192"/>
                              </a:moveTo>
                              <a:lnTo>
                                <a:pt x="136" y="174"/>
                              </a:lnTo>
                              <a:lnTo>
                                <a:pt x="77" y="228"/>
                              </a:lnTo>
                              <a:lnTo>
                                <a:pt x="69" y="149"/>
                              </a:lnTo>
                              <a:lnTo>
                                <a:pt x="0" y="111"/>
                              </a:lnTo>
                              <a:lnTo>
                                <a:pt x="74" y="79"/>
                              </a:lnTo>
                              <a:lnTo>
                                <a:pt x="89" y="0"/>
                              </a:lnTo>
                              <a:lnTo>
                                <a:pt x="142" y="60"/>
                              </a:lnTo>
                              <a:lnTo>
                                <a:pt x="221" y="51"/>
                              </a:lnTo>
                              <a:lnTo>
                                <a:pt x="180" y="120"/>
                              </a:lnTo>
                              <a:lnTo>
                                <a:pt x="214" y="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2" name="Freeform 574"/>
                      <wps:cNvSpPr>
                        <a:spLocks/>
                      </wps:cNvSpPr>
                      <wps:spPr bwMode="auto">
                        <a:xfrm>
                          <a:off x="2126" y="394"/>
                          <a:ext cx="45" cy="45"/>
                        </a:xfrm>
                        <a:custGeom>
                          <a:avLst/>
                          <a:gdLst>
                            <a:gd name="T0" fmla="*/ 105 w 180"/>
                            <a:gd name="T1" fmla="*/ 182 h 182"/>
                            <a:gd name="T2" fmla="*/ 64 w 180"/>
                            <a:gd name="T3" fmla="*/ 133 h 182"/>
                            <a:gd name="T4" fmla="*/ 0 w 180"/>
                            <a:gd name="T5" fmla="*/ 138 h 182"/>
                            <a:gd name="T6" fmla="*/ 36 w 180"/>
                            <a:gd name="T7" fmla="*/ 84 h 182"/>
                            <a:gd name="T8" fmla="*/ 11 w 180"/>
                            <a:gd name="T9" fmla="*/ 25 h 182"/>
                            <a:gd name="T10" fmla="*/ 73 w 180"/>
                            <a:gd name="T11" fmla="*/ 42 h 182"/>
                            <a:gd name="T12" fmla="*/ 121 w 180"/>
                            <a:gd name="T13" fmla="*/ 0 h 182"/>
                            <a:gd name="T14" fmla="*/ 125 w 180"/>
                            <a:gd name="T15" fmla="*/ 63 h 182"/>
                            <a:gd name="T16" fmla="*/ 180 w 180"/>
                            <a:gd name="T17" fmla="*/ 97 h 182"/>
                            <a:gd name="T18" fmla="*/ 120 w 180"/>
                            <a:gd name="T19" fmla="*/ 120 h 182"/>
                            <a:gd name="T20" fmla="*/ 105 w 180"/>
                            <a:gd name="T21" fmla="*/ 182 h 182"/>
                            <a:gd name="T22" fmla="*/ 105 w 180"/>
                            <a:gd name="T23" fmla="*/ 182 h 18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0" t="0" r="r" b="b"/>
                          <a:pathLst>
                            <a:path w="180" h="182">
                              <a:moveTo>
                                <a:pt x="105" y="182"/>
                              </a:moveTo>
                              <a:lnTo>
                                <a:pt x="64" y="133"/>
                              </a:lnTo>
                              <a:lnTo>
                                <a:pt x="0" y="138"/>
                              </a:lnTo>
                              <a:lnTo>
                                <a:pt x="36" y="84"/>
                              </a:lnTo>
                              <a:lnTo>
                                <a:pt x="11" y="25"/>
                              </a:lnTo>
                              <a:lnTo>
                                <a:pt x="73" y="42"/>
                              </a:lnTo>
                              <a:lnTo>
                                <a:pt x="121" y="0"/>
                              </a:lnTo>
                              <a:lnTo>
                                <a:pt x="125" y="63"/>
                              </a:lnTo>
                              <a:lnTo>
                                <a:pt x="180" y="97"/>
                              </a:lnTo>
                              <a:lnTo>
                                <a:pt x="120" y="120"/>
                              </a:lnTo>
                              <a:lnTo>
                                <a:pt x="105" y="1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3" name="Freeform 575"/>
                      <wps:cNvSpPr>
                        <a:spLocks/>
                      </wps:cNvSpPr>
                      <wps:spPr bwMode="auto">
                        <a:xfrm>
                          <a:off x="1672" y="932"/>
                          <a:ext cx="19" cy="19"/>
                        </a:xfrm>
                        <a:custGeom>
                          <a:avLst/>
                          <a:gdLst>
                            <a:gd name="T0" fmla="*/ 75 w 75"/>
                            <a:gd name="T1" fmla="*/ 38 h 75"/>
                            <a:gd name="T2" fmla="*/ 70 w 75"/>
                            <a:gd name="T3" fmla="*/ 18 h 75"/>
                            <a:gd name="T4" fmla="*/ 56 w 75"/>
                            <a:gd name="T5" fmla="*/ 5 h 75"/>
                            <a:gd name="T6" fmla="*/ 37 w 75"/>
                            <a:gd name="T7" fmla="*/ 0 h 75"/>
                            <a:gd name="T8" fmla="*/ 37 w 75"/>
                            <a:gd name="T9" fmla="*/ 0 h 75"/>
                            <a:gd name="T10" fmla="*/ 19 w 75"/>
                            <a:gd name="T11" fmla="*/ 5 h 75"/>
                            <a:gd name="T12" fmla="*/ 4 w 75"/>
                            <a:gd name="T13" fmla="*/ 18 h 75"/>
                            <a:gd name="T14" fmla="*/ 0 w 75"/>
                            <a:gd name="T15" fmla="*/ 38 h 75"/>
                            <a:gd name="T16" fmla="*/ 0 w 75"/>
                            <a:gd name="T17" fmla="*/ 38 h 75"/>
                            <a:gd name="T18" fmla="*/ 4 w 75"/>
                            <a:gd name="T19" fmla="*/ 57 h 75"/>
                            <a:gd name="T20" fmla="*/ 19 w 75"/>
                            <a:gd name="T21" fmla="*/ 70 h 75"/>
                            <a:gd name="T22" fmla="*/ 37 w 75"/>
                            <a:gd name="T23" fmla="*/ 75 h 75"/>
                            <a:gd name="T24" fmla="*/ 37 w 75"/>
                            <a:gd name="T25" fmla="*/ 75 h 75"/>
                            <a:gd name="T26" fmla="*/ 56 w 75"/>
                            <a:gd name="T27" fmla="*/ 70 h 75"/>
                            <a:gd name="T28" fmla="*/ 70 w 75"/>
                            <a:gd name="T29" fmla="*/ 57 h 75"/>
                            <a:gd name="T30" fmla="*/ 75 w 75"/>
                            <a:gd name="T31" fmla="*/ 38 h 75"/>
                            <a:gd name="T32" fmla="*/ 75 w 75"/>
                            <a:gd name="T33" fmla="*/ 38 h 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75" h="75">
                              <a:moveTo>
                                <a:pt x="75" y="38"/>
                              </a:moveTo>
                              <a:lnTo>
                                <a:pt x="70" y="18"/>
                              </a:lnTo>
                              <a:lnTo>
                                <a:pt x="56" y="5"/>
                              </a:lnTo>
                              <a:lnTo>
                                <a:pt x="37" y="0"/>
                              </a:lnTo>
                              <a:lnTo>
                                <a:pt x="19" y="5"/>
                              </a:lnTo>
                              <a:lnTo>
                                <a:pt x="4" y="18"/>
                              </a:lnTo>
                              <a:lnTo>
                                <a:pt x="0" y="38"/>
                              </a:lnTo>
                              <a:lnTo>
                                <a:pt x="4" y="57"/>
                              </a:lnTo>
                              <a:lnTo>
                                <a:pt x="19" y="70"/>
                              </a:lnTo>
                              <a:lnTo>
                                <a:pt x="37" y="75"/>
                              </a:lnTo>
                              <a:lnTo>
                                <a:pt x="56" y="70"/>
                              </a:lnTo>
                              <a:lnTo>
                                <a:pt x="70" y="57"/>
                              </a:lnTo>
                              <a:lnTo>
                                <a:pt x="75" y="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4" name="Freeform 576"/>
                      <wps:cNvSpPr>
                        <a:spLocks/>
                      </wps:cNvSpPr>
                      <wps:spPr bwMode="auto">
                        <a:xfrm>
                          <a:off x="1929" y="878"/>
                          <a:ext cx="65" cy="81"/>
                        </a:xfrm>
                        <a:custGeom>
                          <a:avLst/>
                          <a:gdLst>
                            <a:gd name="T0" fmla="*/ 222 w 261"/>
                            <a:gd name="T1" fmla="*/ 31 h 326"/>
                            <a:gd name="T2" fmla="*/ 198 w 261"/>
                            <a:gd name="T3" fmla="*/ 36 h 326"/>
                            <a:gd name="T4" fmla="*/ 167 w 261"/>
                            <a:gd name="T5" fmla="*/ 57 h 326"/>
                            <a:gd name="T6" fmla="*/ 132 w 261"/>
                            <a:gd name="T7" fmla="*/ 72 h 326"/>
                            <a:gd name="T8" fmla="*/ 132 w 261"/>
                            <a:gd name="T9" fmla="*/ 72 h 326"/>
                            <a:gd name="T10" fmla="*/ 96 w 261"/>
                            <a:gd name="T11" fmla="*/ 55 h 326"/>
                            <a:gd name="T12" fmla="*/ 74 w 261"/>
                            <a:gd name="T13" fmla="*/ 25 h 326"/>
                            <a:gd name="T14" fmla="*/ 53 w 261"/>
                            <a:gd name="T15" fmla="*/ 0 h 326"/>
                            <a:gd name="T16" fmla="*/ 22 w 261"/>
                            <a:gd name="T17" fmla="*/ 9 h 326"/>
                            <a:gd name="T18" fmla="*/ 22 w 261"/>
                            <a:gd name="T19" fmla="*/ 9 h 326"/>
                            <a:gd name="T20" fmla="*/ 6 w 261"/>
                            <a:gd name="T21" fmla="*/ 45 h 326"/>
                            <a:gd name="T22" fmla="*/ 13 w 261"/>
                            <a:gd name="T23" fmla="*/ 71 h 326"/>
                            <a:gd name="T24" fmla="*/ 39 w 261"/>
                            <a:gd name="T25" fmla="*/ 87 h 326"/>
                            <a:gd name="T26" fmla="*/ 73 w 261"/>
                            <a:gd name="T27" fmla="*/ 99 h 326"/>
                            <a:gd name="T28" fmla="*/ 111 w 261"/>
                            <a:gd name="T29" fmla="*/ 111 h 326"/>
                            <a:gd name="T30" fmla="*/ 145 w 261"/>
                            <a:gd name="T31" fmla="*/ 124 h 326"/>
                            <a:gd name="T32" fmla="*/ 169 w 261"/>
                            <a:gd name="T33" fmla="*/ 143 h 326"/>
                            <a:gd name="T34" fmla="*/ 169 w 261"/>
                            <a:gd name="T35" fmla="*/ 143 h 326"/>
                            <a:gd name="T36" fmla="*/ 189 w 261"/>
                            <a:gd name="T37" fmla="*/ 176 h 326"/>
                            <a:gd name="T38" fmla="*/ 187 w 261"/>
                            <a:gd name="T39" fmla="*/ 188 h 326"/>
                            <a:gd name="T40" fmla="*/ 167 w 261"/>
                            <a:gd name="T41" fmla="*/ 186 h 326"/>
                            <a:gd name="T42" fmla="*/ 139 w 261"/>
                            <a:gd name="T43" fmla="*/ 174 h 326"/>
                            <a:gd name="T44" fmla="*/ 106 w 261"/>
                            <a:gd name="T45" fmla="*/ 159 h 326"/>
                            <a:gd name="T46" fmla="*/ 75 w 261"/>
                            <a:gd name="T47" fmla="*/ 149 h 326"/>
                            <a:gd name="T48" fmla="*/ 53 w 261"/>
                            <a:gd name="T49" fmla="*/ 146 h 326"/>
                            <a:gd name="T50" fmla="*/ 53 w 261"/>
                            <a:gd name="T51" fmla="*/ 146 h 326"/>
                            <a:gd name="T52" fmla="*/ 28 w 261"/>
                            <a:gd name="T53" fmla="*/ 162 h 326"/>
                            <a:gd name="T54" fmla="*/ 7 w 261"/>
                            <a:gd name="T55" fmla="*/ 187 h 326"/>
                            <a:gd name="T56" fmla="*/ 0 w 261"/>
                            <a:gd name="T57" fmla="*/ 215 h 326"/>
                            <a:gd name="T58" fmla="*/ 0 w 261"/>
                            <a:gd name="T59" fmla="*/ 215 h 326"/>
                            <a:gd name="T60" fmla="*/ 10 w 261"/>
                            <a:gd name="T61" fmla="*/ 238 h 326"/>
                            <a:gd name="T62" fmla="*/ 29 w 261"/>
                            <a:gd name="T63" fmla="*/ 230 h 326"/>
                            <a:gd name="T64" fmla="*/ 52 w 261"/>
                            <a:gd name="T65" fmla="*/ 215 h 326"/>
                            <a:gd name="T66" fmla="*/ 52 w 261"/>
                            <a:gd name="T67" fmla="*/ 215 h 326"/>
                            <a:gd name="T68" fmla="*/ 89 w 261"/>
                            <a:gd name="T69" fmla="*/ 206 h 326"/>
                            <a:gd name="T70" fmla="*/ 123 w 261"/>
                            <a:gd name="T71" fmla="*/ 206 h 326"/>
                            <a:gd name="T72" fmla="*/ 157 w 261"/>
                            <a:gd name="T73" fmla="*/ 221 h 326"/>
                            <a:gd name="T74" fmla="*/ 157 w 261"/>
                            <a:gd name="T75" fmla="*/ 221 h 326"/>
                            <a:gd name="T76" fmla="*/ 169 w 261"/>
                            <a:gd name="T77" fmla="*/ 256 h 326"/>
                            <a:gd name="T78" fmla="*/ 168 w 261"/>
                            <a:gd name="T79" fmla="*/ 300 h 326"/>
                            <a:gd name="T80" fmla="*/ 181 w 261"/>
                            <a:gd name="T81" fmla="*/ 324 h 326"/>
                            <a:gd name="T82" fmla="*/ 181 w 261"/>
                            <a:gd name="T83" fmla="*/ 324 h 326"/>
                            <a:gd name="T84" fmla="*/ 208 w 261"/>
                            <a:gd name="T85" fmla="*/ 325 h 326"/>
                            <a:gd name="T86" fmla="*/ 232 w 261"/>
                            <a:gd name="T87" fmla="*/ 326 h 326"/>
                            <a:gd name="T88" fmla="*/ 247 w 261"/>
                            <a:gd name="T89" fmla="*/ 321 h 326"/>
                            <a:gd name="T90" fmla="*/ 247 w 261"/>
                            <a:gd name="T91" fmla="*/ 321 h 326"/>
                            <a:gd name="T92" fmla="*/ 261 w 261"/>
                            <a:gd name="T93" fmla="*/ 276 h 326"/>
                            <a:gd name="T94" fmla="*/ 246 w 261"/>
                            <a:gd name="T95" fmla="*/ 223 h 326"/>
                            <a:gd name="T96" fmla="*/ 228 w 261"/>
                            <a:gd name="T97" fmla="*/ 177 h 326"/>
                            <a:gd name="T98" fmla="*/ 228 w 261"/>
                            <a:gd name="T99" fmla="*/ 177 h 326"/>
                            <a:gd name="T100" fmla="*/ 228 w 261"/>
                            <a:gd name="T101" fmla="*/ 130 h 326"/>
                            <a:gd name="T102" fmla="*/ 232 w 261"/>
                            <a:gd name="T103" fmla="*/ 66 h 326"/>
                            <a:gd name="T104" fmla="*/ 222 w 261"/>
                            <a:gd name="T105" fmla="*/ 31 h 326"/>
                            <a:gd name="T106" fmla="*/ 222 w 261"/>
                            <a:gd name="T107" fmla="*/ 31 h 32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261" h="326">
                              <a:moveTo>
                                <a:pt x="222" y="31"/>
                              </a:moveTo>
                              <a:lnTo>
                                <a:pt x="198" y="36"/>
                              </a:lnTo>
                              <a:lnTo>
                                <a:pt x="167" y="57"/>
                              </a:lnTo>
                              <a:lnTo>
                                <a:pt x="132" y="72"/>
                              </a:lnTo>
                              <a:lnTo>
                                <a:pt x="96" y="55"/>
                              </a:lnTo>
                              <a:lnTo>
                                <a:pt x="74" y="25"/>
                              </a:lnTo>
                              <a:lnTo>
                                <a:pt x="53" y="0"/>
                              </a:lnTo>
                              <a:lnTo>
                                <a:pt x="22" y="9"/>
                              </a:lnTo>
                              <a:lnTo>
                                <a:pt x="6" y="45"/>
                              </a:lnTo>
                              <a:lnTo>
                                <a:pt x="13" y="71"/>
                              </a:lnTo>
                              <a:lnTo>
                                <a:pt x="39" y="87"/>
                              </a:lnTo>
                              <a:lnTo>
                                <a:pt x="73" y="99"/>
                              </a:lnTo>
                              <a:lnTo>
                                <a:pt x="111" y="111"/>
                              </a:lnTo>
                              <a:lnTo>
                                <a:pt x="145" y="124"/>
                              </a:lnTo>
                              <a:lnTo>
                                <a:pt x="169" y="143"/>
                              </a:lnTo>
                              <a:lnTo>
                                <a:pt x="189" y="176"/>
                              </a:lnTo>
                              <a:lnTo>
                                <a:pt x="187" y="188"/>
                              </a:lnTo>
                              <a:lnTo>
                                <a:pt x="167" y="186"/>
                              </a:lnTo>
                              <a:lnTo>
                                <a:pt x="139" y="174"/>
                              </a:lnTo>
                              <a:lnTo>
                                <a:pt x="106" y="159"/>
                              </a:lnTo>
                              <a:lnTo>
                                <a:pt x="75" y="149"/>
                              </a:lnTo>
                              <a:lnTo>
                                <a:pt x="53" y="146"/>
                              </a:lnTo>
                              <a:lnTo>
                                <a:pt x="28" y="162"/>
                              </a:lnTo>
                              <a:lnTo>
                                <a:pt x="7" y="187"/>
                              </a:lnTo>
                              <a:lnTo>
                                <a:pt x="0" y="215"/>
                              </a:lnTo>
                              <a:lnTo>
                                <a:pt x="10" y="238"/>
                              </a:lnTo>
                              <a:lnTo>
                                <a:pt x="29" y="230"/>
                              </a:lnTo>
                              <a:lnTo>
                                <a:pt x="52" y="215"/>
                              </a:lnTo>
                              <a:lnTo>
                                <a:pt x="89" y="206"/>
                              </a:lnTo>
                              <a:lnTo>
                                <a:pt x="123" y="206"/>
                              </a:lnTo>
                              <a:lnTo>
                                <a:pt x="157" y="221"/>
                              </a:lnTo>
                              <a:lnTo>
                                <a:pt x="169" y="256"/>
                              </a:lnTo>
                              <a:lnTo>
                                <a:pt x="168" y="300"/>
                              </a:lnTo>
                              <a:lnTo>
                                <a:pt x="181" y="324"/>
                              </a:lnTo>
                              <a:lnTo>
                                <a:pt x="208" y="325"/>
                              </a:lnTo>
                              <a:lnTo>
                                <a:pt x="232" y="326"/>
                              </a:lnTo>
                              <a:lnTo>
                                <a:pt x="247" y="321"/>
                              </a:lnTo>
                              <a:lnTo>
                                <a:pt x="261" y="276"/>
                              </a:lnTo>
                              <a:lnTo>
                                <a:pt x="246" y="223"/>
                              </a:lnTo>
                              <a:lnTo>
                                <a:pt x="228" y="177"/>
                              </a:lnTo>
                              <a:lnTo>
                                <a:pt x="228" y="130"/>
                              </a:lnTo>
                              <a:lnTo>
                                <a:pt x="232" y="66"/>
                              </a:lnTo>
                              <a:lnTo>
                                <a:pt x="222" y="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5" name="Freeform 577"/>
                      <wps:cNvSpPr>
                        <a:spLocks/>
                      </wps:cNvSpPr>
                      <wps:spPr bwMode="auto">
                        <a:xfrm>
                          <a:off x="1902" y="714"/>
                          <a:ext cx="51" cy="35"/>
                        </a:xfrm>
                        <a:custGeom>
                          <a:avLst/>
                          <a:gdLst>
                            <a:gd name="T0" fmla="*/ 83 w 205"/>
                            <a:gd name="T1" fmla="*/ 130 h 139"/>
                            <a:gd name="T2" fmla="*/ 117 w 205"/>
                            <a:gd name="T3" fmla="*/ 138 h 139"/>
                            <a:gd name="T4" fmla="*/ 166 w 205"/>
                            <a:gd name="T5" fmla="*/ 139 h 139"/>
                            <a:gd name="T6" fmla="*/ 205 w 205"/>
                            <a:gd name="T7" fmla="*/ 127 h 139"/>
                            <a:gd name="T8" fmla="*/ 205 w 205"/>
                            <a:gd name="T9" fmla="*/ 96 h 139"/>
                            <a:gd name="T10" fmla="*/ 205 w 205"/>
                            <a:gd name="T11" fmla="*/ 96 h 139"/>
                            <a:gd name="T12" fmla="*/ 182 w 205"/>
                            <a:gd name="T13" fmla="*/ 102 h 139"/>
                            <a:gd name="T14" fmla="*/ 137 w 205"/>
                            <a:gd name="T15" fmla="*/ 114 h 139"/>
                            <a:gd name="T16" fmla="*/ 93 w 205"/>
                            <a:gd name="T17" fmla="*/ 94 h 139"/>
                            <a:gd name="T18" fmla="*/ 93 w 205"/>
                            <a:gd name="T19" fmla="*/ 94 h 139"/>
                            <a:gd name="T20" fmla="*/ 72 w 205"/>
                            <a:gd name="T21" fmla="*/ 59 h 139"/>
                            <a:gd name="T22" fmla="*/ 38 w 205"/>
                            <a:gd name="T23" fmla="*/ 9 h 139"/>
                            <a:gd name="T24" fmla="*/ 7 w 205"/>
                            <a:gd name="T25" fmla="*/ 0 h 139"/>
                            <a:gd name="T26" fmla="*/ 7 w 205"/>
                            <a:gd name="T27" fmla="*/ 0 h 139"/>
                            <a:gd name="T28" fmla="*/ 0 w 205"/>
                            <a:gd name="T29" fmla="*/ 54 h 139"/>
                            <a:gd name="T30" fmla="*/ 38 w 205"/>
                            <a:gd name="T31" fmla="*/ 100 h 139"/>
                            <a:gd name="T32" fmla="*/ 83 w 205"/>
                            <a:gd name="T33" fmla="*/ 130 h 139"/>
                            <a:gd name="T34" fmla="*/ 83 w 205"/>
                            <a:gd name="T35" fmla="*/ 130 h 1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</a:cxnLst>
                          <a:rect l="0" t="0" r="r" b="b"/>
                          <a:pathLst>
                            <a:path w="205" h="139">
                              <a:moveTo>
                                <a:pt x="83" y="130"/>
                              </a:moveTo>
                              <a:lnTo>
                                <a:pt x="117" y="138"/>
                              </a:lnTo>
                              <a:lnTo>
                                <a:pt x="166" y="139"/>
                              </a:lnTo>
                              <a:lnTo>
                                <a:pt x="205" y="127"/>
                              </a:lnTo>
                              <a:lnTo>
                                <a:pt x="205" y="96"/>
                              </a:lnTo>
                              <a:lnTo>
                                <a:pt x="182" y="102"/>
                              </a:lnTo>
                              <a:lnTo>
                                <a:pt x="137" y="114"/>
                              </a:lnTo>
                              <a:lnTo>
                                <a:pt x="93" y="94"/>
                              </a:lnTo>
                              <a:lnTo>
                                <a:pt x="72" y="59"/>
                              </a:lnTo>
                              <a:lnTo>
                                <a:pt x="38" y="9"/>
                              </a:lnTo>
                              <a:lnTo>
                                <a:pt x="7" y="0"/>
                              </a:lnTo>
                              <a:lnTo>
                                <a:pt x="0" y="54"/>
                              </a:lnTo>
                              <a:lnTo>
                                <a:pt x="38" y="100"/>
                              </a:lnTo>
                              <a:lnTo>
                                <a:pt x="83" y="13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6" name="Freeform 578"/>
                      <wps:cNvSpPr>
                        <a:spLocks/>
                      </wps:cNvSpPr>
                      <wps:spPr bwMode="auto">
                        <a:xfrm>
                          <a:off x="1881" y="738"/>
                          <a:ext cx="59" cy="73"/>
                        </a:xfrm>
                        <a:custGeom>
                          <a:avLst/>
                          <a:gdLst>
                            <a:gd name="T0" fmla="*/ 99 w 235"/>
                            <a:gd name="T1" fmla="*/ 58 h 293"/>
                            <a:gd name="T2" fmla="*/ 110 w 235"/>
                            <a:gd name="T3" fmla="*/ 86 h 293"/>
                            <a:gd name="T4" fmla="*/ 133 w 235"/>
                            <a:gd name="T5" fmla="*/ 92 h 293"/>
                            <a:gd name="T6" fmla="*/ 146 w 235"/>
                            <a:gd name="T7" fmla="*/ 103 h 293"/>
                            <a:gd name="T8" fmla="*/ 146 w 235"/>
                            <a:gd name="T9" fmla="*/ 103 h 293"/>
                            <a:gd name="T10" fmla="*/ 150 w 235"/>
                            <a:gd name="T11" fmla="*/ 137 h 293"/>
                            <a:gd name="T12" fmla="*/ 166 w 235"/>
                            <a:gd name="T13" fmla="*/ 164 h 293"/>
                            <a:gd name="T14" fmla="*/ 198 w 235"/>
                            <a:gd name="T15" fmla="*/ 176 h 293"/>
                            <a:gd name="T16" fmla="*/ 198 w 235"/>
                            <a:gd name="T17" fmla="*/ 176 h 293"/>
                            <a:gd name="T18" fmla="*/ 228 w 235"/>
                            <a:gd name="T19" fmla="*/ 187 h 293"/>
                            <a:gd name="T20" fmla="*/ 235 w 235"/>
                            <a:gd name="T21" fmla="*/ 214 h 293"/>
                            <a:gd name="T22" fmla="*/ 223 w 235"/>
                            <a:gd name="T23" fmla="*/ 248 h 293"/>
                            <a:gd name="T24" fmla="*/ 198 w 235"/>
                            <a:gd name="T25" fmla="*/ 278 h 293"/>
                            <a:gd name="T26" fmla="*/ 168 w 235"/>
                            <a:gd name="T27" fmla="*/ 293 h 293"/>
                            <a:gd name="T28" fmla="*/ 168 w 235"/>
                            <a:gd name="T29" fmla="*/ 293 h 293"/>
                            <a:gd name="T30" fmla="*/ 178 w 235"/>
                            <a:gd name="T31" fmla="*/ 268 h 293"/>
                            <a:gd name="T32" fmla="*/ 190 w 235"/>
                            <a:gd name="T33" fmla="*/ 236 h 293"/>
                            <a:gd name="T34" fmla="*/ 188 w 235"/>
                            <a:gd name="T35" fmla="*/ 209 h 293"/>
                            <a:gd name="T36" fmla="*/ 188 w 235"/>
                            <a:gd name="T37" fmla="*/ 209 h 293"/>
                            <a:gd name="T38" fmla="*/ 160 w 235"/>
                            <a:gd name="T39" fmla="*/ 198 h 293"/>
                            <a:gd name="T40" fmla="*/ 134 w 235"/>
                            <a:gd name="T41" fmla="*/ 217 h 293"/>
                            <a:gd name="T42" fmla="*/ 118 w 235"/>
                            <a:gd name="T43" fmla="*/ 245 h 293"/>
                            <a:gd name="T44" fmla="*/ 118 w 235"/>
                            <a:gd name="T45" fmla="*/ 245 h 293"/>
                            <a:gd name="T46" fmla="*/ 110 w 235"/>
                            <a:gd name="T47" fmla="*/ 218 h 293"/>
                            <a:gd name="T48" fmla="*/ 107 w 235"/>
                            <a:gd name="T49" fmla="*/ 191 h 293"/>
                            <a:gd name="T50" fmla="*/ 98 w 235"/>
                            <a:gd name="T51" fmla="*/ 163 h 293"/>
                            <a:gd name="T52" fmla="*/ 98 w 235"/>
                            <a:gd name="T53" fmla="*/ 163 h 293"/>
                            <a:gd name="T54" fmla="*/ 77 w 235"/>
                            <a:gd name="T55" fmla="*/ 146 h 293"/>
                            <a:gd name="T56" fmla="*/ 48 w 235"/>
                            <a:gd name="T57" fmla="*/ 133 h 293"/>
                            <a:gd name="T58" fmla="*/ 24 w 235"/>
                            <a:gd name="T59" fmla="*/ 118 h 293"/>
                            <a:gd name="T60" fmla="*/ 24 w 235"/>
                            <a:gd name="T61" fmla="*/ 118 h 293"/>
                            <a:gd name="T62" fmla="*/ 0 w 235"/>
                            <a:gd name="T63" fmla="*/ 74 h 293"/>
                            <a:gd name="T64" fmla="*/ 1 w 235"/>
                            <a:gd name="T65" fmla="*/ 29 h 293"/>
                            <a:gd name="T66" fmla="*/ 15 w 235"/>
                            <a:gd name="T67" fmla="*/ 0 h 293"/>
                            <a:gd name="T68" fmla="*/ 34 w 235"/>
                            <a:gd name="T69" fmla="*/ 5 h 293"/>
                            <a:gd name="T70" fmla="*/ 34 w 235"/>
                            <a:gd name="T71" fmla="*/ 5 h 293"/>
                            <a:gd name="T72" fmla="*/ 33 w 235"/>
                            <a:gd name="T73" fmla="*/ 53 h 293"/>
                            <a:gd name="T74" fmla="*/ 56 w 235"/>
                            <a:gd name="T75" fmla="*/ 81 h 293"/>
                            <a:gd name="T76" fmla="*/ 99 w 235"/>
                            <a:gd name="T77" fmla="*/ 58 h 293"/>
                            <a:gd name="T78" fmla="*/ 99 w 235"/>
                            <a:gd name="T79" fmla="*/ 58 h 2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235" h="293">
                              <a:moveTo>
                                <a:pt x="99" y="58"/>
                              </a:moveTo>
                              <a:lnTo>
                                <a:pt x="110" y="86"/>
                              </a:lnTo>
                              <a:lnTo>
                                <a:pt x="133" y="92"/>
                              </a:lnTo>
                              <a:lnTo>
                                <a:pt x="146" y="103"/>
                              </a:lnTo>
                              <a:lnTo>
                                <a:pt x="150" y="137"/>
                              </a:lnTo>
                              <a:lnTo>
                                <a:pt x="166" y="164"/>
                              </a:lnTo>
                              <a:lnTo>
                                <a:pt x="198" y="176"/>
                              </a:lnTo>
                              <a:lnTo>
                                <a:pt x="228" y="187"/>
                              </a:lnTo>
                              <a:lnTo>
                                <a:pt x="235" y="214"/>
                              </a:lnTo>
                              <a:lnTo>
                                <a:pt x="223" y="248"/>
                              </a:lnTo>
                              <a:lnTo>
                                <a:pt x="198" y="278"/>
                              </a:lnTo>
                              <a:lnTo>
                                <a:pt x="168" y="293"/>
                              </a:lnTo>
                              <a:lnTo>
                                <a:pt x="178" y="268"/>
                              </a:lnTo>
                              <a:lnTo>
                                <a:pt x="190" y="236"/>
                              </a:lnTo>
                              <a:lnTo>
                                <a:pt x="188" y="209"/>
                              </a:lnTo>
                              <a:lnTo>
                                <a:pt x="160" y="198"/>
                              </a:lnTo>
                              <a:lnTo>
                                <a:pt x="134" y="217"/>
                              </a:lnTo>
                              <a:lnTo>
                                <a:pt x="118" y="245"/>
                              </a:lnTo>
                              <a:lnTo>
                                <a:pt x="110" y="218"/>
                              </a:lnTo>
                              <a:lnTo>
                                <a:pt x="107" y="191"/>
                              </a:lnTo>
                              <a:lnTo>
                                <a:pt x="98" y="163"/>
                              </a:lnTo>
                              <a:lnTo>
                                <a:pt x="77" y="146"/>
                              </a:lnTo>
                              <a:lnTo>
                                <a:pt x="48" y="133"/>
                              </a:lnTo>
                              <a:lnTo>
                                <a:pt x="24" y="118"/>
                              </a:lnTo>
                              <a:lnTo>
                                <a:pt x="0" y="74"/>
                              </a:lnTo>
                              <a:lnTo>
                                <a:pt x="1" y="29"/>
                              </a:lnTo>
                              <a:lnTo>
                                <a:pt x="15" y="0"/>
                              </a:lnTo>
                              <a:lnTo>
                                <a:pt x="34" y="5"/>
                              </a:lnTo>
                              <a:lnTo>
                                <a:pt x="33" y="53"/>
                              </a:lnTo>
                              <a:lnTo>
                                <a:pt x="56" y="81"/>
                              </a:lnTo>
                              <a:lnTo>
                                <a:pt x="99" y="5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7" name="Freeform 579"/>
                      <wps:cNvSpPr>
                        <a:spLocks noEditPoints="1"/>
                      </wps:cNvSpPr>
                      <wps:spPr bwMode="auto">
                        <a:xfrm>
                          <a:off x="2052" y="657"/>
                          <a:ext cx="114" cy="73"/>
                        </a:xfrm>
                        <a:custGeom>
                          <a:avLst/>
                          <a:gdLst>
                            <a:gd name="T0" fmla="*/ 297 w 455"/>
                            <a:gd name="T1" fmla="*/ 82 h 288"/>
                            <a:gd name="T2" fmla="*/ 255 w 455"/>
                            <a:gd name="T3" fmla="*/ 71 h 288"/>
                            <a:gd name="T4" fmla="*/ 264 w 455"/>
                            <a:gd name="T5" fmla="*/ 48 h 288"/>
                            <a:gd name="T6" fmla="*/ 297 w 455"/>
                            <a:gd name="T7" fmla="*/ 33 h 288"/>
                            <a:gd name="T8" fmla="*/ 333 w 455"/>
                            <a:gd name="T9" fmla="*/ 28 h 288"/>
                            <a:gd name="T10" fmla="*/ 356 w 455"/>
                            <a:gd name="T11" fmla="*/ 60 h 288"/>
                            <a:gd name="T12" fmla="*/ 316 w 455"/>
                            <a:gd name="T13" fmla="*/ 76 h 288"/>
                            <a:gd name="T14" fmla="*/ 228 w 455"/>
                            <a:gd name="T15" fmla="*/ 42 h 288"/>
                            <a:gd name="T16" fmla="*/ 200 w 455"/>
                            <a:gd name="T17" fmla="*/ 97 h 288"/>
                            <a:gd name="T18" fmla="*/ 160 w 455"/>
                            <a:gd name="T19" fmla="*/ 118 h 288"/>
                            <a:gd name="T20" fmla="*/ 73 w 455"/>
                            <a:gd name="T21" fmla="*/ 97 h 288"/>
                            <a:gd name="T22" fmla="*/ 28 w 455"/>
                            <a:gd name="T23" fmla="*/ 114 h 288"/>
                            <a:gd name="T24" fmla="*/ 15 w 455"/>
                            <a:gd name="T25" fmla="*/ 148 h 288"/>
                            <a:gd name="T26" fmla="*/ 67 w 455"/>
                            <a:gd name="T27" fmla="*/ 141 h 288"/>
                            <a:gd name="T28" fmla="*/ 154 w 455"/>
                            <a:gd name="T29" fmla="*/ 172 h 288"/>
                            <a:gd name="T30" fmla="*/ 191 w 455"/>
                            <a:gd name="T31" fmla="*/ 208 h 288"/>
                            <a:gd name="T32" fmla="*/ 238 w 455"/>
                            <a:gd name="T33" fmla="*/ 251 h 288"/>
                            <a:gd name="T34" fmla="*/ 299 w 455"/>
                            <a:gd name="T35" fmla="*/ 288 h 288"/>
                            <a:gd name="T36" fmla="*/ 308 w 455"/>
                            <a:gd name="T37" fmla="*/ 254 h 288"/>
                            <a:gd name="T38" fmla="*/ 294 w 455"/>
                            <a:gd name="T39" fmla="*/ 245 h 288"/>
                            <a:gd name="T40" fmla="*/ 255 w 455"/>
                            <a:gd name="T41" fmla="*/ 220 h 288"/>
                            <a:gd name="T42" fmla="*/ 245 w 455"/>
                            <a:gd name="T43" fmla="*/ 190 h 288"/>
                            <a:gd name="T44" fmla="*/ 273 w 455"/>
                            <a:gd name="T45" fmla="*/ 131 h 288"/>
                            <a:gd name="T46" fmla="*/ 304 w 455"/>
                            <a:gd name="T47" fmla="*/ 113 h 288"/>
                            <a:gd name="T48" fmla="*/ 371 w 455"/>
                            <a:gd name="T49" fmla="*/ 111 h 288"/>
                            <a:gd name="T50" fmla="*/ 391 w 455"/>
                            <a:gd name="T51" fmla="*/ 124 h 288"/>
                            <a:gd name="T52" fmla="*/ 431 w 455"/>
                            <a:gd name="T53" fmla="*/ 149 h 288"/>
                            <a:gd name="T54" fmla="*/ 455 w 455"/>
                            <a:gd name="T55" fmla="*/ 128 h 288"/>
                            <a:gd name="T56" fmla="*/ 430 w 455"/>
                            <a:gd name="T57" fmla="*/ 55 h 288"/>
                            <a:gd name="T58" fmla="*/ 372 w 455"/>
                            <a:gd name="T59" fmla="*/ 6 h 288"/>
                            <a:gd name="T60" fmla="*/ 333 w 455"/>
                            <a:gd name="T61" fmla="*/ 0 h 288"/>
                            <a:gd name="T62" fmla="*/ 251 w 455"/>
                            <a:gd name="T63" fmla="*/ 17 h 2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455" h="288">
                              <a:moveTo>
                                <a:pt x="316" y="76"/>
                              </a:moveTo>
                              <a:lnTo>
                                <a:pt x="297" y="82"/>
                              </a:lnTo>
                              <a:lnTo>
                                <a:pt x="271" y="86"/>
                              </a:lnTo>
                              <a:lnTo>
                                <a:pt x="255" y="71"/>
                              </a:lnTo>
                              <a:lnTo>
                                <a:pt x="264" y="48"/>
                              </a:lnTo>
                              <a:lnTo>
                                <a:pt x="284" y="36"/>
                              </a:lnTo>
                              <a:lnTo>
                                <a:pt x="297" y="33"/>
                              </a:lnTo>
                              <a:lnTo>
                                <a:pt x="333" y="28"/>
                              </a:lnTo>
                              <a:lnTo>
                                <a:pt x="357" y="40"/>
                              </a:lnTo>
                              <a:lnTo>
                                <a:pt x="356" y="60"/>
                              </a:lnTo>
                              <a:lnTo>
                                <a:pt x="316" y="76"/>
                              </a:lnTo>
                              <a:close/>
                              <a:moveTo>
                                <a:pt x="251" y="17"/>
                              </a:moveTo>
                              <a:lnTo>
                                <a:pt x="228" y="42"/>
                              </a:lnTo>
                              <a:lnTo>
                                <a:pt x="216" y="71"/>
                              </a:lnTo>
                              <a:lnTo>
                                <a:pt x="200" y="97"/>
                              </a:lnTo>
                              <a:lnTo>
                                <a:pt x="160" y="118"/>
                              </a:lnTo>
                              <a:lnTo>
                                <a:pt x="123" y="108"/>
                              </a:lnTo>
                              <a:lnTo>
                                <a:pt x="73" y="97"/>
                              </a:lnTo>
                              <a:lnTo>
                                <a:pt x="28" y="114"/>
                              </a:lnTo>
                              <a:lnTo>
                                <a:pt x="0" y="140"/>
                              </a:lnTo>
                              <a:lnTo>
                                <a:pt x="15" y="148"/>
                              </a:lnTo>
                              <a:lnTo>
                                <a:pt x="67" y="141"/>
                              </a:lnTo>
                              <a:lnTo>
                                <a:pt x="113" y="150"/>
                              </a:lnTo>
                              <a:lnTo>
                                <a:pt x="154" y="172"/>
                              </a:lnTo>
                              <a:lnTo>
                                <a:pt x="191" y="208"/>
                              </a:lnTo>
                              <a:lnTo>
                                <a:pt x="209" y="226"/>
                              </a:lnTo>
                              <a:lnTo>
                                <a:pt x="238" y="251"/>
                              </a:lnTo>
                              <a:lnTo>
                                <a:pt x="270" y="274"/>
                              </a:lnTo>
                              <a:lnTo>
                                <a:pt x="299" y="288"/>
                              </a:lnTo>
                              <a:lnTo>
                                <a:pt x="313" y="284"/>
                              </a:lnTo>
                              <a:lnTo>
                                <a:pt x="308" y="254"/>
                              </a:lnTo>
                              <a:lnTo>
                                <a:pt x="294" y="245"/>
                              </a:lnTo>
                              <a:lnTo>
                                <a:pt x="272" y="233"/>
                              </a:lnTo>
                              <a:lnTo>
                                <a:pt x="255" y="220"/>
                              </a:lnTo>
                              <a:lnTo>
                                <a:pt x="245" y="190"/>
                              </a:lnTo>
                              <a:lnTo>
                                <a:pt x="251" y="158"/>
                              </a:lnTo>
                              <a:lnTo>
                                <a:pt x="273" y="131"/>
                              </a:lnTo>
                              <a:lnTo>
                                <a:pt x="304" y="113"/>
                              </a:lnTo>
                              <a:lnTo>
                                <a:pt x="336" y="105"/>
                              </a:lnTo>
                              <a:lnTo>
                                <a:pt x="371" y="111"/>
                              </a:lnTo>
                              <a:lnTo>
                                <a:pt x="391" y="124"/>
                              </a:lnTo>
                              <a:lnTo>
                                <a:pt x="411" y="142"/>
                              </a:lnTo>
                              <a:lnTo>
                                <a:pt x="431" y="149"/>
                              </a:lnTo>
                              <a:lnTo>
                                <a:pt x="455" y="128"/>
                              </a:lnTo>
                              <a:lnTo>
                                <a:pt x="452" y="93"/>
                              </a:lnTo>
                              <a:lnTo>
                                <a:pt x="430" y="55"/>
                              </a:lnTo>
                              <a:lnTo>
                                <a:pt x="400" y="23"/>
                              </a:lnTo>
                              <a:lnTo>
                                <a:pt x="372" y="6"/>
                              </a:lnTo>
                              <a:lnTo>
                                <a:pt x="333" y="0"/>
                              </a:lnTo>
                              <a:lnTo>
                                <a:pt x="289" y="3"/>
                              </a:lnTo>
                              <a:lnTo>
                                <a:pt x="251" y="1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8" name="Freeform 580"/>
                      <wps:cNvSpPr>
                        <a:spLocks/>
                      </wps:cNvSpPr>
                      <wps:spPr bwMode="auto">
                        <a:xfrm>
                          <a:off x="2024" y="593"/>
                          <a:ext cx="80" cy="66"/>
                        </a:xfrm>
                        <a:custGeom>
                          <a:avLst/>
                          <a:gdLst>
                            <a:gd name="T0" fmla="*/ 169 w 324"/>
                            <a:gd name="T1" fmla="*/ 50 h 261"/>
                            <a:gd name="T2" fmla="*/ 198 w 324"/>
                            <a:gd name="T3" fmla="*/ 66 h 261"/>
                            <a:gd name="T4" fmla="*/ 227 w 324"/>
                            <a:gd name="T5" fmla="*/ 93 h 261"/>
                            <a:gd name="T6" fmla="*/ 219 w 324"/>
                            <a:gd name="T7" fmla="*/ 120 h 261"/>
                            <a:gd name="T8" fmla="*/ 219 w 324"/>
                            <a:gd name="T9" fmla="*/ 120 h 261"/>
                            <a:gd name="T10" fmla="*/ 183 w 324"/>
                            <a:gd name="T11" fmla="*/ 136 h 261"/>
                            <a:gd name="T12" fmla="*/ 153 w 324"/>
                            <a:gd name="T13" fmla="*/ 149 h 261"/>
                            <a:gd name="T14" fmla="*/ 129 w 324"/>
                            <a:gd name="T15" fmla="*/ 182 h 261"/>
                            <a:gd name="T16" fmla="*/ 129 w 324"/>
                            <a:gd name="T17" fmla="*/ 182 h 261"/>
                            <a:gd name="T18" fmla="*/ 123 w 324"/>
                            <a:gd name="T19" fmla="*/ 215 h 261"/>
                            <a:gd name="T20" fmla="*/ 130 w 324"/>
                            <a:gd name="T21" fmla="*/ 246 h 261"/>
                            <a:gd name="T22" fmla="*/ 154 w 324"/>
                            <a:gd name="T23" fmla="*/ 261 h 261"/>
                            <a:gd name="T24" fmla="*/ 154 w 324"/>
                            <a:gd name="T25" fmla="*/ 261 h 261"/>
                            <a:gd name="T26" fmla="*/ 153 w 324"/>
                            <a:gd name="T27" fmla="*/ 215 h 261"/>
                            <a:gd name="T28" fmla="*/ 176 w 324"/>
                            <a:gd name="T29" fmla="*/ 180 h 261"/>
                            <a:gd name="T30" fmla="*/ 215 w 324"/>
                            <a:gd name="T31" fmla="*/ 161 h 261"/>
                            <a:gd name="T32" fmla="*/ 260 w 324"/>
                            <a:gd name="T33" fmla="*/ 169 h 261"/>
                            <a:gd name="T34" fmla="*/ 260 w 324"/>
                            <a:gd name="T35" fmla="*/ 169 h 261"/>
                            <a:gd name="T36" fmla="*/ 276 w 324"/>
                            <a:gd name="T37" fmla="*/ 180 h 261"/>
                            <a:gd name="T38" fmla="*/ 295 w 324"/>
                            <a:gd name="T39" fmla="*/ 193 h 261"/>
                            <a:gd name="T40" fmla="*/ 314 w 324"/>
                            <a:gd name="T41" fmla="*/ 200 h 261"/>
                            <a:gd name="T42" fmla="*/ 314 w 324"/>
                            <a:gd name="T43" fmla="*/ 200 h 261"/>
                            <a:gd name="T44" fmla="*/ 324 w 324"/>
                            <a:gd name="T45" fmla="*/ 181 h 261"/>
                            <a:gd name="T46" fmla="*/ 305 w 324"/>
                            <a:gd name="T47" fmla="*/ 144 h 261"/>
                            <a:gd name="T48" fmla="*/ 287 w 324"/>
                            <a:gd name="T49" fmla="*/ 121 h 261"/>
                            <a:gd name="T50" fmla="*/ 287 w 324"/>
                            <a:gd name="T51" fmla="*/ 121 h 261"/>
                            <a:gd name="T52" fmla="*/ 280 w 324"/>
                            <a:gd name="T53" fmla="*/ 96 h 261"/>
                            <a:gd name="T54" fmla="*/ 274 w 324"/>
                            <a:gd name="T55" fmla="*/ 68 h 261"/>
                            <a:gd name="T56" fmla="*/ 239 w 324"/>
                            <a:gd name="T57" fmla="*/ 33 h 261"/>
                            <a:gd name="T58" fmla="*/ 239 w 324"/>
                            <a:gd name="T59" fmla="*/ 33 h 261"/>
                            <a:gd name="T60" fmla="*/ 177 w 324"/>
                            <a:gd name="T61" fmla="*/ 6 h 261"/>
                            <a:gd name="T62" fmla="*/ 121 w 324"/>
                            <a:gd name="T63" fmla="*/ 0 h 261"/>
                            <a:gd name="T64" fmla="*/ 73 w 324"/>
                            <a:gd name="T65" fmla="*/ 10 h 261"/>
                            <a:gd name="T66" fmla="*/ 34 w 324"/>
                            <a:gd name="T67" fmla="*/ 28 h 261"/>
                            <a:gd name="T68" fmla="*/ 9 w 324"/>
                            <a:gd name="T69" fmla="*/ 44 h 261"/>
                            <a:gd name="T70" fmla="*/ 0 w 324"/>
                            <a:gd name="T71" fmla="*/ 52 h 261"/>
                            <a:gd name="T72" fmla="*/ 0 w 324"/>
                            <a:gd name="T73" fmla="*/ 52 h 261"/>
                            <a:gd name="T74" fmla="*/ 44 w 324"/>
                            <a:gd name="T75" fmla="*/ 52 h 261"/>
                            <a:gd name="T76" fmla="*/ 125 w 324"/>
                            <a:gd name="T77" fmla="*/ 51 h 261"/>
                            <a:gd name="T78" fmla="*/ 169 w 324"/>
                            <a:gd name="T79" fmla="*/ 50 h 261"/>
                            <a:gd name="T80" fmla="*/ 169 w 324"/>
                            <a:gd name="T81" fmla="*/ 50 h 26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324" h="261">
                              <a:moveTo>
                                <a:pt x="169" y="50"/>
                              </a:moveTo>
                              <a:lnTo>
                                <a:pt x="198" y="66"/>
                              </a:lnTo>
                              <a:lnTo>
                                <a:pt x="227" y="93"/>
                              </a:lnTo>
                              <a:lnTo>
                                <a:pt x="219" y="120"/>
                              </a:lnTo>
                              <a:lnTo>
                                <a:pt x="183" y="136"/>
                              </a:lnTo>
                              <a:lnTo>
                                <a:pt x="153" y="149"/>
                              </a:lnTo>
                              <a:lnTo>
                                <a:pt x="129" y="182"/>
                              </a:lnTo>
                              <a:lnTo>
                                <a:pt x="123" y="215"/>
                              </a:lnTo>
                              <a:lnTo>
                                <a:pt x="130" y="246"/>
                              </a:lnTo>
                              <a:lnTo>
                                <a:pt x="154" y="261"/>
                              </a:lnTo>
                              <a:lnTo>
                                <a:pt x="153" y="215"/>
                              </a:lnTo>
                              <a:lnTo>
                                <a:pt x="176" y="180"/>
                              </a:lnTo>
                              <a:lnTo>
                                <a:pt x="215" y="161"/>
                              </a:lnTo>
                              <a:lnTo>
                                <a:pt x="260" y="169"/>
                              </a:lnTo>
                              <a:lnTo>
                                <a:pt x="276" y="180"/>
                              </a:lnTo>
                              <a:lnTo>
                                <a:pt x="295" y="193"/>
                              </a:lnTo>
                              <a:lnTo>
                                <a:pt x="314" y="200"/>
                              </a:lnTo>
                              <a:lnTo>
                                <a:pt x="324" y="181"/>
                              </a:lnTo>
                              <a:lnTo>
                                <a:pt x="305" y="144"/>
                              </a:lnTo>
                              <a:lnTo>
                                <a:pt x="287" y="121"/>
                              </a:lnTo>
                              <a:lnTo>
                                <a:pt x="280" y="96"/>
                              </a:lnTo>
                              <a:lnTo>
                                <a:pt x="274" y="68"/>
                              </a:lnTo>
                              <a:lnTo>
                                <a:pt x="239" y="33"/>
                              </a:lnTo>
                              <a:lnTo>
                                <a:pt x="177" y="6"/>
                              </a:lnTo>
                              <a:lnTo>
                                <a:pt x="121" y="0"/>
                              </a:lnTo>
                              <a:lnTo>
                                <a:pt x="73" y="10"/>
                              </a:lnTo>
                              <a:lnTo>
                                <a:pt x="34" y="28"/>
                              </a:lnTo>
                              <a:lnTo>
                                <a:pt x="9" y="44"/>
                              </a:lnTo>
                              <a:lnTo>
                                <a:pt x="0" y="52"/>
                              </a:lnTo>
                              <a:lnTo>
                                <a:pt x="44" y="52"/>
                              </a:lnTo>
                              <a:lnTo>
                                <a:pt x="125" y="51"/>
                              </a:lnTo>
                              <a:lnTo>
                                <a:pt x="169" y="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9" name="Freeform 581"/>
                      <wps:cNvSpPr>
                        <a:spLocks/>
                      </wps:cNvSpPr>
                      <wps:spPr bwMode="auto">
                        <a:xfrm>
                          <a:off x="2162" y="652"/>
                          <a:ext cx="90" cy="85"/>
                        </a:xfrm>
                        <a:custGeom>
                          <a:avLst/>
                          <a:gdLst>
                            <a:gd name="T0" fmla="*/ 140 w 361"/>
                            <a:gd name="T1" fmla="*/ 82 h 342"/>
                            <a:gd name="T2" fmla="*/ 162 w 361"/>
                            <a:gd name="T3" fmla="*/ 111 h 342"/>
                            <a:gd name="T4" fmla="*/ 173 w 361"/>
                            <a:gd name="T5" fmla="*/ 140 h 342"/>
                            <a:gd name="T6" fmla="*/ 180 w 361"/>
                            <a:gd name="T7" fmla="*/ 175 h 342"/>
                            <a:gd name="T8" fmla="*/ 180 w 361"/>
                            <a:gd name="T9" fmla="*/ 175 h 342"/>
                            <a:gd name="T10" fmla="*/ 162 w 361"/>
                            <a:gd name="T11" fmla="*/ 188 h 342"/>
                            <a:gd name="T12" fmla="*/ 120 w 361"/>
                            <a:gd name="T13" fmla="*/ 171 h 342"/>
                            <a:gd name="T14" fmla="*/ 93 w 361"/>
                            <a:gd name="T15" fmla="*/ 156 h 342"/>
                            <a:gd name="T16" fmla="*/ 93 w 361"/>
                            <a:gd name="T17" fmla="*/ 156 h 342"/>
                            <a:gd name="T18" fmla="*/ 110 w 361"/>
                            <a:gd name="T19" fmla="*/ 204 h 342"/>
                            <a:gd name="T20" fmla="*/ 109 w 361"/>
                            <a:gd name="T21" fmla="*/ 238 h 342"/>
                            <a:gd name="T22" fmla="*/ 94 w 361"/>
                            <a:gd name="T23" fmla="*/ 262 h 342"/>
                            <a:gd name="T24" fmla="*/ 67 w 361"/>
                            <a:gd name="T25" fmla="*/ 282 h 342"/>
                            <a:gd name="T26" fmla="*/ 34 w 361"/>
                            <a:gd name="T27" fmla="*/ 302 h 342"/>
                            <a:gd name="T28" fmla="*/ 0 w 361"/>
                            <a:gd name="T29" fmla="*/ 329 h 342"/>
                            <a:gd name="T30" fmla="*/ 0 w 361"/>
                            <a:gd name="T31" fmla="*/ 329 h 342"/>
                            <a:gd name="T32" fmla="*/ 44 w 361"/>
                            <a:gd name="T33" fmla="*/ 342 h 342"/>
                            <a:gd name="T34" fmla="*/ 93 w 361"/>
                            <a:gd name="T35" fmla="*/ 336 h 342"/>
                            <a:gd name="T36" fmla="*/ 141 w 361"/>
                            <a:gd name="T37" fmla="*/ 319 h 342"/>
                            <a:gd name="T38" fmla="*/ 186 w 361"/>
                            <a:gd name="T39" fmla="*/ 294 h 342"/>
                            <a:gd name="T40" fmla="*/ 226 w 361"/>
                            <a:gd name="T41" fmla="*/ 270 h 342"/>
                            <a:gd name="T42" fmla="*/ 226 w 361"/>
                            <a:gd name="T43" fmla="*/ 270 h 342"/>
                            <a:gd name="T44" fmla="*/ 252 w 361"/>
                            <a:gd name="T45" fmla="*/ 252 h 342"/>
                            <a:gd name="T46" fmla="*/ 283 w 361"/>
                            <a:gd name="T47" fmla="*/ 237 h 342"/>
                            <a:gd name="T48" fmla="*/ 314 w 361"/>
                            <a:gd name="T49" fmla="*/ 234 h 342"/>
                            <a:gd name="T50" fmla="*/ 314 w 361"/>
                            <a:gd name="T51" fmla="*/ 234 h 342"/>
                            <a:gd name="T52" fmla="*/ 329 w 361"/>
                            <a:gd name="T53" fmla="*/ 253 h 342"/>
                            <a:gd name="T54" fmla="*/ 336 w 361"/>
                            <a:gd name="T55" fmla="*/ 279 h 342"/>
                            <a:gd name="T56" fmla="*/ 347 w 361"/>
                            <a:gd name="T57" fmla="*/ 297 h 342"/>
                            <a:gd name="T58" fmla="*/ 347 w 361"/>
                            <a:gd name="T59" fmla="*/ 297 h 342"/>
                            <a:gd name="T60" fmla="*/ 361 w 361"/>
                            <a:gd name="T61" fmla="*/ 285 h 342"/>
                            <a:gd name="T62" fmla="*/ 358 w 361"/>
                            <a:gd name="T63" fmla="*/ 252 h 342"/>
                            <a:gd name="T64" fmla="*/ 350 w 361"/>
                            <a:gd name="T65" fmla="*/ 227 h 342"/>
                            <a:gd name="T66" fmla="*/ 350 w 361"/>
                            <a:gd name="T67" fmla="*/ 227 h 342"/>
                            <a:gd name="T68" fmla="*/ 326 w 361"/>
                            <a:gd name="T69" fmla="*/ 208 h 342"/>
                            <a:gd name="T70" fmla="*/ 295 w 361"/>
                            <a:gd name="T71" fmla="*/ 200 h 342"/>
                            <a:gd name="T72" fmla="*/ 271 w 361"/>
                            <a:gd name="T73" fmla="*/ 181 h 342"/>
                            <a:gd name="T74" fmla="*/ 271 w 361"/>
                            <a:gd name="T75" fmla="*/ 181 h 342"/>
                            <a:gd name="T76" fmla="*/ 247 w 361"/>
                            <a:gd name="T77" fmla="*/ 134 h 342"/>
                            <a:gd name="T78" fmla="*/ 221 w 361"/>
                            <a:gd name="T79" fmla="*/ 85 h 342"/>
                            <a:gd name="T80" fmla="*/ 196 w 361"/>
                            <a:gd name="T81" fmla="*/ 39 h 342"/>
                            <a:gd name="T82" fmla="*/ 168 w 361"/>
                            <a:gd name="T83" fmla="*/ 0 h 342"/>
                            <a:gd name="T84" fmla="*/ 168 w 361"/>
                            <a:gd name="T85" fmla="*/ 0 h 342"/>
                            <a:gd name="T86" fmla="*/ 168 w 361"/>
                            <a:gd name="T87" fmla="*/ 0 h 342"/>
                            <a:gd name="T88" fmla="*/ 166 w 361"/>
                            <a:gd name="T89" fmla="*/ 0 h 342"/>
                            <a:gd name="T90" fmla="*/ 165 w 361"/>
                            <a:gd name="T91" fmla="*/ 0 h 342"/>
                            <a:gd name="T92" fmla="*/ 165 w 361"/>
                            <a:gd name="T93" fmla="*/ 0 h 342"/>
                            <a:gd name="T94" fmla="*/ 133 w 361"/>
                            <a:gd name="T95" fmla="*/ 22 h 342"/>
                            <a:gd name="T96" fmla="*/ 110 w 361"/>
                            <a:gd name="T97" fmla="*/ 33 h 342"/>
                            <a:gd name="T98" fmla="*/ 109 w 361"/>
                            <a:gd name="T99" fmla="*/ 49 h 342"/>
                            <a:gd name="T100" fmla="*/ 140 w 361"/>
                            <a:gd name="T101" fmla="*/ 82 h 342"/>
                            <a:gd name="T102" fmla="*/ 140 w 361"/>
                            <a:gd name="T103" fmla="*/ 82 h 3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361" h="342">
                              <a:moveTo>
                                <a:pt x="140" y="82"/>
                              </a:moveTo>
                              <a:lnTo>
                                <a:pt x="162" y="111"/>
                              </a:lnTo>
                              <a:lnTo>
                                <a:pt x="173" y="140"/>
                              </a:lnTo>
                              <a:lnTo>
                                <a:pt x="180" y="175"/>
                              </a:lnTo>
                              <a:lnTo>
                                <a:pt x="162" y="188"/>
                              </a:lnTo>
                              <a:lnTo>
                                <a:pt x="120" y="171"/>
                              </a:lnTo>
                              <a:lnTo>
                                <a:pt x="93" y="156"/>
                              </a:lnTo>
                              <a:lnTo>
                                <a:pt x="110" y="204"/>
                              </a:lnTo>
                              <a:lnTo>
                                <a:pt x="109" y="238"/>
                              </a:lnTo>
                              <a:lnTo>
                                <a:pt x="94" y="262"/>
                              </a:lnTo>
                              <a:lnTo>
                                <a:pt x="67" y="282"/>
                              </a:lnTo>
                              <a:lnTo>
                                <a:pt x="34" y="302"/>
                              </a:lnTo>
                              <a:lnTo>
                                <a:pt x="0" y="329"/>
                              </a:lnTo>
                              <a:lnTo>
                                <a:pt x="44" y="342"/>
                              </a:lnTo>
                              <a:lnTo>
                                <a:pt x="93" y="336"/>
                              </a:lnTo>
                              <a:lnTo>
                                <a:pt x="141" y="319"/>
                              </a:lnTo>
                              <a:lnTo>
                                <a:pt x="186" y="294"/>
                              </a:lnTo>
                              <a:lnTo>
                                <a:pt x="226" y="270"/>
                              </a:lnTo>
                              <a:lnTo>
                                <a:pt x="252" y="252"/>
                              </a:lnTo>
                              <a:lnTo>
                                <a:pt x="283" y="237"/>
                              </a:lnTo>
                              <a:lnTo>
                                <a:pt x="314" y="234"/>
                              </a:lnTo>
                              <a:lnTo>
                                <a:pt x="329" y="253"/>
                              </a:lnTo>
                              <a:lnTo>
                                <a:pt x="336" y="279"/>
                              </a:lnTo>
                              <a:lnTo>
                                <a:pt x="347" y="297"/>
                              </a:lnTo>
                              <a:lnTo>
                                <a:pt x="361" y="285"/>
                              </a:lnTo>
                              <a:lnTo>
                                <a:pt x="358" y="252"/>
                              </a:lnTo>
                              <a:lnTo>
                                <a:pt x="350" y="227"/>
                              </a:lnTo>
                              <a:lnTo>
                                <a:pt x="326" y="208"/>
                              </a:lnTo>
                              <a:lnTo>
                                <a:pt x="295" y="200"/>
                              </a:lnTo>
                              <a:lnTo>
                                <a:pt x="271" y="181"/>
                              </a:lnTo>
                              <a:lnTo>
                                <a:pt x="247" y="134"/>
                              </a:lnTo>
                              <a:lnTo>
                                <a:pt x="221" y="85"/>
                              </a:lnTo>
                              <a:lnTo>
                                <a:pt x="196" y="39"/>
                              </a:lnTo>
                              <a:lnTo>
                                <a:pt x="168" y="0"/>
                              </a:lnTo>
                              <a:lnTo>
                                <a:pt x="166" y="0"/>
                              </a:lnTo>
                              <a:lnTo>
                                <a:pt x="165" y="0"/>
                              </a:lnTo>
                              <a:lnTo>
                                <a:pt x="133" y="22"/>
                              </a:lnTo>
                              <a:lnTo>
                                <a:pt x="110" y="33"/>
                              </a:lnTo>
                              <a:lnTo>
                                <a:pt x="109" y="49"/>
                              </a:lnTo>
                              <a:lnTo>
                                <a:pt x="140" y="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0" name="Freeform 582"/>
                      <wps:cNvSpPr>
                        <a:spLocks noEditPoints="1"/>
                      </wps:cNvSpPr>
                      <wps:spPr bwMode="auto">
                        <a:xfrm>
                          <a:off x="2159" y="592"/>
                          <a:ext cx="58" cy="46"/>
                        </a:xfrm>
                        <a:custGeom>
                          <a:avLst/>
                          <a:gdLst>
                            <a:gd name="T0" fmla="*/ 159 w 231"/>
                            <a:gd name="T1" fmla="*/ 75 h 184"/>
                            <a:gd name="T2" fmla="*/ 132 w 231"/>
                            <a:gd name="T3" fmla="*/ 61 h 184"/>
                            <a:gd name="T4" fmla="*/ 112 w 231"/>
                            <a:gd name="T5" fmla="*/ 46 h 184"/>
                            <a:gd name="T6" fmla="*/ 139 w 231"/>
                            <a:gd name="T7" fmla="*/ 31 h 184"/>
                            <a:gd name="T8" fmla="*/ 139 w 231"/>
                            <a:gd name="T9" fmla="*/ 31 h 184"/>
                            <a:gd name="T10" fmla="*/ 174 w 231"/>
                            <a:gd name="T11" fmla="*/ 51 h 184"/>
                            <a:gd name="T12" fmla="*/ 177 w 231"/>
                            <a:gd name="T13" fmla="*/ 75 h 184"/>
                            <a:gd name="T14" fmla="*/ 159 w 231"/>
                            <a:gd name="T15" fmla="*/ 75 h 184"/>
                            <a:gd name="T16" fmla="*/ 159 w 231"/>
                            <a:gd name="T17" fmla="*/ 75 h 184"/>
                            <a:gd name="T18" fmla="*/ 10 w 231"/>
                            <a:gd name="T19" fmla="*/ 151 h 184"/>
                            <a:gd name="T20" fmla="*/ 34 w 231"/>
                            <a:gd name="T21" fmla="*/ 116 h 184"/>
                            <a:gd name="T22" fmla="*/ 64 w 231"/>
                            <a:gd name="T23" fmla="*/ 94 h 184"/>
                            <a:gd name="T24" fmla="*/ 97 w 231"/>
                            <a:gd name="T25" fmla="*/ 86 h 184"/>
                            <a:gd name="T26" fmla="*/ 129 w 231"/>
                            <a:gd name="T27" fmla="*/ 93 h 184"/>
                            <a:gd name="T28" fmla="*/ 158 w 231"/>
                            <a:gd name="T29" fmla="*/ 110 h 184"/>
                            <a:gd name="T30" fmla="*/ 181 w 231"/>
                            <a:gd name="T31" fmla="*/ 141 h 184"/>
                            <a:gd name="T32" fmla="*/ 193 w 231"/>
                            <a:gd name="T33" fmla="*/ 184 h 184"/>
                            <a:gd name="T34" fmla="*/ 193 w 231"/>
                            <a:gd name="T35" fmla="*/ 184 h 184"/>
                            <a:gd name="T36" fmla="*/ 215 w 231"/>
                            <a:gd name="T37" fmla="*/ 145 h 184"/>
                            <a:gd name="T38" fmla="*/ 229 w 231"/>
                            <a:gd name="T39" fmla="*/ 107 h 184"/>
                            <a:gd name="T40" fmla="*/ 231 w 231"/>
                            <a:gd name="T41" fmla="*/ 71 h 184"/>
                            <a:gd name="T42" fmla="*/ 220 w 231"/>
                            <a:gd name="T43" fmla="*/ 39 h 184"/>
                            <a:gd name="T44" fmla="*/ 193 w 231"/>
                            <a:gd name="T45" fmla="*/ 15 h 184"/>
                            <a:gd name="T46" fmla="*/ 147 w 231"/>
                            <a:gd name="T47" fmla="*/ 0 h 184"/>
                            <a:gd name="T48" fmla="*/ 147 w 231"/>
                            <a:gd name="T49" fmla="*/ 0 h 184"/>
                            <a:gd name="T50" fmla="*/ 110 w 231"/>
                            <a:gd name="T51" fmla="*/ 2 h 184"/>
                            <a:gd name="T52" fmla="*/ 73 w 231"/>
                            <a:gd name="T53" fmla="*/ 17 h 184"/>
                            <a:gd name="T54" fmla="*/ 38 w 231"/>
                            <a:gd name="T55" fmla="*/ 43 h 184"/>
                            <a:gd name="T56" fmla="*/ 11 w 231"/>
                            <a:gd name="T57" fmla="*/ 76 h 184"/>
                            <a:gd name="T58" fmla="*/ 0 w 231"/>
                            <a:gd name="T59" fmla="*/ 114 h 184"/>
                            <a:gd name="T60" fmla="*/ 10 w 231"/>
                            <a:gd name="T61" fmla="*/ 151 h 184"/>
                            <a:gd name="T62" fmla="*/ 10 w 231"/>
                            <a:gd name="T63" fmla="*/ 151 h 18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</a:cxnLst>
                          <a:rect l="0" t="0" r="r" b="b"/>
                          <a:pathLst>
                            <a:path w="231" h="184">
                              <a:moveTo>
                                <a:pt x="159" y="75"/>
                              </a:moveTo>
                              <a:lnTo>
                                <a:pt x="132" y="61"/>
                              </a:lnTo>
                              <a:lnTo>
                                <a:pt x="112" y="46"/>
                              </a:lnTo>
                              <a:lnTo>
                                <a:pt x="139" y="31"/>
                              </a:lnTo>
                              <a:lnTo>
                                <a:pt x="174" y="51"/>
                              </a:lnTo>
                              <a:lnTo>
                                <a:pt x="177" y="75"/>
                              </a:lnTo>
                              <a:lnTo>
                                <a:pt x="159" y="75"/>
                              </a:lnTo>
                              <a:close/>
                              <a:moveTo>
                                <a:pt x="10" y="151"/>
                              </a:moveTo>
                              <a:lnTo>
                                <a:pt x="34" y="116"/>
                              </a:lnTo>
                              <a:lnTo>
                                <a:pt x="64" y="94"/>
                              </a:lnTo>
                              <a:lnTo>
                                <a:pt x="97" y="86"/>
                              </a:lnTo>
                              <a:lnTo>
                                <a:pt x="129" y="93"/>
                              </a:lnTo>
                              <a:lnTo>
                                <a:pt x="158" y="110"/>
                              </a:lnTo>
                              <a:lnTo>
                                <a:pt x="181" y="141"/>
                              </a:lnTo>
                              <a:lnTo>
                                <a:pt x="193" y="184"/>
                              </a:lnTo>
                              <a:lnTo>
                                <a:pt x="215" y="145"/>
                              </a:lnTo>
                              <a:lnTo>
                                <a:pt x="229" y="107"/>
                              </a:lnTo>
                              <a:lnTo>
                                <a:pt x="231" y="71"/>
                              </a:lnTo>
                              <a:lnTo>
                                <a:pt x="220" y="39"/>
                              </a:lnTo>
                              <a:lnTo>
                                <a:pt x="193" y="15"/>
                              </a:lnTo>
                              <a:lnTo>
                                <a:pt x="147" y="0"/>
                              </a:lnTo>
                              <a:lnTo>
                                <a:pt x="110" y="2"/>
                              </a:lnTo>
                              <a:lnTo>
                                <a:pt x="73" y="17"/>
                              </a:lnTo>
                              <a:lnTo>
                                <a:pt x="38" y="43"/>
                              </a:lnTo>
                              <a:lnTo>
                                <a:pt x="11" y="76"/>
                              </a:lnTo>
                              <a:lnTo>
                                <a:pt x="0" y="114"/>
                              </a:lnTo>
                              <a:lnTo>
                                <a:pt x="10" y="15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1" name="Freeform 583"/>
                      <wps:cNvSpPr>
                        <a:spLocks/>
                      </wps:cNvSpPr>
                      <wps:spPr bwMode="auto">
                        <a:xfrm>
                          <a:off x="2085" y="719"/>
                          <a:ext cx="17" cy="40"/>
                        </a:xfrm>
                        <a:custGeom>
                          <a:avLst/>
                          <a:gdLst>
                            <a:gd name="T0" fmla="*/ 34 w 67"/>
                            <a:gd name="T1" fmla="*/ 162 h 162"/>
                            <a:gd name="T2" fmla="*/ 61 w 67"/>
                            <a:gd name="T3" fmla="*/ 118 h 162"/>
                            <a:gd name="T4" fmla="*/ 67 w 67"/>
                            <a:gd name="T5" fmla="*/ 64 h 162"/>
                            <a:gd name="T6" fmla="*/ 43 w 67"/>
                            <a:gd name="T7" fmla="*/ 19 h 162"/>
                            <a:gd name="T8" fmla="*/ 43 w 67"/>
                            <a:gd name="T9" fmla="*/ 19 h 162"/>
                            <a:gd name="T10" fmla="*/ 18 w 67"/>
                            <a:gd name="T11" fmla="*/ 4 h 162"/>
                            <a:gd name="T12" fmla="*/ 0 w 67"/>
                            <a:gd name="T13" fmla="*/ 0 h 162"/>
                            <a:gd name="T14" fmla="*/ 0 w 67"/>
                            <a:gd name="T15" fmla="*/ 21 h 162"/>
                            <a:gd name="T16" fmla="*/ 0 w 67"/>
                            <a:gd name="T17" fmla="*/ 21 h 162"/>
                            <a:gd name="T18" fmla="*/ 20 w 67"/>
                            <a:gd name="T19" fmla="*/ 65 h 162"/>
                            <a:gd name="T20" fmla="*/ 34 w 67"/>
                            <a:gd name="T21" fmla="*/ 112 h 162"/>
                            <a:gd name="T22" fmla="*/ 34 w 67"/>
                            <a:gd name="T23" fmla="*/ 162 h 162"/>
                            <a:gd name="T24" fmla="*/ 34 w 67"/>
                            <a:gd name="T25" fmla="*/ 162 h 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67" h="162">
                              <a:moveTo>
                                <a:pt x="34" y="162"/>
                              </a:moveTo>
                              <a:lnTo>
                                <a:pt x="61" y="118"/>
                              </a:lnTo>
                              <a:lnTo>
                                <a:pt x="67" y="64"/>
                              </a:lnTo>
                              <a:lnTo>
                                <a:pt x="43" y="19"/>
                              </a:lnTo>
                              <a:lnTo>
                                <a:pt x="18" y="4"/>
                              </a:lnTo>
                              <a:lnTo>
                                <a:pt x="0" y="0"/>
                              </a:lnTo>
                              <a:lnTo>
                                <a:pt x="0" y="21"/>
                              </a:lnTo>
                              <a:lnTo>
                                <a:pt x="20" y="65"/>
                              </a:lnTo>
                              <a:lnTo>
                                <a:pt x="34" y="112"/>
                              </a:lnTo>
                              <a:lnTo>
                                <a:pt x="34" y="1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2" name="Freeform 584"/>
                      <wps:cNvSpPr>
                        <a:spLocks/>
                      </wps:cNvSpPr>
                      <wps:spPr bwMode="auto">
                        <a:xfrm>
                          <a:off x="1869" y="963"/>
                          <a:ext cx="37" cy="91"/>
                        </a:xfrm>
                        <a:custGeom>
                          <a:avLst/>
                          <a:gdLst>
                            <a:gd name="T0" fmla="*/ 29 w 148"/>
                            <a:gd name="T1" fmla="*/ 189 h 366"/>
                            <a:gd name="T2" fmla="*/ 40 w 148"/>
                            <a:gd name="T3" fmla="*/ 220 h 366"/>
                            <a:gd name="T4" fmla="*/ 60 w 148"/>
                            <a:gd name="T5" fmla="*/ 271 h 366"/>
                            <a:gd name="T6" fmla="*/ 86 w 148"/>
                            <a:gd name="T7" fmla="*/ 324 h 366"/>
                            <a:gd name="T8" fmla="*/ 116 w 148"/>
                            <a:gd name="T9" fmla="*/ 362 h 366"/>
                            <a:gd name="T10" fmla="*/ 147 w 148"/>
                            <a:gd name="T11" fmla="*/ 366 h 366"/>
                            <a:gd name="T12" fmla="*/ 147 w 148"/>
                            <a:gd name="T13" fmla="*/ 366 h 366"/>
                            <a:gd name="T14" fmla="*/ 148 w 148"/>
                            <a:gd name="T15" fmla="*/ 352 h 366"/>
                            <a:gd name="T16" fmla="*/ 141 w 148"/>
                            <a:gd name="T17" fmla="*/ 321 h 366"/>
                            <a:gd name="T18" fmla="*/ 130 w 148"/>
                            <a:gd name="T19" fmla="*/ 277 h 366"/>
                            <a:gd name="T20" fmla="*/ 114 w 148"/>
                            <a:gd name="T21" fmla="*/ 225 h 366"/>
                            <a:gd name="T22" fmla="*/ 94 w 148"/>
                            <a:gd name="T23" fmla="*/ 169 h 366"/>
                            <a:gd name="T24" fmla="*/ 73 w 148"/>
                            <a:gd name="T25" fmla="*/ 114 h 366"/>
                            <a:gd name="T26" fmla="*/ 53 w 148"/>
                            <a:gd name="T27" fmla="*/ 66 h 366"/>
                            <a:gd name="T28" fmla="*/ 34 w 148"/>
                            <a:gd name="T29" fmla="*/ 28 h 366"/>
                            <a:gd name="T30" fmla="*/ 19 w 148"/>
                            <a:gd name="T31" fmla="*/ 4 h 366"/>
                            <a:gd name="T32" fmla="*/ 9 w 148"/>
                            <a:gd name="T33" fmla="*/ 0 h 366"/>
                            <a:gd name="T34" fmla="*/ 9 w 148"/>
                            <a:gd name="T35" fmla="*/ 0 h 366"/>
                            <a:gd name="T36" fmla="*/ 0 w 148"/>
                            <a:gd name="T37" fmla="*/ 66 h 366"/>
                            <a:gd name="T38" fmla="*/ 8 w 148"/>
                            <a:gd name="T39" fmla="*/ 127 h 366"/>
                            <a:gd name="T40" fmla="*/ 29 w 148"/>
                            <a:gd name="T41" fmla="*/ 189 h 366"/>
                            <a:gd name="T42" fmla="*/ 29 w 148"/>
                            <a:gd name="T43" fmla="*/ 189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48" h="366">
                              <a:moveTo>
                                <a:pt x="29" y="189"/>
                              </a:moveTo>
                              <a:lnTo>
                                <a:pt x="40" y="220"/>
                              </a:lnTo>
                              <a:lnTo>
                                <a:pt x="60" y="271"/>
                              </a:lnTo>
                              <a:lnTo>
                                <a:pt x="86" y="324"/>
                              </a:lnTo>
                              <a:lnTo>
                                <a:pt x="116" y="362"/>
                              </a:lnTo>
                              <a:lnTo>
                                <a:pt x="147" y="366"/>
                              </a:lnTo>
                              <a:lnTo>
                                <a:pt x="148" y="352"/>
                              </a:lnTo>
                              <a:lnTo>
                                <a:pt x="141" y="321"/>
                              </a:lnTo>
                              <a:lnTo>
                                <a:pt x="130" y="277"/>
                              </a:lnTo>
                              <a:lnTo>
                                <a:pt x="114" y="225"/>
                              </a:lnTo>
                              <a:lnTo>
                                <a:pt x="94" y="169"/>
                              </a:lnTo>
                              <a:lnTo>
                                <a:pt x="73" y="114"/>
                              </a:lnTo>
                              <a:lnTo>
                                <a:pt x="53" y="66"/>
                              </a:lnTo>
                              <a:lnTo>
                                <a:pt x="34" y="28"/>
                              </a:lnTo>
                              <a:lnTo>
                                <a:pt x="19" y="4"/>
                              </a:lnTo>
                              <a:lnTo>
                                <a:pt x="9" y="0"/>
                              </a:lnTo>
                              <a:lnTo>
                                <a:pt x="0" y="66"/>
                              </a:lnTo>
                              <a:lnTo>
                                <a:pt x="8" y="127"/>
                              </a:lnTo>
                              <a:lnTo>
                                <a:pt x="29" y="1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3" name="Freeform 585"/>
                      <wps:cNvSpPr>
                        <a:spLocks/>
                      </wps:cNvSpPr>
                      <wps:spPr bwMode="auto">
                        <a:xfrm>
                          <a:off x="2416" y="886"/>
                          <a:ext cx="27" cy="52"/>
                        </a:xfrm>
                        <a:custGeom>
                          <a:avLst/>
                          <a:gdLst>
                            <a:gd name="T0" fmla="*/ 50 w 106"/>
                            <a:gd name="T1" fmla="*/ 169 h 210"/>
                            <a:gd name="T2" fmla="*/ 72 w 106"/>
                            <a:gd name="T3" fmla="*/ 210 h 210"/>
                            <a:gd name="T4" fmla="*/ 96 w 106"/>
                            <a:gd name="T5" fmla="*/ 199 h 210"/>
                            <a:gd name="T6" fmla="*/ 106 w 106"/>
                            <a:gd name="T7" fmla="*/ 153 h 210"/>
                            <a:gd name="T8" fmla="*/ 106 w 106"/>
                            <a:gd name="T9" fmla="*/ 153 h 210"/>
                            <a:gd name="T10" fmla="*/ 99 w 106"/>
                            <a:gd name="T11" fmla="*/ 107 h 210"/>
                            <a:gd name="T12" fmla="*/ 79 w 106"/>
                            <a:gd name="T13" fmla="*/ 50 h 210"/>
                            <a:gd name="T14" fmla="*/ 52 w 106"/>
                            <a:gd name="T15" fmla="*/ 11 h 210"/>
                            <a:gd name="T16" fmla="*/ 52 w 106"/>
                            <a:gd name="T17" fmla="*/ 11 h 210"/>
                            <a:gd name="T18" fmla="*/ 28 w 106"/>
                            <a:gd name="T19" fmla="*/ 0 h 210"/>
                            <a:gd name="T20" fmla="*/ 4 w 106"/>
                            <a:gd name="T21" fmla="*/ 2 h 210"/>
                            <a:gd name="T22" fmla="*/ 0 w 106"/>
                            <a:gd name="T23" fmla="*/ 29 h 210"/>
                            <a:gd name="T24" fmla="*/ 0 w 106"/>
                            <a:gd name="T25" fmla="*/ 29 h 210"/>
                            <a:gd name="T26" fmla="*/ 11 w 106"/>
                            <a:gd name="T27" fmla="*/ 55 h 210"/>
                            <a:gd name="T28" fmla="*/ 33 w 106"/>
                            <a:gd name="T29" fmla="*/ 113 h 210"/>
                            <a:gd name="T30" fmla="*/ 50 w 106"/>
                            <a:gd name="T31" fmla="*/ 169 h 210"/>
                            <a:gd name="T32" fmla="*/ 50 w 106"/>
                            <a:gd name="T33" fmla="*/ 169 h 2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106" h="210">
                              <a:moveTo>
                                <a:pt x="50" y="169"/>
                              </a:moveTo>
                              <a:lnTo>
                                <a:pt x="72" y="210"/>
                              </a:lnTo>
                              <a:lnTo>
                                <a:pt x="96" y="199"/>
                              </a:lnTo>
                              <a:lnTo>
                                <a:pt x="106" y="153"/>
                              </a:lnTo>
                              <a:lnTo>
                                <a:pt x="99" y="107"/>
                              </a:lnTo>
                              <a:lnTo>
                                <a:pt x="79" y="50"/>
                              </a:lnTo>
                              <a:lnTo>
                                <a:pt x="52" y="11"/>
                              </a:lnTo>
                              <a:lnTo>
                                <a:pt x="28" y="0"/>
                              </a:lnTo>
                              <a:lnTo>
                                <a:pt x="4" y="2"/>
                              </a:lnTo>
                              <a:lnTo>
                                <a:pt x="0" y="29"/>
                              </a:lnTo>
                              <a:lnTo>
                                <a:pt x="11" y="55"/>
                              </a:lnTo>
                              <a:lnTo>
                                <a:pt x="33" y="113"/>
                              </a:lnTo>
                              <a:lnTo>
                                <a:pt x="50" y="1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4" name="Freeform 586"/>
                      <wps:cNvSpPr>
                        <a:spLocks/>
                      </wps:cNvSpPr>
                      <wps:spPr bwMode="auto">
                        <a:xfrm>
                          <a:off x="2328" y="940"/>
                          <a:ext cx="86" cy="95"/>
                        </a:xfrm>
                        <a:custGeom>
                          <a:avLst/>
                          <a:gdLst>
                            <a:gd name="T0" fmla="*/ 16 w 343"/>
                            <a:gd name="T1" fmla="*/ 307 h 381"/>
                            <a:gd name="T2" fmla="*/ 4 w 343"/>
                            <a:gd name="T3" fmla="*/ 276 h 381"/>
                            <a:gd name="T4" fmla="*/ 26 w 343"/>
                            <a:gd name="T5" fmla="*/ 233 h 381"/>
                            <a:gd name="T6" fmla="*/ 101 w 343"/>
                            <a:gd name="T7" fmla="*/ 198 h 381"/>
                            <a:gd name="T8" fmla="*/ 122 w 343"/>
                            <a:gd name="T9" fmla="*/ 193 h 381"/>
                            <a:gd name="T10" fmla="*/ 155 w 343"/>
                            <a:gd name="T11" fmla="*/ 168 h 381"/>
                            <a:gd name="T12" fmla="*/ 141 w 343"/>
                            <a:gd name="T13" fmla="*/ 164 h 381"/>
                            <a:gd name="T14" fmla="*/ 69 w 343"/>
                            <a:gd name="T15" fmla="*/ 137 h 381"/>
                            <a:gd name="T16" fmla="*/ 77 w 343"/>
                            <a:gd name="T17" fmla="*/ 113 h 381"/>
                            <a:gd name="T18" fmla="*/ 143 w 343"/>
                            <a:gd name="T19" fmla="*/ 101 h 381"/>
                            <a:gd name="T20" fmla="*/ 158 w 343"/>
                            <a:gd name="T21" fmla="*/ 80 h 381"/>
                            <a:gd name="T22" fmla="*/ 173 w 343"/>
                            <a:gd name="T23" fmla="*/ 17 h 381"/>
                            <a:gd name="T24" fmla="*/ 200 w 343"/>
                            <a:gd name="T25" fmla="*/ 0 h 381"/>
                            <a:gd name="T26" fmla="*/ 271 w 343"/>
                            <a:gd name="T27" fmla="*/ 21 h 381"/>
                            <a:gd name="T28" fmla="*/ 335 w 343"/>
                            <a:gd name="T29" fmla="*/ 71 h 381"/>
                            <a:gd name="T30" fmla="*/ 323 w 343"/>
                            <a:gd name="T31" fmla="*/ 102 h 381"/>
                            <a:gd name="T32" fmla="*/ 289 w 343"/>
                            <a:gd name="T33" fmla="*/ 98 h 381"/>
                            <a:gd name="T34" fmla="*/ 222 w 343"/>
                            <a:gd name="T35" fmla="*/ 116 h 381"/>
                            <a:gd name="T36" fmla="*/ 239 w 343"/>
                            <a:gd name="T37" fmla="*/ 152 h 381"/>
                            <a:gd name="T38" fmla="*/ 323 w 343"/>
                            <a:gd name="T39" fmla="*/ 169 h 381"/>
                            <a:gd name="T40" fmla="*/ 329 w 343"/>
                            <a:gd name="T41" fmla="*/ 182 h 381"/>
                            <a:gd name="T42" fmla="*/ 313 w 343"/>
                            <a:gd name="T43" fmla="*/ 212 h 381"/>
                            <a:gd name="T44" fmla="*/ 279 w 343"/>
                            <a:gd name="T45" fmla="*/ 200 h 381"/>
                            <a:gd name="T46" fmla="*/ 227 w 343"/>
                            <a:gd name="T47" fmla="*/ 213 h 381"/>
                            <a:gd name="T48" fmla="*/ 211 w 343"/>
                            <a:gd name="T49" fmla="*/ 253 h 381"/>
                            <a:gd name="T50" fmla="*/ 185 w 343"/>
                            <a:gd name="T51" fmla="*/ 334 h 381"/>
                            <a:gd name="T52" fmla="*/ 160 w 343"/>
                            <a:gd name="T53" fmla="*/ 362 h 381"/>
                            <a:gd name="T54" fmla="*/ 110 w 343"/>
                            <a:gd name="T55" fmla="*/ 356 h 381"/>
                            <a:gd name="T56" fmla="*/ 111 w 343"/>
                            <a:gd name="T57" fmla="*/ 354 h 381"/>
                            <a:gd name="T58" fmla="*/ 113 w 343"/>
                            <a:gd name="T59" fmla="*/ 347 h 381"/>
                            <a:gd name="T60" fmla="*/ 125 w 343"/>
                            <a:gd name="T61" fmla="*/ 304 h 381"/>
                            <a:gd name="T62" fmla="*/ 77 w 343"/>
                            <a:gd name="T63" fmla="*/ 272 h 381"/>
                            <a:gd name="T64" fmla="*/ 38 w 343"/>
                            <a:gd name="T65" fmla="*/ 294 h 3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343" h="381">
                              <a:moveTo>
                                <a:pt x="38" y="294"/>
                              </a:moveTo>
                              <a:lnTo>
                                <a:pt x="16" y="307"/>
                              </a:lnTo>
                              <a:lnTo>
                                <a:pt x="0" y="304"/>
                              </a:lnTo>
                              <a:lnTo>
                                <a:pt x="4" y="276"/>
                              </a:lnTo>
                              <a:lnTo>
                                <a:pt x="26" y="233"/>
                              </a:lnTo>
                              <a:lnTo>
                                <a:pt x="52" y="210"/>
                              </a:lnTo>
                              <a:lnTo>
                                <a:pt x="101" y="198"/>
                              </a:lnTo>
                              <a:lnTo>
                                <a:pt x="122" y="193"/>
                              </a:lnTo>
                              <a:lnTo>
                                <a:pt x="152" y="184"/>
                              </a:lnTo>
                              <a:lnTo>
                                <a:pt x="155" y="168"/>
                              </a:lnTo>
                              <a:lnTo>
                                <a:pt x="141" y="164"/>
                              </a:lnTo>
                              <a:lnTo>
                                <a:pt x="111" y="155"/>
                              </a:lnTo>
                              <a:lnTo>
                                <a:pt x="69" y="137"/>
                              </a:lnTo>
                              <a:lnTo>
                                <a:pt x="77" y="113"/>
                              </a:lnTo>
                              <a:lnTo>
                                <a:pt x="108" y="107"/>
                              </a:lnTo>
                              <a:lnTo>
                                <a:pt x="143" y="101"/>
                              </a:lnTo>
                              <a:lnTo>
                                <a:pt x="158" y="80"/>
                              </a:lnTo>
                              <a:lnTo>
                                <a:pt x="161" y="48"/>
                              </a:lnTo>
                              <a:lnTo>
                                <a:pt x="173" y="17"/>
                              </a:lnTo>
                              <a:lnTo>
                                <a:pt x="200" y="0"/>
                              </a:lnTo>
                              <a:lnTo>
                                <a:pt x="232" y="5"/>
                              </a:lnTo>
                              <a:lnTo>
                                <a:pt x="271" y="21"/>
                              </a:lnTo>
                              <a:lnTo>
                                <a:pt x="307" y="45"/>
                              </a:lnTo>
                              <a:lnTo>
                                <a:pt x="335" y="71"/>
                              </a:lnTo>
                              <a:lnTo>
                                <a:pt x="343" y="91"/>
                              </a:lnTo>
                              <a:lnTo>
                                <a:pt x="323" y="102"/>
                              </a:lnTo>
                              <a:lnTo>
                                <a:pt x="289" y="98"/>
                              </a:lnTo>
                              <a:lnTo>
                                <a:pt x="244" y="96"/>
                              </a:lnTo>
                              <a:lnTo>
                                <a:pt x="222" y="116"/>
                              </a:lnTo>
                              <a:lnTo>
                                <a:pt x="239" y="152"/>
                              </a:lnTo>
                              <a:lnTo>
                                <a:pt x="279" y="163"/>
                              </a:lnTo>
                              <a:lnTo>
                                <a:pt x="323" y="169"/>
                              </a:lnTo>
                              <a:lnTo>
                                <a:pt x="329" y="182"/>
                              </a:lnTo>
                              <a:lnTo>
                                <a:pt x="324" y="203"/>
                              </a:lnTo>
                              <a:lnTo>
                                <a:pt x="313" y="212"/>
                              </a:lnTo>
                              <a:lnTo>
                                <a:pt x="279" y="200"/>
                              </a:lnTo>
                              <a:lnTo>
                                <a:pt x="252" y="193"/>
                              </a:lnTo>
                              <a:lnTo>
                                <a:pt x="227" y="213"/>
                              </a:lnTo>
                              <a:lnTo>
                                <a:pt x="211" y="253"/>
                              </a:lnTo>
                              <a:lnTo>
                                <a:pt x="201" y="295"/>
                              </a:lnTo>
                              <a:lnTo>
                                <a:pt x="185" y="334"/>
                              </a:lnTo>
                              <a:lnTo>
                                <a:pt x="160" y="362"/>
                              </a:lnTo>
                              <a:lnTo>
                                <a:pt x="127" y="381"/>
                              </a:lnTo>
                              <a:lnTo>
                                <a:pt x="110" y="356"/>
                              </a:lnTo>
                              <a:lnTo>
                                <a:pt x="111" y="354"/>
                              </a:lnTo>
                              <a:lnTo>
                                <a:pt x="112" y="349"/>
                              </a:lnTo>
                              <a:lnTo>
                                <a:pt x="113" y="347"/>
                              </a:lnTo>
                              <a:lnTo>
                                <a:pt x="125" y="304"/>
                              </a:lnTo>
                              <a:lnTo>
                                <a:pt x="110" y="278"/>
                              </a:lnTo>
                              <a:lnTo>
                                <a:pt x="77" y="272"/>
                              </a:lnTo>
                              <a:lnTo>
                                <a:pt x="38" y="29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5" name="Freeform 587"/>
                      <wps:cNvSpPr>
                        <a:spLocks/>
                      </wps:cNvSpPr>
                      <wps:spPr bwMode="auto">
                        <a:xfrm>
                          <a:off x="2313" y="756"/>
                          <a:ext cx="59" cy="82"/>
                        </a:xfrm>
                        <a:custGeom>
                          <a:avLst/>
                          <a:gdLst>
                            <a:gd name="T0" fmla="*/ 128 w 235"/>
                            <a:gd name="T1" fmla="*/ 23 h 330"/>
                            <a:gd name="T2" fmla="*/ 110 w 235"/>
                            <a:gd name="T3" fmla="*/ 59 h 330"/>
                            <a:gd name="T4" fmla="*/ 105 w 235"/>
                            <a:gd name="T5" fmla="*/ 85 h 330"/>
                            <a:gd name="T6" fmla="*/ 105 w 235"/>
                            <a:gd name="T7" fmla="*/ 96 h 330"/>
                            <a:gd name="T8" fmla="*/ 105 w 235"/>
                            <a:gd name="T9" fmla="*/ 96 h 330"/>
                            <a:gd name="T10" fmla="*/ 105 w 235"/>
                            <a:gd name="T11" fmla="*/ 107 h 330"/>
                            <a:gd name="T12" fmla="*/ 101 w 235"/>
                            <a:gd name="T13" fmla="*/ 130 h 330"/>
                            <a:gd name="T14" fmla="*/ 88 w 235"/>
                            <a:gd name="T15" fmla="*/ 148 h 330"/>
                            <a:gd name="T16" fmla="*/ 88 w 235"/>
                            <a:gd name="T17" fmla="*/ 148 h 330"/>
                            <a:gd name="T18" fmla="*/ 42 w 235"/>
                            <a:gd name="T19" fmla="*/ 188 h 330"/>
                            <a:gd name="T20" fmla="*/ 6 w 235"/>
                            <a:gd name="T21" fmla="*/ 247 h 330"/>
                            <a:gd name="T22" fmla="*/ 0 w 235"/>
                            <a:gd name="T23" fmla="*/ 304 h 330"/>
                            <a:gd name="T24" fmla="*/ 0 w 235"/>
                            <a:gd name="T25" fmla="*/ 304 h 330"/>
                            <a:gd name="T26" fmla="*/ 15 w 235"/>
                            <a:gd name="T27" fmla="*/ 327 h 330"/>
                            <a:gd name="T28" fmla="*/ 32 w 235"/>
                            <a:gd name="T29" fmla="*/ 327 h 330"/>
                            <a:gd name="T30" fmla="*/ 45 w 235"/>
                            <a:gd name="T31" fmla="*/ 306 h 330"/>
                            <a:gd name="T32" fmla="*/ 45 w 235"/>
                            <a:gd name="T33" fmla="*/ 306 h 330"/>
                            <a:gd name="T34" fmla="*/ 50 w 235"/>
                            <a:gd name="T35" fmla="*/ 281 h 330"/>
                            <a:gd name="T36" fmla="*/ 57 w 235"/>
                            <a:gd name="T37" fmla="*/ 269 h 330"/>
                            <a:gd name="T38" fmla="*/ 86 w 235"/>
                            <a:gd name="T39" fmla="*/ 257 h 330"/>
                            <a:gd name="T40" fmla="*/ 86 w 235"/>
                            <a:gd name="T41" fmla="*/ 257 h 330"/>
                            <a:gd name="T42" fmla="*/ 119 w 235"/>
                            <a:gd name="T43" fmla="*/ 258 h 330"/>
                            <a:gd name="T44" fmla="*/ 144 w 235"/>
                            <a:gd name="T45" fmla="*/ 272 h 330"/>
                            <a:gd name="T46" fmla="*/ 156 w 235"/>
                            <a:gd name="T47" fmla="*/ 286 h 330"/>
                            <a:gd name="T48" fmla="*/ 156 w 235"/>
                            <a:gd name="T49" fmla="*/ 286 h 330"/>
                            <a:gd name="T50" fmla="*/ 171 w 235"/>
                            <a:gd name="T51" fmla="*/ 301 h 330"/>
                            <a:gd name="T52" fmla="*/ 192 w 235"/>
                            <a:gd name="T53" fmla="*/ 316 h 330"/>
                            <a:gd name="T54" fmla="*/ 203 w 235"/>
                            <a:gd name="T55" fmla="*/ 325 h 330"/>
                            <a:gd name="T56" fmla="*/ 203 w 235"/>
                            <a:gd name="T57" fmla="*/ 325 h 330"/>
                            <a:gd name="T58" fmla="*/ 214 w 235"/>
                            <a:gd name="T59" fmla="*/ 330 h 330"/>
                            <a:gd name="T60" fmla="*/ 231 w 235"/>
                            <a:gd name="T61" fmla="*/ 330 h 330"/>
                            <a:gd name="T62" fmla="*/ 235 w 235"/>
                            <a:gd name="T63" fmla="*/ 309 h 330"/>
                            <a:gd name="T64" fmla="*/ 235 w 235"/>
                            <a:gd name="T65" fmla="*/ 309 h 330"/>
                            <a:gd name="T66" fmla="*/ 224 w 235"/>
                            <a:gd name="T67" fmla="*/ 270 h 330"/>
                            <a:gd name="T68" fmla="*/ 207 w 235"/>
                            <a:gd name="T69" fmla="*/ 233 h 330"/>
                            <a:gd name="T70" fmla="*/ 185 w 235"/>
                            <a:gd name="T71" fmla="*/ 205 h 330"/>
                            <a:gd name="T72" fmla="*/ 185 w 235"/>
                            <a:gd name="T73" fmla="*/ 205 h 330"/>
                            <a:gd name="T74" fmla="*/ 163 w 235"/>
                            <a:gd name="T75" fmla="*/ 171 h 330"/>
                            <a:gd name="T76" fmla="*/ 148 w 235"/>
                            <a:gd name="T77" fmla="*/ 129 h 330"/>
                            <a:gd name="T78" fmla="*/ 143 w 235"/>
                            <a:gd name="T79" fmla="*/ 104 h 330"/>
                            <a:gd name="T80" fmla="*/ 143 w 235"/>
                            <a:gd name="T81" fmla="*/ 104 h 330"/>
                            <a:gd name="T82" fmla="*/ 142 w 235"/>
                            <a:gd name="T83" fmla="*/ 94 h 330"/>
                            <a:gd name="T84" fmla="*/ 144 w 235"/>
                            <a:gd name="T85" fmla="*/ 79 h 330"/>
                            <a:gd name="T86" fmla="*/ 160 w 235"/>
                            <a:gd name="T87" fmla="*/ 43 h 330"/>
                            <a:gd name="T88" fmla="*/ 160 w 235"/>
                            <a:gd name="T89" fmla="*/ 43 h 330"/>
                            <a:gd name="T90" fmla="*/ 167 w 235"/>
                            <a:gd name="T91" fmla="*/ 8 h 330"/>
                            <a:gd name="T92" fmla="*/ 152 w 235"/>
                            <a:gd name="T93" fmla="*/ 0 h 330"/>
                            <a:gd name="T94" fmla="*/ 128 w 235"/>
                            <a:gd name="T95" fmla="*/ 23 h 330"/>
                            <a:gd name="T96" fmla="*/ 128 w 235"/>
                            <a:gd name="T97" fmla="*/ 23 h 3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</a:cxnLst>
                          <a:rect l="0" t="0" r="r" b="b"/>
                          <a:pathLst>
                            <a:path w="235" h="330">
                              <a:moveTo>
                                <a:pt x="128" y="23"/>
                              </a:moveTo>
                              <a:lnTo>
                                <a:pt x="110" y="59"/>
                              </a:lnTo>
                              <a:lnTo>
                                <a:pt x="105" y="85"/>
                              </a:lnTo>
                              <a:lnTo>
                                <a:pt x="105" y="96"/>
                              </a:lnTo>
                              <a:lnTo>
                                <a:pt x="105" y="107"/>
                              </a:lnTo>
                              <a:lnTo>
                                <a:pt x="101" y="130"/>
                              </a:lnTo>
                              <a:lnTo>
                                <a:pt x="88" y="148"/>
                              </a:lnTo>
                              <a:lnTo>
                                <a:pt x="42" y="188"/>
                              </a:lnTo>
                              <a:lnTo>
                                <a:pt x="6" y="247"/>
                              </a:lnTo>
                              <a:lnTo>
                                <a:pt x="0" y="304"/>
                              </a:lnTo>
                              <a:lnTo>
                                <a:pt x="15" y="327"/>
                              </a:lnTo>
                              <a:lnTo>
                                <a:pt x="32" y="327"/>
                              </a:lnTo>
                              <a:lnTo>
                                <a:pt x="45" y="306"/>
                              </a:lnTo>
                              <a:lnTo>
                                <a:pt x="50" y="281"/>
                              </a:lnTo>
                              <a:lnTo>
                                <a:pt x="57" y="269"/>
                              </a:lnTo>
                              <a:lnTo>
                                <a:pt x="86" y="257"/>
                              </a:lnTo>
                              <a:lnTo>
                                <a:pt x="119" y="258"/>
                              </a:lnTo>
                              <a:lnTo>
                                <a:pt x="144" y="272"/>
                              </a:lnTo>
                              <a:lnTo>
                                <a:pt x="156" y="286"/>
                              </a:lnTo>
                              <a:lnTo>
                                <a:pt x="171" y="301"/>
                              </a:lnTo>
                              <a:lnTo>
                                <a:pt x="192" y="316"/>
                              </a:lnTo>
                              <a:lnTo>
                                <a:pt x="203" y="325"/>
                              </a:lnTo>
                              <a:lnTo>
                                <a:pt x="214" y="330"/>
                              </a:lnTo>
                              <a:lnTo>
                                <a:pt x="231" y="330"/>
                              </a:lnTo>
                              <a:lnTo>
                                <a:pt x="235" y="309"/>
                              </a:lnTo>
                              <a:lnTo>
                                <a:pt x="224" y="270"/>
                              </a:lnTo>
                              <a:lnTo>
                                <a:pt x="207" y="233"/>
                              </a:lnTo>
                              <a:lnTo>
                                <a:pt x="185" y="205"/>
                              </a:lnTo>
                              <a:lnTo>
                                <a:pt x="163" y="171"/>
                              </a:lnTo>
                              <a:lnTo>
                                <a:pt x="148" y="129"/>
                              </a:lnTo>
                              <a:lnTo>
                                <a:pt x="143" y="104"/>
                              </a:lnTo>
                              <a:lnTo>
                                <a:pt x="142" y="94"/>
                              </a:lnTo>
                              <a:lnTo>
                                <a:pt x="144" y="79"/>
                              </a:lnTo>
                              <a:lnTo>
                                <a:pt x="160" y="43"/>
                              </a:lnTo>
                              <a:lnTo>
                                <a:pt x="167" y="8"/>
                              </a:lnTo>
                              <a:lnTo>
                                <a:pt x="152" y="0"/>
                              </a:lnTo>
                              <a:lnTo>
                                <a:pt x="128" y="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6" name="Freeform 588"/>
                      <wps:cNvSpPr>
                        <a:spLocks noEditPoints="1"/>
                      </wps:cNvSpPr>
                      <wps:spPr bwMode="auto">
                        <a:xfrm>
                          <a:off x="1959" y="724"/>
                          <a:ext cx="114" cy="100"/>
                        </a:xfrm>
                        <a:custGeom>
                          <a:avLst/>
                          <a:gdLst>
                            <a:gd name="T0" fmla="*/ 373 w 455"/>
                            <a:gd name="T1" fmla="*/ 312 h 400"/>
                            <a:gd name="T2" fmla="*/ 276 w 455"/>
                            <a:gd name="T3" fmla="*/ 316 h 400"/>
                            <a:gd name="T4" fmla="*/ 256 w 455"/>
                            <a:gd name="T5" fmla="*/ 295 h 400"/>
                            <a:gd name="T6" fmla="*/ 281 w 455"/>
                            <a:gd name="T7" fmla="*/ 271 h 400"/>
                            <a:gd name="T8" fmla="*/ 296 w 455"/>
                            <a:gd name="T9" fmla="*/ 275 h 400"/>
                            <a:gd name="T10" fmla="*/ 376 w 455"/>
                            <a:gd name="T11" fmla="*/ 283 h 400"/>
                            <a:gd name="T12" fmla="*/ 399 w 455"/>
                            <a:gd name="T13" fmla="*/ 286 h 400"/>
                            <a:gd name="T14" fmla="*/ 389 w 455"/>
                            <a:gd name="T15" fmla="*/ 302 h 400"/>
                            <a:gd name="T16" fmla="*/ 396 w 455"/>
                            <a:gd name="T17" fmla="*/ 0 h 400"/>
                            <a:gd name="T18" fmla="*/ 369 w 455"/>
                            <a:gd name="T19" fmla="*/ 42 h 400"/>
                            <a:gd name="T20" fmla="*/ 366 w 455"/>
                            <a:gd name="T21" fmla="*/ 184 h 400"/>
                            <a:gd name="T22" fmla="*/ 361 w 455"/>
                            <a:gd name="T23" fmla="*/ 241 h 400"/>
                            <a:gd name="T24" fmla="*/ 292 w 455"/>
                            <a:gd name="T25" fmla="*/ 233 h 400"/>
                            <a:gd name="T26" fmla="*/ 264 w 455"/>
                            <a:gd name="T27" fmla="*/ 212 h 400"/>
                            <a:gd name="T28" fmla="*/ 149 w 455"/>
                            <a:gd name="T29" fmla="*/ 204 h 400"/>
                            <a:gd name="T30" fmla="*/ 116 w 455"/>
                            <a:gd name="T31" fmla="*/ 212 h 400"/>
                            <a:gd name="T32" fmla="*/ 101 w 455"/>
                            <a:gd name="T33" fmla="*/ 181 h 400"/>
                            <a:gd name="T34" fmla="*/ 134 w 455"/>
                            <a:gd name="T35" fmla="*/ 141 h 400"/>
                            <a:gd name="T36" fmla="*/ 189 w 455"/>
                            <a:gd name="T37" fmla="*/ 37 h 400"/>
                            <a:gd name="T38" fmla="*/ 189 w 455"/>
                            <a:gd name="T39" fmla="*/ 7 h 400"/>
                            <a:gd name="T40" fmla="*/ 123 w 455"/>
                            <a:gd name="T41" fmla="*/ 77 h 400"/>
                            <a:gd name="T42" fmla="*/ 41 w 455"/>
                            <a:gd name="T43" fmla="*/ 156 h 400"/>
                            <a:gd name="T44" fmla="*/ 15 w 455"/>
                            <a:gd name="T45" fmla="*/ 189 h 400"/>
                            <a:gd name="T46" fmla="*/ 20 w 455"/>
                            <a:gd name="T47" fmla="*/ 279 h 400"/>
                            <a:gd name="T48" fmla="*/ 58 w 455"/>
                            <a:gd name="T49" fmla="*/ 291 h 400"/>
                            <a:gd name="T50" fmla="*/ 92 w 455"/>
                            <a:gd name="T51" fmla="*/ 289 h 400"/>
                            <a:gd name="T52" fmla="*/ 103 w 455"/>
                            <a:gd name="T53" fmla="*/ 276 h 400"/>
                            <a:gd name="T54" fmla="*/ 142 w 455"/>
                            <a:gd name="T55" fmla="*/ 251 h 400"/>
                            <a:gd name="T56" fmla="*/ 168 w 455"/>
                            <a:gd name="T57" fmla="*/ 249 h 400"/>
                            <a:gd name="T58" fmla="*/ 214 w 455"/>
                            <a:gd name="T59" fmla="*/ 295 h 400"/>
                            <a:gd name="T60" fmla="*/ 230 w 455"/>
                            <a:gd name="T61" fmla="*/ 346 h 400"/>
                            <a:gd name="T62" fmla="*/ 260 w 455"/>
                            <a:gd name="T63" fmla="*/ 400 h 400"/>
                            <a:gd name="T64" fmla="*/ 279 w 455"/>
                            <a:gd name="T65" fmla="*/ 398 h 400"/>
                            <a:gd name="T66" fmla="*/ 358 w 455"/>
                            <a:gd name="T67" fmla="*/ 375 h 400"/>
                            <a:gd name="T68" fmla="*/ 379 w 455"/>
                            <a:gd name="T69" fmla="*/ 362 h 400"/>
                            <a:gd name="T70" fmla="*/ 436 w 455"/>
                            <a:gd name="T71" fmla="*/ 315 h 400"/>
                            <a:gd name="T72" fmla="*/ 454 w 455"/>
                            <a:gd name="T73" fmla="*/ 236 h 400"/>
                            <a:gd name="T74" fmla="*/ 427 w 455"/>
                            <a:gd name="T75" fmla="*/ 183 h 400"/>
                            <a:gd name="T76" fmla="*/ 390 w 455"/>
                            <a:gd name="T77" fmla="*/ 62 h 400"/>
                            <a:gd name="T78" fmla="*/ 396 w 455"/>
                            <a:gd name="T79" fmla="*/ 0 h 4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455" h="400">
                              <a:moveTo>
                                <a:pt x="389" y="302"/>
                              </a:moveTo>
                              <a:lnTo>
                                <a:pt x="373" y="312"/>
                              </a:lnTo>
                              <a:lnTo>
                                <a:pt x="332" y="324"/>
                              </a:lnTo>
                              <a:lnTo>
                                <a:pt x="276" y="316"/>
                              </a:lnTo>
                              <a:lnTo>
                                <a:pt x="256" y="295"/>
                              </a:lnTo>
                              <a:lnTo>
                                <a:pt x="269" y="278"/>
                              </a:lnTo>
                              <a:lnTo>
                                <a:pt x="281" y="271"/>
                              </a:lnTo>
                              <a:lnTo>
                                <a:pt x="296" y="275"/>
                              </a:lnTo>
                              <a:lnTo>
                                <a:pt x="332" y="282"/>
                              </a:lnTo>
                              <a:lnTo>
                                <a:pt x="376" y="283"/>
                              </a:lnTo>
                              <a:lnTo>
                                <a:pt x="399" y="286"/>
                              </a:lnTo>
                              <a:lnTo>
                                <a:pt x="396" y="296"/>
                              </a:lnTo>
                              <a:lnTo>
                                <a:pt x="389" y="302"/>
                              </a:lnTo>
                              <a:close/>
                              <a:moveTo>
                                <a:pt x="396" y="0"/>
                              </a:moveTo>
                              <a:lnTo>
                                <a:pt x="387" y="10"/>
                              </a:lnTo>
                              <a:lnTo>
                                <a:pt x="369" y="42"/>
                              </a:lnTo>
                              <a:lnTo>
                                <a:pt x="357" y="98"/>
                              </a:lnTo>
                              <a:lnTo>
                                <a:pt x="366" y="184"/>
                              </a:lnTo>
                              <a:lnTo>
                                <a:pt x="361" y="241"/>
                              </a:lnTo>
                              <a:lnTo>
                                <a:pt x="324" y="245"/>
                              </a:lnTo>
                              <a:lnTo>
                                <a:pt x="292" y="233"/>
                              </a:lnTo>
                              <a:lnTo>
                                <a:pt x="264" y="212"/>
                              </a:lnTo>
                              <a:lnTo>
                                <a:pt x="214" y="191"/>
                              </a:lnTo>
                              <a:lnTo>
                                <a:pt x="149" y="204"/>
                              </a:lnTo>
                              <a:lnTo>
                                <a:pt x="116" y="212"/>
                              </a:lnTo>
                              <a:lnTo>
                                <a:pt x="98" y="199"/>
                              </a:lnTo>
                              <a:lnTo>
                                <a:pt x="101" y="181"/>
                              </a:lnTo>
                              <a:lnTo>
                                <a:pt x="134" y="141"/>
                              </a:lnTo>
                              <a:lnTo>
                                <a:pt x="167" y="87"/>
                              </a:lnTo>
                              <a:lnTo>
                                <a:pt x="189" y="37"/>
                              </a:lnTo>
                              <a:lnTo>
                                <a:pt x="189" y="7"/>
                              </a:lnTo>
                              <a:lnTo>
                                <a:pt x="169" y="29"/>
                              </a:lnTo>
                              <a:lnTo>
                                <a:pt x="123" y="77"/>
                              </a:lnTo>
                              <a:lnTo>
                                <a:pt x="72" y="128"/>
                              </a:lnTo>
                              <a:lnTo>
                                <a:pt x="41" y="156"/>
                              </a:lnTo>
                              <a:lnTo>
                                <a:pt x="15" y="189"/>
                              </a:lnTo>
                              <a:lnTo>
                                <a:pt x="0" y="240"/>
                              </a:lnTo>
                              <a:lnTo>
                                <a:pt x="20" y="279"/>
                              </a:lnTo>
                              <a:lnTo>
                                <a:pt x="58" y="291"/>
                              </a:lnTo>
                              <a:lnTo>
                                <a:pt x="82" y="292"/>
                              </a:lnTo>
                              <a:lnTo>
                                <a:pt x="92" y="289"/>
                              </a:lnTo>
                              <a:lnTo>
                                <a:pt x="103" y="276"/>
                              </a:lnTo>
                              <a:lnTo>
                                <a:pt x="121" y="261"/>
                              </a:lnTo>
                              <a:lnTo>
                                <a:pt x="142" y="251"/>
                              </a:lnTo>
                              <a:lnTo>
                                <a:pt x="168" y="249"/>
                              </a:lnTo>
                              <a:lnTo>
                                <a:pt x="196" y="259"/>
                              </a:lnTo>
                              <a:lnTo>
                                <a:pt x="214" y="295"/>
                              </a:lnTo>
                              <a:lnTo>
                                <a:pt x="230" y="346"/>
                              </a:lnTo>
                              <a:lnTo>
                                <a:pt x="251" y="385"/>
                              </a:lnTo>
                              <a:lnTo>
                                <a:pt x="260" y="400"/>
                              </a:lnTo>
                              <a:lnTo>
                                <a:pt x="279" y="398"/>
                              </a:lnTo>
                              <a:lnTo>
                                <a:pt x="321" y="389"/>
                              </a:lnTo>
                              <a:lnTo>
                                <a:pt x="358" y="375"/>
                              </a:lnTo>
                              <a:lnTo>
                                <a:pt x="379" y="362"/>
                              </a:lnTo>
                              <a:lnTo>
                                <a:pt x="409" y="342"/>
                              </a:lnTo>
                              <a:lnTo>
                                <a:pt x="436" y="315"/>
                              </a:lnTo>
                              <a:lnTo>
                                <a:pt x="455" y="279"/>
                              </a:lnTo>
                              <a:lnTo>
                                <a:pt x="454" y="236"/>
                              </a:lnTo>
                              <a:lnTo>
                                <a:pt x="427" y="183"/>
                              </a:lnTo>
                              <a:lnTo>
                                <a:pt x="399" y="127"/>
                              </a:lnTo>
                              <a:lnTo>
                                <a:pt x="390" y="62"/>
                              </a:lnTo>
                              <a:lnTo>
                                <a:pt x="3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7" name="Freeform 589"/>
                      <wps:cNvSpPr>
                        <a:spLocks/>
                      </wps:cNvSpPr>
                      <wps:spPr bwMode="auto">
                        <a:xfrm>
                          <a:off x="2026" y="821"/>
                          <a:ext cx="47" cy="6"/>
                        </a:xfrm>
                        <a:custGeom>
                          <a:avLst/>
                          <a:gdLst>
                            <a:gd name="T0" fmla="*/ 0 w 189"/>
                            <a:gd name="T1" fmla="*/ 25 h 25"/>
                            <a:gd name="T2" fmla="*/ 31 w 189"/>
                            <a:gd name="T3" fmla="*/ 15 h 25"/>
                            <a:gd name="T4" fmla="*/ 103 w 189"/>
                            <a:gd name="T5" fmla="*/ 0 h 25"/>
                            <a:gd name="T6" fmla="*/ 189 w 189"/>
                            <a:gd name="T7" fmla="*/ 1 h 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89" h="25">
                              <a:moveTo>
                                <a:pt x="0" y="25"/>
                              </a:moveTo>
                              <a:lnTo>
                                <a:pt x="31" y="15"/>
                              </a:lnTo>
                              <a:lnTo>
                                <a:pt x="103" y="0"/>
                              </a:lnTo>
                              <a:lnTo>
                                <a:pt x="189" y="1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8" name="Freeform 590"/>
                      <wps:cNvSpPr>
                        <a:spLocks/>
                      </wps:cNvSpPr>
                      <wps:spPr bwMode="auto">
                        <a:xfrm>
                          <a:off x="2073" y="821"/>
                          <a:ext cx="10" cy="11"/>
                        </a:xfrm>
                        <a:custGeom>
                          <a:avLst/>
                          <a:gdLst>
                            <a:gd name="T0" fmla="*/ 0 w 41"/>
                            <a:gd name="T1" fmla="*/ 0 h 42"/>
                            <a:gd name="T2" fmla="*/ 41 w 41"/>
                            <a:gd name="T3" fmla="*/ 18 h 42"/>
                            <a:gd name="T4" fmla="*/ 27 w 41"/>
                            <a:gd name="T5" fmla="*/ 35 h 42"/>
                            <a:gd name="T6" fmla="*/ 8 w 41"/>
                            <a:gd name="T7" fmla="*/ 42 h 4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41" h="42">
                              <a:moveTo>
                                <a:pt x="0" y="0"/>
                              </a:moveTo>
                              <a:lnTo>
                                <a:pt x="41" y="18"/>
                              </a:lnTo>
                              <a:lnTo>
                                <a:pt x="27" y="35"/>
                              </a:lnTo>
                              <a:lnTo>
                                <a:pt x="8" y="42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9" name="Freeform 591"/>
                      <wps:cNvSpPr>
                        <a:spLocks/>
                      </wps:cNvSpPr>
                      <wps:spPr bwMode="auto">
                        <a:xfrm>
                          <a:off x="2049" y="832"/>
                          <a:ext cx="26" cy="29"/>
                        </a:xfrm>
                        <a:custGeom>
                          <a:avLst/>
                          <a:gdLst>
                            <a:gd name="T0" fmla="*/ 105 w 105"/>
                            <a:gd name="T1" fmla="*/ 0 h 117"/>
                            <a:gd name="T2" fmla="*/ 81 w 105"/>
                            <a:gd name="T3" fmla="*/ 11 h 117"/>
                            <a:gd name="T4" fmla="*/ 35 w 105"/>
                            <a:gd name="T5" fmla="*/ 39 h 117"/>
                            <a:gd name="T6" fmla="*/ 0 w 105"/>
                            <a:gd name="T7" fmla="*/ 77 h 117"/>
                            <a:gd name="T8" fmla="*/ 11 w 105"/>
                            <a:gd name="T9" fmla="*/ 117 h 1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05" h="117">
                              <a:moveTo>
                                <a:pt x="105" y="0"/>
                              </a:moveTo>
                              <a:lnTo>
                                <a:pt x="81" y="11"/>
                              </a:lnTo>
                              <a:lnTo>
                                <a:pt x="35" y="39"/>
                              </a:lnTo>
                              <a:lnTo>
                                <a:pt x="0" y="77"/>
                              </a:lnTo>
                              <a:lnTo>
                                <a:pt x="11" y="117"/>
                              </a:lnTo>
                            </a:path>
                          </a:pathLst>
                        </a:custGeom>
                        <a:noFill/>
                        <a:ln w="444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0" name="Freeform 592"/>
                      <wps:cNvSpPr>
                        <a:spLocks/>
                      </wps:cNvSpPr>
                      <wps:spPr bwMode="auto">
                        <a:xfrm>
                          <a:off x="2278" y="865"/>
                          <a:ext cx="63" cy="104"/>
                        </a:xfrm>
                        <a:custGeom>
                          <a:avLst/>
                          <a:gdLst>
                            <a:gd name="T0" fmla="*/ 194 w 255"/>
                            <a:gd name="T1" fmla="*/ 90 h 415"/>
                            <a:gd name="T2" fmla="*/ 148 w 255"/>
                            <a:gd name="T3" fmla="*/ 57 h 415"/>
                            <a:gd name="T4" fmla="*/ 104 w 255"/>
                            <a:gd name="T5" fmla="*/ 33 h 415"/>
                            <a:gd name="T6" fmla="*/ 56 w 255"/>
                            <a:gd name="T7" fmla="*/ 15 h 415"/>
                            <a:gd name="T8" fmla="*/ 0 w 255"/>
                            <a:gd name="T9" fmla="*/ 0 h 415"/>
                            <a:gd name="T10" fmla="*/ 0 w 255"/>
                            <a:gd name="T11" fmla="*/ 0 h 415"/>
                            <a:gd name="T12" fmla="*/ 20 w 255"/>
                            <a:gd name="T13" fmla="*/ 12 h 415"/>
                            <a:gd name="T14" fmla="*/ 40 w 255"/>
                            <a:gd name="T15" fmla="*/ 25 h 415"/>
                            <a:gd name="T16" fmla="*/ 61 w 255"/>
                            <a:gd name="T17" fmla="*/ 34 h 415"/>
                            <a:gd name="T18" fmla="*/ 61 w 255"/>
                            <a:gd name="T19" fmla="*/ 34 h 415"/>
                            <a:gd name="T20" fmla="*/ 109 w 255"/>
                            <a:gd name="T21" fmla="*/ 50 h 415"/>
                            <a:gd name="T22" fmla="*/ 154 w 255"/>
                            <a:gd name="T23" fmla="*/ 73 h 415"/>
                            <a:gd name="T24" fmla="*/ 196 w 255"/>
                            <a:gd name="T25" fmla="*/ 109 h 415"/>
                            <a:gd name="T26" fmla="*/ 196 w 255"/>
                            <a:gd name="T27" fmla="*/ 109 h 415"/>
                            <a:gd name="T28" fmla="*/ 224 w 255"/>
                            <a:gd name="T29" fmla="*/ 149 h 415"/>
                            <a:gd name="T30" fmla="*/ 241 w 255"/>
                            <a:gd name="T31" fmla="*/ 197 h 415"/>
                            <a:gd name="T32" fmla="*/ 246 w 255"/>
                            <a:gd name="T33" fmla="*/ 248 h 415"/>
                            <a:gd name="T34" fmla="*/ 236 w 255"/>
                            <a:gd name="T35" fmla="*/ 295 h 415"/>
                            <a:gd name="T36" fmla="*/ 207 w 255"/>
                            <a:gd name="T37" fmla="*/ 333 h 415"/>
                            <a:gd name="T38" fmla="*/ 207 w 255"/>
                            <a:gd name="T39" fmla="*/ 333 h 415"/>
                            <a:gd name="T40" fmla="*/ 177 w 255"/>
                            <a:gd name="T41" fmla="*/ 351 h 415"/>
                            <a:gd name="T42" fmla="*/ 143 w 255"/>
                            <a:gd name="T43" fmla="*/ 360 h 415"/>
                            <a:gd name="T44" fmla="*/ 108 w 255"/>
                            <a:gd name="T45" fmla="*/ 365 h 415"/>
                            <a:gd name="T46" fmla="*/ 108 w 255"/>
                            <a:gd name="T47" fmla="*/ 365 h 415"/>
                            <a:gd name="T48" fmla="*/ 103 w 255"/>
                            <a:gd name="T49" fmla="*/ 372 h 415"/>
                            <a:gd name="T50" fmla="*/ 94 w 255"/>
                            <a:gd name="T51" fmla="*/ 383 h 415"/>
                            <a:gd name="T52" fmla="*/ 89 w 255"/>
                            <a:gd name="T53" fmla="*/ 394 h 415"/>
                            <a:gd name="T54" fmla="*/ 89 w 255"/>
                            <a:gd name="T55" fmla="*/ 394 h 415"/>
                            <a:gd name="T56" fmla="*/ 91 w 255"/>
                            <a:gd name="T57" fmla="*/ 401 h 415"/>
                            <a:gd name="T58" fmla="*/ 96 w 255"/>
                            <a:gd name="T59" fmla="*/ 409 h 415"/>
                            <a:gd name="T60" fmla="*/ 105 w 255"/>
                            <a:gd name="T61" fmla="*/ 415 h 415"/>
                            <a:gd name="T62" fmla="*/ 105 w 255"/>
                            <a:gd name="T63" fmla="*/ 415 h 415"/>
                            <a:gd name="T64" fmla="*/ 154 w 255"/>
                            <a:gd name="T65" fmla="*/ 396 h 415"/>
                            <a:gd name="T66" fmla="*/ 195 w 255"/>
                            <a:gd name="T67" fmla="*/ 366 h 415"/>
                            <a:gd name="T68" fmla="*/ 227 w 255"/>
                            <a:gd name="T69" fmla="*/ 332 h 415"/>
                            <a:gd name="T70" fmla="*/ 227 w 255"/>
                            <a:gd name="T71" fmla="*/ 332 h 415"/>
                            <a:gd name="T72" fmla="*/ 247 w 255"/>
                            <a:gd name="T73" fmla="*/ 295 h 415"/>
                            <a:gd name="T74" fmla="*/ 255 w 255"/>
                            <a:gd name="T75" fmla="*/ 251 h 415"/>
                            <a:gd name="T76" fmla="*/ 253 w 255"/>
                            <a:gd name="T77" fmla="*/ 205 h 415"/>
                            <a:gd name="T78" fmla="*/ 241 w 255"/>
                            <a:gd name="T79" fmla="*/ 160 h 415"/>
                            <a:gd name="T80" fmla="*/ 221 w 255"/>
                            <a:gd name="T81" fmla="*/ 121 h 415"/>
                            <a:gd name="T82" fmla="*/ 194 w 255"/>
                            <a:gd name="T83" fmla="*/ 91 h 415"/>
                            <a:gd name="T84" fmla="*/ 194 w 255"/>
                            <a:gd name="T85" fmla="*/ 91 h 415"/>
                            <a:gd name="T86" fmla="*/ 194 w 255"/>
                            <a:gd name="T87" fmla="*/ 90 h 415"/>
                            <a:gd name="T88" fmla="*/ 194 w 255"/>
                            <a:gd name="T89" fmla="*/ 90 h 4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255" h="415">
                              <a:moveTo>
                                <a:pt x="194" y="90"/>
                              </a:moveTo>
                              <a:lnTo>
                                <a:pt x="148" y="57"/>
                              </a:lnTo>
                              <a:lnTo>
                                <a:pt x="104" y="33"/>
                              </a:lnTo>
                              <a:lnTo>
                                <a:pt x="56" y="15"/>
                              </a:lnTo>
                              <a:lnTo>
                                <a:pt x="0" y="0"/>
                              </a:lnTo>
                              <a:lnTo>
                                <a:pt x="20" y="12"/>
                              </a:lnTo>
                              <a:lnTo>
                                <a:pt x="40" y="25"/>
                              </a:lnTo>
                              <a:lnTo>
                                <a:pt x="61" y="34"/>
                              </a:lnTo>
                              <a:lnTo>
                                <a:pt x="109" y="50"/>
                              </a:lnTo>
                              <a:lnTo>
                                <a:pt x="154" y="73"/>
                              </a:lnTo>
                              <a:lnTo>
                                <a:pt x="196" y="109"/>
                              </a:lnTo>
                              <a:lnTo>
                                <a:pt x="224" y="149"/>
                              </a:lnTo>
                              <a:lnTo>
                                <a:pt x="241" y="197"/>
                              </a:lnTo>
                              <a:lnTo>
                                <a:pt x="246" y="248"/>
                              </a:lnTo>
                              <a:lnTo>
                                <a:pt x="236" y="295"/>
                              </a:lnTo>
                              <a:lnTo>
                                <a:pt x="207" y="333"/>
                              </a:lnTo>
                              <a:lnTo>
                                <a:pt x="177" y="351"/>
                              </a:lnTo>
                              <a:lnTo>
                                <a:pt x="143" y="360"/>
                              </a:lnTo>
                              <a:lnTo>
                                <a:pt x="108" y="365"/>
                              </a:lnTo>
                              <a:lnTo>
                                <a:pt x="103" y="372"/>
                              </a:lnTo>
                              <a:lnTo>
                                <a:pt x="94" y="383"/>
                              </a:lnTo>
                              <a:lnTo>
                                <a:pt x="89" y="394"/>
                              </a:lnTo>
                              <a:lnTo>
                                <a:pt x="91" y="401"/>
                              </a:lnTo>
                              <a:lnTo>
                                <a:pt x="96" y="409"/>
                              </a:lnTo>
                              <a:lnTo>
                                <a:pt x="105" y="415"/>
                              </a:lnTo>
                              <a:lnTo>
                                <a:pt x="154" y="396"/>
                              </a:lnTo>
                              <a:lnTo>
                                <a:pt x="195" y="366"/>
                              </a:lnTo>
                              <a:lnTo>
                                <a:pt x="227" y="332"/>
                              </a:lnTo>
                              <a:lnTo>
                                <a:pt x="247" y="295"/>
                              </a:lnTo>
                              <a:lnTo>
                                <a:pt x="255" y="251"/>
                              </a:lnTo>
                              <a:lnTo>
                                <a:pt x="253" y="205"/>
                              </a:lnTo>
                              <a:lnTo>
                                <a:pt x="241" y="160"/>
                              </a:lnTo>
                              <a:lnTo>
                                <a:pt x="221" y="121"/>
                              </a:lnTo>
                              <a:lnTo>
                                <a:pt x="194" y="91"/>
                              </a:lnTo>
                              <a:lnTo>
                                <a:pt x="194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1" name="Freeform 593"/>
                      <wps:cNvSpPr>
                        <a:spLocks/>
                      </wps:cNvSpPr>
                      <wps:spPr bwMode="auto">
                        <a:xfrm>
                          <a:off x="1981" y="815"/>
                          <a:ext cx="22" cy="13"/>
                        </a:xfrm>
                        <a:custGeom>
                          <a:avLst/>
                          <a:gdLst>
                            <a:gd name="T0" fmla="*/ 15 w 88"/>
                            <a:gd name="T1" fmla="*/ 53 h 53"/>
                            <a:gd name="T2" fmla="*/ 2 w 88"/>
                            <a:gd name="T3" fmla="*/ 51 h 53"/>
                            <a:gd name="T4" fmla="*/ 0 w 88"/>
                            <a:gd name="T5" fmla="*/ 37 h 53"/>
                            <a:gd name="T6" fmla="*/ 9 w 88"/>
                            <a:gd name="T7" fmla="*/ 21 h 53"/>
                            <a:gd name="T8" fmla="*/ 9 w 88"/>
                            <a:gd name="T9" fmla="*/ 21 h 53"/>
                            <a:gd name="T10" fmla="*/ 21 w 88"/>
                            <a:gd name="T11" fmla="*/ 13 h 53"/>
                            <a:gd name="T12" fmla="*/ 30 w 88"/>
                            <a:gd name="T13" fmla="*/ 12 h 53"/>
                            <a:gd name="T14" fmla="*/ 34 w 88"/>
                            <a:gd name="T15" fmla="*/ 13 h 53"/>
                            <a:gd name="T16" fmla="*/ 34 w 88"/>
                            <a:gd name="T17" fmla="*/ 13 h 53"/>
                            <a:gd name="T18" fmla="*/ 46 w 88"/>
                            <a:gd name="T19" fmla="*/ 13 h 53"/>
                            <a:gd name="T20" fmla="*/ 57 w 88"/>
                            <a:gd name="T21" fmla="*/ 8 h 53"/>
                            <a:gd name="T22" fmla="*/ 71 w 88"/>
                            <a:gd name="T23" fmla="*/ 1 h 53"/>
                            <a:gd name="T24" fmla="*/ 71 w 88"/>
                            <a:gd name="T25" fmla="*/ 1 h 53"/>
                            <a:gd name="T26" fmla="*/ 83 w 88"/>
                            <a:gd name="T27" fmla="*/ 0 h 53"/>
                            <a:gd name="T28" fmla="*/ 88 w 88"/>
                            <a:gd name="T29" fmla="*/ 5 h 53"/>
                            <a:gd name="T30" fmla="*/ 88 w 88"/>
                            <a:gd name="T31" fmla="*/ 12 h 53"/>
                            <a:gd name="T32" fmla="*/ 88 w 88"/>
                            <a:gd name="T33" fmla="*/ 12 h 53"/>
                            <a:gd name="T34" fmla="*/ 70 w 88"/>
                            <a:gd name="T35" fmla="*/ 29 h 53"/>
                            <a:gd name="T36" fmla="*/ 39 w 88"/>
                            <a:gd name="T37" fmla="*/ 44 h 53"/>
                            <a:gd name="T38" fmla="*/ 15 w 88"/>
                            <a:gd name="T39" fmla="*/ 53 h 53"/>
                            <a:gd name="T40" fmla="*/ 15 w 88"/>
                            <a:gd name="T41" fmla="*/ 53 h 5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88" h="53">
                              <a:moveTo>
                                <a:pt x="15" y="53"/>
                              </a:moveTo>
                              <a:lnTo>
                                <a:pt x="2" y="51"/>
                              </a:lnTo>
                              <a:lnTo>
                                <a:pt x="0" y="37"/>
                              </a:lnTo>
                              <a:lnTo>
                                <a:pt x="9" y="21"/>
                              </a:lnTo>
                              <a:lnTo>
                                <a:pt x="21" y="13"/>
                              </a:lnTo>
                              <a:lnTo>
                                <a:pt x="30" y="12"/>
                              </a:lnTo>
                              <a:lnTo>
                                <a:pt x="34" y="13"/>
                              </a:lnTo>
                              <a:lnTo>
                                <a:pt x="46" y="13"/>
                              </a:lnTo>
                              <a:lnTo>
                                <a:pt x="57" y="8"/>
                              </a:lnTo>
                              <a:lnTo>
                                <a:pt x="71" y="1"/>
                              </a:lnTo>
                              <a:lnTo>
                                <a:pt x="83" y="0"/>
                              </a:lnTo>
                              <a:lnTo>
                                <a:pt x="88" y="5"/>
                              </a:lnTo>
                              <a:lnTo>
                                <a:pt x="88" y="12"/>
                              </a:lnTo>
                              <a:lnTo>
                                <a:pt x="70" y="29"/>
                              </a:lnTo>
                              <a:lnTo>
                                <a:pt x="39" y="44"/>
                              </a:lnTo>
                              <a:lnTo>
                                <a:pt x="15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2" name="Freeform 594"/>
                      <wps:cNvSpPr>
                        <a:spLocks/>
                      </wps:cNvSpPr>
                      <wps:spPr bwMode="auto">
                        <a:xfrm>
                          <a:off x="2189" y="678"/>
                          <a:ext cx="155" cy="92"/>
                        </a:xfrm>
                        <a:custGeom>
                          <a:avLst/>
                          <a:gdLst>
                            <a:gd name="T0" fmla="*/ 63 w 623"/>
                            <a:gd name="T1" fmla="*/ 348 h 366"/>
                            <a:gd name="T2" fmla="*/ 115 w 623"/>
                            <a:gd name="T3" fmla="*/ 342 h 366"/>
                            <a:gd name="T4" fmla="*/ 168 w 623"/>
                            <a:gd name="T5" fmla="*/ 329 h 366"/>
                            <a:gd name="T6" fmla="*/ 220 w 623"/>
                            <a:gd name="T7" fmla="*/ 310 h 366"/>
                            <a:gd name="T8" fmla="*/ 270 w 623"/>
                            <a:gd name="T9" fmla="*/ 286 h 366"/>
                            <a:gd name="T10" fmla="*/ 316 w 623"/>
                            <a:gd name="T11" fmla="*/ 260 h 366"/>
                            <a:gd name="T12" fmla="*/ 356 w 623"/>
                            <a:gd name="T13" fmla="*/ 234 h 366"/>
                            <a:gd name="T14" fmla="*/ 389 w 623"/>
                            <a:gd name="T15" fmla="*/ 211 h 366"/>
                            <a:gd name="T16" fmla="*/ 414 w 623"/>
                            <a:gd name="T17" fmla="*/ 190 h 366"/>
                            <a:gd name="T18" fmla="*/ 429 w 623"/>
                            <a:gd name="T19" fmla="*/ 176 h 366"/>
                            <a:gd name="T20" fmla="*/ 429 w 623"/>
                            <a:gd name="T21" fmla="*/ 176 h 366"/>
                            <a:gd name="T22" fmla="*/ 465 w 623"/>
                            <a:gd name="T23" fmla="*/ 132 h 366"/>
                            <a:gd name="T24" fmla="*/ 506 w 623"/>
                            <a:gd name="T25" fmla="*/ 81 h 366"/>
                            <a:gd name="T26" fmla="*/ 544 w 623"/>
                            <a:gd name="T27" fmla="*/ 37 h 366"/>
                            <a:gd name="T28" fmla="*/ 573 w 623"/>
                            <a:gd name="T29" fmla="*/ 9 h 366"/>
                            <a:gd name="T30" fmla="*/ 573 w 623"/>
                            <a:gd name="T31" fmla="*/ 9 h 366"/>
                            <a:gd name="T32" fmla="*/ 604 w 623"/>
                            <a:gd name="T33" fmla="*/ 0 h 366"/>
                            <a:gd name="T34" fmla="*/ 623 w 623"/>
                            <a:gd name="T35" fmla="*/ 17 h 366"/>
                            <a:gd name="T36" fmla="*/ 607 w 623"/>
                            <a:gd name="T37" fmla="*/ 58 h 366"/>
                            <a:gd name="T38" fmla="*/ 607 w 623"/>
                            <a:gd name="T39" fmla="*/ 58 h 366"/>
                            <a:gd name="T40" fmla="*/ 569 w 623"/>
                            <a:gd name="T41" fmla="*/ 104 h 366"/>
                            <a:gd name="T42" fmla="*/ 530 w 623"/>
                            <a:gd name="T43" fmla="*/ 147 h 366"/>
                            <a:gd name="T44" fmla="*/ 491 w 623"/>
                            <a:gd name="T45" fmla="*/ 185 h 366"/>
                            <a:gd name="T46" fmla="*/ 452 w 623"/>
                            <a:gd name="T47" fmla="*/ 219 h 366"/>
                            <a:gd name="T48" fmla="*/ 414 w 623"/>
                            <a:gd name="T49" fmla="*/ 248 h 366"/>
                            <a:gd name="T50" fmla="*/ 375 w 623"/>
                            <a:gd name="T51" fmla="*/ 274 h 366"/>
                            <a:gd name="T52" fmla="*/ 339 w 623"/>
                            <a:gd name="T53" fmla="*/ 296 h 366"/>
                            <a:gd name="T54" fmla="*/ 303 w 623"/>
                            <a:gd name="T55" fmla="*/ 316 h 366"/>
                            <a:gd name="T56" fmla="*/ 267 w 623"/>
                            <a:gd name="T57" fmla="*/ 331 h 366"/>
                            <a:gd name="T58" fmla="*/ 233 w 623"/>
                            <a:gd name="T59" fmla="*/ 343 h 366"/>
                            <a:gd name="T60" fmla="*/ 202 w 623"/>
                            <a:gd name="T61" fmla="*/ 353 h 366"/>
                            <a:gd name="T62" fmla="*/ 172 w 623"/>
                            <a:gd name="T63" fmla="*/ 360 h 366"/>
                            <a:gd name="T64" fmla="*/ 144 w 623"/>
                            <a:gd name="T65" fmla="*/ 364 h 366"/>
                            <a:gd name="T66" fmla="*/ 144 w 623"/>
                            <a:gd name="T67" fmla="*/ 364 h 366"/>
                            <a:gd name="T68" fmla="*/ 115 w 623"/>
                            <a:gd name="T69" fmla="*/ 366 h 366"/>
                            <a:gd name="T70" fmla="*/ 80 w 623"/>
                            <a:gd name="T71" fmla="*/ 365 h 366"/>
                            <a:gd name="T72" fmla="*/ 47 w 623"/>
                            <a:gd name="T73" fmla="*/ 362 h 366"/>
                            <a:gd name="T74" fmla="*/ 19 w 623"/>
                            <a:gd name="T75" fmla="*/ 359 h 366"/>
                            <a:gd name="T76" fmla="*/ 2 w 623"/>
                            <a:gd name="T77" fmla="*/ 354 h 366"/>
                            <a:gd name="T78" fmla="*/ 0 w 623"/>
                            <a:gd name="T79" fmla="*/ 351 h 366"/>
                            <a:gd name="T80" fmla="*/ 19 w 623"/>
                            <a:gd name="T81" fmla="*/ 349 h 366"/>
                            <a:gd name="T82" fmla="*/ 63 w 623"/>
                            <a:gd name="T83" fmla="*/ 348 h 366"/>
                            <a:gd name="T84" fmla="*/ 63 w 623"/>
                            <a:gd name="T85" fmla="*/ 348 h 366"/>
                            <a:gd name="T86" fmla="*/ 63 w 623"/>
                            <a:gd name="T87" fmla="*/ 348 h 36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623" h="366">
                              <a:moveTo>
                                <a:pt x="63" y="348"/>
                              </a:moveTo>
                              <a:lnTo>
                                <a:pt x="115" y="342"/>
                              </a:lnTo>
                              <a:lnTo>
                                <a:pt x="168" y="329"/>
                              </a:lnTo>
                              <a:lnTo>
                                <a:pt x="220" y="310"/>
                              </a:lnTo>
                              <a:lnTo>
                                <a:pt x="270" y="286"/>
                              </a:lnTo>
                              <a:lnTo>
                                <a:pt x="316" y="260"/>
                              </a:lnTo>
                              <a:lnTo>
                                <a:pt x="356" y="234"/>
                              </a:lnTo>
                              <a:lnTo>
                                <a:pt x="389" y="211"/>
                              </a:lnTo>
                              <a:lnTo>
                                <a:pt x="414" y="190"/>
                              </a:lnTo>
                              <a:lnTo>
                                <a:pt x="429" y="176"/>
                              </a:lnTo>
                              <a:lnTo>
                                <a:pt x="465" y="132"/>
                              </a:lnTo>
                              <a:lnTo>
                                <a:pt x="506" y="81"/>
                              </a:lnTo>
                              <a:lnTo>
                                <a:pt x="544" y="37"/>
                              </a:lnTo>
                              <a:lnTo>
                                <a:pt x="573" y="9"/>
                              </a:lnTo>
                              <a:lnTo>
                                <a:pt x="604" y="0"/>
                              </a:lnTo>
                              <a:lnTo>
                                <a:pt x="623" y="17"/>
                              </a:lnTo>
                              <a:lnTo>
                                <a:pt x="607" y="58"/>
                              </a:lnTo>
                              <a:lnTo>
                                <a:pt x="569" y="104"/>
                              </a:lnTo>
                              <a:lnTo>
                                <a:pt x="530" y="147"/>
                              </a:lnTo>
                              <a:lnTo>
                                <a:pt x="491" y="185"/>
                              </a:lnTo>
                              <a:lnTo>
                                <a:pt x="452" y="219"/>
                              </a:lnTo>
                              <a:lnTo>
                                <a:pt x="414" y="248"/>
                              </a:lnTo>
                              <a:lnTo>
                                <a:pt x="375" y="274"/>
                              </a:lnTo>
                              <a:lnTo>
                                <a:pt x="339" y="296"/>
                              </a:lnTo>
                              <a:lnTo>
                                <a:pt x="303" y="316"/>
                              </a:lnTo>
                              <a:lnTo>
                                <a:pt x="267" y="331"/>
                              </a:lnTo>
                              <a:lnTo>
                                <a:pt x="233" y="343"/>
                              </a:lnTo>
                              <a:lnTo>
                                <a:pt x="202" y="353"/>
                              </a:lnTo>
                              <a:lnTo>
                                <a:pt x="172" y="360"/>
                              </a:lnTo>
                              <a:lnTo>
                                <a:pt x="144" y="364"/>
                              </a:lnTo>
                              <a:lnTo>
                                <a:pt x="115" y="366"/>
                              </a:lnTo>
                              <a:lnTo>
                                <a:pt x="80" y="365"/>
                              </a:lnTo>
                              <a:lnTo>
                                <a:pt x="47" y="362"/>
                              </a:lnTo>
                              <a:lnTo>
                                <a:pt x="19" y="359"/>
                              </a:lnTo>
                              <a:lnTo>
                                <a:pt x="2" y="354"/>
                              </a:lnTo>
                              <a:lnTo>
                                <a:pt x="0" y="351"/>
                              </a:lnTo>
                              <a:lnTo>
                                <a:pt x="19" y="349"/>
                              </a:lnTo>
                              <a:lnTo>
                                <a:pt x="63" y="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3" name="Freeform 595"/>
                      <wps:cNvSpPr>
                        <a:spLocks/>
                      </wps:cNvSpPr>
                      <wps:spPr bwMode="auto">
                        <a:xfrm>
                          <a:off x="2176" y="861"/>
                          <a:ext cx="32" cy="9"/>
                        </a:xfrm>
                        <a:custGeom>
                          <a:avLst/>
                          <a:gdLst>
                            <a:gd name="T0" fmla="*/ 38 w 127"/>
                            <a:gd name="T1" fmla="*/ 15 h 40"/>
                            <a:gd name="T2" fmla="*/ 64 w 127"/>
                            <a:gd name="T3" fmla="*/ 7 h 40"/>
                            <a:gd name="T4" fmla="*/ 104 w 127"/>
                            <a:gd name="T5" fmla="*/ 0 h 40"/>
                            <a:gd name="T6" fmla="*/ 127 w 127"/>
                            <a:gd name="T7" fmla="*/ 3 h 40"/>
                            <a:gd name="T8" fmla="*/ 127 w 127"/>
                            <a:gd name="T9" fmla="*/ 3 h 40"/>
                            <a:gd name="T10" fmla="*/ 123 w 127"/>
                            <a:gd name="T11" fmla="*/ 15 h 40"/>
                            <a:gd name="T12" fmla="*/ 94 w 127"/>
                            <a:gd name="T13" fmla="*/ 29 h 40"/>
                            <a:gd name="T14" fmla="*/ 35 w 127"/>
                            <a:gd name="T15" fmla="*/ 40 h 40"/>
                            <a:gd name="T16" fmla="*/ 35 w 127"/>
                            <a:gd name="T17" fmla="*/ 40 h 40"/>
                            <a:gd name="T18" fmla="*/ 0 w 127"/>
                            <a:gd name="T19" fmla="*/ 38 h 40"/>
                            <a:gd name="T20" fmla="*/ 13 w 127"/>
                            <a:gd name="T21" fmla="*/ 27 h 40"/>
                            <a:gd name="T22" fmla="*/ 38 w 127"/>
                            <a:gd name="T23" fmla="*/ 15 h 40"/>
                            <a:gd name="T24" fmla="*/ 38 w 127"/>
                            <a:gd name="T25" fmla="*/ 15 h 4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127" h="40">
                              <a:moveTo>
                                <a:pt x="38" y="15"/>
                              </a:moveTo>
                              <a:lnTo>
                                <a:pt x="64" y="7"/>
                              </a:lnTo>
                              <a:lnTo>
                                <a:pt x="104" y="0"/>
                              </a:lnTo>
                              <a:lnTo>
                                <a:pt x="127" y="3"/>
                              </a:lnTo>
                              <a:lnTo>
                                <a:pt x="123" y="15"/>
                              </a:lnTo>
                              <a:lnTo>
                                <a:pt x="94" y="29"/>
                              </a:lnTo>
                              <a:lnTo>
                                <a:pt x="35" y="40"/>
                              </a:lnTo>
                              <a:lnTo>
                                <a:pt x="0" y="38"/>
                              </a:lnTo>
                              <a:lnTo>
                                <a:pt x="13" y="27"/>
                              </a:lnTo>
                              <a:lnTo>
                                <a:pt x="38" y="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4" name="Freeform 596"/>
                      <wps:cNvSpPr>
                        <a:spLocks/>
                      </wps:cNvSpPr>
                      <wps:spPr bwMode="auto">
                        <a:xfrm>
                          <a:off x="2182" y="825"/>
                          <a:ext cx="69" cy="29"/>
                        </a:xfrm>
                        <a:custGeom>
                          <a:avLst/>
                          <a:gdLst>
                            <a:gd name="T0" fmla="*/ 126 w 275"/>
                            <a:gd name="T1" fmla="*/ 90 h 114"/>
                            <a:gd name="T2" fmla="*/ 102 w 275"/>
                            <a:gd name="T3" fmla="*/ 105 h 114"/>
                            <a:gd name="T4" fmla="*/ 78 w 275"/>
                            <a:gd name="T5" fmla="*/ 114 h 114"/>
                            <a:gd name="T6" fmla="*/ 30 w 275"/>
                            <a:gd name="T7" fmla="*/ 106 h 114"/>
                            <a:gd name="T8" fmla="*/ 30 w 275"/>
                            <a:gd name="T9" fmla="*/ 106 h 114"/>
                            <a:gd name="T10" fmla="*/ 0 w 275"/>
                            <a:gd name="T11" fmla="*/ 82 h 114"/>
                            <a:gd name="T12" fmla="*/ 14 w 275"/>
                            <a:gd name="T13" fmla="*/ 54 h 114"/>
                            <a:gd name="T14" fmla="*/ 56 w 275"/>
                            <a:gd name="T15" fmla="*/ 36 h 114"/>
                            <a:gd name="T16" fmla="*/ 56 w 275"/>
                            <a:gd name="T17" fmla="*/ 36 h 114"/>
                            <a:gd name="T18" fmla="*/ 101 w 275"/>
                            <a:gd name="T19" fmla="*/ 31 h 114"/>
                            <a:gd name="T20" fmla="*/ 152 w 275"/>
                            <a:gd name="T21" fmla="*/ 21 h 114"/>
                            <a:gd name="T22" fmla="*/ 233 w 275"/>
                            <a:gd name="T23" fmla="*/ 1 h 114"/>
                            <a:gd name="T24" fmla="*/ 233 w 275"/>
                            <a:gd name="T25" fmla="*/ 1 h 114"/>
                            <a:gd name="T26" fmla="*/ 275 w 275"/>
                            <a:gd name="T27" fmla="*/ 0 h 114"/>
                            <a:gd name="T28" fmla="*/ 259 w 275"/>
                            <a:gd name="T29" fmla="*/ 24 h 114"/>
                            <a:gd name="T30" fmla="*/ 223 w 275"/>
                            <a:gd name="T31" fmla="*/ 52 h 114"/>
                            <a:gd name="T32" fmla="*/ 223 w 275"/>
                            <a:gd name="T33" fmla="*/ 52 h 114"/>
                            <a:gd name="T34" fmla="*/ 191 w 275"/>
                            <a:gd name="T35" fmla="*/ 67 h 114"/>
                            <a:gd name="T36" fmla="*/ 158 w 275"/>
                            <a:gd name="T37" fmla="*/ 78 h 114"/>
                            <a:gd name="T38" fmla="*/ 126 w 275"/>
                            <a:gd name="T39" fmla="*/ 90 h 114"/>
                            <a:gd name="T40" fmla="*/ 126 w 275"/>
                            <a:gd name="T41" fmla="*/ 90 h 1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</a:cxnLst>
                          <a:rect l="0" t="0" r="r" b="b"/>
                          <a:pathLst>
                            <a:path w="275" h="114">
                              <a:moveTo>
                                <a:pt x="126" y="90"/>
                              </a:moveTo>
                              <a:lnTo>
                                <a:pt x="102" y="105"/>
                              </a:lnTo>
                              <a:lnTo>
                                <a:pt x="78" y="114"/>
                              </a:lnTo>
                              <a:lnTo>
                                <a:pt x="30" y="106"/>
                              </a:lnTo>
                              <a:lnTo>
                                <a:pt x="0" y="82"/>
                              </a:lnTo>
                              <a:lnTo>
                                <a:pt x="14" y="54"/>
                              </a:lnTo>
                              <a:lnTo>
                                <a:pt x="56" y="36"/>
                              </a:lnTo>
                              <a:lnTo>
                                <a:pt x="101" y="31"/>
                              </a:lnTo>
                              <a:lnTo>
                                <a:pt x="152" y="21"/>
                              </a:lnTo>
                              <a:lnTo>
                                <a:pt x="233" y="1"/>
                              </a:lnTo>
                              <a:lnTo>
                                <a:pt x="275" y="0"/>
                              </a:lnTo>
                              <a:lnTo>
                                <a:pt x="259" y="24"/>
                              </a:lnTo>
                              <a:lnTo>
                                <a:pt x="223" y="52"/>
                              </a:lnTo>
                              <a:lnTo>
                                <a:pt x="191" y="67"/>
                              </a:lnTo>
                              <a:lnTo>
                                <a:pt x="158" y="78"/>
                              </a:lnTo>
                              <a:lnTo>
                                <a:pt x="126" y="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5" name="Freeform 597"/>
                      <wps:cNvSpPr>
                        <a:spLocks/>
                      </wps:cNvSpPr>
                      <wps:spPr bwMode="auto">
                        <a:xfrm>
                          <a:off x="2185" y="787"/>
                          <a:ext cx="108" cy="38"/>
                        </a:xfrm>
                        <a:custGeom>
                          <a:avLst/>
                          <a:gdLst>
                            <a:gd name="T0" fmla="*/ 213 w 432"/>
                            <a:gd name="T1" fmla="*/ 125 h 150"/>
                            <a:gd name="T2" fmla="*/ 180 w 432"/>
                            <a:gd name="T3" fmla="*/ 137 h 150"/>
                            <a:gd name="T4" fmla="*/ 112 w 432"/>
                            <a:gd name="T5" fmla="*/ 150 h 150"/>
                            <a:gd name="T6" fmla="*/ 42 w 432"/>
                            <a:gd name="T7" fmla="*/ 141 h 150"/>
                            <a:gd name="T8" fmla="*/ 42 w 432"/>
                            <a:gd name="T9" fmla="*/ 141 h 150"/>
                            <a:gd name="T10" fmla="*/ 0 w 432"/>
                            <a:gd name="T11" fmla="*/ 107 h 150"/>
                            <a:gd name="T12" fmla="*/ 12 w 432"/>
                            <a:gd name="T13" fmla="*/ 76 h 150"/>
                            <a:gd name="T14" fmla="*/ 61 w 432"/>
                            <a:gd name="T15" fmla="*/ 59 h 150"/>
                            <a:gd name="T16" fmla="*/ 61 w 432"/>
                            <a:gd name="T17" fmla="*/ 59 h 150"/>
                            <a:gd name="T18" fmla="*/ 108 w 432"/>
                            <a:gd name="T19" fmla="*/ 54 h 150"/>
                            <a:gd name="T20" fmla="*/ 138 w 432"/>
                            <a:gd name="T21" fmla="*/ 53 h 150"/>
                            <a:gd name="T22" fmla="*/ 181 w 432"/>
                            <a:gd name="T23" fmla="*/ 50 h 150"/>
                            <a:gd name="T24" fmla="*/ 181 w 432"/>
                            <a:gd name="T25" fmla="*/ 50 h 150"/>
                            <a:gd name="T26" fmla="*/ 222 w 432"/>
                            <a:gd name="T27" fmla="*/ 40 h 150"/>
                            <a:gd name="T28" fmla="*/ 261 w 432"/>
                            <a:gd name="T29" fmla="*/ 25 h 150"/>
                            <a:gd name="T30" fmla="*/ 311 w 432"/>
                            <a:gd name="T31" fmla="*/ 10 h 150"/>
                            <a:gd name="T32" fmla="*/ 377 w 432"/>
                            <a:gd name="T33" fmla="*/ 0 h 150"/>
                            <a:gd name="T34" fmla="*/ 377 w 432"/>
                            <a:gd name="T35" fmla="*/ 0 h 150"/>
                            <a:gd name="T36" fmla="*/ 422 w 432"/>
                            <a:gd name="T37" fmla="*/ 2 h 150"/>
                            <a:gd name="T38" fmla="*/ 432 w 432"/>
                            <a:gd name="T39" fmla="*/ 12 h 150"/>
                            <a:gd name="T40" fmla="*/ 418 w 432"/>
                            <a:gd name="T41" fmla="*/ 28 h 150"/>
                            <a:gd name="T42" fmla="*/ 395 w 432"/>
                            <a:gd name="T43" fmla="*/ 49 h 150"/>
                            <a:gd name="T44" fmla="*/ 374 w 432"/>
                            <a:gd name="T45" fmla="*/ 71 h 150"/>
                            <a:gd name="T46" fmla="*/ 374 w 432"/>
                            <a:gd name="T47" fmla="*/ 71 h 150"/>
                            <a:gd name="T48" fmla="*/ 327 w 432"/>
                            <a:gd name="T49" fmla="*/ 101 h 150"/>
                            <a:gd name="T50" fmla="*/ 266 w 432"/>
                            <a:gd name="T51" fmla="*/ 110 h 150"/>
                            <a:gd name="T52" fmla="*/ 213 w 432"/>
                            <a:gd name="T53" fmla="*/ 125 h 150"/>
                            <a:gd name="T54" fmla="*/ 213 w 432"/>
                            <a:gd name="T55" fmla="*/ 125 h 15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432" h="150">
                              <a:moveTo>
                                <a:pt x="213" y="125"/>
                              </a:moveTo>
                              <a:lnTo>
                                <a:pt x="180" y="137"/>
                              </a:lnTo>
                              <a:lnTo>
                                <a:pt x="112" y="150"/>
                              </a:lnTo>
                              <a:lnTo>
                                <a:pt x="42" y="141"/>
                              </a:lnTo>
                              <a:lnTo>
                                <a:pt x="0" y="107"/>
                              </a:lnTo>
                              <a:lnTo>
                                <a:pt x="12" y="76"/>
                              </a:lnTo>
                              <a:lnTo>
                                <a:pt x="61" y="59"/>
                              </a:lnTo>
                              <a:lnTo>
                                <a:pt x="108" y="54"/>
                              </a:lnTo>
                              <a:lnTo>
                                <a:pt x="138" y="53"/>
                              </a:lnTo>
                              <a:lnTo>
                                <a:pt x="181" y="50"/>
                              </a:lnTo>
                              <a:lnTo>
                                <a:pt x="222" y="40"/>
                              </a:lnTo>
                              <a:lnTo>
                                <a:pt x="261" y="25"/>
                              </a:lnTo>
                              <a:lnTo>
                                <a:pt x="311" y="10"/>
                              </a:lnTo>
                              <a:lnTo>
                                <a:pt x="377" y="0"/>
                              </a:lnTo>
                              <a:lnTo>
                                <a:pt x="422" y="2"/>
                              </a:lnTo>
                              <a:lnTo>
                                <a:pt x="432" y="12"/>
                              </a:lnTo>
                              <a:lnTo>
                                <a:pt x="418" y="28"/>
                              </a:lnTo>
                              <a:lnTo>
                                <a:pt x="395" y="49"/>
                              </a:lnTo>
                              <a:lnTo>
                                <a:pt x="374" y="71"/>
                              </a:lnTo>
                              <a:lnTo>
                                <a:pt x="327" y="101"/>
                              </a:lnTo>
                              <a:lnTo>
                                <a:pt x="266" y="110"/>
                              </a:lnTo>
                              <a:lnTo>
                                <a:pt x="213" y="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66" name="Freeform 598"/>
                      <wps:cNvSpPr>
                        <a:spLocks/>
                      </wps:cNvSpPr>
                      <wps:spPr bwMode="auto">
                        <a:xfrm>
                          <a:off x="2107" y="684"/>
                          <a:ext cx="268" cy="208"/>
                        </a:xfrm>
                        <a:custGeom>
                          <a:avLst/>
                          <a:gdLst>
                            <a:gd name="T0" fmla="*/ 39 w 1072"/>
                            <a:gd name="T1" fmla="*/ 560 h 836"/>
                            <a:gd name="T2" fmla="*/ 4 w 1072"/>
                            <a:gd name="T3" fmla="*/ 487 h 836"/>
                            <a:gd name="T4" fmla="*/ 12 w 1072"/>
                            <a:gd name="T5" fmla="*/ 399 h 836"/>
                            <a:gd name="T6" fmla="*/ 46 w 1072"/>
                            <a:gd name="T7" fmla="*/ 361 h 836"/>
                            <a:gd name="T8" fmla="*/ 177 w 1072"/>
                            <a:gd name="T9" fmla="*/ 322 h 836"/>
                            <a:gd name="T10" fmla="*/ 242 w 1072"/>
                            <a:gd name="T11" fmla="*/ 333 h 836"/>
                            <a:gd name="T12" fmla="*/ 259 w 1072"/>
                            <a:gd name="T13" fmla="*/ 344 h 836"/>
                            <a:gd name="T14" fmla="*/ 402 w 1072"/>
                            <a:gd name="T15" fmla="*/ 375 h 836"/>
                            <a:gd name="T16" fmla="*/ 463 w 1072"/>
                            <a:gd name="T17" fmla="*/ 373 h 836"/>
                            <a:gd name="T18" fmla="*/ 573 w 1072"/>
                            <a:gd name="T19" fmla="*/ 352 h 836"/>
                            <a:gd name="T20" fmla="*/ 666 w 1072"/>
                            <a:gd name="T21" fmla="*/ 318 h 836"/>
                            <a:gd name="T22" fmla="*/ 745 w 1072"/>
                            <a:gd name="T23" fmla="*/ 272 h 836"/>
                            <a:gd name="T24" fmla="*/ 813 w 1072"/>
                            <a:gd name="T25" fmla="*/ 220 h 836"/>
                            <a:gd name="T26" fmla="*/ 871 w 1072"/>
                            <a:gd name="T27" fmla="*/ 168 h 836"/>
                            <a:gd name="T28" fmla="*/ 919 w 1072"/>
                            <a:gd name="T29" fmla="*/ 115 h 836"/>
                            <a:gd name="T30" fmla="*/ 960 w 1072"/>
                            <a:gd name="T31" fmla="*/ 69 h 836"/>
                            <a:gd name="T32" fmla="*/ 996 w 1072"/>
                            <a:gd name="T33" fmla="*/ 33 h 836"/>
                            <a:gd name="T34" fmla="*/ 1029 w 1072"/>
                            <a:gd name="T35" fmla="*/ 12 h 836"/>
                            <a:gd name="T36" fmla="*/ 1059 w 1072"/>
                            <a:gd name="T37" fmla="*/ 0 h 836"/>
                            <a:gd name="T38" fmla="*/ 1047 w 1072"/>
                            <a:gd name="T39" fmla="*/ 41 h 836"/>
                            <a:gd name="T40" fmla="*/ 1015 w 1072"/>
                            <a:gd name="T41" fmla="*/ 80 h 836"/>
                            <a:gd name="T42" fmla="*/ 955 w 1072"/>
                            <a:gd name="T43" fmla="*/ 157 h 836"/>
                            <a:gd name="T44" fmla="*/ 898 w 1072"/>
                            <a:gd name="T45" fmla="*/ 228 h 836"/>
                            <a:gd name="T46" fmla="*/ 839 w 1072"/>
                            <a:gd name="T47" fmla="*/ 292 h 836"/>
                            <a:gd name="T48" fmla="*/ 776 w 1072"/>
                            <a:gd name="T49" fmla="*/ 342 h 836"/>
                            <a:gd name="T50" fmla="*/ 705 w 1072"/>
                            <a:gd name="T51" fmla="*/ 374 h 836"/>
                            <a:gd name="T52" fmla="*/ 666 w 1072"/>
                            <a:gd name="T53" fmla="*/ 381 h 836"/>
                            <a:gd name="T54" fmla="*/ 591 w 1072"/>
                            <a:gd name="T55" fmla="*/ 400 h 836"/>
                            <a:gd name="T56" fmla="*/ 504 w 1072"/>
                            <a:gd name="T57" fmla="*/ 429 h 836"/>
                            <a:gd name="T58" fmla="*/ 410 w 1072"/>
                            <a:gd name="T59" fmla="*/ 447 h 836"/>
                            <a:gd name="T60" fmla="*/ 311 w 1072"/>
                            <a:gd name="T61" fmla="*/ 434 h 836"/>
                            <a:gd name="T62" fmla="*/ 288 w 1072"/>
                            <a:gd name="T63" fmla="*/ 420 h 836"/>
                            <a:gd name="T64" fmla="*/ 264 w 1072"/>
                            <a:gd name="T65" fmla="*/ 435 h 836"/>
                            <a:gd name="T66" fmla="*/ 251 w 1072"/>
                            <a:gd name="T67" fmla="*/ 489 h 836"/>
                            <a:gd name="T68" fmla="*/ 178 w 1072"/>
                            <a:gd name="T69" fmla="*/ 549 h 836"/>
                            <a:gd name="T70" fmla="*/ 145 w 1072"/>
                            <a:gd name="T71" fmla="*/ 563 h 836"/>
                            <a:gd name="T72" fmla="*/ 208 w 1072"/>
                            <a:gd name="T73" fmla="*/ 586 h 836"/>
                            <a:gd name="T74" fmla="*/ 240 w 1072"/>
                            <a:gd name="T75" fmla="*/ 590 h 836"/>
                            <a:gd name="T76" fmla="*/ 265 w 1072"/>
                            <a:gd name="T77" fmla="*/ 633 h 836"/>
                            <a:gd name="T78" fmla="*/ 250 w 1072"/>
                            <a:gd name="T79" fmla="*/ 702 h 836"/>
                            <a:gd name="T80" fmla="*/ 216 w 1072"/>
                            <a:gd name="T81" fmla="*/ 775 h 836"/>
                            <a:gd name="T82" fmla="*/ 179 w 1072"/>
                            <a:gd name="T83" fmla="*/ 828 h 836"/>
                            <a:gd name="T84" fmla="*/ 146 w 1072"/>
                            <a:gd name="T85" fmla="*/ 836 h 836"/>
                            <a:gd name="T86" fmla="*/ 87 w 1072"/>
                            <a:gd name="T87" fmla="*/ 816 h 836"/>
                            <a:gd name="T88" fmla="*/ 104 w 1072"/>
                            <a:gd name="T89" fmla="*/ 775 h 836"/>
                            <a:gd name="T90" fmla="*/ 106 w 1072"/>
                            <a:gd name="T91" fmla="*/ 666 h 836"/>
                            <a:gd name="T92" fmla="*/ 60 w 1072"/>
                            <a:gd name="T93" fmla="*/ 581 h 8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</a:cxnLst>
                          <a:rect l="0" t="0" r="r" b="b"/>
                          <a:pathLst>
                            <a:path w="1072" h="836">
                              <a:moveTo>
                                <a:pt x="60" y="581"/>
                              </a:moveTo>
                              <a:lnTo>
                                <a:pt x="39" y="560"/>
                              </a:lnTo>
                              <a:lnTo>
                                <a:pt x="18" y="528"/>
                              </a:lnTo>
                              <a:lnTo>
                                <a:pt x="4" y="487"/>
                              </a:lnTo>
                              <a:lnTo>
                                <a:pt x="0" y="443"/>
                              </a:lnTo>
                              <a:lnTo>
                                <a:pt x="12" y="399"/>
                              </a:lnTo>
                              <a:lnTo>
                                <a:pt x="46" y="361"/>
                              </a:lnTo>
                              <a:lnTo>
                                <a:pt x="114" y="329"/>
                              </a:lnTo>
                              <a:lnTo>
                                <a:pt x="177" y="322"/>
                              </a:lnTo>
                              <a:lnTo>
                                <a:pt x="223" y="329"/>
                              </a:lnTo>
                              <a:lnTo>
                                <a:pt x="242" y="333"/>
                              </a:lnTo>
                              <a:lnTo>
                                <a:pt x="259" y="344"/>
                              </a:lnTo>
                              <a:lnTo>
                                <a:pt x="312" y="365"/>
                              </a:lnTo>
                              <a:lnTo>
                                <a:pt x="402" y="375"/>
                              </a:lnTo>
                              <a:lnTo>
                                <a:pt x="463" y="373"/>
                              </a:lnTo>
                              <a:lnTo>
                                <a:pt x="520" y="364"/>
                              </a:lnTo>
                              <a:lnTo>
                                <a:pt x="573" y="352"/>
                              </a:lnTo>
                              <a:lnTo>
                                <a:pt x="621" y="337"/>
                              </a:lnTo>
                              <a:lnTo>
                                <a:pt x="666" y="318"/>
                              </a:lnTo>
                              <a:lnTo>
                                <a:pt x="708" y="296"/>
                              </a:lnTo>
                              <a:lnTo>
                                <a:pt x="745" y="272"/>
                              </a:lnTo>
                              <a:lnTo>
                                <a:pt x="780" y="247"/>
                              </a:lnTo>
                              <a:lnTo>
                                <a:pt x="813" y="220"/>
                              </a:lnTo>
                              <a:lnTo>
                                <a:pt x="843" y="194"/>
                              </a:lnTo>
                              <a:lnTo>
                                <a:pt x="871" y="168"/>
                              </a:lnTo>
                              <a:lnTo>
                                <a:pt x="895" y="140"/>
                              </a:lnTo>
                              <a:lnTo>
                                <a:pt x="919" y="115"/>
                              </a:lnTo>
                              <a:lnTo>
                                <a:pt x="940" y="91"/>
                              </a:lnTo>
                              <a:lnTo>
                                <a:pt x="960" y="69"/>
                              </a:lnTo>
                              <a:lnTo>
                                <a:pt x="978" y="49"/>
                              </a:lnTo>
                              <a:lnTo>
                                <a:pt x="996" y="33"/>
                              </a:lnTo>
                              <a:lnTo>
                                <a:pt x="1014" y="21"/>
                              </a:lnTo>
                              <a:lnTo>
                                <a:pt x="1029" y="12"/>
                              </a:lnTo>
                              <a:lnTo>
                                <a:pt x="1059" y="0"/>
                              </a:lnTo>
                              <a:lnTo>
                                <a:pt x="1072" y="2"/>
                              </a:lnTo>
                              <a:lnTo>
                                <a:pt x="1047" y="41"/>
                              </a:lnTo>
                              <a:lnTo>
                                <a:pt x="1015" y="80"/>
                              </a:lnTo>
                              <a:lnTo>
                                <a:pt x="985" y="118"/>
                              </a:lnTo>
                              <a:lnTo>
                                <a:pt x="955" y="157"/>
                              </a:lnTo>
                              <a:lnTo>
                                <a:pt x="927" y="194"/>
                              </a:lnTo>
                              <a:lnTo>
                                <a:pt x="898" y="228"/>
                              </a:lnTo>
                              <a:lnTo>
                                <a:pt x="869" y="262"/>
                              </a:lnTo>
                              <a:lnTo>
                                <a:pt x="839" y="292"/>
                              </a:lnTo>
                              <a:lnTo>
                                <a:pt x="808" y="319"/>
                              </a:lnTo>
                              <a:lnTo>
                                <a:pt x="776" y="342"/>
                              </a:lnTo>
                              <a:lnTo>
                                <a:pt x="742" y="361"/>
                              </a:lnTo>
                              <a:lnTo>
                                <a:pt x="705" y="374"/>
                              </a:lnTo>
                              <a:lnTo>
                                <a:pt x="666" y="381"/>
                              </a:lnTo>
                              <a:lnTo>
                                <a:pt x="630" y="388"/>
                              </a:lnTo>
                              <a:lnTo>
                                <a:pt x="591" y="400"/>
                              </a:lnTo>
                              <a:lnTo>
                                <a:pt x="549" y="415"/>
                              </a:lnTo>
                              <a:lnTo>
                                <a:pt x="504" y="429"/>
                              </a:lnTo>
                              <a:lnTo>
                                <a:pt x="457" y="441"/>
                              </a:lnTo>
                              <a:lnTo>
                                <a:pt x="410" y="447"/>
                              </a:lnTo>
                              <a:lnTo>
                                <a:pt x="360" y="446"/>
                              </a:lnTo>
                              <a:lnTo>
                                <a:pt x="311" y="434"/>
                              </a:lnTo>
                              <a:lnTo>
                                <a:pt x="288" y="420"/>
                              </a:lnTo>
                              <a:lnTo>
                                <a:pt x="267" y="409"/>
                              </a:lnTo>
                              <a:lnTo>
                                <a:pt x="264" y="435"/>
                              </a:lnTo>
                              <a:lnTo>
                                <a:pt x="251" y="489"/>
                              </a:lnTo>
                              <a:lnTo>
                                <a:pt x="212" y="531"/>
                              </a:lnTo>
                              <a:lnTo>
                                <a:pt x="178" y="549"/>
                              </a:lnTo>
                              <a:lnTo>
                                <a:pt x="145" y="563"/>
                              </a:lnTo>
                              <a:lnTo>
                                <a:pt x="146" y="581"/>
                              </a:lnTo>
                              <a:lnTo>
                                <a:pt x="208" y="586"/>
                              </a:lnTo>
                              <a:lnTo>
                                <a:pt x="240" y="590"/>
                              </a:lnTo>
                              <a:lnTo>
                                <a:pt x="258" y="606"/>
                              </a:lnTo>
                              <a:lnTo>
                                <a:pt x="265" y="633"/>
                              </a:lnTo>
                              <a:lnTo>
                                <a:pt x="261" y="666"/>
                              </a:lnTo>
                              <a:lnTo>
                                <a:pt x="250" y="702"/>
                              </a:lnTo>
                              <a:lnTo>
                                <a:pt x="235" y="739"/>
                              </a:lnTo>
                              <a:lnTo>
                                <a:pt x="216" y="775"/>
                              </a:lnTo>
                              <a:lnTo>
                                <a:pt x="197" y="805"/>
                              </a:lnTo>
                              <a:lnTo>
                                <a:pt x="179" y="828"/>
                              </a:lnTo>
                              <a:lnTo>
                                <a:pt x="146" y="836"/>
                              </a:lnTo>
                              <a:lnTo>
                                <a:pt x="100" y="833"/>
                              </a:lnTo>
                              <a:lnTo>
                                <a:pt x="87" y="816"/>
                              </a:lnTo>
                              <a:lnTo>
                                <a:pt x="104" y="775"/>
                              </a:lnTo>
                              <a:lnTo>
                                <a:pt x="111" y="722"/>
                              </a:lnTo>
                              <a:lnTo>
                                <a:pt x="106" y="666"/>
                              </a:lnTo>
                              <a:lnTo>
                                <a:pt x="90" y="615"/>
                              </a:lnTo>
                              <a:lnTo>
                                <a:pt x="60" y="58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DA261C2" id="Group 46" o:spid="_x0000_s1026" style="position:absolute;margin-left:0;margin-top:0;width:137.15pt;height:73.45pt;z-index:251648000;mso-position-horizontal-relative:char;mso-position-vertical-relative:line" coordsize="2743,14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">
              <o:lock v:ext="edit" aspectratio="t"/>
              <v:rect id="AutoShape 47" o:spid="_x0000_s1027" style="position:absolute;width:2743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" filled="f" stroked="f">
                <o:lock v:ext="edit" aspectratio="t" text="t"/>
              </v:rect>
              <v:group id="Group 599" o:spid="_x0000_s1028" style="position:absolute;width:1476;height:1469" coordsize="1476,14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<v:shape id="Freeform 49" o:spid="_x0000_s1029" style="position:absolute;width:1476;height:1469;visibility:visible;mso-wrap-style:square;v-text-anchor:top" coordsize="5903,58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" path="m2952,5876r40,l3032,5875r39,-1l3111,5872r39,-3l3190,5866r38,-3l3268,5860r39,-5l3345,5850r39,-6l3422,5839r39,-7l3498,5826r38,-8l3574,5810r37,-9l3649,5793r37,-9l3723,5774r37,-10l3796,5753r36,-11l3868,5730r37,-12l3941,5706r35,-13l4011,5680r36,-15l4082,5651r34,-14l4151,5622r34,-16l4219,5591r34,-17l4286,5557r33,-17l4353,5523r32,-19l4418,5487r32,-20l4483,5448r31,-19l4546,5409r32,-21l4609,5367r30,-21l4669,5325r31,-21l4729,5282r30,-23l4788,5236r29,-23l4846,5188r28,-24l4902,5140r28,-24l4957,5091r28,-25l5011,5039r26,-25l5064,4988r25,-28l5115,4934r25,-27l5165,4879r24,-28l5213,4822r24,-28l5261,4765r23,-28l5307,4707r22,-30l5351,4647r21,-30l5394,4586r21,-30l5434,4524r20,-31l5474,4461r19,-32l5511,4397r19,-32l5548,4332r17,-33l5583,4266r16,-34l5616,4199r16,-34l5648,4131r15,-35l5677,4062r15,-35l5706,3992r13,-35l5732,3922r12,-36l5757,3850r12,-36l5780,3778r11,-36l5800,3705r10,-37l5819,3631r9,-37l5837,3557r7,-38l5852,3481r7,-37l5865,3405r6,-38l5876,3328r6,-38l5886,3252r4,-39l5893,3174r3,-39l5898,3096r3,-40l5902,3017r1,-40l5903,2938r,-39l5902,2859r-1,-39l5898,2780r-2,-39l5893,2702r-3,-39l5886,2624r-4,-38l5876,2548r-5,-39l5865,2471r-6,-39l5852,2395r-8,-38l5837,2319r-9,-37l5819,2245r-9,-37l5800,2171r-9,-37l5780,2098r-11,-36l5757,2026r-13,-36l5732,1954r-13,-35l5706,1884r-14,-35l5677,1814r-14,-34l5648,1745r-16,-34l5616,1677r-17,-33l5583,1610r-18,-33l5548,1544r-18,-33l5511,1479r-18,-32l5474,1415r-20,-32l5434,1352r-19,-32l5394,1290r-22,-31l5351,1229r-22,-30l5307,1169r-23,-30l5261,1111r-24,-29l5213,1054r-24,-29l5165,997r-25,-28l5115,942r-26,-26l5064,888r-27,-26l5011,837r-26,-27l4957,785r-27,-25l4902,736r-28,-24l4846,688r-29,-25l4788,640r-29,-23l4729,594r-29,-22l4669,551r-30,-21l4609,509r-31,-21l4546,467r-32,-20l4483,428r-33,-19l4418,389r-33,-17l4353,353r-34,-17l4286,319r-33,-17l4219,285r-34,-15l4151,254r-35,-15l4082,225r-35,-14l4011,196r-35,-13l3941,170r-36,-12l3868,146r-36,-12l3796,123r-36,-11l3723,102,3686,92r-37,-9l3611,75r-37,-9l3536,58r-38,-8l3461,44r-39,-7l3384,32r-39,-6l3307,21r-39,-5l3228,13r-38,-3l3150,7,3111,4,3071,2,3032,1,2992,r-40,l2912,r-40,1l2833,2r-40,2l2753,7r-39,3l2675,13r-39,3l2597,21r-38,5l2520,32r-38,5l2443,44r-37,6l2367,58r-37,8l2293,75r-38,8l2218,92r-37,10l2144,112r-36,11l2072,134r-37,12l1999,158r-36,12l1928,183r-36,13l1857,211r-35,14l1788,239r-35,15l1719,270r-34,15l1651,302r-33,17l1585,336r-35,17l1519,372r-33,17l1454,409r-33,19l1390,447r-32,20l1327,488r-32,21l1265,530r-30,21l1204,572r-30,22l1145,617r-29,23l1086,663r-28,25l1030,712r-28,24l974,760r-27,25l919,810r-26,27l866,862r-26,26l815,916r-27,26l764,969r-25,28l715,1025r-24,29l666,1082r-23,29l620,1139r-23,30l575,1199r-22,30l532,1259r-22,31l489,1320r-19,32l450,1383r-20,32l410,1447r-19,32l373,1511r-18,33l338,1577r-18,33l303,1644r-16,33l271,1711r-16,34l240,1780r-15,34l211,1849r-14,35l184,1919r-14,35l158,1990r-12,36l134,2062r-11,36l112,2134r-10,37l92,2208r-8,37l75,2282r-9,37l58,2357r-7,38l44,2432r-7,39l32,2509r-6,39l21,2586r-5,38l13,2663r-3,39l7,2741r-3,39l2,2820r-1,39l,2899r,39l,2977r1,40l2,3056r2,40l7,3135r3,39l13,3213r3,39l21,3290r5,38l32,3367r5,38l44,3444r7,37l58,3519r8,38l75,3594r9,37l92,3668r10,37l112,3742r11,36l134,3814r12,36l158,3886r12,36l184,3957r13,35l211,4027r14,35l240,4096r15,35l271,4165r16,34l303,4232r17,34l338,4299r17,33l373,4365r18,32l410,4429r20,32l450,4493r20,31l489,4556r21,30l532,4617r21,30l575,4677r22,30l620,4737r23,28l666,4794r25,28l715,4851r24,28l764,4907r24,27l815,4960r25,28l866,5014r27,25l919,5066r28,25l974,5116r28,24l1030,5164r28,24l1086,5213r30,23l1145,5259r29,23l1204,5304r31,21l1265,5346r30,21l1327,5388r31,21l1390,5429r31,19l1454,5467r32,20l1519,5504r31,19l1585,5540r33,17l1651,5574r34,17l1719,5606r34,16l1788,5637r34,14l1857,5665r35,15l1928,5693r35,13l1999,5718r36,12l2072,5742r36,11l2144,5764r37,10l2218,5784r37,9l2293,5801r37,9l2367,5818r39,8l2443,5832r39,7l2520,5844r39,6l2597,5855r39,5l2675,5863r39,3l2753,5869r40,3l2833,5874r39,1l2912,5876r40,xe" fillcolor="#004171" stroked="f">
                  <v:path arrowok="t" o:connecttype="custom" o:connectlocs="807,1466;884,1455;958,1436;1029,1409;1096,1376;1160,1337;1219,1291;1272,1240;1321,1184;1364,1123;1400,1058;1430,989;1453,917;1468,842;1475,764;1475,695;1466,618;1450,543;1427,471;1396,403;1359,338;1315,278;1266,222;1212,172;1152,127;1088,88;1021,56;949,31;875,13;798,3;728,0;649,5;573,19;500,40;430,68;364,102;301,143;244,190;191,242;144,300;103,362;68,428;40,498;19,571;5,647;0,725;3,794;13,870;31,945;56,1016;89,1083;128,1147;173,1206;223,1260;279,1309;340,1352;405,1389;473,1420;545,1444;621,1460;698,1468" o:connectangles="0,0,0,0,0,0,0,0,0,0,0,0,0,0,0,0,0,0,0,0,0,0,0,0,0,0,0,0,0,0,0,0,0,0,0,0,0,0,0,0,0,0,0,0,0,0,0,0,0,0,0,0,0,0,0,0,0,0,0,0,0"/>
                </v:shape>
                <v:shape id="Freeform 50" o:spid="_x0000_s1030" style="position:absolute;left:347;top:18;width:1109;height:1230;visibility:visible;mso-wrap-style:square;v-text-anchor:top" coordsize="4435,4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" path="m3710,1224r25,6l3766,1231r15,l3787,1225r10,-12l3798,1201r-20,-8l3750,1186r-16,-3l3725,1189r-16,12l3700,1207r-1,3l3701,1217r9,7xm4085,2488r50,14l4190,2504r55,-4l4300,2494r8,-8l4322,2471r8,-7l4353,2480r19,18l4374,2528r-10,18l4355,2565r-8,17l4313,2560r-60,-6l4186,2557r-58,4l4122,2571r-10,19l4107,2600r-20,-8l4075,2581r-14,-15l4063,2537r8,-27l4085,2488xm4150,2173r-40,12l4073,2196r-36,-3l4035,2144r32,-16l4101,2117r14,15l4137,2159r13,14xm4241,2150r-16,5l4207,2158r-14,5l4196,2138r7,-28l4222,2094r20,9l4242,2127r-1,23xm2521,467r-2,9l2517,494r-1,10l2506,499r-19,-7l2477,488r6,-7l2494,469r6,-7l2492,459r-17,-7l2466,449r4,-9l2476,424r3,-9l2486,425r8,8l2507,436r1,-9l2509,413r1,-9l2520,408r19,8l2549,419r-6,6l2533,435r-5,5l2537,444r16,6l2562,453r-3,9l2552,479r-3,8l2539,480r-9,-7l2521,467xm2537,292r6,9l2551,309r13,3l2564,304r1,-15l2566,281r10,5l2595,292r10,5l2599,302r-10,10l2584,316r9,5l2609,326r9,3l2615,338r-7,17l2605,362r-10,-6l2587,349r-10,-6l2576,353r-2,17l2573,379r-10,-3l2544,368r-10,-3l2540,357r11,-12l2556,338r-8,-3l2532,328r-9,-3l2527,316r6,-15l2537,292xm2378,391r-25,-7l2328,369r-24,-12l2287,387r-4,36l2278,460r-21,-7l2220,442r-21,-6l2210,410r18,-30l2242,340r-33,-5l2175,331r-30,-11l2152,300r13,-35l2173,245r23,10l2239,272r23,9l2271,245r3,-39l2282,168r19,6l2338,184r19,5l2343,225r-15,35l2318,295r22,5l2383,308r22,4l2398,339r-8,24l2378,391xm4391,2357r-15,6l4359,2363r-17,l4344,2387r5,25l4344,2437r-28,-13l4298,2404r-5,-31l4243,2380r-91,13l4102,2401r-2,9l4097,2426r-3,9l4078,2439r-15,-9l4044,2418r-16,-36l4039,2345r16,-36l4071,2334r31,7l4149,2336r50,-11l4248,2313r40,-6l4283,2279r-11,-35l4259,2218r-37,-1l4187,2222r-33,10l4116,2245r-37,18l4055,2299r-24,-11l4010,2275r-11,-25l4007,2221r-8,-27l3976,2172r-2,-31l3982,2114r5,-30l4033,2085r43,-10l4121,2056r9,15l4148,2101r8,16l4173,2078r27,-33l4231,2036r41,15l4291,2076r4,34l4291,2149r-5,39l4288,2226r26,27l4362,2304r26,27l4380,2282r-10,-49l4359,2186r-12,-47l4333,2092r-13,-46l4306,2001r-15,-45l4275,1912r-32,8l4250,1946r,30l4227,1966r-20,-12l4196,1926r-47,15l4097,1962r-52,21l4000,1999r-9,14l3990,2029r-12,10l3960,2034r-14,-2l3931,2018r-6,-27l3928,1965r-3,-29l3941,1930r21,8l3982,1945r46,-18l4113,1893r47,-17l4152,1863r-13,-26l4131,1824r4,-3l4142,1815r3,-3l4138,1803r-16,-17l4115,1776r-47,12l4018,1810r-50,25l3924,1858r4,18l3935,1893r-4,15l3907,1902r-18,-2l3873,1882r-5,-27l3874,1823r10,-31l3960,1781r69,-32l4060,1729r7,-11l4065,1704r,-15l4092,1683r19,13l4133,1705r24,25l4154,1767r1,35l4196,1828r38,29l4265,1889r-14,-38l4236,1811r-16,-39l4204,1733r-17,-38l4170,1658r-18,-39l4133,1582r-18,-37l4096,1507r-20,-36l4055,1435r-21,-36l4012,1363r-22,-36l3968,1292r-23,-35l3921,1223r-23,-35l3873,1155r-26,-34l3822,1088r-26,-33l3769,1024r-26,-33l3715,960r-28,-32l3658,898r-28,-31l3600,837r-30,-29l3539,778r-30,-28l3478,721r-32,-29l3413,665r-32,-27l3347,611r-33,-26l3280,560r-35,-25l3210,509r-36,-24l3139,461r-37,-24l3066,414r-38,-22l2985,368r-42,-23l2901,323r-42,-22l2817,281r-43,-20l2731,243r-43,-19l2646,207r-44,-17l2558,174r-47,-16l2473,144r-39,-13l2396,119r-40,-12l2317,96,2277,85,2236,75r-39,-9l2156,58r-41,-8l2075,42r-41,-6l1993,29r-41,-5l1911,18r-42,-4l1827,10,1787,7,1745,5,1703,3,1661,r-41,l1578,r-42,l1494,2r-42,1l1411,5r-42,3l1327,11r-42,4l1243,19r-41,6l1161,30r-42,7l1079,43r-42,8l996,59r-41,8l915,76,874,86,834,96r-40,11l754,118r-39,12l675,142r-40,13l597,168r-39,15l520,198r-39,14l444,229r-38,15l369,261r-37,17l296,297r-37,17l223,334r-35,19l153,372r-34,21l84,414,50,436,17,458r9,22l43,470,64,460r13,9l82,483r-3,13l90,501r11,-5l113,492r3,4l119,502r2,4l109,550,81,586,42,611r-1,19l44,646r5,16l82,671r31,-11l135,635r33,-58l203,521r21,-61l237,435r22,-18l285,406r21,l320,410r15,15l339,445r-14,10l309,463r-27,46l255,553r-23,44l218,645r1,54l231,723r11,28l231,771r-13,5l205,778r-11,-7l165,802r-20,34l105,831r6,-37l135,762r20,-30l147,701r-28,36l80,762,45,785,24,823,,866r6,51l,962,37,933,75,903r39,-28l154,846r39,-27l234,792r41,-26l317,741r41,-24l400,694r42,-22l417,676r-25,l368,669,356,653r-26,-7l312,628r7,-9l332,603r7,-9l336,576,323,563,312,548r50,-18l407,529r47,2l509,528r33,-27l584,467r21,-36l580,425,535,415r-24,-7l508,413r-6,6l499,424r-43,18l418,465r-44,3l374,456r,-12l380,434r4,-23l366,399,349,388r-5,-11l345,367r7,-9l375,332r5,-40l403,260r17,18l452,311r17,17l473,328r5,l481,328r55,35l600,381r66,9l657,368r-3,-23l661,322r25,3l697,353r15,26l750,378r33,-12l809,345r22,-26l797,316r-33,1l732,328,686,311,641,291,609,253r-12,-8l582,243r-5,-14l600,213r28,-9l639,185r-1,-7l643,170r9,l675,173r15,-14l702,141r40,22l767,200r15,43l798,257r16,13l838,270r33,-6l900,247r23,-21l929,197r-1,-33l943,141r51,-7l1044,135r42,26l1072,173r-15,7l1042,187r-42,42l974,278r-3,56l986,335r13,-3l1015,331r24,12l1058,362r8,26l1064,405r-17,6l1027,414r,10l1027,437r-7,11l978,439,951,405,931,363,911,326r-24,40l863,405r-13,45l810,486r-49,19l710,516r-12,-7l689,497r1,-15l712,463r29,-1l770,465r18,-8l801,440r10,-16l766,441r-48,10l672,463r-41,21l602,524r-29,23l540,569r-19,35l497,621r-21,27l457,667r49,-23l554,621r48,-23l651,576r49,-20l706,543r5,-13l722,521r15,-3l748,526r8,10l806,519r49,-14l905,492r49,-12l1005,469r50,-12l1106,446r2,-49l1112,350r2,-47l1117,257r2,-45l1123,166r3,-46l1130,73r2,l1136,73r2,l1148,162r8,65l1161,277r4,36l1169,342r2,26l1173,396r1,38l1185,431r18,-4l1213,425r4,-52l1223,311r4,-67l1232,179r5,-55l1240,87r1,-14l1250,132r6,54l1260,240r5,57l1279,268r29,-66l1342,130r25,-47l1396,143r28,61l1450,260r8,-59l1463,145r9,-67l1483,144r6,56l1494,260r29,-62l1549,140r31,-62l1605,125r23,47l1653,218r24,47l1682,215r9,-93l1695,73r2,l1700,73r1,l1708,134r2,50l1712,229r10,47l1733,255r25,-52l1790,142r25,-54l1830,119r30,68l1891,255r14,31l1914,243r5,-45l1924,146r8,-65l1937,129r6,49l1946,227r2,50l1951,326r,51l1951,428r15,7l1987,440r24,6l2013,400r2,-49l2017,304r2,-48l2022,208r3,-47l2030,113r5,-45l2044,120r8,57l2058,236r6,59l2068,349r5,46l2076,430r3,20l2130,463r51,12l2234,488r53,15l2339,519r50,19l2394,533r10,-9l2409,518r19,-2l2445,525r12,13l2460,560r17,7l2495,577r38,16l2572,608r38,18l2649,643r37,18l2724,680r37,20l2797,720r37,21l2869,763r36,23l2939,808r35,24l3008,856r34,25l3075,906r33,27l3141,959r32,26l3205,1014r31,27l3267,1070r29,29l3326,1129r30,30l3384,1189r28,31l3439,1252r28,32l3493,1315r27,33l3545,1381r24,33l3593,1448r25,34l3641,1516r22,35l3685,1586r21,35l3726,1656r20,37l3766,1729r19,36l3802,1801r18,38l3836,1875r17,36l3869,1947r15,36l3898,2021r14,37l3924,2095r14,39l3949,2172r11,38l3969,2249r10,39l3988,2328r8,39l4004,2407r6,40l4016,2487r5,40l4027,2568r3,40l4033,2649r4,41l4039,2731r1,41l4041,2813r,41l4040,2895r-1,40l4037,2977r-3,40l4031,3059r-3,41l4023,3140r-5,42l4012,3223r-5,40l3999,3304r-8,39l3984,3384r-9,40l3966,3464r-10,39l3945,3543r-11,38l3922,3621r-12,38l3897,3697r-13,38l3869,3772r-14,37l3840,3847r-17,36l3808,3919r-18,35l3773,3989r-18,35l3736,4058r-19,34l3697,4125r-21,33l3655,4191r-21,32l3612,4253r-23,31l3566,4314r-1,49l3564,4412r-1,49l3563,4509r,47l3563,4604r,46l3563,4696r,47l3564,4787r,45l3564,4876r,44l3596,4888r30,-31l3657,4825r30,-32l3717,4761r28,-33l3773,4695r28,-33l3828,4628r26,-32l3880,4562r26,-34l3931,4494r24,-36l3978,4423r23,-35l4024,4353r22,-36l4067,4281r21,-37l4108,4207r19,-37l4146,4132r18,-39l4183,4055r16,-38l4216,3977r16,-41l4248,3897r14,-41l4278,3803r18,-54l4314,3693r12,-39l4338,3613r11,-42l4359,3531r10,-42l4377,3447r8,-42l4393,3363r7,-43l4406,3277r5,-42l4417,3191r4,-43l4425,3104r3,-43l4430,3017r2,-43l4433,2930r2,-44l4435,2844r-2,-44l4432,2756r-1,-43l4429,2670r-2,-43l4424,2583r-6,-54l4413,2477r-9,-56l4391,2357xm4374,2867r-2,1l4369,2870r-3,3l4336,2851r-34,-29l4274,2794r-20,17l4242,2834r-10,24l4196,2854r-32,l4130,2853r-17,-26l4098,2807r-22,-22l4089,2731r8,-56l4065,2625r2,-3l4071,2614r2,-3l4104,2636r58,48l4194,2710r20,-19l4219,2668r14,-11l4266,2656r30,3l4324,2646r12,13l4338,2672r4,18l4355,2707r24,31l4391,2754r-17,36l4361,2831r13,36xm4311,2792r-19,-19l4267,2751r-13,-21l4276,2706r28,12l4329,2729r-4,16l4316,2775r-5,17xm4206,2802r-19,-1l4153,2799r-18,-2l4140,2778r10,-36l4155,2724r27,20l4209,2770r-3,32xm2670,628r-10,-29l2640,574r-27,-19l2596,553r-18,1l2564,560r-3,-2l2556,553r-3,-3l2594,531r47,-18l2684,496r-2,-22l2666,455r-15,-20l2669,404r12,-30l2682,344r26,12l2740,356r33,-6l2804,345r26,2l2847,365r4,37l2860,417r14,13l2879,446r-27,11l2825,463r-18,19l2824,494r12,16l2843,526r-26,34l2799,597r-27,29l2737,621r-33,3l2670,628xm2748,582r9,-16l2774,538r10,-17l2752,505r-43,12l2666,531r18,12l2694,561r15,21l2719,581r17,-1l2748,582xm2798,383r-32,18l2732,413r-27,20l2729,446r36,-4l2807,437r-2,-18l2803,397r-5,-14xm2903,663r-9,-7l2886,649r-7,-8l2876,650r-4,16l2870,675r-9,-4l2843,662r-8,-6l2840,651r12,-11l2859,634r-8,-4l2837,622r-8,-4l2834,610r7,-14l2845,587r5,10l2857,606r12,4l2871,603r2,-15l2875,581r9,4l2902,595r9,4l2905,604r-11,8l2889,617r7,4l2911,629r8,4l2915,641r-9,14l2903,663xm2941,560r-10,-5l2914,546r-9,-5l2912,535r12,-11l2930,518r-8,-4l2907,506r-9,-4l2903,494r8,-15l2915,471r5,9l2928,488r12,5l2941,485r4,-14l2946,463r10,6l2973,478r9,5l2976,487r-11,9l2960,501r8,4l2983,513r8,4l2986,525r-7,15l2974,548r-9,-8l2958,532r-9,-7l2947,535r-4,16l2941,560xm3315,1079r,-17l3315,1031r,-16l3309,1006r-13,-16l3290,980r-17,3l3244,990r-17,3l3213,970r-14,-20l3202,922r41,-28l3276,857r29,-43l3337,777r-8,-21l3313,730r-18,-16l3261,754r-65,71l3162,865r5,6l3174,884r5,7l3150,894r-27,5l3094,883r-2,-27l3099,834r25,-11l3154,787r56,-66l3240,686r-1,-11l3237,662r-8,-9l3191,682r-40,28l3111,735r-42,23l3025,778r-45,18l2973,791r-8,-4l2962,781r14,-48l2993,687r16,-46l3026,594r14,-48l3037,538r-8,-14l3026,516r42,-12l3108,501r30,25l3141,541r-25,10l3100,566r-26,54l3039,691r-15,54l3040,729r31,-20l3107,685r33,-27l3163,632r3,-26l3141,582r15,-15l3177,564r22,-1l3216,586r18,26l3243,644r17,-1l3294,643r19,l3317,657r9,29l3331,701r14,2l3372,707r15,1l3395,739r13,29l3403,793r-46,43l3314,889r-37,54l3289,961r21,21l3327,1000r34,-36l3425,899r35,-35l3455,846r-12,-15l3446,816r33,3l3510,819r14,26l3527,860r6,15l3530,889r-53,40l3427,979r-45,48l3383,1045r5,15l3389,1074r-24,8l3340,1083r-25,-4xm3578,1369r-17,-34l3553,1299r-11,-35l3552,1252r19,l3589,1248r48,-39l3686,1164r35,-54l3675,1130r-50,19l3574,1164r-53,11l3466,1182r-55,l3412,1151r23,-34l3456,1081r25,-41l3510,1002r18,-42l3527,911r44,2l3609,919r9,44l3585,1004r-35,38l3521,1086r-10,14l3493,1126r-10,13l3536,1122r71,-23l3658,1076r-5,-18l3641,1024r-6,-19l3655,1004r16,l3692,1004r20,57l3731,1117r44,37l3791,1161r30,11l3836,1178r-2,40l3825,1255r-15,31l3763,1281r-57,-7l3652,1276r-39,31l3623,1331r13,19l3647,1374r-24,4l3602,1377r-24,-8xm3659,1432r14,-11l3692,1415r19,-5l3748,1389r67,-40l3852,1329r-1,-16l3848,1286r-2,-16l3869,1277r22,7l3913,1296r3,22l3918,1337r-5,19l3935,1366r26,6l3977,1393r-9,18l3958,1431r-8,20l3919,1459r-35,l3862,1481r-15,-1l3840,1476r-5,-16l3834,1444r5,-11l3852,1427r23,-4l3899,1426r17,-16l3881,1376r-29,10l3830,1402r-18,10l3785,1422r-31,11l3728,1446r-13,17l3722,1488r36,29l3744,1529r-23,4l3699,1529r-22,-27l3665,1468r-6,-36xm3785,1707r5,-34l3788,1637r-13,-32l3755,1585r-26,-6l3726,1559r48,5l3823,1573r46,3l3884,1533r33,-11l3943,1502r28,-23l3988,1494r23,16l4037,1517r24,9l4075,1544r-2,29l4073,1603r17,16l4090,1625r,11l4090,1641r-29,-5l4007,1625r-29,-6l3974,1647r3,27l3976,1703r-34,15l3913,1740r-29,26l3852,1745r-33,-21l3785,1707xm3828,1617r2,27l3842,1677r22,30l3887,1700r22,-12l3922,1675r-9,-32l3869,1626r-41,-9xm4009,1546r-33,-4l3953,1552r-18,16l3951,1584r31,6l4011,1595r,-13l4010,1558r-1,-12xm4201,3657r-28,4l4142,3658r-20,13l4128,3723r-31,33l4056,3761r-46,-5l3964,3756r-2,-5l3962,3746r,-5l4004,3714r37,-29l4073,3648r20,-42l4074,3580r-28,-21l4035,3554r-8,-9l4021,3534r-1,-11l4027,3514r8,-6l4066,3524r30,30l4110,3534r5,-52l4105,3430r-3,-45l4119,3390r9,17l4135,3422r,4l4135,3435r,5l4163,3421r24,-27l4204,3364r-5,-25l4188,3314r-20,-14l4137,3301r-29,-10l4079,3282r4,-20l4095,3248r-8,-18l4087,3216r10,-6l4111,3212r2,-8l4113,3195r,-9l4153,3190r39,11l4218,3228r11,31l4226,3293r8,24l4232,3264r7,-51l4239,3163r-21,-47l4183,3137r-37,22l4107,3153r14,-23l4109,3113r-11,-16l4113,3079r,-9l4112,3053r-1,-9l4140,3043r30,6l4197,3062r3,10l4206,3082r10,5l4218,3077r,-12l4212,3056r-25,-35l4173,2981r-5,-41l4183,2946r13,11l4210,2960r9,-18l4227,2923r18,7l4250,2935r6,10l4260,2951r18,-9l4300,2938r24,6l4308,2964r-9,23l4300,3014r-2,12l4296,3048r-1,12l4309,3033r19,-34l4347,2986r3,l4354,2986r3,l4357,2987r,2l4357,2990r25,1l4383,3017r25,6l4387,3060r-16,39l4332,3122r-41,6l4274,3152r-2,35l4273,3225r-3,34l4277,3310r-13,43l4239,3390r-23,39l4259,3407r50,-9l4359,3401r-8,30l4328,3455r10,30l4333,3493r,9l4330,3511r-13,-2l4308,3498r-10,-9l4259,3489r-38,-14l4182,3478r-26,38l4145,3562r-5,47l4146,3614r13,8l4168,3621r10,-41l4189,3539r,-42l4215,3505r22,15l4260,3508r3,l4269,3508r3,l4272,3519r1,20l4274,3550r18,4l4306,3565r10,15l4284,3613r-34,35l4201,3657xm4173,4007r-5,13l4159,4026r-14,3l4123,4021r-39,-13l4062,4000r-35,32l3988,4060r-34,27l3954,4089r,3l3954,4094r48,18l4048,4132r28,42l4077,4192r-1,18l4062,4217r-2,-1l4056,4214r-2,-1l4044,4233r-9,20l4015,4256r-2,-3l4011,4250r-1,-2l3998,4260r-11,16l3975,4291r-20,-41l3942,4205r14,-45l3953,4154r-4,-11l3945,4136r-51,10l3851,4178r-36,39l3810,4252r-11,67l3794,4354r18,6l3834,4359r21,-3l3881,4366r21,17l3913,4411r-5,17l3902,4445r-12,10l3865,4432r-36,2l3797,4423r-34,-12l3745,4442r-11,31l3750,4511r4,41l3743,4588r-37,26l3666,4635r-41,16l3652,4601r22,-57l3678,4487r-37,-11l3619,4442r-29,-31l3599,4399r-2,-9l3596,4376r3,-23l3605,4337r14,-18l3620,4321r4,7l3625,4330r12,-22l3649,4290r22,-11l3686,4325r14,37l3693,4406r30,-48l3746,4303r10,-58l3746,4186r-13,-9l3717,4171r-4,-14l3725,4148r17,2l3756,4152r3,-21l3759,4110r17,-10l3785,4100r3,4l3792,4109r-1,13l3792,4135r6,9l3836,4128r38,-27l3902,4071r7,-40l3907,3985r-6,-49l3901,3890r12,-39l3944,3820r14,3l3962,3838r-4,13l3934,3888r2,43l3947,3976r,45l3969,4019r22,-15l4012,3988r-2,-39l3988,3915r1,-48l3990,3857r6,-7l4004,3841r9,1l4020,3848r4,7l4032,3848r1,-14l4043,3833r5,4l4054,3844r5,5l4075,3826r22,-10l4115,3837r3,28l4112,3891r-14,27l4123,3911r26,-12l4173,3887r3,21l4168,3927r15,16l4177,3964r-13,20l4173,4007xe" stroked="f">
                  <v:path arrowok="t" o:connecttype="custom" o:connectlocs="1094,632;1060,538;624,108;642,70;631,81;568,61;1026,600;1000,563;1090,547;996,486;990,445;992,323;725,81;374,1;30,98;56,115;37,175;84,144;88,90;172,78;236,35;216,101;151,150;290,69;368,20;473,64;519,108;752,214;967,487;998,836;891,1163;1058,984;1105,632;1041,671;1078,698;663,109;694,135;718,169;728,157;746,121;800,238;807,163;768,177;822,240;886,316;873,282;912,344;971,365;946,427;995,405;1003,399;1009,877;1028,803;1049,766;1074,765;1090,850;1067,877;1019,1044;949,1089;905,1111;939,1038;1003,997;1042,982" o:connectangles="0,0,0,0,0,0,0,0,0,0,0,0,0,0,0,0,0,0,0,0,0,0,0,0,0,0,0,0,0,0,0,0,0,0,0,0,0,0,0,0,0,0,0,0,0,0,0,0,0,0,0,0,0,0,0,0,0,0,0,0,0,0,0"/>
                  <o:lock v:ext="edit" verticies="t"/>
                </v:shape>
                <v:shape id="Freeform 51" o:spid="_x0000_s1031" style="position:absolute;left:253;top:570;width:969;height:708;visibility:visible;mso-wrap-style:square;v-text-anchor:top" coordsize="3877,2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" path="m3874,1358r,4l3874,1373r,17l3874,1415r-2,29l3872,1479r,41l3872,1564r,49l3872,1665r,56l3871,1779r,60l3871,1900r,64l3871,2029r,64l3870,2158r,65l3870,2286r,62l3870,2408r-1,58l3869,2522r,52l3869,2623r,44l3869,2708r,35l3869,2772r-1,24l3868,2814r,11l3868,2829r-21,1l3809,2833r-22,1l3786,2834r-5,l3775,2834r-9,l3754,2834r-16,l3722,2834r-19,l3681,2834r-24,l3632,2834r-29,l3573,2834r-33,l3506,2834r-36,l3433,2834r-40,-1l3352,2833r-43,l3264,2833r-45,l3171,2833r-49,l3073,2833r-52,l2969,2833r-53,l2861,2832r-56,l2749,2832r-58,l2633,2832r-59,l2514,2832r-60,l2393,2832r-61,l2270,2830r-62,l2145,2830r-63,l2020,2830r-63,l1893,2830r-63,l1767,2829r-63,l1641,2829r-62,l1517,2829r-63,l1394,2829r-62,l1272,2829r-60,-1l1154,2828r-58,l1038,2828r-56,l925,2828r-53,l818,2828r-53,l714,2828r-50,-1l615,2827r-47,l522,2827r-44,l435,2827r-42,l354,2827r-38,l280,2827r-34,l214,2827r-31,l156,2827r-27,-1l105,2826r-21,l64,2826r-16,l34,2826r-12,l12,2826r-7,l1,2826r-1,l2,2826r3,l7,2826r1,-11l11,2794r1,-12l12,2781r,-5l12,2766r,-12l12,2737r,-18l12,2696r,-26l12,2642r,-31l12,2577r,-36l12,2503r,-42l12,2418r,-46l12,2325r,-49l13,2225r,-53l13,2119r,-56l13,2006r,-57l13,1889r,-60l13,1769r,-62l13,1646r,-63l13,1521r,-64l13,1395r,-64l13,1269r,-63l13,1144r,-63l14,1020r,-61l14,899r,-58l14,783r,-57l14,671r,-54l14,566r,-52l14,465r,-47l14,373r,-44l14,288r,-38l14,213r,-33l14,148r,-29l14,94r,-22l14,53r,-16l14,24r,-9l14,10r,-2l20,4,28,1,36,r1,44l38,90r1,46l39,183r,48l39,281r,49l39,379r-1,50l38,478r,2l38,487r,11l38,513r,19l38,555r,26l38,612r,33l38,680r,39l38,761r,45l38,853r,49l38,954r-1,54l37,1063r,57l37,1178r,60l37,1298r,62l37,1422r,63l36,1548r,64l36,1676r,63l36,1803r,62l36,1928r,61l35,2051r,59l35,2168r,57l35,2280r,54l35,2385r,50l35,2482r,45l35,2569r-1,39l34,2645r,33l34,2708r,26l34,2757r,20l34,2792r,11l34,2810r,2l33,2813r-3,1l29,2814r1,l35,2814r6,l51,2814r12,l78,2814r16,1l114,2815r22,l160,2815r26,l214,2815r31,l278,2815r34,l348,2815r38,l426,2815r41,l511,2815r44,1l602,2816r47,l699,2816r49,l800,2816r54,l908,2816r55,1l1019,2817r57,l1133,2817r60,l1252,2817r59,l1373,2817r60,1l1496,2818r62,l1620,2818r64,l1747,2818r64,l1874,2819r63,l2001,2819r64,l2128,2819r63,l2254,2819r62,2l2379,2821r62,l2502,2821r61,l2623,2821r60,l2742,2822r57,l2856,2822r56,l2967,2822r54,l3074,2822r52,1l3176,2823r50,l3273,2823r46,l3364,2823r43,l3449,2823r40,l3527,2823r36,1l3598,2824r32,l3660,2824r29,l3715,2824r24,l3761,2824r19,l3798,2824r14,l3824,2824r10,l3841,2824r4,l3846,2824r2,-46l3849,2732r1,-47l3852,2639r,-47l3853,2546r,-45l3853,2455r,-46l3853,2364r,-46l3853,2273r,-45l3854,2183r,-3l3855,2172r1,-3l3856,2119r,-49l3856,2023r,-47l3856,1930r,-45l3856,1841r-1,-44l3855,1755r,-43l3855,1669r,-42l3855,1586r1,-43l3856,1501r,-41l3856,1417r1,-43l3857,1331r1,-44l3858,1242r,-6l3858,1218r,-28l3858,1151r,-45l3859,1054r,-57l3859,935r,-64l3859,806r,-66l3859,677r,-61l3860,559r,-52l3860,461r,-38l3860,395r,-19l3860,371r6,-18l3872,362r5,12l3877,379r,18l3877,423r,36l3876,503r,51l3876,610r,59l3876,732r-1,66l3875,865r,67l3875,998r,63l3874,1122r,56l3874,1228r,44l3874,1308r,27l3874,1352r,6xe" stroked="f">
                  <v:path arrowok="t" o:connecttype="custom" o:connectlocs="968,380;968,491;967,616;967,699;947,708;926,708;867,708;780,708;673,708;552,707;426,707;303,707;191,707;98,706;32,706;1,706;2,703;3,684;3,625;3,529;3,411;3,286;3,168;3,72;3,13;7,0;10,70;9,124;9,180;9,280;9,403;9,527;9,631;8,694;7,703;23,703;78,703;162,704;269,704;389,704;516,704;641,705;755,705;852,705;922,706;958,706;963,659;963,568;964,529;964,438;964,354;964,297;965,185;965,94;969,99;969,199;968,318" o:connectangles="0,0,0,0,0,0,0,0,0,0,0,0,0,0,0,0,0,0,0,0,0,0,0,0,0,0,0,0,0,0,0,0,0,0,0,0,0,0,0,0,0,0,0,0,0,0,0,0,0,0,0,0,0,0,0,0,0"/>
                </v:shape>
                <v:shape id="Freeform 52" o:spid="_x0000_s1032" style="position:absolute;left:606;top:1017;width:56;height:137;visibility:visible;mso-wrap-style:square;v-text-anchor:top" coordsize="222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" path="m222,l209,42,195,85r-12,43l172,172r-12,43l149,258r-12,43l124,344r-13,42l97,427,80,469,64,508,44,548r-13,1l15,542,,534,20,499,39,462,57,424,73,381,89,337r12,-45l112,247r12,-45l137,159r16,-43l170,74,193,36,222,xe" stroked="f">
                  <v:path arrowok="t" o:connecttype="custom" o:connectlocs="56,0;53,10;49,21;46,32;43,43;40,54;38,64;35,75;31,86;28,96;24,107;20,117;16,127;11,137;11,137;8,137;4,135;0,133;0,133;5,125;10,115;14,106;14,106;18,95;22,84;25,73;28,62;31,50;35,40;39,29;43,18;49,9;56,0;56,0;56,0" o:connectangles="0,0,0,0,0,0,0,0,0,0,0,0,0,0,0,0,0,0,0,0,0,0,0,0,0,0,0,0,0,0,0,0,0,0,0"/>
                </v:shape>
                <v:shape id="Freeform 53" o:spid="_x0000_s1033" style="position:absolute;left:1081;top:1049;width:55;height:34;visibility:visible;mso-wrap-style:square;v-text-anchor:top" coordsize="219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" path="m,134l8,101,17,69,34,39,82,28,129,14,177,r15,27l206,58r13,32l165,106r-55,11l55,125,,134xe" stroked="f">
                  <v:path arrowok="t" o:connecttype="custom" o:connectlocs="0,34;2,26;4,18;9,10;9,10;21,7;32,4;44,0;44,0;48,7;52,15;55,23;55,23;41,27;28,30;14,32;0,34;0,34" o:connectangles="0,0,0,0,0,0,0,0,0,0,0,0,0,0,0,0,0,0"/>
                </v:shape>
                <v:shape id="Freeform 54" o:spid="_x0000_s1034" style="position:absolute;left:1078;top:1079;width:59;height:12;visibility:visible;mso-wrap-style:square;v-text-anchor:top" coordsize="233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" path="m233,17r-36,5l116,33,36,44,,49,,45,,38,,34,56,28r60,-8l176,10,231,r1,1l233,6r,1l233,10r,5l233,17xe" stroked="f">
                  <v:path arrowok="t" o:connecttype="custom" o:connectlocs="59,4;50,5;29,8;9,11;0,12;0,12;0,11;0,9;0,8;0,8;14,7;29,5;45,2;58,0;58,0;59,0;59,1;59,2;59,2;59,2;59,4;59,4;59,4" o:connectangles="0,0,0,0,0,0,0,0,0,0,0,0,0,0,0,0,0,0,0,0,0,0,0"/>
                </v:shape>
                <v:shape id="Freeform 55" o:spid="_x0000_s1035" style="position:absolute;left:1027;top:1085;width:47;height:40;visibility:visible;mso-wrap-style:square;v-text-anchor:top" coordsize="18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" path="m28,158r-10,4l10,156,,152,37,108,83,67,133,31,187,r-2,9l180,26r-3,8l139,66,66,127,28,158xe" stroked="f">
                  <v:path arrowok="t" o:connecttype="custom" o:connectlocs="7,39;5,40;3,39;0,38;0,38;9,27;21,17;33,8;47,0;47,0;46,2;45,6;44,8;44,8;35,16;17,31;7,39;7,39" o:connectangles="0,0,0,0,0,0,0,0,0,0,0,0,0,0,0,0,0,0"/>
                </v:shape>
                <v:shape id="Freeform 56" o:spid="_x0000_s1036" style="position:absolute;left:1077;top:1088;width:59;height:8;visibility:visible;mso-wrap-style:square;v-text-anchor:top" coordsize="235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" path="m,31l56,23r61,-8l177,8,235,r,2l235,5r,2l198,10r-80,9l38,27,,31xe" stroked="f">
                  <v:path arrowok="t" o:connecttype="custom" o:connectlocs="0,8;14,6;29,4;44,2;59,0;59,0;59,1;59,1;59,2;59,2;50,3;30,5;10,7;0,8;0,8" o:connectangles="0,0,0,0,0,0,0,0,0,0,0,0,0,0,0"/>
                </v:shape>
                <v:shape id="Freeform 57" o:spid="_x0000_s1037" style="position:absolute;left:358;top:1090;width:54;height:33;visibility:visible;mso-wrap-style:square;v-text-anchor:top" coordsize="216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" path="m216,80r-50,23l112,120r-55,9l,132,9,79,33,32,73,r42,6l160,8r37,13l216,59r,5l216,75r,5xe" stroked="f">
                  <v:path arrowok="t" o:connecttype="custom" o:connectlocs="54,20;42,26;28,30;14,32;0,33;0,33;2,20;8,8;18,0;18,0;29,2;40,2;49,5;54,15;54,15;54,16;54,19;54,20;54,20" o:connectangles="0,0,0,0,0,0,0,0,0,0,0,0,0,0,0,0,0,0,0"/>
                </v:shape>
                <v:shape id="Freeform 58" o:spid="_x0000_s1038" style="position:absolute;left:1094;top:1096;width:34;height:76;visibility:visible;mso-wrap-style:square;v-text-anchor:top" coordsize="135,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" path="m111,12l99,60r-9,47l79,154,64,191,38,260,25,298r-6,1l9,303r-4,1l3,302,1,295,,292,13,245,26,199,39,153,52,107,63,60,73,10,93,8,114,5,135,r-2,6l127,17r-2,5l122,20r-8,-5l111,12xe" stroked="f">
                  <v:path arrowok="t" o:connecttype="custom" o:connectlocs="28,3;25,15;23,27;20,39;20,39;16,48;10,65;6,75;6,75;5,75;2,76;1,76;1,76;1,76;0,74;0,73;0,73;3,61;7,50;10,38;13,27;16,15;18,3;18,3;23,2;29,1;34,0;34,0;33,2;32,4;31,6;31,6;31,5;29,4;28,3;28,3" o:connectangles="0,0,0,0,0,0,0,0,0,0,0,0,0,0,0,0,0,0,0,0,0,0,0,0,0,0,0,0,0,0,0,0,0,0,0,0"/>
                </v:shape>
                <v:shape id="Freeform 59" o:spid="_x0000_s1039" style="position:absolute;left:417;top:1099;width:6;height:11;visibility:visible;mso-wrap-style:square;v-text-anchor:top" coordsize="24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" path="m,l10,12,21,27r3,17l7,39,2,19,,xe" stroked="f">
                  <v:path arrowok="t" o:connecttype="custom" o:connectlocs="0,0;3,3;5,7;6,11;6,11;2,10;1,5;0,0;0,0" o:connectangles="0,0,0,0,0,0,0,0,0"/>
                </v:shape>
                <v:shape id="Freeform 60" o:spid="_x0000_s1040" style="position:absolute;left:1083;top:1099;width:23;height:74;visibility:visible;mso-wrap-style:square;v-text-anchor:top" coordsize="9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" path="m29,290r-9,6l9,296,,300,5,250r7,-50l19,151r8,-49l37,54,49,7,61,4,74,,91,,80,49,69,97,59,145,49,193,39,242,29,290xe" stroked="f">
                  <v:path arrowok="t" o:connecttype="custom" o:connectlocs="7,72;5,73;2,73;0,74;0,74;1,62;3,49;5,37;7,25;9,13;12,2;12,2;15,1;19,0;23,0;23,0;20,12;17,24;15,36;12,48;10,60;7,72;7,72" o:connectangles="0,0,0,0,0,0,0,0,0,0,0,0,0,0,0,0,0,0,0,0,0,0,0"/>
                </v:shape>
                <v:shape id="Freeform 61" o:spid="_x0000_s1041" style="position:absolute;left:1035;top:1100;width:42;height:31;visibility:visible;mso-wrap-style:square;v-text-anchor:top" coordsize="165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" path="m16,123r-6,-3l5,116,,113,44,76,91,39,139,r6,2l159,7r6,1l163,12r-4,9l155,25,119,50,52,98,16,123xe" stroked="f">
                  <v:path arrowok="t" o:connecttype="custom" o:connectlocs="4,31;3,30;1,29;0,28;0,28;11,19;23,10;35,0;35,0;37,1;40,2;42,2;42,2;41,3;40,5;39,6;39,6;30,13;13,25;4,31;4,31" o:connectangles="0,0,0,0,0,0,0,0,0,0,0,0,0,0,0,0,0,0,0,0,0"/>
                </v:shape>
                <v:shape id="Freeform 62" o:spid="_x0000_s1042" style="position:absolute;left:1070;top:1100;width:19;height:75;visibility:visible;mso-wrap-style:square;v-text-anchor:top" coordsize="74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" path="m30,285r-5,9l15,295r-7,2l5,296,2,294,,293,2,243,9,196r9,-47l26,103,35,56,42,8,52,2,61,,74,,67,58r-8,57l50,172r-9,57l30,285xe" stroked="f">
                  <v:path arrowok="t" o:connecttype="custom" o:connectlocs="8,72;6,74;4,74;2,75;2,75;1,75;1,74;0,74;0,74;1,61;2,49;5,38;7,26;9,14;11,2;11,2;13,1;16,0;19,0;19,0;17,15;15,29;13,43;11,58;8,72;8,72" o:connectangles="0,0,0,0,0,0,0,0,0,0,0,0,0,0,0,0,0,0,0,0,0,0,0,0,0,0"/>
                </v:shape>
                <v:shape id="Freeform 63" o:spid="_x0000_s1043" style="position:absolute;left:420;top:1114;width:31;height:27;visibility:visible;mso-wrap-style:square;v-text-anchor:top" coordsize="124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" path="m119,107l78,78,38,48,1,19,,12,4,4,9,,52,22,90,57r34,36l123,96r-3,8l119,107xe" stroked="f">
                  <v:path arrowok="t" o:connecttype="custom" o:connectlocs="30,27;20,20;10,12;0,5;0,5;0,3;1,1;2,0;2,0;13,6;23,14;31,23;31,23;31,24;30,26;30,27;30,27" o:connectangles="0,0,0,0,0,0,0,0,0,0,0,0,0,0,0,0,0"/>
                </v:shape>
                <v:shape id="Freeform 64" o:spid="_x0000_s1044" style="position:absolute;left:1041;top:1114;width:33;height:28;visibility:visible;mso-wrap-style:square;v-text-anchor:top" coordsize="130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" path="m,73l33,55,96,19,130,r-7,55l86,90,37,113,28,103,9,83,,73xe" stroked="f">
                  <v:path arrowok="t" o:connecttype="custom" o:connectlocs="0,18;8,14;24,5;33,0;33,0;31,14;22,22;9,28;9,28;7,26;2,21;0,18;0,18" o:connectangles="0,0,0,0,0,0,0,0,0,0,0,0,0"/>
                </v:shape>
                <v:shape id="Freeform 65" o:spid="_x0000_s1045" style="position:absolute;left:356;top:1113;width:58;height:34;visibility:visible;mso-wrap-style:square;v-text-anchor:top" coordsize="232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" path="m229,r2,14l232,29r,15l190,74,146,97r-45,17l54,126,6,134,2,114,,94,6,76,9,73r4,-2l18,70r8,-1l35,68r4,l103,50,166,29,229,xe" stroked="f">
                  <v:path arrowok="t" o:connecttype="custom" o:connectlocs="57,0;58,4;58,7;58,11;58,11;48,19;37,25;25,29;14,32;2,34;2,34;1,29;0,24;2,19;2,19;2,19;3,18;5,18;5,18;7,18;9,17;10,17;10,17;26,13;42,7;57,0;57,0;57,0" o:connectangles="0,0,0,0,0,0,0,0,0,0,0,0,0,0,0,0,0,0,0,0,0,0,0,0,0,0,0,0"/>
                </v:shape>
                <v:shape id="Freeform 66" o:spid="_x0000_s1046" style="position:absolute;left:421;top:1124;width:23;height:22;visibility:visible;mso-wrap-style:square;v-text-anchor:top" coordsize="93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" path="m85,88l47,64,9,40,,,24,21,69,61,93,82r-1,1l87,86r-2,2xe" stroked="f">
                  <v:path arrowok="t" o:connecttype="custom" o:connectlocs="21,22;12,16;2,10;0,0;0,0;6,5;17,15;23,21;23,21;23,21;22,22;21,22;21,22;21,22" o:connectangles="0,0,0,0,0,0,0,0,0,0,0,0,0,0"/>
                </v:shape>
                <v:shape id="Freeform 67" o:spid="_x0000_s1047" style="position:absolute;left:519;top:1128;width:21;height:8;visibility:visible;mso-wrap-style:square;v-text-anchor:top" coordsize="84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" path="m84,19r,4l84,29r,5l62,32,22,28,,26,1,19,3,7,5,,30,18r28,1l84,19xe" stroked="f">
                  <v:path arrowok="t" o:connecttype="custom" o:connectlocs="21,4;21,5;21,7;21,8;21,8;16,8;6,7;0,6;0,6;0,4;1,2;1,0;1,0;8,4;15,4;21,4;21,4;21,4" o:connectangles="0,0,0,0,0,0,0,0,0,0,0,0,0,0,0,0,0,0"/>
                </v:shape>
                <v:shape id="Freeform 68" o:spid="_x0000_s1048" style="position:absolute;left:1011;top:1128;width:29;height:20;visibility:visible;mso-wrap-style:square;v-text-anchor:top" coordsize="116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" path="m116,59l77,72,33,82,,47,6,28,28,11,48,,65,15,98,44r18,15xe" stroked="f">
                  <v:path arrowok="t" o:connecttype="custom" o:connectlocs="29,14;19,18;8,20;0,11;0,11;2,7;7,3;12,0;12,0;16,4;25,11;29,14;29,14;29,14" o:connectangles="0,0,0,0,0,0,0,0,0,0,0,0,0,0"/>
                </v:shape>
                <v:shape id="Freeform 69" o:spid="_x0000_s1049" style="position:absolute;left:417;top:1135;width:21;height:18;visibility:visible;mso-wrap-style:square;v-text-anchor:top" coordsize="84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" path="m69,74l42,56,13,40,,12,1,9,4,4,5,,26,16,63,42,84,57r-6,5l74,68r-5,6xe" stroked="f">
                  <v:path arrowok="t" o:connecttype="custom" o:connectlocs="17,18;11,14;3,10;0,3;0,3;0,2;1,1;1,0;1,0;7,4;16,10;21,14;21,14;20,15;19,17;17,18;17,18" o:connectangles="0,0,0,0,0,0,0,0,0,0,0,0,0,0,0,0,0"/>
                </v:shape>
                <v:shape id="Freeform 70" o:spid="_x0000_s1050" style="position:absolute;left:404;top:1141;width:8;height:63;visibility:visible;mso-wrap-style:square;v-text-anchor:top" coordsize="32,2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" path="m22,237r-1,2l20,245r-5,11l11,255,5,251,,244,6,188,7,128,5,68,,10,6,5,15,1,25,r5,59l32,119r-2,59l22,237xe" stroked="f">
                  <v:path arrowok="t" o:connecttype="custom" o:connectlocs="6,58;5,59;5,60;4,63;4,63;3,63;1,62;0,60;0,60;2,46;2,32;1,17;0,2;0,2;2,1;4,0;6,0;6,0;8,15;8,29;8,44;6,58;6,58" o:connectangles="0,0,0,0,0,0,0,0,0,0,0,0,0,0,0,0,0,0,0,0,0,0,0"/>
                </v:shape>
                <v:shape id="Freeform 71" o:spid="_x0000_s1051" style="position:absolute;left:943;top:1134;width:22;height:3;visibility:visible;mso-wrap-style:square;v-text-anchor:top" coordsize="89,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" path="m89,8l54,8,21,11,,,23,,66,1,89,2r,1l89,5r,3xe" stroked="f">
                  <v:path arrowok="t" o:connecttype="custom" o:connectlocs="22,2;13,2;5,3;0,0;0,0;6,0;16,0;22,1;22,1;22,1;22,1;22,2;22,2;22,2" o:connectangles="0,0,0,0,0,0,0,0,0,0,0,0,0,0"/>
                </v:shape>
                <v:shape id="Freeform 72" o:spid="_x0000_s1052" style="position:absolute;left:944;top:1141;width:8;height:126;visibility:visible;mso-wrap-style:square;v-text-anchor:top" coordsize="31,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" path="m22,507r-4,-2l9,501,4,499r,-44l3,410,2,364,1,318,,271,,225,1,179,3,133,9,88,17,44,26,r2,2l30,6r1,2l30,53,29,99r,45l29,189r,46l29,280r,46l28,371r-2,45l24,462r-2,45xe" stroked="f">
                  <v:path arrowok="t" o:connecttype="custom" o:connectlocs="6,126;5,126;2,125;1,124;1,124;1,113;1,102;1,90;0,79;0,67;0,56;0,44;1,33;2,22;4,11;7,0;7,0;7,0;8,1;8,2;8,2;8,13;7,25;7,36;7,47;7,58;7,70;7,81;7,92;7,103;6,115;6,126;6,126" o:connectangles="0,0,0,0,0,0,0,0,0,0,0,0,0,0,0,0,0,0,0,0,0,0,0,0,0,0,0,0,0,0,0,0,0"/>
                </v:shape>
                <v:shape id="Freeform 73" o:spid="_x0000_s1053" style="position:absolute;left:933;top:1141;width:11;height:121;visibility:visible;mso-wrap-style:square;v-text-anchor:top" coordsize="4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" path="m30,484l14,476,2,464,3,446,4,400r,-47l2,305,1,258,,212,,166,4,121,12,78,25,38,45,,37,49,33,97r-2,48l29,193r,49l30,290r,49l31,388r,48l30,484xe" stroked="f">
                  <v:path arrowok="t" o:connecttype="custom" o:connectlocs="7,121;3,119;0,116;1,112;1,112;1,100;1,88;0,76;0,65;0,53;0,42;1,30;3,20;6,10;11,0;11,0;9,12;8,24;8,36;7,48;7,61;7,73;7,85;8,97;8,109;7,121;7,121" o:connectangles="0,0,0,0,0,0,0,0,0,0,0,0,0,0,0,0,0,0,0,0,0,0,0,0,0,0,0"/>
                </v:shape>
                <v:shape id="Freeform 74" o:spid="_x0000_s1054" style="position:absolute;left:955;top:1141;width:8;height:128;visibility:visible;mso-wrap-style:square;v-text-anchor:top" coordsize="33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" path="m22,494r-4,4l9,505r-5,4l4,497r,-32l3,417r,-59l2,292r,-68l1,158,1,99,,51,,19,,7,1,5,3,2,4,,17,36,28,75r5,41l33,163r-1,47l30,257r-2,47l25,353r-1,47l22,447r,47xe" stroked="f">
                  <v:path arrowok="t" o:connecttype="custom" o:connectlocs="5,124;4,125;2,127;1,128;1,128;1,125;1,117;1,105;1,90;0,73;0,56;0,40;0,25;0,13;0,5;0,2;0,2;0,1;1,1;1,0;1,0;4,9;7,19;8,29;8,29;8,41;8,53;7,65;7,76;6,89;6,101;5,112;5,124;5,124" o:connectangles="0,0,0,0,0,0,0,0,0,0,0,0,0,0,0,0,0,0,0,0,0,0,0,0,0,0,0,0,0,0,0,0,0,0"/>
                </v:shape>
                <v:shape id="Freeform 75" o:spid="_x0000_s1055" style="position:absolute;left:962;top:1142;width:12;height:118;visibility:visible;mso-wrap-style:square;v-text-anchor:top" coordsize="50,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" path="m50,197r-2,98l47,344r1,30l47,393r1,22l49,451r-7,6l30,467r-8,4l18,426,16,380r1,-47l19,286r3,-48l24,189r,-48l20,93,14,46,,,5,3r9,7l18,13,33,63r6,33l43,131r1,17l48,180r2,17xe" stroked="f">
                  <v:path arrowok="t" o:connecttype="custom" o:connectlocs="12,49;12,74;11,86;12,94;12,94;11,98;12,104;12,113;12,113;10,114;7,117;5,118;5,118;4,107;4,95;4,83;5,72;5,60;6,47;6,35;5,23;3,12;0,0;0,0;1,1;3,3;4,3;4,3;8,16;9,24;10,33;10,33;11,37;12,45;12,49;12,49" o:connectangles="0,0,0,0,0,0,0,0,0,0,0,0,0,0,0,0,0,0,0,0,0,0,0,0,0,0,0,0,0,0,0,0,0,0,0,0"/>
                </v:shape>
                <v:shape id="Freeform 76" o:spid="_x0000_s1056" style="position:absolute;left:390;top:1145;width:11;height:55;visibility:visible;mso-wrap-style:square;v-text-anchor:top" coordsize="44,2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" path="m38,221r-4,-1l27,218r-4,-2l22,162,18,109,10,58,,6,11,5,21,1,33,r4,56l42,110r2,55l38,221xe" stroked="f">
                  <v:path arrowok="t" o:connecttype="custom" o:connectlocs="10,55;9,55;7,54;6,54;6,54;6,40;5,27;3,14;0,1;0,1;3,1;5,0;8,0;8,0;9,14;11,27;11,41;10,55;10,55" o:connectangles="0,0,0,0,0,0,0,0,0,0,0,0,0,0,0,0,0,0,0"/>
                </v:shape>
                <v:shape id="Freeform 77" o:spid="_x0000_s1057" style="position:absolute;left:510;top:1139;width:13;height:121;visibility:visible;mso-wrap-style:square;v-text-anchor:top" coordsize="5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" path="m50,l43,46,36,93r-5,47l27,188r-2,48l24,286r,49l24,385r,49l24,483,13,480,6,473,,465,,440,,381,1,304r,-76l1,168,2,145r9,-38l28,37,38,r4,l47,r3,xe" stroked="f">
                  <v:path arrowok="t" o:connecttype="custom" o:connectlocs="13,0;11,12;9,23;8,35;7,47;7,59;6,72;6,84;6,96;6,109;6,121;6,121;3,120;2,118;0,116;0,116;0,110;0,95;0,76;0,57;0,42;1,36;1,36;3,27;7,9;10,0;10,0;11,0;12,0;13,0;13,0;13,0" o:connectangles="0,0,0,0,0,0,0,0,0,0,0,0,0,0,0,0,0,0,0,0,0,0,0,0,0,0,0,0,0,0,0,0"/>
                </v:shape>
                <v:shape id="Freeform 78" o:spid="_x0000_s1058" style="position:absolute;left:520;top:1139;width:8;height:130;visibility:visible;mso-wrap-style:square;v-text-anchor:top" coordsize="29,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" path="m25,518r-7,-6l6,500,,493,3,450r,-45l3,360r,-46l2,267r,-46l3,175,6,129,11,85,18,41,29,,28,47,27,95r-1,47l26,189r,47l26,284r,47l26,378r,47l26,471r-1,47xe" stroked="f">
                  <v:path arrowok="t" o:connecttype="custom" o:connectlocs="7,130;5,128;2,125;0,124;0,124;1,113;1,102;1,90;1,79;1,67;1,55;1,44;2,32;3,21;5,10;8,0;8,0;8,12;7,24;7,36;7,47;7,59;7,71;7,83;7,95;7,107;7,118;7,130;7,130;7,130" o:connectangles="0,0,0,0,0,0,0,0,0,0,0,0,0,0,0,0,0,0,0,0,0,0,0,0,0,0,0,0,0,0"/>
                </v:shape>
                <v:shape id="Freeform 79" o:spid="_x0000_s1059" style="position:absolute;left:532;top:1141;width:7;height:129;visibility:visible;mso-wrap-style:square;v-text-anchor:top" coordsize="25,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" path="m24,502r-5,3l6,510,,514,,502,,469,,420,1,359r,-67l1,222r,-68l2,94,2,44,2,13,2,r9,45l17,91r5,47l24,184r1,46l25,276r-1,46l23,367r,46l23,457r1,45xe" stroked="f">
                  <v:path arrowok="t" o:connecttype="custom" o:connectlocs="7,126;5,127;2,128;0,129;0,129;0,126;0,118;0,105;0,90;0,73;0,56;0,39;1,24;1,11;1,3;1,0;1,0;3,11;5,23;6,35;7,46;7,58;7,69;7,81;6,92;6,104;6,115;7,126;7,126;7,126" o:connectangles="0,0,0,0,0,0,0,0,0,0,0,0,0,0,0,0,0,0,0,0,0,0,0,0,0,0,0,0,0,0"/>
                </v:shape>
                <v:shape id="Freeform 80" o:spid="_x0000_s1060" style="position:absolute;left:538;top:1145;width:11;height:118;visibility:visible;mso-wrap-style:square;v-text-anchor:top" coordsize="42,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" path="m42,455r-3,4l31,466r-3,4l23,425,21,378,20,331r1,-49l21,234r,-50l20,136,17,89,10,44,,,15,42,26,85r8,47l39,178r2,47l41,272r,47l41,366r,45l42,455xe" stroked="f">
                  <v:path arrowok="t" o:connecttype="custom" o:connectlocs="11,114;10,115;8,117;7,118;7,118;6,107;6,95;5,83;6,71;6,59;6,46;5,34;4,22;3,11;0,0;0,0;4,11;7,21;9,33;10,45;11,56;11,68;11,80;11,92;11,103;11,114;11,114;11,114" o:connectangles="0,0,0,0,0,0,0,0,0,0,0,0,0,0,0,0,0,0,0,0,0,0,0,0,0,0,0,0"/>
                </v:shape>
                <v:shape id="Freeform 81" o:spid="_x0000_s1061" style="position:absolute;left:376;top:1148;width:15;height:49;visibility:visible;mso-wrap-style:square;v-text-anchor:top" coordsize="64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" path="m14,63l11,49,3,21,,5,19,3,36,,46,15r5,47l59,149r5,47l35,159,24,111,14,63xe" stroked="f">
                  <v:path arrowok="t" o:connecttype="custom" o:connectlocs="3,16;3,12;1,5;0,1;0,1;4,1;8,0;11,4;11,4;12,16;14,37;15,49;15,49;8,40;6,28;3,16;3,16" o:connectangles="0,0,0,0,0,0,0,0,0,0,0,0,0,0,0,0,0"/>
                </v:shape>
                <v:shape id="Freeform 82" o:spid="_x0000_s1062" style="position:absolute;left:418;top:1148;width:11;height:13;visibility:visible;mso-wrap-style:square;v-text-anchor:top" coordsize="4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" path="m25,49l14,45,5,39,,30,,22,,8,,,12,8,33,20r11,7l43,37r-9,7l25,49xe" stroked="f">
                  <v:path arrowok="t" o:connecttype="custom" o:connectlocs="6,13;4,12;1,10;0,8;0,8;0,6;0,2;0,0;0,0;3,2;8,5;11,7;11,7;11,10;9,12;6,13;6,13" o:connectangles="0,0,0,0,0,0,0,0,0,0,0,0,0,0,0,0,0"/>
                </v:shape>
                <v:shape id="Freeform 83" o:spid="_x0000_s1063" style="position:absolute;left:1030;top:1150;width:28;height:84;visibility:visible;mso-wrap-style:square;v-text-anchor:top" coordsize="112,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" path="m112,335r-2,1l107,338r-2,1l87,288,71,235,54,182,38,130,20,78,,28,15,16,35,11,54,,75,37,85,77r3,43l87,165r-1,45l88,254r8,41l112,335xe" stroked="f">
                  <v:path arrowok="t" o:connecttype="custom" o:connectlocs="28,83;28,83;27,84;26,84;26,84;22,71;18,58;14,45;10,32;5,19;0,7;0,7;4,4;9,3;14,0;14,0;19,9;21,19;22,30;22,41;22,52;22,63;24,73;28,83;28,83;28,83" o:connectangles="0,0,0,0,0,0,0,0,0,0,0,0,0,0,0,0,0,0,0,0,0,0,0,0,0,0"/>
                </v:shape>
                <v:shape id="Freeform 84" o:spid="_x0000_s1064" style="position:absolute;left:366;top:1152;width:14;height:42;visibility:visible;mso-wrap-style:square;v-text-anchor:top" coordsize="60,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" path="m42,78r9,34l60,146r,23l27,117,5,59,,,27,13r9,31l42,78xe" stroked="f">
                  <v:path arrowok="t" o:connecttype="custom" o:connectlocs="10,19;12,28;14,36;14,42;14,42;6,29;1,15;0,0;0,0;6,3;8,11;10,19;10,19;10,19" o:connectangles="0,0,0,0,0,0,0,0,0,0,0,0,0,0"/>
                </v:shape>
                <v:shape id="Freeform 85" o:spid="_x0000_s1065" style="position:absolute;left:1019;top:1156;width:32;height:75;visibility:visible;mso-wrap-style:square;v-text-anchor:top" coordsize="129,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" path="m129,301r-18,-3l96,287,89,269,75,215,56,164,36,111,17,60,,6,7,3,17,r8,4l33,26,52,81r25,71l101,224r20,55l129,301xe" stroked="f">
                  <v:path arrowok="t" o:connecttype="custom" o:connectlocs="32,75;28,74;24,72;22,67;22,67;19,54;14,41;9,28;4,15;0,1;0,1;2,1;4,0;6,1;6,1;8,6;13,20;19,38;25,56;30,70;32,75;32,75;32,75" o:connectangles="0,0,0,0,0,0,0,0,0,0,0,0,0,0,0,0,0,0,0,0,0,0,0"/>
                </v:shape>
                <v:shape id="Freeform 86" o:spid="_x0000_s1066" style="position:absolute;left:438;top:1166;width:22;height:71;visibility:visible;mso-wrap-style:square;v-text-anchor:top" coordsize="88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" path="m88,l72,47,58,94,44,143,31,190,16,237,,283,4,229,14,176,27,123,39,69,49,16,61,9,75,3,88,xe" stroked="f">
                  <v:path arrowok="t" o:connecttype="custom" o:connectlocs="22,0;18,12;15,24;11,36;8,48;4,59;0,71;0,71;1,57;4,44;7,31;10,17;12,4;12,4;15,2;19,1;22,0;22,0;22,0" o:connectangles="0,0,0,0,0,0,0,0,0,0,0,0,0,0,0,0,0,0,0"/>
                </v:shape>
                <v:shape id="Freeform 87" o:spid="_x0000_s1067" style="position:absolute;left:277;top:1167;width:25;height:81;visibility:visible;mso-wrap-style:square;v-text-anchor:top" coordsize="10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" path="m76,19r2,40l72,98r16,36l74,168,62,203,44,234r18,32l78,297r23,29l63,315,29,289,,254,,208,9,163,20,118,26,73,18,27,17,16,23,6,32,,49,3,63,9,76,19xe" stroked="f">
                  <v:path arrowok="t" o:connecttype="custom" o:connectlocs="19,5;19,15;18,24;22,33;22,33;18,42;15,50;11,58;11,58;15,66;19,74;25,81;25,81;16,78;7,72;0,63;0,63;0,52;2,41;5,29;6,18;4,7;4,7;4,4;6,1;8,0;8,0;12,1;16,2;19,5;19,5;19,5" o:connectangles="0,0,0,0,0,0,0,0,0,0,0,0,0,0,0,0,0,0,0,0,0,0,0,0,0,0,0,0,0,0,0,0"/>
                </v:shape>
                <v:shape id="Freeform 88" o:spid="_x0000_s1068" style="position:absolute;left:432;top:1171;width:12;height:67;visibility:visible;mso-wrap-style:square;v-text-anchor:top" coordsize="49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" path="m49,l41,55,31,110,20,162r-8,54l5,269r-1,l2,269r-2,l2,218,4,167,8,114,12,62,13,13,24,6,37,3,49,xe" stroked="f">
                  <v:path arrowok="t" o:connecttype="custom" o:connectlocs="12,0;10,14;8,27;5,40;3,54;1,67;1,67;1,67;0,67;0,67;0,67;0,54;1,42;2,28;3,15;3,3;3,3;6,1;9,1;12,0;12,0;12,0" o:connectangles="0,0,0,0,0,0,0,0,0,0,0,0,0,0,0,0,0,0,0,0,0,0"/>
                </v:shape>
                <v:shape id="Freeform 89" o:spid="_x0000_s1069" style="position:absolute;left:419;top:1174;width:85;height:87;visibility:visible;mso-wrap-style:square;v-text-anchor:top" coordsize="343,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" path="m43,l42,56r-2,57l39,168r-2,55l34,274r24,-2l84,269r26,-5l164,293r59,17l283,319r60,5l292,344r-55,5l181,343r-57,-7l93,337r-56,2l6,340,,313,12,288,24,262r,-26l24,174r,-73l24,40r,-26l28,7,35,2,43,xe" stroked="f">
                  <v:path arrowok="t" o:connecttype="custom" o:connectlocs="11,0;10,14;10,28;10,42;9,56;8,68;8,68;14,68;21,67;27,66;27,66;41,73;55,77;70,80;85,81;85,81;72,86;59,87;45,86;31,84;31,84;23,84;9,85;1,85;1,85;0,78;3,72;6,65;6,65;6,59;6,43;6,25;6,10;6,3;6,3;7,2;9,0;11,0;11,0;11,0" o:connectangles="0,0,0,0,0,0,0,0,0,0,0,0,0,0,0,0,0,0,0,0,0,0,0,0,0,0,0,0,0,0,0,0,0,0,0,0,0,0,0,0"/>
                </v:shape>
                <v:shape id="Freeform 90" o:spid="_x0000_s1070" style="position:absolute;left:1094;top:1175;width:70;height:31;visibility:visible;mso-wrap-style:square;v-text-anchor:top" coordsize="280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" path="m280,118r-2,2l272,125r-2,2l216,111,161,94,107,79,53,64,,50,7,30,19,14,35,,85,8r49,17l180,52r41,32l242,93r25,9l280,118xe" stroked="f">
                  <v:path arrowok="t" o:connecttype="custom" o:connectlocs="70,29;70,29;68,31;68,31;68,31;54,27;40,23;27,19;13,16;0,12;0,12;2,7;5,3;9,0;9,0;21,2;34,6;45,13;55,21;55,21;61,23;67,25;70,29;70,29" o:connectangles="0,0,0,0,0,0,0,0,0,0,0,0,0,0,0,0,0,0,0,0,0,0,0,0"/>
                </v:shape>
                <v:shape id="Freeform 91" o:spid="_x0000_s1071" style="position:absolute;left:299;top:1175;width:84;height:48;visibility:visible;mso-wrap-style:square;v-text-anchor:top" coordsize="335,1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" path="m283,61r9,15l297,94r3,18l251,95,198,78,143,63,88,51,35,44,73,62r43,11l160,85r38,17l241,116r41,15l315,154r20,38l287,176,241,157,196,138,150,117,104,98,57,81,43,79r-13,l17,85,11,76,3,65,,54,3,33,6,14,17,,72,16r54,7l178,29r52,11l283,61xe" stroked="f">
                  <v:path arrowok="t" o:connecttype="custom" o:connectlocs="71,15;73,19;74,24;75,28;75,28;63,24;50,20;36,16;22,13;9,11;9,11;18,16;29,18;40,21;40,21;50,26;60,29;71,33;79,39;84,48;84,48;72,44;60,39;49,35;38,29;26,25;14,20;14,20;11,20;8,20;4,21;4,21;3,19;1,16;0,14;0,14;1,8;2,4;4,0;4,0;18,4;32,6;45,7;58,10;71,15;71,15;71,15" o:connectangles="0,0,0,0,0,0,0,0,0,0,0,0,0,0,0,0,0,0,0,0,0,0,0,0,0,0,0,0,0,0,0,0,0,0,0,0,0,0,0,0,0,0,0,0,0,0,0"/>
                </v:shape>
                <v:shape id="Freeform 92" o:spid="_x0000_s1072" style="position:absolute;left:1067;top:1178;width:24;height:14;visibility:visible;mso-wrap-style:square;v-text-anchor:top" coordsize="95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" path="m,30l31,18,62,9,95,,76,15,41,43,22,58,10,53,3,42,,30xe" stroked="f">
                  <v:path arrowok="t" o:connecttype="custom" o:connectlocs="0,7;8,4;16,2;24,0;24,0;19,4;10,10;6,14;6,14;3,13;1,10;0,7;0,7" o:connectangles="0,0,0,0,0,0,0,0,0,0,0,0,0"/>
                </v:shape>
                <v:shape id="Freeform 93" o:spid="_x0000_s1073" style="position:absolute;left:878;top:1186;width:26;height:26;visibility:visible;mso-wrap-style:square;v-text-anchor:top" coordsize="104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" path="m104,18l83,44,56,72,32,105,24,89,16,71,,59,16,37,33,19,50,,64,6r26,7l104,18xe" stroked="f">
                  <v:path arrowok="t" o:connecttype="custom" o:connectlocs="26,4;21,11;14,18;8,26;8,26;6,22;4,18;0,15;0,15;4,9;8,5;13,0;13,0;16,1;23,3;26,4;26,4;26,4" o:connectangles="0,0,0,0,0,0,0,0,0,0,0,0,0,0,0,0,0,0"/>
                </v:shape>
                <v:shape id="Freeform 94" o:spid="_x0000_s1074" style="position:absolute;left:1078;top:1186;width:10;height:9;visibility:visible;mso-wrap-style:square;v-text-anchor:top" coordsize="41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" path="m,37l8,21,24,9,41,,26,11,15,27,,37xe" stroked="f">
                  <v:path arrowok="t" o:connecttype="custom" o:connectlocs="0,9;2,5;6,2;10,0;10,0;6,3;4,7;0,9;0,9" o:connectangles="0,0,0,0,0,0,0,0,0"/>
                </v:shape>
                <v:shape id="Freeform 95" o:spid="_x0000_s1075" style="position:absolute;left:1086;top:1190;width:71;height:22;visibility:visible;mso-wrap-style:square;v-text-anchor:top" coordsize="285,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" path="m202,71l149,58,52,35,,23,4,16,11,6,15,,70,16r56,17l181,48r54,18l285,85r-28,3l228,81,202,71xe" stroked="f">
                  <v:path arrowok="t" o:connecttype="custom" o:connectlocs="50,18;37,15;13,9;0,6;0,6;1,4;3,2;4,0;4,0;17,4;31,8;45,12;59,17;71,21;71,21;64,22;57,20;50,18;50,18" o:connectangles="0,0,0,0,0,0,0,0,0,0,0,0,0,0,0,0,0,0,0"/>
                </v:shape>
                <v:shape id="Freeform 96" o:spid="_x0000_s1076" style="position:absolute;left:377;top:1197;width:30;height:30;visibility:visible;mso-wrap-style:square;v-text-anchor:top" coordsize="117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" path="m117,51r,25l108,98,88,114r-18,4l64,116r-6,l55,116r-8,l44,116,33,87,11,30,,,31,13,87,37r30,14xe" stroked="f">
                  <v:path arrowok="t" o:connecttype="custom" o:connectlocs="30,13;30,19;28,25;23,29;23,29;18,30;16,29;15,29;15,29;14,29;12,29;11,29;11,29;8,22;3,8;0,0;0,0;8,3;22,9;30,13;30,13;30,13" o:connectangles="0,0,0,0,0,0,0,0,0,0,0,0,0,0,0,0,0,0,0,0,0,0"/>
                </v:shape>
                <v:shape id="Freeform 97" o:spid="_x0000_s1077" style="position:absolute;left:877;top:1201;width:24;height:31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" path="m,127l24,95,69,33,93,,67,44,36,89,,127xe" stroked="f">
                  <v:path arrowok="t" o:connecttype="custom" o:connectlocs="0,31;6,23;18,8;24,0;24,0;17,11;9,22;0,31;0,31;0,31" o:connectangles="0,0,0,0,0,0,0,0,0,0"/>
                </v:shape>
                <v:shape id="Freeform 98" o:spid="_x0000_s1078" style="position:absolute;left:864;top:1212;width:15;height:21;visibility:visible;mso-wrap-style:square;v-text-anchor:top" coordsize="58,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" path="m58,l45,29,30,56r,30l21,85,10,77,,68,18,43,39,21,58,xe" stroked="f">
                  <v:path arrowok="t" o:connecttype="custom" o:connectlocs="15,0;12,7;8,14;8,21;8,21;5,21;3,19;0,17;0,17;5,11;10,5;15,0;15,0;15,0" o:connectangles="0,0,0,0,0,0,0,0,0,0,0,0,0,0"/>
                </v:shape>
                <v:shape id="Freeform 99" o:spid="_x0000_s1079" style="position:absolute;left:685;top:1214;width:34;height:45;visibility:visible;mso-wrap-style:square;v-text-anchor:top" coordsize="13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" path="m67,148r-1,2l65,154r,2l86,156r19,-10l121,134,132,95r,-45l136,14r2,51l138,123r-34,37l85,169r-18,9l45,180,29,152,7,128,,98,26,67,43,31,67,3,109,r,42l112,84r-9,38l67,148xe" stroked="f">
                  <v:path arrowok="t" o:connecttype="custom" o:connectlocs="17,37;16,38;16,39;16,39;16,39;21,39;26,37;30,34;30,34;33,24;33,13;34,4;34,4;34,16;34,31;26,40;26,40;21,42;17,45;11,45;11,45;7,38;2,32;0,25;0,25;6,17;11,8;17,1;27,0;27,0;27,11;28,21;25,31;17,37;17,37" o:connectangles="0,0,0,0,0,0,0,0,0,0,0,0,0,0,0,0,0,0,0,0,0,0,0,0,0,0,0,0,0,0,0,0,0,0,0"/>
                </v:shape>
                <v:shape id="Freeform 100" o:spid="_x0000_s1080" style="position:absolute;left:796;top:1217;width:133;height:30;visibility:visible;mso-wrap-style:square;v-text-anchor:top" coordsize="531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" path="m356,76l383,36,426,23r49,l523,22r7,29l531,80r,30l514,110r-42,1l412,112r-72,1l266,114r-73,1l133,116r-42,l75,118,67,68,31,38,,6,40,,77,11r33,20l141,54r33,20l210,84r40,-6l287,78r34,9l356,76xe" stroked="f">
                  <v:path arrowok="t" o:connecttype="custom" o:connectlocs="89,19;96,9;107,6;119,6;131,6;131,6;133,13;133,20;133,28;133,28;129,28;118,28;103,28;85,29;67,29;48,29;33,29;23,29;19,30;19,30;17,17;8,10;0,2;0,2;10,0;19,3;28,8;35,14;44,19;53,21;63,20;63,20;72,20;80,22;89,19;89,19" o:connectangles="0,0,0,0,0,0,0,0,0,0,0,0,0,0,0,0,0,0,0,0,0,0,0,0,0,0,0,0,0,0,0,0,0,0,0,0"/>
                </v:shape>
                <v:shape id="Freeform 101" o:spid="_x0000_s1081" style="position:absolute;left:769;top:1222;width:38;height:32;visibility:visible;mso-wrap-style:square;v-text-anchor:top" coordsize="155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" path="m99,34r16,21l127,78r1,26l130,107r4,2l140,108r6,-20l142,67,133,46r-4,-5l122,35r-4,-3l133,38r14,8l155,60r-3,19l149,113r-2,17l89,127,42,93,,50,6,22,35,13,59,,77,4,92,16r11,12l102,29r-2,3l99,34xe" stroked="f">
                  <v:path arrowok="t" o:connecttype="custom" o:connectlocs="24,8;28,14;31,19;31,26;31,26;32,26;33,27;34,27;34,27;36,22;35,16;33,11;33,11;32,10;30,9;29,8;29,8;33,9;36,11;38,15;38,15;37,19;37,28;36,32;36,32;22,31;10,23;0,12;0,12;1,5;9,3;14,0;14,0;19,1;23,4;25,7;25,7;25,7;25,8;24,8;24,8" o:connectangles="0,0,0,0,0,0,0,0,0,0,0,0,0,0,0,0,0,0,0,0,0,0,0,0,0,0,0,0,0,0,0,0,0,0,0,0,0,0,0,0,0"/>
                </v:shape>
                <v:shape id="Freeform 102" o:spid="_x0000_s1082" style="position:absolute;left:557;top:1222;width:129;height:25;visibility:visible;mso-wrap-style:square;v-text-anchor:top" coordsize="519,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" path="m221,92r55,-6l333,67r56,3l436,64,481,48,519,20r-6,11l503,44r-2,14l503,58r4,l509,58r-11,1l492,65r-1,11l492,82r1,5l499,90r-52,3l397,94r-51,1l297,96r-49,l199,96r-49,l102,96,53,98,3,100,2,75,1,30,,4r46,l93,14,137,r20,38l182,72r39,20xe" stroked="f">
                  <v:path arrowok="t" o:connecttype="custom" o:connectlocs="55,23;69,22;83,17;97,18;97,18;108,16;120,12;129,5;129,5;128,8;125,11;125,15;125,15;125,15;126,15;127,15;127,15;124,15;122,16;122,19;122,19;122,21;123,22;124,23;124,23;111,23;99,24;86,24;74,24;62,24;49,24;37,24;25,24;13,25;1,25;1,25;0,19;0,8;0,1;0,1;11,1;23,4;34,0;34,0;39,10;45,18;55,23;55,23;55,23" o:connectangles="0,0,0,0,0,0,0,0,0,0,0,0,0,0,0,0,0,0,0,0,0,0,0,0,0,0,0,0,0,0,0,0,0,0,0,0,0,0,0,0,0,0,0,0,0,0,0,0,0"/>
                </v:shape>
                <v:shape id="Freeform 103" o:spid="_x0000_s1083" style="position:absolute;left:725;top:1223;width:47;height:22;visibility:visible;mso-wrap-style:square;v-text-anchor:top" coordsize="189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" path="m189,90r-48,l56,90,9,90,5,58,,25,14,,55,14,96,29r43,3l152,47r24,28l189,90xe" stroked="f">
                  <v:path arrowok="t" o:connecttype="custom" o:connectlocs="47,22;35,22;14,22;2,22;2,22;1,14;0,6;3,0;3,0;14,3;24,7;35,8;35,8;38,11;44,18;47,22;47,22" o:connectangles="0,0,0,0,0,0,0,0,0,0,0,0,0,0,0,0,0"/>
                </v:shape>
                <v:shape id="Freeform 104" o:spid="_x0000_s1084" style="position:absolute;left:1050;top:1236;width:10;height:7;visibility:visible;mso-wrap-style:square;v-text-anchor:top" coordsize="3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" path="m39,28l,,39,16r,12xe" stroked="f">
                  <v:path arrowok="t" o:connecttype="custom" o:connectlocs="10,7;0,0;10,4;10,7;10,7" o:connectangles="0,0,0,0,0"/>
                </v:shape>
                <v:shape id="Freeform 105" o:spid="_x0000_s1085" style="position:absolute;left:555;top:1259;width:135;height:8;visibility:visible;mso-wrap-style:square;v-text-anchor:top" coordsize="540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" path="m540,32r-11,l500,32r-45,l400,33r-63,l270,33r-66,l140,34r-55,l40,34r-30,l,34,1,26,6,13,7,5,56,4,103,3,151,2r47,l245,1r47,l338,r46,l429,1r46,l520,2r6,8l536,24r4,8xe" stroked="f">
                  <v:path arrowok="t" o:connecttype="custom" o:connectlocs="135,8;132,8;125,8;114,8;100,8;84,8;68,8;51,8;35,8;21,8;10,8;3,8;0,8;0,8;0,6;2,3;2,1;2,1;14,1;26,1;38,0;50,0;61,0;73,0;85,0;96,0;107,0;119,0;130,0;130,0;132,2;134,6;135,8;135,8;135,8" o:connectangles="0,0,0,0,0,0,0,0,0,0,0,0,0,0,0,0,0,0,0,0,0,0,0,0,0,0,0,0,0,0,0,0,0,0,0"/>
                </v:shape>
                <v:shape id="Freeform 106" o:spid="_x0000_s1086" style="position:absolute;left:716;top:1258;width:78;height:9;visibility:visible;mso-wrap-style:square;v-text-anchor:top" coordsize="315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" path="m315,36r-23,l234,36r-76,l82,36r-58,l,36,40,10,87,r52,l194,3,249,2r25,15l298,30r17,6xe" stroked="f">
                  <v:path arrowok="t" o:connecttype="custom" o:connectlocs="78,9;72,9;58,9;39,9;20,9;6,9;0,9;0,9;10,3;22,0;34,0;48,1;62,1;62,1;68,4;74,8;78,9;78,9" o:connectangles="0,0,0,0,0,0,0,0,0,0,0,0,0,0,0,0,0,0"/>
                </v:shape>
                <v:shape id="Freeform 107" o:spid="_x0000_s1087" style="position:absolute;left:812;top:1259;width:117;height:8;visibility:visible;mso-wrap-style:square;v-text-anchor:top" coordsize="469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" path="m468,34r-14,l418,34r-52,l303,34r-70,l164,34r-63,l49,34r-36,l,34,3,25,9,9,12,,28,,69,r60,l200,1r75,l345,2r61,l447,2r15,l469,12r-3,11l468,34xe" stroked="f">
                  <v:path arrowok="t" o:connecttype="custom" o:connectlocs="117,8;113,8;104,8;91,8;76,8;58,8;41,8;25,8;12,8;3,8;0,8;0,8;1,6;2,2;3,0;3,0;7,0;17,0;32,0;50,0;69,0;86,0;101,0;112,0;115,0;115,0;117,3;116,5;117,8;117,8" o:connectangles="0,0,0,0,0,0,0,0,0,0,0,0,0,0,0,0,0,0,0,0,0,0,0,0,0,0,0,0,0,0"/>
                </v:shape>
                <v:shape id="Freeform 108" o:spid="_x0000_s1088" style="position:absolute;left:963;top:1250;width:243;height:20;visibility:visible;mso-wrap-style:square;v-text-anchor:top" coordsize="973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" path="m,78l34,60,65,46r36,14l152,67r46,-4l243,55r44,-9l332,42r48,4l393,35,413,14,424,2r35,1l531,3r73,1l637,4r-8,6l615,17r-8,5l609,24r3,1l617,24r-5,13l612,47r9,7l676,54r52,l778,54r52,-3l838,34r3,-20l850,r53,5l940,39r33,39l968,78r-18,l924,78r-36,l846,78r-51,l740,78r-59,l618,78r-65,l486,78r-66,l355,78r-63,l233,78r-56,l128,78r-43,l49,78r-27,l5,78,,78xe" stroked="f">
                  <v:path arrowok="t" o:connecttype="custom" o:connectlocs="8,15;25,15;38,17;61,14;83,11;95,12;103,4;106,1;133,1;159,1;157,3;152,6;152,6;154,6;153,9;155,14;169,14;194,14;207,13;210,4;212,0;235,10;243,20;237,20;222,20;199,20;170,20;138,20;105,20;73,20;44,20;21,20;5,20;0,20" o:connectangles="0,0,0,0,0,0,0,0,0,0,0,0,0,0,0,0,0,0,0,0,0,0,0,0,0,0,0,0,0,0,0,0,0,0"/>
                </v:shape>
                <v:shape id="Freeform 109" o:spid="_x0000_s1089" style="position:absolute;left:269;top:1253;width:250;height:17;visibility:visible;mso-wrap-style:square;v-text-anchor:top" coordsize="1003,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" path="m167,r18,l231,r65,l371,r76,l512,r46,l575,r6,23l591,44r21,9l656,41r43,-2l743,44r42,6l828,56r43,l913,48,954,28r15,13l986,55r17,13l998,68r-17,l956,68r-33,l881,68r-47,l781,68r-57,l662,68r-62,l535,68r-66,l404,68r-63,l280,68r-58,l170,68r-49,l81,68r-34,l21,68,6,68,,68,38,36,76,4r44,6l136,10,152,5,167,xe" stroked="f">
                  <v:path arrowok="t" o:connecttype="custom" o:connectlocs="42,0;46,0;58,0;74,0;92,0;111,0;128,0;139,0;143,0;143,0;145,6;147,11;153,13;153,13;164,10;174,10;185,11;196,13;206,14;217,14;228,12;238,7;238,7;242,10;246,14;250,17;250,17;249,17;245,17;238,17;230,17;220,17;208,17;195,17;180,17;165,17;150,17;133,17;117,17;101,17;85,17;70,17;55,17;42,17;30,17;20,17;12,17;5,17;1,17;0,17;0,17;9,9;19,1;30,3;30,3;34,3;38,1;42,0;42,0;42,0" o:connectangles="0,0,0,0,0,0,0,0,0,0,0,0,0,0,0,0,0,0,0,0,0,0,0,0,0,0,0,0,0,0,0,0,0,0,0,0,0,0,0,0,0,0,0,0,0,0,0,0,0,0,0,0,0,0,0,0,0,0,0,0"/>
                </v:shape>
                <v:shape id="Freeform 110" o:spid="_x0000_s1090" style="position:absolute;left:601;top:1283;width:280;height:26;visibility:visible;mso-wrap-style:square;v-text-anchor:top" coordsize="1118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" path="m199,27r22,-1l235,30r9,18l231,45,217,43r-11,l210,61r15,11l238,85r9,2l257,86r11,1l274,75r1,-15l288,55r9,26l320,84r26,-5l359,71r9,-11l371,45,358,41r-14,6l330,51r-4,-6l321,34r-3,-5l331,28r14,5l354,21r-2,-4l348,8,346,4,366,2r20,5l388,29r8,-3l410,21r8,-2l421,29r,9l420,48r-6,-3l407,45r-9,l397,47r-5,3l391,51r15,20l426,84r25,1l453,72,450,57r9,-9l472,55r-2,18l479,85r28,-1l533,78,546,55r-1,-6l542,44r-3,-3l532,44r-12,8l514,55r-3,-7l507,33r-3,-6l511,27r14,1l533,29r,-7l533,10r,-6l542,4r15,l565,4r1,11l564,23r9,8l578,30r9,-2l592,27r-1,5l590,42r,6l579,45,569,43r-6,5l567,62r6,15l587,85r16,-1l619,84r15,-9l633,66r,-7l639,55r12,1l652,68r2,11l682,84r26,-7l726,55r,-4l726,49r2,-4l717,40r-13,3l690,45r-1,-7l690,31r6,-4l708,28r12,3l730,21r-1,-3l728,10r,-3l743,5r16,1l772,4r,7l771,25r-1,6l776,30r13,-2l796,27r-3,5l787,44r-3,7l775,47r-9,-2l757,43r-5,10l759,64r5,11l778,84r19,l816,85r3,-7l823,66r3,-6l833,67r4,12l848,85r23,-3l892,67,907,48r-9,-8l885,42r-10,1l875,40r,-6l875,31r14,-1l903,36r14,-7l916,22r-1,-9l915,7r12,l949,7r12,l955,16r-3,10l956,33r5,-1l971,31r5,l976,34r,8l976,45,961,43,945,40r-11,5l947,67r16,17l988,85r20,-11l1016,52r6,23l1044,81r20,-11l1084,55r3,-4l1089,47r3,-4l1082,37r-10,3l1062,43r-1,1l1060,45r-3,-8l1062,28r4,-9l1075,26r10,3l1096,29r3,-7l1105,10r3,-6l1111,5r5,1l1118,7r-12,29l1087,70r-15,31l1065,101r-16,l1021,101r-36,l941,101r-51,l834,102r-60,l710,102r-66,l576,102r-67,l443,102r-64,l319,102r-58,l211,102r-43,l132,104r-28,l87,104r-6,l51,75,23,39,,4r16,l32,13r3,20l43,30,56,25r8,-4l67,28r6,11l77,45,67,49r-13,l49,60,69,73,86,87r19,l105,81r,-14l105,60r6,l121,60r4,l126,79r13,11l155,89,171,79r8,-16l185,45r-21,l144,48,133,27r9,2l154,28r11,1l168,19r-3,-9l159,2,174,r12,2l199,2r,6l199,20r,7xe" stroked="f">
                  <v:path arrowok="t" o:connecttype="custom" o:connectlocs="58,11;60,21;69,19;87,20;90,10;80,7;88,4;97,7;105,7;100,11;102,18;115,12;127,21;135,10;128,12;133,7;136,1;144,8;148,8;141,12;151,21;160,14;171,21;182,11;173,10;183,5;186,1;193,8;199,8;190,11;195,21;207,15;218,21;219,11;223,8;229,2;239,4;244,8;241,11;247,21;261,20;273,11;266,11;267,5;275,6;280,2;267,25;209,26;111,26;33,26;6,10;9,8;18,10;12,15;26,17;31,15;45,16;33,7;41,3;50,1" o:connectangles="0,0,0,0,0,0,0,0,0,0,0,0,0,0,0,0,0,0,0,0,0,0,0,0,0,0,0,0,0,0,0,0,0,0,0,0,0,0,0,0,0,0,0,0,0,0,0,0,0,0,0,0,0,0,0,0,0,0,0,0"/>
                </v:shape>
                <v:shape id="Freeform 111" o:spid="_x0000_s1091" style="position:absolute;left:1169;top:1284;width:31;height:23;visibility:visible;mso-wrap-style:square;v-text-anchor:top" coordsize="126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" path="m126,l68,48,22,77,,91,15,57,28,20,33,2,65,1,101,r25,xe" stroked="f">
                  <v:path arrowok="t" o:connecttype="custom" o:connectlocs="31,0;17,12;5,19;0,23;0,23;4,14;7,5;8,1;8,1;16,0;25,0;31,0;31,0" o:connectangles="0,0,0,0,0,0,0,0,0,0,0,0,0"/>
                </v:shape>
                <v:shape id="Freeform 112" o:spid="_x0000_s1092" style="position:absolute;left:282;top:1285;width:32;height:26;visibility:visible;mso-wrap-style:square;v-text-anchor:top" coordsize="128,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" path="m128,103l85,71,39,38,,,21,1,61,2,82,3,94,29r22,48l128,103xe" stroked="f">
                  <v:path arrowok="t" o:connecttype="custom" o:connectlocs="32,26;21,18;10,10;0,0;0,0;5,0;15,1;21,1;21,1;24,7;29,19;32,26;32,26;32,26" o:connectangles="0,0,0,0,0,0,0,0,0,0,0,0,0,0"/>
                </v:shape>
                <v:shape id="Freeform 113" o:spid="_x0000_s1093" style="position:absolute;left:655;top:1315;width:168;height:8;visibility:visible;mso-wrap-style:square;v-text-anchor:top" coordsize="67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" path="m675,4r-44,9l587,20r-45,6l497,30r-45,2l407,35r-45,l316,34,271,32,225,29,179,26,134,22,89,16,44,11,,4,41,3,83,2,127,1r44,l216,r46,l308,r46,l402,r46,l495,1r46,l586,2r45,1l675,4xe" stroked="f">
                  <v:path arrowok="t" o:connecttype="custom" o:connectlocs="168,1;157,3;146,5;135,6;124,7;112,7;101,8;90,8;79,8;67,7;56,7;45,6;33,5;22,4;11,3;0,1;0,1;10,1;21,0;32,0;43,0;54,0;65,0;77,0;88,0;100,0;112,0;123,0;135,0;146,0;157,1;168,1;168,1;168,1" o:connectangles="0,0,0,0,0,0,0,0,0,0,0,0,0,0,0,0,0,0,0,0,0,0,0,0,0,0,0,0,0,0,0,0,0,0"/>
                </v:shape>
                <v:shape id="Freeform 114" o:spid="_x0000_s1094" style="position:absolute;left:324;top:1291;width:828;height:157;visibility:visible;mso-wrap-style:square;v-text-anchor:top" coordsize="3308,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" path="m1784,492r-9,6l1757,510r-10,8l1715,486r3,-47l1718,395r-2,-22l1715,344r12,-16l1741,330r28,5l1783,337r,41l1784,451r,41xm2757,104l2740,70,2722,35,2706,r-39,17l2629,33r-39,16l2551,64r-40,14l2471,92r-40,14l2390,119r-41,12l2309,142r-41,11l2226,163r-40,9l2144,181r-42,8l2059,197r-42,6l1976,210r-43,4l1890,220r-43,3l1805,226r-43,2l1718,229r-43,2l1632,231r-42,-2l1547,228r-44,-2l1460,223r-43,-5l1373,214r-43,-5l1287,202r-43,-8l1200,187r-43,-9l1111,170r-44,-9l1023,151,979,138,936,126,895,112,852,98,810,83,768,66,726,50,685,32,642,15,627,43,614,74r-16,30l587,104r-28,l516,104r-54,l400,104r-67,l265,104r-68,l135,104r-54,l38,104r-27,l,104r36,26l72,155r36,24l147,203r37,23l223,249r39,22l301,293r41,21l381,334r41,19l464,372r41,19l547,408r42,18l632,441r42,17l717,472r43,14l803,499r-7,-17l781,473,767,460r2,-22l790,426r19,-14l802,396r,-15l809,365,759,344,714,318,670,290,626,260r-1,2l623,265r-1,1l619,306r-18,36l590,380,569,361,556,333r-4,-31l532,307r-22,3l491,306r-2,-12l492,281r7,-11l486,269r-24,-2l449,266r-48,16l348,274,298,260r4,-16l310,231r14,-9l316,204,298,192,288,176r18,-13l327,163r24,3l356,153r,-10l364,131r18,6l416,152r19,6l453,183r15,27l489,226r,-10l488,198r-1,-10l512,183r26,7l560,198r,-1l560,195r,-1l539,178r-16,-9l504,154r24,-18l553,144r32,4l614,144r12,3l626,166r23,26l676,192r28,16l719,229r15,23l748,272r25,-1l796,259r19,-13l819,226r-17,-8l784,212,758,197,740,175,730,146r22,-5l777,145r24,1l807,131r1,-16l819,104r22,13l857,132r13,19l879,145r10,-5l899,146r12,28l911,204r-12,30l875,248r-13,28l839,294r22,-3l903,285r24,-3l961,261r21,-37l1018,202r10,6l1034,214r,12l1025,247r-5,23l1016,292r5,1l1031,294r7,l1065,288r8,-27l1084,236r17,-18l1121,204r22,2l1153,229r22,-2l1199,232r,26l1210,278r19,16l1195,320r-44,9l1106,326r-12,10l1078,333r-14,5l1104,353r41,3l1185,350r48,-12l1281,326r46,-16l1336,335r-5,24l1354,372r2,12l1350,394r-8,8l1320,409r-4,22l1300,446r-31,-13l1239,418r-16,-21l1203,394r-21,3l1167,407r5,1l1181,413r4,1l1186,414r4,-1l1192,412r14,14l1225,435r18,8l1265,469r11,32l1281,533r-15,5l1253,534r-12,-3l1240,539r-2,15l1237,563r-25,-1l1196,551r-19,-10l1162,551r-16,6l1128,555r3,-31l1137,469r3,-30l1113,420r-33,-11l1050,394r7,21l1061,442r-7,25l1061,483r13,11l1088,501r-1,11l1085,521r-6,7l1063,532r-16,-6l1034,517r-20,-23l1014,461r2,-32l1011,436r-6,13l1000,455r-26,15l943,474r-33,l897,490r-19,15l863,517r43,11l947,539r44,11l1034,560r43,8l1121,576r44,8l1209,591r44,7l1297,603r45,5l1387,612r45,5l1477,620r46,2l1568,624r46,1l1660,626r46,l1752,626r48,l1751,596r-47,-27l1654,543r7,-63l1663,412r-3,-64l1668,306r37,-20l1742,256r27,9l1817,281r27,9l1846,299r-7,7l1834,314r6,68l1840,446r8,65l1835,521r-24,18l1799,549r16,8l1846,574r17,9l1855,603r-18,8l1822,626r49,-3l1922,618r48,-7l2018,603r49,-7l2114,589r46,-8l2157,568r-8,-25l2146,529r-26,8l2092,544r-13,-18l2069,538r-13,8l2040,549r-17,-12l2009,495r-14,-55l1982,383r-16,-42l1957,383r-18,79l1929,505r18,6l1966,512r10,11l1959,541r-16,16l1924,567r-23,-6l1876,552r-20,-14l1865,488r9,-49l1885,392r14,-48l1916,297r21,-43l1954,245r17,1l1989,256r12,35l2029,368r29,76l2070,480r7,4l2089,490r6,5l2137,477r8,-33l2136,406r-5,-32l2122,331r-19,-38l2058,293r1,-25l2077,245r21,-24l2131,228r30,5l2186,251r-4,54l2186,364r8,58l2210,475r13,-4l2246,462r13,-3l2267,464r3,7l2271,477r-24,28l2203,555r-23,26l2223,573r44,-10l2310,553r43,-11l2396,531r43,-12l2480,507r43,-13l2565,481r42,-15l2649,451r41,-15l2731,420r41,-16l2812,386r41,-17l2893,351r39,-20l2972,313r38,-21l3049,271r38,-21l3125,227r37,-22l3199,181r38,-24l3272,133r36,-25l3297,107r-29,l3223,107r-58,l3102,107r-69,-1l2965,106r-65,l2844,106r-46,-2l2768,104r-11,xm974,376r-1,22l968,419r-15,14l916,401,872,376,826,362r54,-11l932,347r42,29xm2519,158r22,-2l2564,161r21,8l2584,152r-4,-19l2589,118r46,26l2669,187r44,29l2763,231r49,3l2861,221r-35,-17l2786,194r-41,3l2741,182r9,-13l2761,158r52,-13l2867,161r55,8l2931,153r11,-16l2959,129r35,-4l3024,136r30,-5l3070,134r12,11l3091,158r,2l3091,165r,2l3076,165r-9,-10l3059,145r-28,11l3004,155r-22,-15l2971,147r-1,11l2972,169r21,6l3011,169r14,14l3028,198r3,15l3031,228r-36,3l2958,239r-36,13l2907,269r-8,20l2890,308r-40,37l2804,361r-52,-3l2755,352r1,-5l2761,342r-12,-5l2737,331r2,-14l2773,299r35,-15l2845,276r,-3l2845,270r,-1l2802,271r-41,11l2726,302r-25,38l2682,381r-27,34l2612,430r-2,-4l2607,418r-2,-3l2596,421r-11,4l2573,426r-3,-9l2566,401r-2,-9l2558,394r-11,4l2542,401r6,-29l2564,344r21,-27l2625,295r46,-11l2707,257r-63,9l2581,271r-62,-2l2520,251r12,-12l2544,226r-13,-21l2521,183r-2,-25xm1572,581r-31,-15l1515,549r-11,-27l1528,481r8,-51l1535,378r2,-50l1524,319r-16,-7l1497,301r22,-18l1543,268r31,-6l1590,272r15,9l1614,296r-19,42l1587,396r,65l1590,526r8,5l1614,542r7,5l1609,556r-25,17l1572,581xm1476,528r-12,17l1444,557r-19,12l1395,558r-22,-19l1350,519r35,-25l1400,443r4,-60l1405,326r-8,-18l1383,294r1,-17l1421,252r37,7l1482,294r-20,42l1458,384r-5,41l1450,463r3,36l1476,528xm2261,365r-7,-41l2243,285r-2,-38l2260,227r36,-35l2315,172r27,17l2369,208r34,-6l2419,184r7,-23l2447,160r-10,30l2417,246r-10,30l2418,283r16,3l2451,290r9,28l2479,371r11,28l2474,409r-16,10l2446,429r-11,14l2414,470r-11,15l2368,478r-38,l2298,489r-1,-1l2292,486r-1,-1l2301,462r21,-41l2333,399r-36,-2l2263,401r-2,-36xm2390,336r-15,22l2359,388r-7,29l2366,418r26,1l2407,420r5,-7l2421,399r4,-7l2414,370r-5,-28l2390,336xm2299,256r4,25l2309,308r7,18l2358,305r11,-36l2377,240r-15,-1l2334,235r-15,-2l2313,239r-9,10l2299,256xe" stroked="f">
                  <v:path arrowok="t" o:connecttype="custom" o:connectlocs="443,84;639,16;484,54;322,51;171,8;34,26;95,84;192,115;156,66;122,74;81,56;109,40;140,49;162,48;196,53;218,38;226,71;256,73;300,58;297,88;329,108;297,104;311,133;285,110;272,131;244,118;303,148;438,149;462,73;466,146;538,136;492,86;470,138;508,92;515,73;556,118;589,136;744,79;776,27;218,94;648,30;691,40;771,36;744,37;731,63;686,80;671,96;642,98;631,67;382,121;404,74;369,132;346,74;566,92;612,40;615,105;576,116;602,105;590,76" o:connectangles="0,0,0,0,0,0,0,0,0,0,0,0,0,0,0,0,0,0,0,0,0,0,0,0,0,0,0,0,0,0,0,0,0,0,0,0,0,0,0,0,0,0,0,0,0,0,0,0,0,0,0,0,0,0,0,0,0,0,0"/>
                  <o:lock v:ext="edit" verticies="t"/>
                </v:shape>
                <v:shape id="Freeform 115" o:spid="_x0000_s1095" style="position:absolute;left:525;top:990;width:7;height:136;visibility:visible;mso-wrap-style:square;v-text-anchor:top" coordsize="29,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" path="m29,543l,543,,,29,r,543xe" stroked="f">
                  <v:path arrowok="t" o:connecttype="custom" o:connectlocs="7,136;0,136;0,0;7,0;7,136;7,136" o:connectangles="0,0,0,0,0,0"/>
                </v:shape>
                <v:shape id="Freeform 116" o:spid="_x0000_s1096" style="position:absolute;left:624;top:1286;width:7;height:8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" path="m29,14l27,7,22,2,14,,7,2,1,7,,14r1,7l7,27r7,2l22,27r5,-6l29,14xe" stroked="f">
                  <v:path arrowok="t" o:connecttype="custom" o:connectlocs="7,4;7,2;5,1;3,0;3,0;2,1;0,2;0,4;0,4;0,6;2,7;3,8;3,8;5,7;7,6;7,4;7,4" o:connectangles="0,0,0,0,0,0,0,0,0,0,0,0,0,0,0,0,0"/>
                </v:shape>
                <v:shape id="Freeform 117" o:spid="_x0000_s1097" style="position:absolute;left:667;top:1286;width:8;height:7;visibility:visible;mso-wrap-style:square;v-text-anchor:top" coordsize="28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" path="m28,16l27,8,22,3,14,,6,3,1,8,,16r1,6l6,28r8,2l22,28r5,-6l28,16xe" stroked="f">
                  <v:path arrowok="t" o:connecttype="custom" o:connectlocs="8,4;8,2;6,1;4,0;4,0;2,1;0,2;0,4;0,4;0,5;2,7;4,7;4,7;6,7;8,5;8,4;8,4" o:connectangles="0,0,0,0,0,0,0,0,0,0,0,0,0,0,0,0,0"/>
                </v:shape>
                <v:shape id="Freeform 118" o:spid="_x0000_s1098" style="position:absolute;left:713;top:1284;width:8;height:8;visibility:visible;mso-wrap-style:square;v-text-anchor:top" coordsize="3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" path="m15,29r7,-2l28,22r2,-8l28,8,22,2,16,,8,1,3,6,,14r3,8l8,27r7,2xe" stroked="f">
                  <v:path arrowok="t" o:connecttype="custom" o:connectlocs="4,8;6,7;7,6;8,4;8,4;7,2;6,1;4,0;4,0;2,0;1,2;0,4;0,4;1,6;2,7;4,8;4,8" o:connectangles="0,0,0,0,0,0,0,0,0,0,0,0,0,0,0,0,0"/>
                </v:shape>
                <v:shape id="Freeform 119" o:spid="_x0000_s1099" style="position:absolute;left:758;top:1286;width:8;height:7;visibility:visible;mso-wrap-style:square;v-text-anchor:top" coordsize="29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" path="m29,16l27,8,22,3,14,,7,3,2,8,,16r2,6l7,28r7,2l22,28r5,-6l29,16xe" stroked="f">
                  <v:path arrowok="t" o:connecttype="custom" o:connectlocs="8,4;7,2;6,1;4,0;4,0;2,1;1,2;0,4;0,4;1,5;2,7;4,7;4,7;6,7;7,5;8,4;8,4" o:connectangles="0,0,0,0,0,0,0,0,0,0,0,0,0,0,0,0,0"/>
                </v:shape>
                <v:shape id="Freeform 120" o:spid="_x0000_s1100" style="position:absolute;left:805;top:1286;width:8;height:8;visibility:visible;mso-wrap-style:square;v-text-anchor:top" coordsize="2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" path="m29,15l27,7,22,2,14,,7,2,2,7,,15r2,7l7,27r7,2l22,27r5,-5l29,15xe" stroked="f">
                  <v:path arrowok="t" o:connecttype="custom" o:connectlocs="8,4;7,2;6,1;4,0;4,0;2,1;1,2;0,4;0,4;1,6;2,7;4,8;4,8;6,7;7,6;8,4;8,4" o:connectangles="0,0,0,0,0,0,0,0,0,0,0,0,0,0,0,0,0"/>
                </v:shape>
                <v:shape id="Freeform 121" o:spid="_x0000_s1101" style="position:absolute;left:851;top:1286;width:8;height:8;visibility:visible;mso-wrap-style:square;v-text-anchor:top" coordsize="29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" path="m29,14l27,6,22,1,14,,7,1,2,6,,14r2,8l7,27r7,1l22,27r5,-5l29,14xe" stroked="f">
                  <v:path arrowok="t" o:connecttype="custom" o:connectlocs="8,4;7,2;6,0;4,0;4,0;2,0;1,2;0,4;0,4;1,6;2,8;4,8;4,8;6,8;7,6;8,4;8,4" o:connectangles="0,0,0,0,0,0,0,0,0,0,0,0,0,0,0,0,0"/>
                </v:shape>
                <v:shape id="Freeform 122" o:spid="_x0000_s1102" style="position:absolute;left:425;top:1145;width:36;height:26;visibility:visible;mso-wrap-style:square;v-text-anchor:top" coordsize="145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" path="m,91r,3l,101r,3l36,93,104,72,141,60r4,-10l144,26,120,,89,23,31,67,,91xe" stroked="f">
                  <v:path arrowok="t" o:connecttype="custom" o:connectlocs="0,23;0,24;0,25;0,26;0,26;9,23;26,18;35,15;35,15;36,13;36,7;30,0;30,0;22,6;8,17;0,23;0,23" o:connectangles="0,0,0,0,0,0,0,0,0,0,0,0,0,0,0,0,0"/>
                </v:shape>
                <v:shape id="Freeform 123" o:spid="_x0000_s1103" style="position:absolute;left:602;top:1030;width:8;height:89;visibility:visible;mso-wrap-style:square;v-text-anchor:top" coordsize="32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" path="m26,r2,50l30,102r2,53l32,209r-3,51l21,311,4,357r,-19l4,290,3,223,2,150,1,85,,35,,17,8,9,17,2,26,xe" stroked="f">
                  <v:path arrowok="t" o:connecttype="custom" o:connectlocs="7,0;7,12;8,25;8,39;8,52;7,65;5,78;1,89;1,89;1,84;1,72;1,56;1,37;0,21;0,9;0,4;0,4;2,2;4,0;7,0;7,0;7,0;7,0" o:connectangles="0,0,0,0,0,0,0,0,0,0,0,0,0,0,0,0,0,0,0,0,0,0,0"/>
                </v:shape>
                <v:shape id="Freeform 124" o:spid="_x0000_s1104" style="position:absolute;left:876;top:1031;width:7;height:90;visibility:visible;mso-wrap-style:square;v-text-anchor:top" coordsize="29,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" path="m27,356l11,310,4,262,,212,,161,2,109,3,58,2,5,7,4,16,2,21,r4,53l27,107r1,52l29,209r-1,51l27,309r,48l27,356xe" stroked="f">
                  <v:path arrowok="t" o:connecttype="custom" o:connectlocs="7,90;3,78;1,66;0,53;0,41;0,27;1,15;0,1;0,1;2,1;4,1;5,0;5,0;6,13;7,27;7,40;7,53;7,66;7,78;7,90;7,90;7,90;7,90" o:connectangles="0,0,0,0,0,0,0,0,0,0,0,0,0,0,0,0,0,0,0,0,0,0,0"/>
                </v:shape>
                <v:shape id="Freeform 125" o:spid="_x0000_s1105" style="position:absolute;left:925;top:1038;width:7;height:106;visibility:visible;mso-wrap-style:square;v-text-anchor:top" coordsize="28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" path="m28,379r,-19l28,308r,-71l28,160r,-71l28,37r,-19l28,13,25,4,15,,5,4,1,13r,5l1,35r,46l1,146r,74l1,295r,66l,407r,17l8,412,21,392r7,-13xe" stroked="f">
                  <v:path arrowok="t" o:connecttype="custom" o:connectlocs="7,95;7,90;7,77;7,59;7,40;7,22;7,9;7,5;7,5;7,3;6,1;4,0;4,0;1,1;0,3;0,5;0,5;0,9;0,20;0,37;0,55;0,74;0,90;0,102;0,106;0,106;2,103;5,98;7,95;7,95" o:connectangles="0,0,0,0,0,0,0,0,0,0,0,0,0,0,0,0,0,0,0,0,0,0,0,0,0,0,0,0,0,0"/>
                </v:shape>
                <v:shape id="Freeform 126" o:spid="_x0000_s1106" style="position:absolute;left:899;top:1049;width:8;height:127;visibility:visible;mso-wrap-style:square;v-text-anchor:top" coordsize="31,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" path="m1,493r8,5l23,505r8,4l31,495r,-37l31,404r,-65l31,266r,-71l31,128r,-54l31,37r,-13l31,17,26,6,15,,5,6,1,17,,24,,37,1,72r,53l1,188r,71l1,328r,63l1,444r,36l1,493xe" stroked="f">
                  <v:path arrowok="t" o:connecttype="custom" o:connectlocs="0,123;2,124;6,126;8,127;8,127;8,124;8,114;8,101;8,85;8,66;8,49;8,32;8,18;8,9;8,6;8,6;8,4;7,1;4,0;4,0;1,1;0,4;0,6;0,6;0,9;0,18;0,31;0,47;0,65;0,82;0,98;0,111;0,120;0,123;0,123;0,123" o:connectangles="0,0,0,0,0,0,0,0,0,0,0,0,0,0,0,0,0,0,0,0,0,0,0,0,0,0,0,0,0,0,0,0,0,0,0,0"/>
                </v:shape>
                <v:shape id="Freeform 127" o:spid="_x0000_s1107" style="position:absolute;left:579;top:1033;width:7;height:96;visibility:visible;mso-wrap-style:square;v-text-anchor:top" coordsize="25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" path="m25,369r,-20l25,300r,-69l25,156r,-68l24,38r,-19l24,14,21,6,12,,4,6,1,14,,19,,39,,91r,72l,241r,71l,363r,21l6,380r13,-7l25,369xe" stroked="f">
                  <v:path arrowok="t" o:connecttype="custom" o:connectlocs="7,92;7,87;7,75;7,58;7,39;7,22;7,10;7,5;7,5;7,4;6,2;3,0;3,0;1,2;0,4;0,5;0,5;0,10;0,23;0,41;0,60;0,78;0,91;0,96;0,96;2,95;5,93;7,92;7,92" o:connectangles="0,0,0,0,0,0,0,0,0,0,0,0,0,0,0,0,0,0,0,0,0,0,0,0,0,0,0,0,0"/>
                </v:shape>
                <v:shape id="Freeform 128" o:spid="_x0000_s1108" style="position:absolute;left:553;top:1035;width:8;height:103;visibility:visible;mso-wrap-style:square;v-text-anchor:top" coordsize="35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" path="m34,398r,-16l34,339r,-61l34,208r,-69l35,79r,-43l35,20,34,14,30,5,18,,6,5,1,14,,20,,36,,81r,63l,216r,72l,351r,44l,412r9,-3l26,402r8,-4xe" stroked="f">
                  <v:path arrowok="t" o:connecttype="custom" o:connectlocs="8,100;8,96;8,85;8,70;8,52;8,35;8,20;8,9;8,5;8,5;8,4;7,1;4,0;4,0;1,1;0,4;0,5;0,5;0,9;0,20;0,36;0,54;0,72;0,88;0,99;0,103;0,103;2,102;6,101;8,100;8,100" o:connectangles="0,0,0,0,0,0,0,0,0,0,0,0,0,0,0,0,0,0,0,0,0,0,0,0,0,0,0,0,0,0,0"/>
                </v:shape>
                <v:shape id="Freeform 129" o:spid="_x0000_s1109" style="position:absolute;left:295;top:923;width:5;height:245;visibility:visible;mso-wrap-style:square;v-text-anchor:top" coordsize="19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" path="m19,980r-7,-8l5,958,,944r,-7l,918,,889,,849,,801,,747,,687,,623,,556,,488,,420,,355,,290,,231,,176,,129,,89,,60,,41,,34,4,26,14,9,19,r,6l19,23r,27l19,86r,43l19,179r,56l19,294r,64l19,424r,67l19,556r,66l19,686r,59l19,801r,50l19,894r,36l19,957r,17l19,980xe" stroked="f">
                  <v:path arrowok="t" o:connecttype="custom" o:connectlocs="5,245;3,243;1,240;0,236;0,236;0,234;0,230;0,222;0,212;0,200;0,187;0,172;0,156;0,139;0,122;0,105;0,89;0,73;0,58;0,44;0,32;0,22;0,15;0,10;0,9;0,9;1,7;4,2;5,0;5,0;5,2;5,6;5,13;5,22;5,32;5,45;5,59;5,74;5,90;5,106;5,123;5,139;5,156;5,172;5,186;5,200;5,213;5,224;5,233;5,239;5,244;5,245;5,245;5,245" o:connectangles="0,0,0,0,0,0,0,0,0,0,0,0,0,0,0,0,0,0,0,0,0,0,0,0,0,0,0,0,0,0,0,0,0,0,0,0,0,0,0,0,0,0,0,0,0,0,0,0,0,0,0,0,0,0"/>
                </v:shape>
                <v:shape id="Freeform 130" o:spid="_x0000_s1110" style="position:absolute;left:315;top:920;width:7;height:252;visibility:visible;mso-wrap-style:square;v-text-anchor:top" coordsize="27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" path="m27,1010l,1006,8,,27,5r,1005xe" stroked="f">
                  <v:path arrowok="t" o:connecttype="custom" o:connectlocs="7,252;0,251;2,0;7,1;7,252;7,252" o:connectangles="0,0,0,0,0,0"/>
                </v:shape>
                <v:shape id="Freeform 131" o:spid="_x0000_s1111" style="position:absolute;left:486;top:1057;width:4;height:187;visibility:visible;mso-wrap-style:square;v-text-anchor:top" coordsize="18,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" path="m18,742r-7,5l3,747,,733r,-8l,703,,668,,623,,569,,510,,445,,379,,313,,250,1,191r,-54l1,92,1,57,1,35r,-9l7,15,12,6,18,r,9l18,33r,36l18,116r,56l18,236r,66l18,372r,69l18,508r,62l18,626r,48l18,710r,23l18,742xe" stroked="f">
                  <v:path arrowok="t" o:connecttype="custom" o:connectlocs="4,186;2,187;1,187;0,183;0,183;0,181;0,176;0,167;0,156;0,142;0,128;0,111;0,95;0,78;0,63;0,48;0,34;0,23;0,14;0,9;0,7;0,7;2,4;3,2;4,0;4,0;4,2;4,8;4,17;4,29;4,43;4,59;4,76;4,93;4,110;4,127;4,143;4,157;4,169;4,178;4,183;4,186;4,186;4,186" o:connectangles="0,0,0,0,0,0,0,0,0,0,0,0,0,0,0,0,0,0,0,0,0,0,0,0,0,0,0,0,0,0,0,0,0,0,0,0,0,0,0,0,0,0,0,0"/>
                </v:shape>
                <v:shape id="Freeform 132" o:spid="_x0000_s1112" style="position:absolute;left:316;top:1219;width:6;height:18;visibility:visible;mso-wrap-style:square;v-text-anchor:top" coordsize="25,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" path="m25,7r,16l25,53r,16l16,70,8,69,,68,,50,,17,,,8,2r9,1l25,7xe" stroked="f">
                  <v:path arrowok="t" o:connecttype="custom" o:connectlocs="6,2;6,6;6,14;6,18;6,18;4,18;2,18;0,17;0,17;0,13;0,4;0,0;0,0;2,1;4,1;6,2;6,2;6,2" o:connectangles="0,0,0,0,0,0,0,0,0,0,0,0,0,0,0,0,0,0"/>
                </v:shape>
                <v:shape id="Freeform 133" o:spid="_x0000_s1113" style="position:absolute;left:385;top:1235;width:5;height:7;visibility:visible;mso-wrap-style:square;v-text-anchor:top" coordsize="19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" path="m19,10r,5l19,23r,5l14,29r-7,l1,29r,-8l1,7,,,7,3r8,2l19,10xe" stroked="f">
                  <v:path arrowok="t" o:connecttype="custom" o:connectlocs="5,2;5,4;5,6;5,7;5,7;4,7;2,7;0,7;0,7;0,5;0,2;0,0;0,0;2,1;4,1;5,2;5,2;5,2" o:connectangles="0,0,0,0,0,0,0,0,0,0,0,0,0,0,0,0,0,0"/>
                </v:shape>
                <v:shape id="Freeform 134" o:spid="_x0000_s1114" style="position:absolute;left:275;top:918;width:5;height:320;visibility:visible;mso-wrap-style:square;v-text-anchor:top" coordsize="19,12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" path="m19,28l3,,,1278,6,1172r6,-69l6,1035r6,-38l19,981,19,28xe" stroked="f">
                  <v:path arrowok="t" o:connecttype="custom" o:connectlocs="5,7;1,0;0,320;2,293;3,276;2,259;3,250;5,246;5,7;5,7" o:connectangles="0,0,0,0,0,0,0,0,0,0"/>
                </v:shape>
                <v:shape id="Freeform 135" o:spid="_x0000_s1115" style="position:absolute;left:336;top:1056;width:5;height:116;visibility:visible;mso-wrap-style:square;v-text-anchor:top" coordsize="23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" path="m,453r22,13l23,50,7,,,453xe" stroked="f">
                  <v:path arrowok="t" o:connecttype="custom" o:connectlocs="0,113;5,116;5,12;2,0;0,113;0,113" o:connectangles="0,0,0,0,0,0"/>
                </v:shape>
                <v:shape id="Freeform 136" o:spid="_x0000_s1116" style="position:absolute;left:362;top:1228;width:5;height:11;visibility:visible;mso-wrap-style:square;v-text-anchor:top" coordsize="19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" path="m19,44r,-32l,,,42r19,2xe" stroked="f">
                  <v:path arrowok="t" o:connecttype="custom" o:connectlocs="5,11;5,3;0,0;0,11;5,11;5,11" o:connectangles="0,0,0,0,0,0"/>
                </v:shape>
                <v:shape id="Freeform 137" o:spid="_x0000_s1117" style="position:absolute;left:338;top:1222;width:6;height:15;visibility:visible;mso-wrap-style:square;v-text-anchor:top" coordsize="23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" path="m22,12l,,,60r23,l22,12xe" stroked="f">
                  <v:path arrowok="t" o:connecttype="custom" o:connectlocs="6,3;0,0;0,15;6,15;6,3;6,3" o:connectangles="0,0,0,0,0,0"/>
                </v:shape>
                <v:shape id="Freeform 138" o:spid="_x0000_s1118" style="position:absolute;left:503;top:1039;width:4;height:137;visibility:visible;mso-wrap-style:square;v-text-anchor:top" coordsize="17,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" path="m,34l17,r,471l,549,,34xe" stroked="f">
                  <v:path arrowok="t" o:connecttype="custom" o:connectlocs="0,8;4,0;4,118;0,137;0,8;0,8" o:connectangles="0,0,0,0,0,0"/>
                </v:shape>
                <v:shape id="Freeform 139" o:spid="_x0000_s1119" style="position:absolute;left:1152;top:916;width:6;height:267;visibility:visible;mso-wrap-style:square;v-text-anchor:top" coordsize="23,1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" path="m22,1068r-10,-9l3,1050,1,1030r,-42l2,945r,-42l2,860r,-43l2,774r,-44l2,688,1,644r,-43l1,557r,-44l1,469,,426,,382,,338,,294,,250,1,205r,-44l1,116,2,71,3,27r8,-7l18,13,23,r,44l23,89r,44l22,178r,45l22,266r,45l22,355r,45l22,445r,44l22,534r,44l22,623r,45l22,712r,45l22,802r,44l22,891r,43l22,979r,45l22,1068xe" stroked="f">
                  <v:path arrowok="t" o:connecttype="custom" o:connectlocs="6,267;3,265;1,263;0,258;0,258;0,247;1,236;1,226;1,215;1,204;1,194;1,183;1,172;0,161;0,150;0,139;0,128;0,117;0,107;0,96;0,85;0,74;0,63;0,51;0,40;0,29;1,18;1,7;1,7;3,5;5,3;6,0;6,0;6,11;6,22;6,33;6,45;6,56;6,67;6,78;6,89;6,100;6,111;6,122;6,134;6,145;6,156;6,167;6,178;6,189;6,201;6,212;6,223;6,234;6,245;6,256;6,267;6,267" o:connectangles="0,0,0,0,0,0,0,0,0,0,0,0,0,0,0,0,0,0,0,0,0,0,0,0,0,0,0,0,0,0,0,0,0,0,0,0,0,0,0,0,0,0,0,0,0,0,0,0,0,0,0,0,0,0,0,0,0,0"/>
                </v:shape>
                <v:shape id="Freeform 140" o:spid="_x0000_s1120" style="position:absolute;left:1174;top:915;width:4;height:282;visibility:visible;mso-wrap-style:square;v-text-anchor:top" coordsize="19,1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" path="m19,1127r-4,-1l7,1125r-5,-1l2,1081r,-44l1,994r,-42l1,908r,-43l1,821r,-43l1,734r,-42l1,649r,-44l1,562r,-44l1,476r,-44l1,389r,-43l,302,,260,,216,,173,,129,,86,,42,,,6,5r9,9l19,18r,45l19,107r,45l19,196r,44l19,285r,44l19,374r,44l19,461r-1,45l18,550r,45l18,639r,44l18,728r,44l18,817r,44l18,906r,43l19,993r,45l19,1082r,45xe" stroked="f">
                  <v:path arrowok="t" o:connecttype="custom" o:connectlocs="4,282;3,282;1,281;0,281;0,281;0,270;0,259;0,249;0,238;0,227;0,216;0,205;0,195;0,184;0,173;0,162;0,151;0,141;0,130;0,119;0,108;0,97;0,87;0,76;0,65;0,54;0,43;0,32;0,22;0,11;0,0;0,0;1,1;3,4;4,5;4,5;4,16;4,27;4,38;4,49;4,60;4,71;4,82;4,94;4,105;4,115;4,127;4,138;4,149;4,160;4,171;4,182;4,193;4,204;4,215;4,227;4,237;4,248;4,260;4,271;4,282;4,282" o:connectangles="0,0,0,0,0,0,0,0,0,0,0,0,0,0,0,0,0,0,0,0,0,0,0,0,0,0,0,0,0,0,0,0,0,0,0,0,0,0,0,0,0,0,0,0,0,0,0,0,0,0,0,0,0,0,0,0,0,0,0,0,0,0"/>
                </v:shape>
                <v:shape id="Freeform 141" o:spid="_x0000_s1121" style="position:absolute;left:1009;top:1161;width:6;height:80;visibility:visible;mso-wrap-style:square;v-text-anchor:top" coordsize="21,3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" path="m6,28l16,75r5,53l20,185r-2,58l20,300r-5,5l6,315r-4,6l1,320,,316r,-1l,291,,233,,157,,82,,23,,,2,7,4,17,6,28xe" stroked="f">
                  <v:path arrowok="t" o:connecttype="custom" o:connectlocs="2,7;5,19;6,32;6,46;5,61;6,75;6,75;4,76;2,79;1,80;1,80;0,80;0,79;0,79;0,79;0,73;0,58;0,39;0,20;0,6;0,0;0,0;1,2;1,4;2,7;2,7;2,7" o:connectangles="0,0,0,0,0,0,0,0,0,0,0,0,0,0,0,0,0,0,0,0,0,0,0,0,0,0,0"/>
                </v:shape>
                <v:shape id="Freeform 142" o:spid="_x0000_s1122" style="position:absolute;left:1072;top:1211;width:5;height:34;visibility:visible;mso-wrap-style:square;v-text-anchor:top" coordsize="21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" path="m21,135l,134,,,21,9r,126xe" stroked="f">
                  <v:path arrowok="t" o:connecttype="custom" o:connectlocs="5,34;0,34;0,0;5,2;5,34;5,34" o:connectangles="0,0,0,0,0,0"/>
                </v:shape>
                <v:shape id="Freeform 143" o:spid="_x0000_s1123" style="position:absolute;left:1093;top:1215;width:6;height:29;visibility:visible;mso-wrap-style:square;v-text-anchor:top" coordsize="23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" path="m1,118l1,87,,31,,,5,1,18,2r5,2l23,33r,54l23,117r-7,1l9,118r-8,xe" stroked="f">
                  <v:path arrowok="t" o:connecttype="custom" o:connectlocs="0,29;0,21;0,8;0,0;0,0;1,0;5,0;6,1;6,1;6,8;6,21;6,29;6,29;4,29;2,29;0,29;0,29" o:connectangles="0,0,0,0,0,0,0,0,0,0,0,0,0,0,0,0,0"/>
                </v:shape>
                <v:shape id="Freeform 144" o:spid="_x0000_s1124" style="position:absolute;left:950;top:1004;width:9;height:126;visibility:visible;mso-wrap-style:square;v-text-anchor:top" coordsize="38,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" path="m4,506r,-14l2,456r,-54l2,337,1,266r,-71l,130,,77,,39,,26,8,17,19,4,31,r,11l31,44r1,48l33,151r1,67l35,286r,67l37,412r1,49l38,493r,13l29,506r-17,l4,506xe" stroked="f">
                  <v:path arrowok="t" o:connecttype="custom" o:connectlocs="1,126;1,123;0,114;0,100;0,84;0,66;0,49;0,32;0,19;0,10;0,6;0,6;2,4;5,1;7,0;7,0;7,3;7,11;8,23;8,38;8,54;8,71;8,88;9,103;9,115;9,123;9,126;9,126;7,126;3,126;1,126;1,126" o:connectangles="0,0,0,0,0,0,0,0,0,0,0,0,0,0,0,0,0,0,0,0,0,0,0,0,0,0,0,0,0,0,0,0"/>
                </v:shape>
                <v:shape id="Freeform 145" o:spid="_x0000_s1125" style="position:absolute;left:992;top:1018;width:4;height:222;visibility:visible;mso-wrap-style:square;v-text-anchor:top" coordsize="14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" path="m13,885r-5,2l4,887,,881r,-7l,856,,827,,790,,744,,691,,634,,571,,508,,442,,376,,311,,250,,193,,140,,94,,56,,27,,10,,3,5,r5,l14,3r,7l14,27r,30l14,94r,47l14,194r,57l14,314r,64l14,444r,66l14,575r,62l14,694r-1,54l13,794r,37l13,861r,17l13,885xe" stroked="f">
                  <v:path arrowok="t" o:connecttype="custom" o:connectlocs="4,221;2,222;1,222;0,220;0,220;0,219;0,214;0,207;0,198;0,186;0,173;0,159;0,143;0,127;0,111;0,94;0,78;0,63;0,48;0,35;0,24;0,14;0,7;0,3;0,1;0,1;1,0;3,0;4,1;4,1;4,3;4,7;4,14;4,24;4,35;4,49;4,63;4,79;4,95;4,111;4,128;4,144;4,159;4,174;4,187;4,199;4,208;4,215;4,220;4,221;4,221;4,221" o:connectangles="0,0,0,0,0,0,0,0,0,0,0,0,0,0,0,0,0,0,0,0,0,0,0,0,0,0,0,0,0,0,0,0,0,0,0,0,0,0,0,0,0,0,0,0,0,0,0,0,0,0,0,0"/>
                </v:shape>
                <v:shape id="Freeform 146" o:spid="_x0000_s1126" style="position:absolute;left:1010;top:1028;width:5;height:93;visibility:visible;mso-wrap-style:square;v-text-anchor:top" coordsize="1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" path="m19,333r-6,14l6,360,1,373r,-1l,371,,350,,298,1,225r,-79l1,74,2,21,2,r8,6l15,17r4,14l19,53r,56l19,181r,73l19,310r,23xe" stroked="f">
                  <v:path arrowok="t" o:connecttype="custom" o:connectlocs="5,83;3,87;2,90;0,93;0,93;0,93;0,93;0,93;0,93;0,87;0,74;0,56;0,36;0,18;1,5;1,0;1,0;3,1;4,4;5,8;5,8;5,13;5,27;5,45;5,63;5,77;5,83;5,83" o:connectangles="0,0,0,0,0,0,0,0,0,0,0,0,0,0,0,0,0,0,0,0,0,0,0,0,0,0,0,0"/>
                </v:shape>
                <v:shape id="Freeform 147" o:spid="_x0000_s1127" style="position:absolute;left:975;top:1013;width:4;height:230;visibility:visible;mso-wrap-style:square;v-text-anchor:top" coordsize="14,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" path="m,l3,7,8,21r6,9l14,36r,19l14,84r,39l14,169r,54l14,281r,62l14,408r,67l14,542r,64l14,669r,58l14,781r,46l14,865r,30l14,914r,6l13,919,9,918,8,917r,-25l8,831r,-73l8,692,7,656,5,623,2,585,,566,,555,,524,,478,,419,,353,,283,,213,,147,,88,,42,,11,,xe" stroked="f">
                  <v:path arrowok="t" o:connecttype="custom" o:connectlocs="0,0;1,2;2,5;4,8;4,8;4,9;4,14;4,21;4,31;4,42;4,56;4,70;4,86;4,102;4,119;4,136;4,152;4,167;4,182;4,195;4,207;4,216;4,224;4,229;4,230;4,230;4,230;3,230;2,229;2,229;2,223;2,208;2,190;2,173;2,164;2,164;1,156;1,146;0,142;0,142;0,139;0,131;0,120;0,105;0,88;0,71;0,53;0,37;0,22;0,11;0,3;0,0;0,0;0,0" o:connectangles="0,0,0,0,0,0,0,0,0,0,0,0,0,0,0,0,0,0,0,0,0,0,0,0,0,0,0,0,0,0,0,0,0,0,0,0,0,0,0,0,0,0,0,0,0,0,0,0,0,0,0,0,0,0"/>
                </v:shape>
                <v:shape id="Freeform 148" o:spid="_x0000_s1128" style="position:absolute;left:1031;top:1047;width:5;height:50;visibility:visible;mso-wrap-style:square;v-text-anchor:top" coordsize="22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" path="m,l22,13r,153l,200,,xe" stroked="f">
                  <v:path arrowok="t" o:connecttype="custom" o:connectlocs="0,0;5,3;5,42;0,50;0,0;0,0" o:connectangles="0,0,0,0,0,0"/>
                </v:shape>
                <v:shape id="Freeform 149" o:spid="_x0000_s1129" style="position:absolute;left:1054;top:1055;width:4;height:23;visibility:visible;mso-wrap-style:square;v-text-anchor:top" coordsize="17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" path="m,l17,5r,71l,92,,xe" stroked="f">
                  <v:path arrowok="t" o:connecttype="custom" o:connectlocs="0,0;4,1;4,19;0,23;0,0;0,0" o:connectangles="0,0,0,0,0,0"/>
                </v:shape>
                <v:shape id="Freeform 150" o:spid="_x0000_s1130" style="position:absolute;left:1193;top:916;width:5;height:336;visibility:visible;mso-wrap-style:square;v-text-anchor:top" coordsize="22,1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" path="m,16l22,r,1343l,1296,,16xe" stroked="f">
                  <v:path arrowok="t" o:connecttype="custom" o:connectlocs="0,4;5,0;5,336;0,324;0,4;0,4" o:connectangles="0,0,0,0,0,0"/>
                </v:shape>
                <v:shape id="Freeform 151" o:spid="_x0000_s1131" style="position:absolute;left:1136;top:1018;width:4;height:152;visibility:visible;mso-wrap-style:square;v-text-anchor:top" coordsize="17,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" path="m,104r,11l,134r,11l3,162r8,41l14,244r-3,42l3,331,,352r,34l,463r,76l,573r4,8l13,598r4,9l17,597r,-29l17,524r,-55l17,406r,-68l17,268r,-68l17,137r,-56l17,38r,-28l17,,13,26,4,77,,104xe" stroked="f">
                  <v:path arrowok="t" o:connecttype="custom" o:connectlocs="0,26;0,29;0,34;0,36;0,36;1,41;3,51;3,61;3,61;3,72;1,83;0,88;0,88;0,97;0,116;0,135;0,143;0,143;1,145;3,150;4,152;4,152;4,149;4,142;4,131;4,117;4,102;4,85;4,67;4,50;4,34;4,20;4,10;4,3;4,0;4,0;3,7;1,19;0,26;0,26" o:connectangles="0,0,0,0,0,0,0,0,0,0,0,0,0,0,0,0,0,0,0,0,0,0,0,0,0,0,0,0,0,0,0,0,0,0,0,0,0,0,0,0"/>
                </v:shape>
                <v:shape id="Freeform 152" o:spid="_x0000_s1132" style="position:absolute;left:1135;top:1217;width:5;height:24;visibility:visible;mso-wrap-style:square;v-text-anchor:top" coordsize="19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" path="m,l19,8r,78l,99,,xe" stroked="f">
                  <v:path arrowok="t" o:connecttype="custom" o:connectlocs="0,0;5,2;5,21;0,24;0,0;0,0" o:connectangles="0,0,0,0,0,0"/>
                </v:shape>
                <v:shape id="Freeform 153" o:spid="_x0000_s1133" style="position:absolute;left:1114;top:1217;width:5;height:29;visibility:visible;mso-wrap-style:square;v-text-anchor:top" coordsize="21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" path="m,l21,14r,94l,115,,xe" stroked="f">
                  <v:path arrowok="t" o:connecttype="custom" o:connectlocs="0,0;5,4;5,27;0,29;0,0;0,0" o:connectangles="0,0,0,0,0,0"/>
                </v:shape>
                <v:shape id="Freeform 154" o:spid="_x0000_s1134" style="position:absolute;left:376;top:972;width:12;height:13;visibility:visible;mso-wrap-style:square;v-text-anchor:top" coordsize="50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" path="m50,49l32,42,14,35,,24,10,20r9,-8l24,,34,15r6,18l50,49xe" stroked="f">
                  <v:path arrowok="t" o:connecttype="custom" o:connectlocs="12,13;8,11;3,9;0,6;0,6;2,5;5,3;6,0;6,0;8,4;10,9;12,13;12,13;12,13" o:connectangles="0,0,0,0,0,0,0,0,0,0,0,0,0,0"/>
                </v:shape>
                <v:shape id="Freeform 155" o:spid="_x0000_s1135" style="position:absolute;left:369;top:982;width:36;height:11;visibility:visible;mso-wrap-style:square;v-text-anchor:top" coordsize="144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" path="m144,37r,2l144,41r,1l93,39,46,28,2,12,1,9,,4,,,44,21,93,33r51,4xe" stroked="f">
                  <v:path arrowok="t" o:connecttype="custom" o:connectlocs="36,10;36,10;36,11;36,11;36,11;23,10;12,7;1,3;1,3;0,2;0,1;0,0;0,0;11,6;23,9;36,10;36,10;36,10" o:connectangles="0,0,0,0,0,0,0,0,0,0,0,0,0,0,0,0,0,0"/>
                </v:shape>
                <v:shape id="Freeform 156" o:spid="_x0000_s1136" style="position:absolute;left:345;top:990;width:71;height:57;visibility:visible;mso-wrap-style:square;v-text-anchor:top" coordsize="285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" path="m231,29r-8,5l211,32r-10,9l207,49r10,l226,53r,4l226,66r,4l248,90r21,24l285,140r-18,11l234,170r-17,10l187,140,154,105,111,92r13,14l149,132r14,14l131,177,92,206,52,228,31,196,13,156,,114,7,79,24,47,52,24,68,20,82,12,96,r44,14l182,24r47,2l231,26r,1l231,29xe" stroked="f">
                  <v:path arrowok="t" o:connecttype="custom" o:connectlocs="58,7;56,9;53,8;50,10;50,10;52,12;54,12;56,13;56,13;56,14;56,17;56,18;56,18;62,23;67,29;71,35;71,35;67,38;58,43;54,45;54,45;47,35;38,26;28,23;28,23;31,27;37,33;41,37;41,37;33,44;23,52;13,57;13,57;8,49;3,39;0,29;0,29;2,20;6,12;13,6;13,6;17,5;20,3;24,0;24,0;35,4;45,6;57,7;57,7;58,7;58,7;58,7;58,7" o:connectangles="0,0,0,0,0,0,0,0,0,0,0,0,0,0,0,0,0,0,0,0,0,0,0,0,0,0,0,0,0,0,0,0,0,0,0,0,0,0,0,0,0,0,0,0,0,0,0,0,0,0,0,0,0"/>
                </v:shape>
                <v:shape id="Freeform 157" o:spid="_x0000_s1137" style="position:absolute;left:361;top:1031;width:31;height:29;visibility:visible;mso-wrap-style:square;v-text-anchor:top" coordsize="124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" path="m14,117l,95,3,76,24,61,45,46,86,16,108,r7,10l124,21r,16l92,68,54,95,14,117xe" stroked="f">
                  <v:path arrowok="t" o:connecttype="custom" o:connectlocs="4,29;0,24;1,19;6,15;6,15;11,11;22,4;27,0;27,0;29,2;31,5;31,9;31,9;23,17;14,24;4,29;4,29" o:connectangles="0,0,0,0,0,0,0,0,0,0,0,0,0,0,0,0,0"/>
                </v:shape>
                <v:shape id="Freeform 158" o:spid="_x0000_s1138" style="position:absolute;left:401;top:1030;width:24;height:20;visibility:visible;mso-wrap-style:square;v-text-anchor:top" coordsize="95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" path="m11,64l8,55,4,41,,32,22,18,42,8,67,,80,21r7,28l95,72,65,80,39,78,11,64xe" stroked="f">
                  <v:path arrowok="t" o:connecttype="custom" o:connectlocs="3,16;2,14;1,10;0,8;0,8;6,5;11,2;17,0;17,0;20,5;22,12;24,18;24,18;16,20;10,20;3,16;3,16" o:connectangles="0,0,0,0,0,0,0,0,0,0,0,0,0,0,0,0,0"/>
                </v:shape>
                <v:shape id="Freeform 159" o:spid="_x0000_s1139" style="position:absolute;left:368;top:1044;width:30;height:29;visibility:visible;mso-wrap-style:square;v-text-anchor:top" coordsize="120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" path="m120,18l92,54,61,87,30,117r-8,-8l8,93,,86,28,64,78,22,106,r4,6l116,11r4,7xe" stroked="f">
                  <v:path arrowok="t" o:connecttype="custom" o:connectlocs="30,4;23,13;15,22;8,29;8,29;6,27;2,23;0,21;0,21;7,16;20,5;27,0;27,0;28,1;29,3;30,4;30,4" o:connectangles="0,0,0,0,0,0,0,0,0,0,0,0,0,0,0,0,0"/>
                </v:shape>
                <v:shape id="Freeform 160" o:spid="_x0000_s1140" style="position:absolute;left:410;top:1050;width:34;height:29;visibility:visible;mso-wrap-style:square;v-text-anchor:top" coordsize="135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" path="m135,53l91,79,46,100,,116,3,98,8,62,12,43,47,21,84,10,123,r3,11l131,32r4,11l135,45r,3l135,53xe" stroked="f">
                  <v:path arrowok="t" o:connecttype="custom" o:connectlocs="34,13;23,20;12,25;0,29;0,29;1,25;2,16;3,11;3,11;12,5;21,3;31,0;31,0;32,3;33,8;34,11;34,11;34,11;34,12;34,13;34,13" o:connectangles="0,0,0,0,0,0,0,0,0,0,0,0,0,0,0,0,0,0,0,0,0"/>
                </v:shape>
                <v:shape id="Freeform 161" o:spid="_x0000_s1141" style="position:absolute;left:380;top:1053;width:25;height:34;visibility:visible;mso-wrap-style:square;v-text-anchor:top" coordsize="101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" path="m101,4l83,50,59,95,29,133,17,127,6,114,,104,27,63,64,28,96,r1,2l100,3r1,1xe" stroked="f">
                  <v:path arrowok="t" o:connecttype="custom" o:connectlocs="25,1;21,13;15,24;7,34;7,34;4,32;1,29;0,27;0,27;7,16;16,7;24,0;24,0;24,1;25,1;25,1;25,1;25,1" o:connectangles="0,0,0,0,0,0,0,0,0,0,0,0,0,0,0,0,0,0"/>
                </v:shape>
                <v:shape id="Freeform 162" o:spid="_x0000_s1142" style="position:absolute;left:369;top:1075;width:10;height:10;visibility:visible;mso-wrap-style:square;v-text-anchor:top" coordsize="41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" path="m,l11,10,30,27,41,37,20,43,7,22,,xe" stroked="f">
                  <v:path arrowok="t" o:connecttype="custom" o:connectlocs="0,0;3,2;7,6;10,9;10,9;5,10;2,5;0,0;0,0" o:connectangles="0,0,0,0,0,0,0,0,0"/>
                </v:shape>
                <v:shape id="Freeform 163" o:spid="_x0000_s1143" style="position:absolute;left:401;top:1080;width:18;height:13;visibility:visible;mso-wrap-style:square;v-text-anchor:top" coordsize="7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" path="m47,51l35,47,13,37,,32,20,17,44,8,69,r1,20l62,39,47,51xe" stroked="f">
                  <v:path arrowok="t" o:connecttype="custom" o:connectlocs="12,13;9,12;3,9;0,8;0,8;5,4;11,2;18,0;18,0;18,5;16,10;12,13;12,13" o:connectangles="0,0,0,0,0,0,0,0,0,0,0,0,0"/>
                </v:shape>
                <v:shape id="Freeform 164" o:spid="_x0000_s1144" style="position:absolute;left:467;top:1064;width:6;height:181;visibility:visible;mso-wrap-style:square;v-text-anchor:top" coordsize="22,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" path="m22,724r-9,-2l6,721,,707,,681,,619,,545,,484,,459,5,432r6,-49l16,358r3,-16l19,328,16,313r-4,-7l7,294,4,289,1,233,,175,1,115,4,57,4,,9,r8,2l22,2r,8l22,33r,36l22,115r,55l22,231r,65l22,363r,67l22,496r,60l22,611r,46l22,692r,23l22,724xe" stroked="f">
                  <v:path arrowok="t" o:connecttype="custom" o:connectlocs="6,181;4,181;2,180;0,177;0,177;0,170;0,155;0,136;0,121;0,115;0,115;1,108;3,96;4,90;4,90;5,86;5,82;4,78;4,78;3,77;2,74;1,72;1,72;0,58;0,44;0,29;1,14;1,0;1,0;2,0;5,1;6,1;6,1;6,3;6,8;6,17;6,29;6,43;6,58;6,74;6,91;6,108;6,124;6,139;6,153;6,164;6,173;6,179;6,181;6,181;6,181" o:connectangles="0,0,0,0,0,0,0,0,0,0,0,0,0,0,0,0,0,0,0,0,0,0,0,0,0,0,0,0,0,0,0,0,0,0,0,0,0,0,0,0,0,0,0,0,0,0,0,0,0,0,0"/>
                </v:shape>
                <v:shape id="Freeform 165" o:spid="_x0000_s1145" style="position:absolute;left:447;top:1067;width:5;height:66;visibility:visible;mso-wrap-style:square;v-text-anchor:top" coordsize="19,2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" path="m,31l17,r2,267l,212,,31xe" stroked="f">
                  <v:path arrowok="t" o:connecttype="custom" o:connectlocs="0,8;4,0;5,66;0,52;0,8;0,8" o:connectangles="0,0,0,0,0,0"/>
                </v:shape>
                <v:shape id="Freeform 166" o:spid="_x0000_s1146" style="position:absolute;left:425;top:995;width:4;height:44;visibility:visible;mso-wrap-style:square;v-text-anchor:top" coordsize="19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" path="m,20l16,r3,177l,140,,20xe" stroked="f">
                  <v:path arrowok="t" o:connecttype="custom" o:connectlocs="0,5;3,0;4,44;0,35;0,5;0,5" o:connectangles="0,0,0,0,0,0"/>
                </v:shape>
                <v:shape id="Freeform 167" o:spid="_x0000_s1147" style="position:absolute;left:427;top:1077;width:5;height:34;visibility:visible;mso-wrap-style:square;v-text-anchor:top" coordsize="19,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" path="m,15l16,r3,138l,109,,15xe" stroked="f">
                  <v:path arrowok="t" o:connecttype="custom" o:connectlocs="0,4;4,0;5,34;0,27;0,4;0,4" o:connectangles="0,0,0,0,0,0"/>
                </v:shape>
                <v:shape id="Freeform 168" o:spid="_x0000_s1148" style="position:absolute;left:1119;top:1138;width:5;height:29;visibility:visible;mso-wrap-style:square;v-text-anchor:top" coordsize="18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" path="m,13l16,r2,115l,92,,13xe" stroked="f">
                  <v:path arrowok="t" o:connecttype="custom" o:connectlocs="0,3;4,0;5,29;0,23;0,3;0,3" o:connectangles="0,0,0,0,0,0"/>
                </v:shape>
                <v:shape id="Freeform 169" o:spid="_x0000_s1149" style="position:absolute;left:1067;top:1059;width:5;height:12;visibility:visible;mso-wrap-style:square;v-text-anchor:top" coordsize="19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" path="m19,6l2,,,49,19,39,19,6xe" stroked="f">
                  <v:path arrowok="t" o:connecttype="custom" o:connectlocs="5,1;1,0;0,12;5,10;5,1;5,1" o:connectangles="0,0,0,0,0,0"/>
                </v:shape>
                <v:shape id="Freeform 170" o:spid="_x0000_s1150" style="position:absolute;left:1123;top:1206;width:61;height:52;visibility:visible;mso-wrap-style:square;v-text-anchor:top" coordsize="245,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" path="m137,154r-2,l130,154r-3,l139,116,155,78,175,46,165,75r-18,52l137,154xm145,54r-9,28l120,133r-10,29l81,173,28,193,,205r57,-1l115,204r60,-4l175,164r8,-33l197,98,219,68,241,40,245,,209,9,175,30,145,54xe" stroked="f">
                  <v:path arrowok="t" o:connecttype="custom" o:connectlocs="34,39;34,39;32,39;32,39;32,39;35,29;39,20;44,12;44,12;41,19;37,32;34,39;34,39;36,14;34,21;30,34;27,41;27,41;20,44;7,49;0,52;0,52;14,52;29,52;44,51;44,51;44,42;46,33;49,25;49,25;55,17;60,10;61,0;61,0;52,2;44,8;36,14;36,14" o:connectangles="0,0,0,0,0,0,0,0,0,0,0,0,0,0,0,0,0,0,0,0,0,0,0,0,0,0,0,0,0,0,0,0,0,0,0,0,0,0"/>
                  <o:lock v:ext="edit" verticies="t"/>
                </v:shape>
                <v:shape id="Freeform 171" o:spid="_x0000_s1151" style="position:absolute;left:986;top:1234;width:74;height:24;visibility:visible;mso-wrap-style:square;v-text-anchor:top" coordsize="298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" path="m219,24l202,38,184,53r-21,5l179,41,200,26,219,12r,3l219,21r,3xm3,70l2,76,1,86,,90r47,9l94,98r46,-8l185,82r45,-2l276,88r12,-6l296,72r2,-14l271,36,238,18,205,,161,35,112,58,60,70,3,70xe" stroked="f">
                  <v:path arrowok="t" o:connecttype="custom" o:connectlocs="54,6;50,9;46,13;40,14;40,14;44,10;50,6;54,3;54,3;54,4;54,5;54,6;54,6;1,17;0,18;0,21;0,22;0,22;12,24;23,24;35,22;46,20;57,19;69,21;69,21;72,20;74,17;74,14;74,14;67,9;59,4;51,0;51,0;40,8;28,14;15,17;1,17;1,17" o:connectangles="0,0,0,0,0,0,0,0,0,0,0,0,0,0,0,0,0,0,0,0,0,0,0,0,0,0,0,0,0,0,0,0,0,0,0,0,0,0"/>
                  <o:lock v:ext="edit" verticies="t"/>
                </v:shape>
                <v:shape id="Freeform 172" o:spid="_x0000_s1152" style="position:absolute;left:317;top:1284;width:158;height:25;visibility:visible;mso-wrap-style:square;v-text-anchor:top" coordsize="634,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" path="m,4l40,98,602,94,634,,,4xm550,81r-14,l511,81r-14,l500,75r4,-5l507,65r-6,1l492,70r-4,1l488,58r,-25l488,20r5,3l500,26r7,l503,22r-4,-8l497,11r14,l537,11r15,l550,14r-5,8l542,26r6,1l554,24r4,-4l559,33r2,25l561,71r-5,-1l551,67r-5,-5l547,67r1,9l550,81xm408,82r-13,l369,82r-14,l358,77r5,-5l364,66r-5,2l351,71r-5,2l346,60r,-25l346,21r6,4l358,28r6,l362,24r-5,-8l355,12r14,l396,12r13,l407,16r-5,8l400,28r7,l412,25r5,-4l418,35r,25l419,73r-5,-1l409,68r-5,-3l404,69r3,9l408,82xm271,83r-14,l232,83r-13,l221,78r5,-6l227,67r-4,2l214,72r-4,3l210,60r,-25l210,22r5,4l222,28r5,2l225,25r-4,-8l219,13r13,l258,13r14,l270,17r-4,8l264,30r5,l276,26r4,-4l280,35r1,25l282,75r-4,-3l272,69r-5,-3l268,70r2,9l271,83xm137,85r-14,l98,85r-14,l87,79r5,-4l93,69r-4,1l80,75r-4,1l76,62r,-25l76,24r5,3l88,31r5,l91,27,87,19,84,15r15,l125,15r13,l136,19r-4,8l130,31r6,1l142,28r4,-4l146,37r1,25l148,76r-4,-1l138,71r-5,-4l134,71r2,9l137,85xe" stroked="f">
                  <v:path arrowok="t" o:connecttype="custom" o:connectlocs="158,0;134,21;125,19;125,17;122,15;123,6;125,6;127,3;137,4;137,7;139,8;139,18;136,17;137,21;88,21;91,17;86,19;86,5;91,7;88,3;102,3;100,7;104,5;104,19;101,17;102,21;64,21;55,20;56,18;52,15;54,7;56,6;58,3;67,4;67,8;70,9;69,18;67,18;68,21;21,22;23,18;19,19;19,6;23,8;21,4;34,4;32,8;36,6;37,19;33,17;34,22" o:connectangles="0,0,0,0,0,0,0,0,0,0,0,0,0,0,0,0,0,0,0,0,0,0,0,0,0,0,0,0,0,0,0,0,0,0,0,0,0,0,0,0,0,0,0,0,0,0,0,0,0,0,0"/>
                  <o:lock v:ext="edit" verticies="t"/>
                </v:shape>
                <v:shape id="Freeform 173" o:spid="_x0000_s1153" style="position:absolute;left:1009;top:1284;width:159;height:25;visibility:visible;mso-wrap-style:square;v-text-anchor:top" coordsize="634,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" path="m551,81r-15,l511,81r-13,l500,76r6,-5l507,65r-5,2l494,70r-6,2l488,59r,-25l488,20r7,4l501,26r6,1l505,23r-5,-8l498,11r14,l538,11r14,l550,15r-5,8l543,27r6,l555,24r5,-4l560,34r1,25l562,72r-5,-2l552,67r-6,-5l547,68r3,9l551,81xm409,82r-14,l369,82r-13,l358,77r5,-5l365,67r-5,1l352,72r-6,1l346,60r,-25l346,22r7,3l359,28r6,l363,24r-5,-8l356,12r13,l396,12r14,l408,16r-5,8l401,28r6,2l412,26r6,-4l418,35r1,25l420,73r-5,-1l410,69r-6,-4l406,69r2,9l409,82xm271,83r-13,l233,83r-14,l222,78r4,-5l229,67r-6,2l214,72r-4,3l210,61r,-25l210,22r5,4l222,30r7,l226,25r-5,-8l219,13r14,l259,13r15,l271,17r-4,8l265,30r5,l276,26r4,-4l281,36r1,25l282,75r-3,-2l273,69r-5,-3l269,70r1,9l271,83xm137,85r-13,l99,85r-15,l88,80r4,-5l94,69r-5,2l80,75r-4,2l76,62r,-25l76,24r5,3l88,31r6,1l91,27,87,20,84,15r15,l125,15r14,l137,20r-4,7l131,32r5,l142,28r5,-4l147,37r1,25l148,77r-3,-2l139,71r-5,-4l135,72r2,8l137,85xm,4l42,99,602,95,634,,,4xe" stroked="f">
                  <v:path arrowok="t" o:connecttype="custom" o:connectlocs="125,20;127,16;122,18;122,5;127,7;125,3;138,3;136,7;140,5;141,18;137,16;138,20;93,21;91,18;88,18;87,9;90,7;90,4;99,3;101,6;103,7;105,15;103,17;102,20;65,21;56,20;56,17;53,15;54,7;57,6;58,3;68,4;68,8;70,9;70,18;67,18;34,21;21,21;24,17;19,19;19,6;24,8;21,4;35,4;33,8;37,6;37,19;34,17;34,21;159,0" o:connectangles="0,0,0,0,0,0,0,0,0,0,0,0,0,0,0,0,0,0,0,0,0,0,0,0,0,0,0,0,0,0,0,0,0,0,0,0,0,0,0,0,0,0,0,0,0,0,0,0,0,0"/>
                  <o:lock v:ext="edit" verticies="t"/>
                </v:shape>
                <v:shape id="Freeform 174" o:spid="_x0000_s1154" style="position:absolute;left:566;top:1004;width:311;height:234;visibility:visible;mso-wrap-style:square;v-text-anchor:top" coordsize="1246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" path="m1238,647r5,-8l1246,632r,-9l1216,586r-19,-41l1182,501r-10,-46l1164,409r-9,-46l1147,317r-8,-45l1131,226r-10,-45l1106,138,1089,98,1066,59,1037,24,984,39r-53,6l882,55,836,78,796,97r-37,4l724,97,690,85,655,67,621,47,587,29,552,12,516,2,476,,437,22,403,53,381,92r-13,41l357,173r-9,42l339,258r-9,43l322,343r-8,42l304,428r-11,42l281,511r-14,41l251,591r-20,40l209,668r-25,35l155,738r-24,8l107,751,84,743r,-38l102,687r28,-9l160,670r23,-14l191,626,160,608,100,574,68,555,51,568,18,593,,607r7,13l19,630r15,11l42,626r5,-17l44,591r9,-10l57,569r11,-4l76,573r2,11l80,595,64,642,42,687,21,732,6,779,,828r12,19l33,856r23,2l72,848,86,835r14,-2l111,853r21,38l142,910r42,26l238,922r55,-16l331,918r34,-3l397,902r30,-20l455,859r30,-22l517,820r36,-7l607,826r52,24l715,867r48,6l807,861r44,-21l895,822r46,-6l1000,830r49,34l1089,904r48,l1168,877r27,-37l1232,811r-34,-33l1169,743r-22,-40l1129,661r-14,-43l1105,573r-9,-48l1090,479r-6,-47l1078,386r-7,-45l1070,341r-2,l1067,341r4,44l1073,432r4,47l1079,528r3,47l1087,623r5,47l1101,717r11,44l1126,805r19,40l1164,842r13,-12l1192,818r5,5l1197,827r3,3l1176,861r-28,26l1113,898r-32,-26l1066,835r-15,-39l1045,750r-6,-47l1035,657r-3,-46l1028,564r-2,-46l1025,471r-2,-46l1021,377r-3,-46l1016,284r-3,-47l1008,191r-5,-47l1005,139r5,-1l1015,139r22,44l1049,233r7,50l1061,334r4,l1069,334r2,l1065,276r-7,-57l1047,164r-20,-52l1029,111r3,-2l1033,107r4,4l1047,120r4,4l1068,167r12,44l1090,256r8,46l1104,349r5,47l1114,443r6,46l1127,535r9,46l1148,626r9,24l1169,672r18,12l1186,689r-4,2l1180,694r7,11l1194,716r12,5l1221,715r10,-14l1238,687r-12,-9l1202,661r-12,-8l1171,612r-14,-40l1146,529r-9,-44l1131,440r-6,-45l1120,351r-6,-45l1109,261r-8,-43l1091,176r-12,-42l1063,94,1045,56r2,l1051,56r4,l1079,96r19,40l1112,179r11,44l1129,268r7,45l1142,359r5,45l1155,449r10,42l1179,548r22,55l1238,647xm699,723l688,702r-3,-25l680,654r36,-34l749,584r31,-39l807,505r24,-44l819,506r-16,46l781,596r-25,43l728,682r-29,41xm754,803r-8,4l736,804r-10,-3l715,780,705,758r4,-22l739,714r26,-24l791,666r-8,45l770,758r-16,45xm442,392r-5,45l432,480r-5,45l421,570r-6,45l408,660r-9,44l389,748r-12,43l364,833r-15,41l339,882r-11,4l317,886r16,-39l349,806r12,-41l373,722r10,-45l392,632r7,-46l406,540r5,-47l416,445r5,-47l426,351r3,-47l433,257r5,-46l442,166r14,-47l473,75,505,39r1,1l507,41r1,1l484,80r-17,42l456,165r-6,45l447,255r-3,46l444,347r-2,45xm229,872r-36,-9l182,829,167,796r12,-37l195,726r24,-29l224,727r-8,33l211,789r-2,l204,789r-3,l198,816r4,25l221,858r38,-24l287,803r20,-36l321,726r10,-44l340,638r9,-43l356,545r7,-48l367,448r6,-51l378,348r6,-48l389,250r8,-48l406,156r12,-46l411,155r-5,45l401,246r-4,46l393,337r-5,46l385,428r-4,45l375,518r-7,45l362,608r-8,45l344,697r-11,43l320,784r-25,35l263,848r-34,24xm764,847r-12,5l741,852r-11,-7l701,808,676,769,657,728,641,684,628,641,617,595r-9,-47l599,501r-8,-46l582,408,570,363r-6,-51l554,258r-7,-54l549,151r19,-51l583,107r14,14l609,136r46,23l707,166r53,-7l808,142r29,-26l862,91r35,1l900,104r4,23l906,139r-3,45l900,229r-5,46l890,321r-6,45l878,412r-7,45l863,504r-8,44l845,592r-10,44l823,680r-14,43l796,766r-15,40l764,847xm878,100r-10,12l848,134r-10,12l792,176r-54,13l682,190r-53,-8l629,184r,3l629,188r22,10l674,205r27,5l716,208r18,-2l747,214r-24,9l699,232r-16,2l702,241r17,5l742,246r49,-17l828,194r38,-36l856,199r-29,31l794,258r-41,17l707,275r-44,-5l683,306r22,33l735,370r21,8l781,376r23,-3l791,393r-6,22l774,433r-23,4l728,437,713,423r11,-6l746,406r11,-7l718,376,683,347,652,310,626,270,604,226,587,180r5,-3l598,169r4,-3l603,158r,-9l597,144r-7,l583,146r-3,8l581,199r3,46l590,291r6,46l605,384r9,47l625,477r11,45l647,567r12,44l695,580r33,-34l757,510r24,-38l803,431r19,-42l838,347r15,-44l866,258r12,-46l880,173r6,-38l878,100xe" stroked="f">
                  <v:path arrowok="t" o:connecttype="custom" o:connectlocs="291,102;259,6;172,21;95,23;73,118;27,188;40,152;8,160;19,143;3,212;35,228;114,215;201,215;292,219;274,131;267,96;286,211;294,215;258,164;252,48;265,84;256,28;270,53;287,157;298,179;297,163;275,55;269,24;291,123;179,155;182,171;176,190;188,201;97,187;87,202;106,88;126,10;111,87;55,174;49,204;87,149;101,39;95,118;66,212;169,192;142,91;152,34;225,26;217,114;191,212;157,46;179,52;185,62;188,69;201,93;181,104;147,45;146,37;159,131;209,87" o:connectangles="0,0,0,0,0,0,0,0,0,0,0,0,0,0,0,0,0,0,0,0,0,0,0,0,0,0,0,0,0,0,0,0,0,0,0,0,0,0,0,0,0,0,0,0,0,0,0,0,0,0,0,0,0,0,0,0,0,0,0,0"/>
                  <o:lock v:ext="edit" verticies="t"/>
                </v:shape>
                <v:shape id="Freeform 175" o:spid="_x0000_s1155" style="position:absolute;left:267;top:555;width:250;height:254;visibility:visible;mso-wrap-style:square;v-text-anchor:top" coordsize="997,10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" path="m871,r-7,19l847,69r-26,68l795,211r-24,68l752,329r-7,19l739,329,720,279,696,211,668,137,644,69,626,19,619,r-7,19l595,69r-24,68l544,211r-24,68l502,329r-6,19l489,329,471,279,444,211,417,137,391,69,373,19,365,r-5,15l345,54r-22,56l299,174r-24,64l254,293r-15,40l233,348r-7,-19l208,279,182,211,155,137,130,69,111,19,104,,99,18,84,68,64,136,42,209,22,276,7,325,1,344r,5l,360r,6l5,361r18,-8l52,348r25,6l89,364r3,5l92,385r,40l92,485r,72l92,631r,72l92,761r,41l92,818r6,2l110,824r5,4l115,814r,-35l115,728r,-62l115,598r,-68l115,468r1,-52l116,381r,-12l121,364r16,-10l174,348r35,6l222,364r2,5l224,378r,26l224,446r,51l224,559r,66l224,694r,68l224,829r,60l224,942r,40l224,1009r,9l230,1015r11,-6l246,1005r,-9l246,970r,-39l246,879r,-59l246,754r,-67l246,620r,-66l246,495r,-51l246,404r,-26l246,369r7,-6l272,353r34,-5l338,355r14,9l355,369r,14l355,424r,57l355,550r,72l355,690r,58l355,787r,15l364,794r9,5l377,803r,-15l377,749r,-57l377,622r,-72l377,482r,-58l377,383r,-14l384,364r19,-10l432,348r29,6l478,364r7,5l485,380r,31l485,458r,59l485,584r,71l485,726r,66l485,852r,47l485,930r,12l490,942r10,l507,942r,-11l507,899r,-47l507,792r1,-66l508,655r,-71l508,517r1,-59l509,411r,-31l509,369r7,-5l533,354r30,-6l590,354r15,10l608,369r,17l608,429r,62l608,562r,71l608,695r,43l608,755r12,-9l628,756r3,8l631,746r,-43l631,639r,-72l631,494r,-63l631,386r,-17l636,364r17,-10l682,348r29,6l729,364r5,5l734,378r,25l734,443r,49l734,550r,64l734,681r,65l734,810r,58l734,917r,40l734,982r,9l740,994r10,6l756,1003r,-9l756,968r,-40l756,877r,-59l756,753r,-67l756,619r,-66l756,494r,-50l756,404r,-26l756,369r7,-5l781,354r28,-6l837,354r18,10l862,369r,11l862,410r,46l861,514r,66l861,649r-1,70l860,783r,58l860,887r,30l860,928r5,-32l876,833r6,-34l882,785r,-40l882,688r,-68l882,549r,-68l882,423r,-40l882,369r5,-5l906,354r31,-6l970,353r21,8l997,366r,-6l997,349r-1,-5l990,325,972,276,947,209,920,136,896,68,877,18,871,xm146,302r-9,-2l127,297r-11,-6l119,300r3,15l124,324r-9,l99,324r-10,l91,317r5,-13l98,297r-9,l74,297r-9,l65,289r,-15l65,265r9,5l82,274r12,-1l93,266,91,252r-2,-8l99,244r16,l124,244r-2,7l116,264r-3,6l122,270r15,l146,270r,9l146,295r,7xm406,300r-9,-3l387,293r-11,-4l378,297r3,15l384,321r-9,l358,321r-9,l351,314r4,-13l357,295r-8,l333,295r-9,l324,286r,-16l324,263r9,4l343,270r11,l353,263r-2,-14l349,241r9,l375,241r9,l381,247r-5,14l373,267r8,l397,267r9,l406,276r,15l406,300xm656,297r-8,-2l638,290r-11,-4l629,295r4,15l636,318r-10,l609,318r-9,l603,311r3,-13l608,291r-9,l584,291r-8,l576,284r,-16l576,259r8,6l594,268r12,-1l604,259r-3,-14l600,239r9,l626,239r10,l632,245r-5,13l625,265r7,l649,265r7,l656,273r,16l656,297xm881,284r2,7l887,307r1,8l880,315r-17,l854,315r1,-6l860,296r2,-7l853,289r-15,l829,289r,-9l829,265r,-9l838,262r10,3l859,265r-1,-8l855,243r-1,-8l863,235r17,l888,235r-2,7l881,255r-2,7l886,262r16,l910,262r,8l910,286r,7l901,291r-10,-3l881,284xe" stroked="f">
                  <v:path arrowok="t" o:connecttype="custom" o:connectlocs="187,87;153,5;118,70;81,27;46,53;11,52;1,90;23,106;25,205;29,132;44,87;56,139;56,254;62,219;62,94;89,92;89,196;95,173;101,88;122,114;122,235;127,198;128,92;152,96;155,186;158,108;183,91;184,170;186,248;190,188;190,92;216,95;216,221;221,186;222,91;250,87;218,0;31,81;25,74;19,67;29,61;37,67;94,72;88,80;81,71;88,62;94,67;102,75;159,79;150,73;149,67;159,60;164,66;223,79;214,72;213,66;223,59;228,65" o:connectangles="0,0,0,0,0,0,0,0,0,0,0,0,0,0,0,0,0,0,0,0,0,0,0,0,0,0,0,0,0,0,0,0,0,0,0,0,0,0,0,0,0,0,0,0,0,0,0,0,0,0,0,0,0,0,0,0,0,0"/>
                  <o:lock v:ext="edit" verticies="t"/>
                </v:shape>
                <v:shape id="Freeform 176" o:spid="_x0000_s1156" style="position:absolute;left:639;top:152;width:8;height:52;visibility:visible;mso-wrap-style:square;v-text-anchor:top" coordsize="35,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" path="m6,208r-2,l2,208r-2,l,156,2,60,2,7,11,2,22,r9,l35,52r-2,54l26,159,6,208xe" stroked="f">
                  <v:path arrowok="t" o:connecttype="custom" o:connectlocs="1,52;1,52;0,52;0,52;0,52;0,39;0,15;0,2;0,2;3,1;5,0;7,0;7,0;8,13;8,27;6,40;1,52;1,52" o:connectangles="0,0,0,0,0,0,0,0,0,0,0,0,0,0,0,0,0,0"/>
                </v:shape>
                <v:shape id="Freeform 177" o:spid="_x0000_s1157" style="position:absolute;left:835;top:151;width:16;height:68;visibility:visible;mso-wrap-style:square;v-text-anchor:top" coordsize="6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" path="m66,269l42,218,24,174,11,134,4,95,,51,2,,18,3,50,7,66,8r,27l66,100r,77l66,242r,27xe" stroked="f">
                  <v:path arrowok="t" o:connecttype="custom" o:connectlocs="16,68;10,55;6,44;3,34;3,34;1,24;0,13;0,0;0,0;4,1;12,2;16,2;16,2;16,9;16,25;16,45;16,61;16,68;16,68;16,68" o:connectangles="0,0,0,0,0,0,0,0,0,0,0,0,0,0,0,0,0,0,0,0"/>
                </v:shape>
                <v:shape id="Freeform 178" o:spid="_x0000_s1158" style="position:absolute;left:536;top:156;width:87;height:168;visibility:visible;mso-wrap-style:square;v-text-anchor:top" coordsize="347,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" path="m294,560r,-19l293,489r,-69l292,343r,-70l291,223r,-20l312,187r12,-23l320,137,301,118,294,94,274,78,236,89r-22,34l193,156r5,18l209,191r18,12l226,227r-1,60l222,367r-2,79l218,507r-1,24l210,527r-13,-6l191,516r-15,26l155,558r2,29l162,594r5,5l169,609r-10,-9l141,582,131,572r-17,26l96,625r15,31l111,657r,4l111,662r-9,-5l84,645r-9,-7l67,647,53,663r-8,9l43,641,40,598,36,544,31,484,26,419,21,353,17,288,11,229,8,178,5,136,3,108,,98,50,82,98,67,147,51,195,36,244,22,294,10,345,r1,45l346,90r1,46l347,181r,46l347,274r,46l347,366r,46l346,458r,46l345,550r-17,2l310,556r-16,4xe" stroked="f">
                  <v:path arrowok="t" o:connecttype="custom" o:connectlocs="74,135;73,105;73,68;73,51;78,47;80,34;75,30;69,20;59,22;48,39;50,44;57,51;57,57;56,92;55,127;54,133;49,130;48,129;39,140;39,147;42,150;42,152;35,146;33,143;24,156;28,164;28,165;28,166;21,161;19,160;13,166;11,168;10,150;8,121;5,88;3,57;1,34;0,25;13,21;37,13;61,6;86,0;87,11;87,34;87,57;87,80;87,103;87,126;86,138;78,139;74,140" o:connectangles="0,0,0,0,0,0,0,0,0,0,0,0,0,0,0,0,0,0,0,0,0,0,0,0,0,0,0,0,0,0,0,0,0,0,0,0,0,0,0,0,0,0,0,0,0,0,0,0,0,0,0"/>
                </v:shape>
                <v:shape id="Freeform 179" o:spid="_x0000_s1159" style="position:absolute;left:866;top:157;width:81;height:177;visibility:visible;mso-wrap-style:square;v-text-anchor:top" coordsize="324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" path="m296,639r-7,14l285,669r3,16l295,688r5,3l303,697r,2l303,704r,3l287,691,273,677r6,-22l284,640r,-20l279,604r-17,3l255,605r-13,-8l234,605r-1,11l224,619r2,-18l230,583r-8,-16l209,562r-5,-13l192,541r-6,6l173,558r-7,5l168,542r,-22l151,507r,-5l146,498r-5,-3l134,499r-11,8l116,511r-3,-52l110,405r-2,-54l107,298r-2,-55l107,188r14,-3l133,173r8,-15l135,130,114,113,109,85,97,74,79,72,63,73,47,90r-8,20l21,124r-6,18l15,163r8,17l30,185r13,6l49,195r-2,53l45,300r-1,52l43,403r-2,50l37,504r-4,49l24,548,14,544,3,545,2,502r,-45l1,411r,-45l,320,,272,,226,,180,1,134,2,89,3,44,5,,59,14r54,15l166,44r53,17l270,77r53,18l324,109r,13l318,136r,12l315,180r-2,49l311,288r-3,66l306,422r-4,65l300,547r-2,48l296,627r,12xe" stroked="f">
                  <v:path arrowok="t" o:connecttype="custom" o:connectlocs="71,167;74,172;76,174;76,177;68,169;71,160;70,151;61,149;58,154;57,150;56,142;48,135;43,140;42,136;38,127;35,124;31,127;28,115;27,75;27,47;35,40;29,28;24,19;16,18;5,31;4,41;8,46;12,49;11,88;9,126;6,137;1,136;0,103;0,68;0,34;1,0;28,7;68,19;81,27;80,34;78,57;77,106;75,149;74,160" o:connectangles="0,0,0,0,0,0,0,0,0,0,0,0,0,0,0,0,0,0,0,0,0,0,0,0,0,0,0,0,0,0,0,0,0,0,0,0,0,0,0,0,0,0,0,0"/>
                </v:shape>
                <v:shape id="Freeform 180" o:spid="_x0000_s1160" style="position:absolute;left:353;top:186;width:168;height:426;visibility:visible;mso-wrap-style:square;v-text-anchor:top" coordsize="673,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" path="m652,506r-10,16l634,536r-2,16l638,556r12,4l656,562r,6l656,582r,23l656,636r,37l656,717r,49l655,820r,58l655,939r,64l655,1068r,66l655,1199r,65l655,1328r-1,61l654,1447r,54l654,1550r,44l654,1633r,29l654,1685r,14l654,1705r-11,-48l624,1603r-19,-54l590,1500r,-6l590,1480r,-24l590,1424r,-38l591,1341r,-51l591,1235r,-60l591,1114r,-65l591,984r,-65l591,853r2,-64l593,727r,-58l593,613r,-51l593,517r,-38l593,447r,-24l593,409r,-6l588,357r-4,-46l582,265r-4,-46l575,171r-4,-52l564,63r-1,13l561,112r-3,51l554,223r-4,66l545,352r-5,56l540,413r,17l540,455r,34l541,532r,48l541,634r,59l541,754r,65l542,885r,67l542,1017r,65l542,1145r1,58l543,1258r,48l543,1347r,34l543,1408r,16l543,1430r-9,l518,1430r-9,1l509,1425r,-16l508,1385r,-33l508,1311r-1,-47l507,1211r-1,-57l506,1093r-1,-64l505,965r-2,-67l503,831r-1,-65l502,703r-1,-62l501,584r-1,-52l500,484r,-40l499,411r,-24l499,370r,-5l490,310r-6,-55l475,200r-7,51l462,320r-6,60l455,407r,4l455,425r,23l455,479r,37l455,560r,49l455,664r,57l455,783r,63l455,911r-1,66l454,1043r,64l454,1171r,60l454,1289r,54l454,1392r,44l454,1475r,30l454,1527r,15l454,1547r-10,22l431,1601r-9,24l422,1619r,-16l422,1579r,-34l421,1504r,-47l421,1404r-1,-57l420,1286r-1,-65l419,1156r-1,-66l417,1023r,-66l415,892r,-60l414,774r,-53l414,674r-1,-40l413,601r,-26l413,560r-1,-5l408,545,398,528r-5,-10l389,527r-8,15l377,551r,20l378,625r,72l378,776r,72l378,901r,21l353,863,333,807r-9,-29l320,731r-2,-50l317,630r,-50l318,529r1,-50l319,432r,-45l315,359r-3,-22l302,312r-10,56l288,424r-1,54l285,526,271,496,246,442,233,413r-22,54l193,512r-21,44l170,498r-3,-63l163,373r-8,-61l146,370r-7,81l135,525r-2,32l112,507,91,461,71,416,48,457,27,505,11,552,9,504,5,455,,405,33,378,67,351r35,-27l137,298r35,-26l209,247r37,-25l284,198r37,-23l359,152r38,-22l436,109,475,88,513,70,553,51,593,33,632,16,671,r2,22l673,57r-2,47l668,158r-2,59l663,278r-3,61l656,393r-2,50l652,481r,25xe" stroked="f">
                  <v:path arrowok="t" o:connecttype="custom" o:connectlocs="158,138;164,142;164,179;164,251;164,332;163,398;163,426;147,375;147,356;148,294;148,213;148,140;148,102;145,66;141,16;137,72;135,107;135,158;135,238;136,314;136,356;127,358;127,338;126,273;125,191;125,121;125,91;119,50;114,102;114,129;114,196;113,277;113,348;113,385;105,406;105,386;105,321;104,239;103,168;103,139;98,129;94,143;94,225;81,194;79,145;80,97;73,92;68,124;48,128;41,93;34,131;18,104;3,138;8,94;52,62;99,32;148,8;168,14;165,85;163,126" o:connectangles="0,0,0,0,0,0,0,0,0,0,0,0,0,0,0,0,0,0,0,0,0,0,0,0,0,0,0,0,0,0,0,0,0,0,0,0,0,0,0,0,0,0,0,0,0,0,0,0,0,0,0,0,0,0,0,0,0,0,0,0"/>
                </v:shape>
                <v:shape id="Freeform 181" o:spid="_x0000_s1161" style="position:absolute;left:962;top:186;width:27;height:417;visibility:visible;mso-wrap-style:square;v-text-anchor:top" coordsize="108,1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" path="m30,487r5,28l44,546,28,567r,4l29,586r,24l29,642r,39l29,727r,50l30,832r,60l30,954r1,64l31,1084r,66l31,1216r1,65l32,1342r,59l33,1457r,51l33,1554r,38l33,1624r,24l33,1662r2,6l48,1623r24,-83l85,1496r,-5l85,1477r,-23l85,1422r1,-37l86,1340r,-50l86,1236r,-59l86,1116r1,-65l87,987r,-67l87,854r1,-66l88,725r,-62l88,604r,-54l90,500r,-44l90,417r,-30l90,364r,-15l90,344r3,-48l96,247r5,-49l104,150r2,-49l108,51,81,38,29,13,,,2,14,4,51r3,54l11,172r5,71l20,315r4,67l27,436r2,37l30,487xe" stroked="f">
                  <v:path arrowok="t" o:connecttype="custom" o:connectlocs="9,129;7,142;7,143;7,153;7,170;7,194;8,223;8,255;8,288;8,320;8,350;8,377;8,398;8,412;9,417;12,406;21,374;21,373;21,364;22,346;22,323;22,294;22,263;22,230;22,197;22,166;22,138;23,114;23,97;23,87;23,86;24,62;26,38;27,13;20,10;0,0;1,4;2,26;4,61;6,96;7,118;8,122" o:connectangles="0,0,0,0,0,0,0,0,0,0,0,0,0,0,0,0,0,0,0,0,0,0,0,0,0,0,0,0,0,0,0,0,0,0,0,0,0,0,0,0,0,0"/>
                </v:shape>
                <v:shape id="Freeform 182" o:spid="_x0000_s1162" style="position:absolute;left:993;top:201;width:131;height:409;visibility:visible;mso-wrap-style:square;v-text-anchor:top" coordsize="524,1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" path="m518,326r6,23l521,376r-3,25l521,428r,25l518,479,502,433,485,388,460,345r-19,40l426,428r-10,45l412,475r-4,6l404,487r,-52l402,384r-4,-52l392,281r-5,-50l385,231r-4,l380,231r-9,51l367,338r-2,56l364,447r-1,47l345,444,327,394,305,340r-2,l299,340r-2,l286,369r-21,54l254,453r-1,-53l249,344r-5,-55l233,238r-3,2l225,243r-2,3l215,296r-4,49l209,394r-1,47l206,489r2,48l209,585r,49l210,684r-1,52l199,771r-19,63l170,870r-1,-49l168,773r-1,-49l167,674r,-50l167,571r-1,-55l161,503r-6,-14l146,477r-9,9l132,503r-8,19l125,526r,16l125,566r,32l125,637r,46l125,735r,56l125,851r,63l125,979r1,67l126,1113r,66l126,1245r,62l126,1367r,56l126,1475r1,46l127,1560r,32l127,1616r,16l127,1637r-10,-20l100,1580,90,1562r,-5l90,1544r,-21l90,1496r,-34l90,1421r,-45l90,1326r,-54l90,1215r,-60l90,1092r,-65l90,963r,-65l90,833r,-64l90,706r,-60l90,589r,-54l90,485r,-45l90,399r,-34l90,338r,-21l90,304r,-5l85,248,80,201,70,139r-5,46l53,271r-7,46l46,322r,16l46,361r,33l46,432r,46l46,530r-1,55l45,645r,62l45,772r-1,67l44,905r,65l44,1035r-1,64l43,1158r,56l43,1265r,45l42,1350r,32l42,1406r,15l42,1426r-7,-14l23,1386r-7,-14l16,1366r,-15l16,1327r,-33l16,1253r-1,-47l15,1154r,-57l15,1036r,-63l15,908r,-66l15,775,14,711r,-64l14,587r,-57l14,477r,-47l14,390r,-34l14,332,13,317r,-6l12,260,11,209,9,159,6,108,3,56,,,43,21,85,40r41,22l168,84r41,23l248,130r40,26l327,181r39,26l404,236r38,28l480,295r38,31xe" stroked="f">
                  <v:path arrowok="t" o:connecttype="custom" o:connectlocs="130,100;130,120;115,86;104,118;101,122;100,83;96,58;93,70;91,123;76,85;74,85;64,113;61,72;56,61;53,86;52,134;52,184;43,217;42,181;42,129;37,119;31,130;31,141;31,184;31,245;32,311;32,369;32,404;29,404;23,389;23,365;23,318;23,257;23,192;23,134;23,91;23,75;18,35;12,79;12,90;12,132;11,193;11,259;11,316;11,351;9,353;4,341;4,313;4,259;4,194;4,132;4,89;3,78;2,27;11,5;52,27;92,52;130,81" o:connectangles="0,0,0,0,0,0,0,0,0,0,0,0,0,0,0,0,0,0,0,0,0,0,0,0,0,0,0,0,0,0,0,0,0,0,0,0,0,0,0,0,0,0,0,0,0,0,0,0,0,0,0,0,0,0,0,0,0,0"/>
                </v:shape>
                <v:shape id="Freeform 183" o:spid="_x0000_s1163" style="position:absolute;left:1130;top:289;width:54;height:323;visibility:visible;mso-wrap-style:square;v-text-anchor:top" coordsize="214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" path="m206,1027r-18,10l167,1050r-10,16l158,1082r2,11l172,1103r-19,49l120,1245r-18,49l102,1288r,-14l102,1252r,-30l102,1184r,-44l102,1091r,-54l102,980r,-61l102,856r,-64l102,726r,-66l102,596r,-63l102,472r,-58l102,361r,-50l102,267r,-37l102,200r,-23l102,163r,-5l97,150,88,135r-5,-8l78,136,67,152r-6,9l61,176r,43l61,281r,69l61,419r,60l61,522r,16l46,497,17,419,2,377,3,327r,-49l3,232r,-46l3,141,3,96,2,49,,,34,34,71,72r38,40l148,151r35,37l214,221r-1,45l213,311r-1,45l212,400r-1,45l211,490r,45l211,580r-1,45l210,669r,45l210,759r-2,45l208,849r,45l207,937r,45l206,1027xe" stroked="f">
                  <v:path arrowok="t" o:connecttype="custom" o:connectlocs="47,259;40,266;40,270;43,275;39,288;26,323;26,322;26,313;26,296;26,272;26,245;26,214;26,181;26,149;26,118;26,90;26,67;26,50;26,41;26,39;22,34;21,32;17,38;15,40;15,55;15,87;15,120;15,134;12,124;1,94;1,82;1,58;1,35;1,12;0,0;18,18;37,38;54,55;54,66;53,89;53,111;53,134;53,156;53,178;52,201;52,223;52,245;52,256" o:connectangles="0,0,0,0,0,0,0,0,0,0,0,0,0,0,0,0,0,0,0,0,0,0,0,0,0,0,0,0,0,0,0,0,0,0,0,0,0,0,0,0,0,0,0,0,0,0,0,0"/>
                </v:shape>
                <v:shape id="Freeform 184" o:spid="_x0000_s1164" style="position:absolute;left:296;top:292;width:51;height:321;visibility:visible;mso-wrap-style:square;v-text-anchor:top" coordsize="207,1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" path="m151,537r,-17l150,474r,-65l150,336r-1,-74l149,197r,-46l149,134r-4,-9l138,106r-4,-8l125,110r-5,19l113,150r,5l113,169r-1,23l112,223r,37l112,303r,49l112,406r,57l112,523r,64l112,650r-1,66l111,781r,65l111,908r,60l111,1027r,53l111,1129r-1,43l110,1210r,30l110,1262r,15l110,1282,99,1251,75,1183,51,1116,40,1086r12,-13l56,1055r-1,-17l34,1030,14,1019r-3,-18l11,995r,-20l11,944r,-40l11,855r,-54l10,740r,-62l10,612,9,547r,-63l8,422,7,365,6,315,4,271,3,237,2,214,,202,41,158,81,117,123,79,164,41,205,r2,60l207,127r,68l207,259r,53l207,348r-1,13l187,419r-19,59l151,537xe" stroked="f">
                  <v:path arrowok="t" o:connecttype="custom" o:connectlocs="37,130;37,102;37,66;37,38;37,34;34,27;33,25;30,32;28,38;28,42;28,56;28,76;28,102;28,131;28,163;27,196;27,227;27,257;27,283;27,303;27,316;27,321;24,313;13,279;10,272;14,264;14,260;3,255;3,251;3,244;3,226;3,201;2,170;2,137;2,106;1,79;1,59;0,51;10,40;30,20;51,0;51,15;51,49;51,78;51,90;46,105;37,134" o:connectangles="0,0,0,0,0,0,0,0,0,0,0,0,0,0,0,0,0,0,0,0,0,0,0,0,0,0,0,0,0,0,0,0,0,0,0,0,0,0,0,0,0,0,0,0,0,0,0"/>
                </v:shape>
                <v:shape id="Freeform 185" o:spid="_x0000_s1165" style="position:absolute;left:524;top:307;width:67;height:153;visibility:visible;mso-wrap-style:square;v-text-anchor:top" coordsize="268,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" path="m263,148r-51,9l167,176r-41,25l90,233,59,269,45,305r-9,50l31,413r-3,60l28,529r3,47l22,574,7,596,,610,2,552,4,487r,-66l4,359r,-55l5,262,6,238,43,208,80,172r37,-36l155,99,193,64,231,30,268,r,43l266,98r-3,50xe" stroked="f">
                  <v:path arrowok="t" o:connecttype="custom" o:connectlocs="66,37;53,39;42,44;32,50;23,58;15,67;15,67;11,77;9,89;8,104;7,119;7,133;8,144;8,144;6,144;2,149;0,153;0,153;1,138;1,122;1,106;1,90;1,76;1,66;2,60;2,60;11,52;20,43;29,34;39,25;48,16;58,8;67,0;67,0;67,11;67,25;66,37;66,37" o:connectangles="0,0,0,0,0,0,0,0,0,0,0,0,0,0,0,0,0,0,0,0,0,0,0,0,0,0,0,0,0,0,0,0,0,0,0,0,0,0"/>
                </v:shape>
                <v:shape id="Freeform 186" o:spid="_x0000_s1166" style="position:absolute;left:611;top:308;width:68;height:14;visibility:visible;mso-wrap-style:square;v-text-anchor:top" coordsize="270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" path="m269,5r,13l270,42r,14l241,56r-66,l95,56r-67,l,56,1,41,2,14,2,,63,2r55,1l168,2r49,1l269,5xe" stroked="f">
                  <v:path arrowok="t" o:connecttype="custom" o:connectlocs="68,1;68,5;68,11;68,14;68,14;61,14;44,14;24,14;7,14;0,14;0,14;0,10;1,4;1,0;1,0;16,1;30,1;42,1;55,1;68,1;68,1;68,1" o:connectangles="0,0,0,0,0,0,0,0,0,0,0,0,0,0,0,0,0,0,0,0,0,0"/>
                </v:shape>
                <v:shape id="Freeform 187" o:spid="_x0000_s1167" style="position:absolute;left:809;top:308;width:66;height:14;visibility:visible;mso-wrap-style:square;v-text-anchor:top" coordsize="266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" path="m265,56r-27,l172,56r-78,l28,56,,56,,43,,19,,6r28,l92,4,171,3,235,r28,l265,16r1,21l265,56xe" stroked="f">
                  <v:path arrowok="t" o:connecttype="custom" o:connectlocs="66,14;59,14;43,14;23,14;7,14;0,14;0,14;0,11;0,5;0,2;0,2;7,2;23,1;42,1;58,0;65,0;65,0;66,4;66,9;66,14;66,14;66,14" o:connectangles="0,0,0,0,0,0,0,0,0,0,0,0,0,0,0,0,0,0,0,0,0,0"/>
                </v:shape>
                <v:shape id="Freeform 188" o:spid="_x0000_s1168" style="position:absolute;left:692;top:309;width:102;height:12;visibility:visible;mso-wrap-style:square;v-text-anchor:top" coordsize="40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" path="m406,47l,47,,,406,r,47xe" stroked="f">
                  <v:path arrowok="t" o:connecttype="custom" o:connectlocs="102,12;0,12;0,0;102,0;102,12;102,12" o:connectangles="0,0,0,0,0,0"/>
                </v:shape>
                <v:shape id="Freeform 189" o:spid="_x0000_s1169" style="position:absolute;left:258;top:351;width:33;height:252;visibility:visible;mso-wrap-style:square;v-text-anchor:top" coordsize="132,1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" path="m129,780r-21,15l96,820r,24l100,859r-3,14l92,892,81,923,60,979r-10,31l50,977r,-63l50,881,67,866,59,846,52,825,48,767r3,-55l52,660,44,606,43,568r1,-35l32,501r2,-57l26,383,25,325,17,305r3,-22l22,261,38,251r7,-16l47,216,34,196,19,177,,160,31,118,63,78,96,37,132,r,46l131,92r,45l131,183r-1,46l130,275r,46l130,367r,46l130,459r,45l130,550r,46l130,642r,46l130,734r-1,46xe" stroked="f">
                  <v:path arrowok="t" o:connecttype="custom" o:connectlocs="27,198;24,211;25,214;23,223;20,230;13,252;13,244;13,220;17,216;13,206;12,191;13,165;11,151;11,133;8,125;7,96;6,81;5,71;6,65;11,59;12,54;5,44;0,40;16,19;33,0;33,11;33,34;33,57;33,80;33,103;33,126;33,149;33,172;32,195" o:connectangles="0,0,0,0,0,0,0,0,0,0,0,0,0,0,0,0,0,0,0,0,0,0,0,0,0,0,0,0,0,0,0,0,0,0"/>
                </v:shape>
                <v:shape id="Freeform 190" o:spid="_x0000_s1170" style="position:absolute;left:1190;top:350;width:31;height:264;visibility:visible;mso-wrap-style:square;v-text-anchor:top" coordsize="126,1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" path="m90,192r6,45l116,274r-8,42l107,374r-9,56l96,490r-2,48l90,585r-3,48l85,681r-2,49l83,778r,50l77,836r-2,10l76,857r3,2l87,862r3,3l93,927r,63l94,1054,83,1024,58,956,35,889,24,857,34,844r8,-13l41,813,32,803,17,785,8,775,7,730r,-46l7,639r,-46l7,548r,-46l7,457r,-46l7,366,6,320r,-45l6,229,5,183,3,138,3,91,1,47,,,32,41r61,75l126,156r-8,16l107,188r-17,4xe" stroked="f">
                  <v:path arrowok="t" o:connecttype="custom" o:connectlocs="24,59;27,79;26,94;24,123;23,135;21,159;20,183;20,207;19,209;19,215;19,215;22,217;23,232;23,264;20,256;9,223;6,215;10,208;10,204;4,197;2,194;2,171;2,149;2,126;2,103;1,80;1,57;1,35;0,12;0,0;23,29;31,39;26,47;22,48" o:connectangles="0,0,0,0,0,0,0,0,0,0,0,0,0,0,0,0,0,0,0,0,0,0,0,0,0,0,0,0,0,0,0,0,0,0"/>
                </v:shape>
                <v:shape id="Freeform 191" o:spid="_x0000_s1171" style="position:absolute;left:610;top:371;width:264;height:5;visibility:visible;mso-wrap-style:square;v-text-anchor:top" coordsize="1059,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" path="m1059,19l,19,,,1059,r,19xe" stroked="f">
                  <v:path arrowok="t" o:connecttype="custom" o:connectlocs="264,5;0,5;0,0;264,0;264,5;264,5" o:connectangles="0,0,0,0,0,0"/>
                </v:shape>
                <v:shape id="Freeform 192" o:spid="_x0000_s1172" style="position:absolute;left:548;top:390;width:21;height:35;visibility:visible;mso-wrap-style:square;v-text-anchor:top" coordsize="81,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" path="m78,72r2,8l81,86r-1,8l76,100r-8,l61,96,56,93r-6,2l46,96r,12l46,129r,11l32,136r,-13l32,108r-1,-6l27,96,22,92r-7,5l7,100,,102,,94,,80,,72r15,l32,72,40,58,32,38,28,17,36,,46,32r1,37l78,72xe" stroked="f">
                  <v:path arrowok="t" o:connecttype="custom" o:connectlocs="20,18;21,20;21,22;21,24;21,24;20,25;18,25;16,24;16,24;15,23;13,24;12,24;12,24;12,27;12,32;12,35;12,35;8,34;8,31;8,27;8,27;8,26;7,24;6,23;6,23;4,24;2,25;0,26;0,26;0,24;0,20;0,18;0,18;4,18;8,18;10,15;10,15;8,10;7,4;9,0;9,0;12,8;12,17;20,18;20,18;20,18" o:connectangles="0,0,0,0,0,0,0,0,0,0,0,0,0,0,0,0,0,0,0,0,0,0,0,0,0,0,0,0,0,0,0,0,0,0,0,0,0,0,0,0,0,0,0,0,0,0"/>
                </v:shape>
                <v:shape id="Freeform 193" o:spid="_x0000_s1173" style="position:absolute;left:612;top:557;width:67;height:71;visibility:visible;mso-wrap-style:square;v-text-anchor:top" coordsize="26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" path="m123,109l91,149,62,192,33,238,5,284,1,256r,-29l,192,25,152,56,101,89,49,121,r34,49l185,95r26,41l237,176r29,36l262,217r-11,12l232,245,203,210,152,144,123,109xe" stroked="f">
                  <v:path arrowok="t" o:connecttype="custom" o:connectlocs="31,27;23,37;16,48;8,60;1,71;1,71;0,64;0,57;0,48;0,48;6,38;14,25;22,12;30,0;30,0;39,12;47,24;53,34;60,44;67,53;67,53;66,54;63,57;58,61;58,61;51,53;38,36;31,27;31,27" o:connectangles="0,0,0,0,0,0,0,0,0,0,0,0,0,0,0,0,0,0,0,0,0,0,0,0,0,0,0,0,0"/>
                </v:shape>
                <v:shape id="Freeform 194" o:spid="_x0000_s1174" style="position:absolute;left:729;top:385;width:24;height:31;visibility:visible;mso-wrap-style:square;v-text-anchor:top" coordsize="95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" path="m73,58l83,55r10,4l95,71,90,81r-9,4l71,79,68,78,66,77,64,76,56,94r,22l41,124,40,113,39,91,38,79,26,81,13,84,2,78,,68,5,60r7,-8l21,60,31,54,41,47,38,29r,-17l50,,60,22,54,47,73,58xe" stroked="f">
                  <v:path arrowok="t" o:connecttype="custom" o:connectlocs="18,15;21,14;23,15;24,18;24,18;23,20;20,21;18,20;18,20;17,20;17,19;16,19;16,19;14,24;14,29;10,31;10,31;10,28;10,23;10,20;10,20;7,20;3,21;1,20;1,20;0,17;1,15;3,13;3,13;5,15;8,14;10,12;10,12;10,7;10,3;13,0;13,0;15,6;14,12;18,15;18,15" o:connectangles="0,0,0,0,0,0,0,0,0,0,0,0,0,0,0,0,0,0,0,0,0,0,0,0,0,0,0,0,0,0,0,0,0,0,0,0,0,0,0,0,0"/>
                </v:shape>
                <v:shape id="Freeform 195" o:spid="_x0000_s1175" style="position:absolute;left:832;top:386;width:23;height:29;visibility:visible;mso-wrap-style:square;v-text-anchor:top" coordsize="90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" path="m88,57l86,72r4,12l80,92,74,91,63,89,58,88r-3,7l50,107r-2,7l36,99,26,82,6,92,,84,1,73,4,62r11,2l28,61,38,51,33,33,26,16,38,,50,27r7,28l88,57xe" stroked="f">
                  <v:path arrowok="t" o:connecttype="custom" o:connectlocs="22,15;22,18;23,21;20,23;20,23;19,23;16,23;15,22;15,22;14,24;13,27;12,29;12,29;9,25;7,21;2,23;2,23;0,21;0,19;1,16;1,16;4,16;7,16;10,13;10,13;8,8;7,4;10,0;10,0;13,7;15,14;22,15;22,15;22,15" o:connectangles="0,0,0,0,0,0,0,0,0,0,0,0,0,0,0,0,0,0,0,0,0,0,0,0,0,0,0,0,0,0,0,0,0,0"/>
                </v:shape>
                <v:shape id="Freeform 196" o:spid="_x0000_s1176" style="position:absolute;left:909;top:383;width:23;height:43;visibility:visible;mso-wrap-style:square;v-text-anchor:top" coordsize="94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" path="m59,20l56,38,54,57,66,69,80,68r7,7l94,86r-2,4l87,93r-3,5l73,94,63,92r-9,8l52,116r-1,16l59,147r6,l75,147r7,l82,153r,11l82,171,66,164,54,149,42,134r-5,10l26,161r-6,10l23,144,40,120,37,91r-16,l5,92,,76,16,68,33,65,49,57,43,37,37,20,42,,52,4r6,8l59,20xe" stroked="f">
                  <v:path arrowok="t" o:connecttype="custom" o:connectlocs="14,5;14,10;13,14;16,17;16,17;20,17;21,19;23,22;23,22;23,23;21,23;21,25;21,25;18,24;15,23;13,25;13,25;13,29;12,33;14,37;14,37;16,37;18,37;20,37;20,37;20,38;20,41;20,43;20,43;16,41;13,37;10,34;10,34;9,36;6,40;5,43;5,43;6,36;10,30;9,23;9,23;5,23;1,23;0,19;0,19;4,17;8,16;12,14;12,14;11,9;9,5;10,0;10,0;13,1;14,3;14,5;14,5;14,5" o:connectangles="0,0,0,0,0,0,0,0,0,0,0,0,0,0,0,0,0,0,0,0,0,0,0,0,0,0,0,0,0,0,0,0,0,0,0,0,0,0,0,0,0,0,0,0,0,0,0,0,0,0,0,0,0,0,0,0,0,0"/>
                </v:shape>
                <v:shape id="Freeform 197" o:spid="_x0000_s1177" style="position:absolute;left:810;top:385;width:24;height:67;visibility:visible;mso-wrap-style:square;v-text-anchor:top" coordsize="98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" path="m86,5r1,10l91,33r1,10l72,43,63,59,58,78r1,12l68,100r9,6l90,106r6,3l98,117r-5,18l83,151,69,162,64,150r5,-11l64,128r-9,11l50,153r,18l59,178r-4,11l50,200r-3,l43,200r-2,2l41,191r,-10l37,171r-11,5l25,190r-5,12l26,215r4,12l24,239r-6,7l7,259r-5,7l,221,,167,2,109,3,53,3,3,30,,61,1,86,5xe" stroked="f">
                  <v:path arrowok="t" o:connecttype="custom" o:connectlocs="21,4;23,11;18,11;14,20;14,23;19,27;22,27;24,29;23,34;17,41;16,38;16,32;13,35;12,43;14,45;12,50;12,50;10,51;10,48;9,43;6,44;5,51;6,54;6,60;4,62;0,67;0,56;0,27;1,1;7,0;21,1;21,1" o:connectangles="0,0,0,0,0,0,0,0,0,0,0,0,0,0,0,0,0,0,0,0,0,0,0,0,0,0,0,0,0,0,0,0"/>
                </v:shape>
                <v:shape id="Freeform 198" o:spid="_x0000_s1178" style="position:absolute;left:852;top:386;width:22;height:63;visibility:visible;mso-wrap-style:square;v-text-anchor:top" coordsize="89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" path="m89,249r-10,1l72,243,67,233r9,-20l78,191,73,172,59,189r-4,20l37,193r7,-21l52,146,41,122r-7,5l28,131r-3,7l26,143r4,9l32,156r-2,l25,156r-2,l23,158r,2l23,161,10,152,4,135,8,114r17,-1l36,102,45,87,39,66,36,45,19,36r-5,l9,38,4,39,,17,,8,10,1r20,l67,1,87,r,27l87,88r1,73l89,224r,25xe" stroked="f">
                  <v:path arrowok="t" o:connecttype="custom" o:connectlocs="20,63;17,59;19,54;18,43;15,48;9,49;11,43;10,31;8,32;6,35;6,36;8,39;7,39;6,39;6,40;6,41;2,38;2,29;6,28;11,22;10,17;5,9;3,9;1,10;0,4;2,0;7,0;22,0;22,7;22,41;22,63;22,63" o:connectangles="0,0,0,0,0,0,0,0,0,0,0,0,0,0,0,0,0,0,0,0,0,0,0,0,0,0,0,0,0,0,0,0"/>
                </v:shape>
                <v:shape id="Freeform 199" o:spid="_x0000_s1179" style="position:absolute;left:631;top:387;width:26;height:28;visibility:visible;mso-wrap-style:square;v-text-anchor:top" coordsize="103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" path="m73,63r5,-2l88,56r5,-1l96,63r6,8l103,79r-7,6l88,85r-10,l72,80,68,75r-7,2l55,89r,11l54,113r-4,l46,113r-2,l43,105,40,88,38,79,25,83,10,85,,75,,71,1,63,2,58r9,l17,63r9,2l40,45,35,22,46,,59,22,53,47,73,63xe" stroked="f">
                  <v:path arrowok="t" o:connecttype="custom" o:connectlocs="18,16;20,15;22,14;23,14;23,14;24,16;26,18;26,20;26,20;24,21;22,21;20,21;20,21;18,20;17,19;15,19;15,19;14,22;14,25;14,28;14,28;13,28;12,28;11,28;11,28;11,26;10,22;10,20;10,20;6,21;3,21;0,19;0,19;0,18;0,16;1,14;1,14;3,14;4,16;7,16;7,16;10,11;9,5;12,0;12,0;15,5;13,12;18,16;18,16;18,16" o:connectangles="0,0,0,0,0,0,0,0,0,0,0,0,0,0,0,0,0,0,0,0,0,0,0,0,0,0,0,0,0,0,0,0,0,0,0,0,0,0,0,0,0,0,0,0,0,0,0,0,0,0"/>
                </v:shape>
                <v:shape id="Freeform 200" o:spid="_x0000_s1180" style="position:absolute;left:610;top:386;width:23;height:70;visibility:visible;mso-wrap-style:square;v-text-anchor:top" coordsize="91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" path="m88,r1,10l89,26r2,11l83,47r-15,l55,50,54,74r6,20l76,108r3,-3l85,105r6,l90,124r-1,21l80,160,79,149r,-11l71,129r-7,11l62,155r4,14l68,181r-7,12l55,204r-1,l53,204r-1,l52,195r,-9l46,177,34,201r6,27l22,251r-5,8l6,274,,282,,253,,184,1,102,1,33,1,3,29,6,61,3,88,xe" stroked="f">
                  <v:path arrowok="t" o:connecttype="custom" o:connectlocs="22,0;22,2;22,6;23,9;23,9;21,12;17,12;14,12;14,12;14,18;15,23;19,27;19,27;20,26;21,26;23,26;23,26;23,31;22,36;20,40;20,40;20,37;20,34;18,32;18,32;16,35;16,38;17,42;17,42;17,45;15,48;14,51;14,51;14,51;13,51;13,51;13,51;13,48;13,46;12,44;12,44;9,50;10,57;6,62;6,62;4,64;2,68;0,70;0,70;0,63;0,46;0,25;0,8;0,1;0,1;7,1;15,1;22,0;22,0;22,0" o:connectangles="0,0,0,0,0,0,0,0,0,0,0,0,0,0,0,0,0,0,0,0,0,0,0,0,0,0,0,0,0,0,0,0,0,0,0,0,0,0,0,0,0,0,0,0,0,0,0,0,0,0,0,0,0,0,0,0,0,0,0,0"/>
                </v:shape>
                <v:shape id="Freeform 201" o:spid="_x0000_s1181" style="position:absolute;left:654;top:385;width:21;height:77;visibility:visible;mso-wrap-style:square;v-text-anchor:top" coordsize="86,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" path="m83,1r2,46l86,100r,56l86,212r,50l86,305,83,281,80,250,78,225r-6,2l69,234r-2,7l69,248r,6l69,262,52,239,66,209,55,180r-7,12l50,206r-6,11l34,209,28,197r,-14l35,166,33,148,31,126r-6,1l21,130r-4,6l17,148r5,9l17,167,4,152,1,130,,107r10,6l21,112r10,-7l39,88,36,66r,-17l28,48,14,45,6,43,5,28,5,10,10,,33,,58,1r25,xe" stroked="f">
                  <v:path arrowok="t" o:connecttype="custom" o:connectlocs="21,12;21,39;21,66;21,77;20,63;19,57;17,59;16,61;17,64;17,66;16,53;13,45;12,52;11,55;7,50;7,46;8,37;8,32;5,33;4,34;5,40;4,42;0,33;0,27;5,28;8,27;9,17;9,12;3,11;1,11;1,3;2,0;14,0;20,0" o:connectangles="0,0,0,0,0,0,0,0,0,0,0,0,0,0,0,0,0,0,0,0,0,0,0,0,0,0,0,0,0,0,0,0,0,0"/>
                </v:shape>
                <v:shape id="Freeform 202" o:spid="_x0000_s1182" style="position:absolute;left:183;top:412;width:67;height:241;visibility:visible;mso-wrap-style:square;v-text-anchor:top" coordsize="270,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" path="m265,72r-4,70l255,209r-9,67l246,329r-4,52l239,431r2,50l241,529r,49l219,621r14,18l233,666r,29l220,714r-32,51l145,830r-43,65l69,946,56,965r,-39l56,854r,-40l54,800,49,764,41,711,31,650,22,587,13,530,8,485r-2,l2,485r-2,l12,441,31,401,54,363,69,316,88,269r22,-47l134,176r27,-45l187,87,215,43,241,r20,18l270,43r-5,29xe" stroked="f">
                  <v:path arrowok="t" o:connecttype="custom" o:connectlocs="66,18;65,35;63,52;61,69;61,69;61,82;60,95;59,108;60,120;60,120;60,132;60,144;54,155;54,155;58,160;58,166;58,174;58,174;55,178;47,191;36,207;25,224;17,236;14,241;14,241;14,231;14,213;14,203;14,203;13,200;12,191;10,178;8,162;5,147;3,132;2,121;2,121;1,121;0,121;0,121;0,121;3,110;8,100;13,91;13,91;17,79;22,67;27,55;33,44;40,33;46,22;53,11;60,0;60,0;65,4;67,11;66,18;66,18;66,18" o:connectangles="0,0,0,0,0,0,0,0,0,0,0,0,0,0,0,0,0,0,0,0,0,0,0,0,0,0,0,0,0,0,0,0,0,0,0,0,0,0,0,0,0,0,0,0,0,0,0,0,0,0,0,0,0,0,0,0,0,0,0"/>
                </v:shape>
                <v:shape id="Freeform 203" o:spid="_x0000_s1183" style="position:absolute;left:1230;top:415;width:62;height:234;visibility:visible;mso-wrap-style:square;v-text-anchor:top" coordsize="247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" path="m215,936l201,916,167,867,123,802,79,737,45,688,31,668r,-26l31,616,48,605r5,-17l46,573,41,556r,-50l38,412r,-51l30,314r,-52l19,215r2,-53l12,109,9,54,,39,1,19,4,,34,1,50,30,70,60r27,43l122,147r23,45l167,238r21,46l208,330r20,47l247,425r-2,46l242,517r-3,47l234,610r-3,46l226,703r-3,46l220,797r-2,46l215,889r,47xe" stroked="f">
                  <v:path arrowok="t" o:connecttype="custom" o:connectlocs="54,234;50,229;42,217;31,201;20,184;11,172;8,167;8,167;8,161;8,154;12,151;12,151;13,147;12,143;10,139;10,139;10,127;10,103;10,90;10,90;8,79;8,66;5,54;5,54;5,41;3,27;2,14;2,14;0,10;0,5;1,0;1,0;9,0;13,8;18,15;18,15;24,26;31,37;36,48;42,60;47,71;52,83;57,94;62,106;62,106;61,118;61,129;60,141;59,153;58,164;57,176;56,187;55,199;55,211;54,222;54,234;54,234" o:connectangles="0,0,0,0,0,0,0,0,0,0,0,0,0,0,0,0,0,0,0,0,0,0,0,0,0,0,0,0,0,0,0,0,0,0,0,0,0,0,0,0,0,0,0,0,0,0,0,0,0,0,0,0,0,0,0,0,0"/>
                </v:shape>
                <v:shape id="Freeform 204" o:spid="_x0000_s1184" style="position:absolute;left:734;top:419;width:15;height:9;visibility:visible;mso-wrap-style:square;v-text-anchor:top" coordsize="57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" path="m,23l,10,9,3,20,,39,3r17,7l57,29,37,36,18,33,,23xe" stroked="f">
                  <v:path arrowok="t" o:connecttype="custom" o:connectlocs="0,6;0,3;2,1;5,0;5,0;10,1;15,3;15,7;15,7;10,9;5,8;0,6;0,6" o:connectangles="0,0,0,0,0,0,0,0,0,0,0,0,0"/>
                </v:shape>
                <v:shape id="Freeform 205" o:spid="_x0000_s1185" style="position:absolute;left:734;top:430;width:16;height:38;visibility:visible;mso-wrap-style:square;v-text-anchor:top" coordsize="65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" path="m64,139r-2,l59,137r-2,-4l54,144r-11,5l30,151,,130,2,97,15,58,18,19r,-5l20,5,20,,47,19r,47l57,109r6,9l65,128r-1,11xe" stroked="f">
                  <v:path arrowok="t" o:connecttype="custom" o:connectlocs="16,35;15,35;15,34;14,33;14,33;13,36;11,37;7,38;7,38;0,33;0,24;4,15;4,5;4,5;4,4;5,1;5,0;5,0;12,5;12,17;14,27;14,27;16,30;16,32;16,35;16,35" o:connectangles="0,0,0,0,0,0,0,0,0,0,0,0,0,0,0,0,0,0,0,0,0,0,0,0,0,0"/>
                </v:shape>
                <v:shape id="Freeform 206" o:spid="_x0000_s1186" style="position:absolute;left:105;top:453;width:38;height:32;visibility:visible;mso-wrap-style:square;v-text-anchor:top" coordsize="150,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" path="m110,62r21,11l150,93r-7,32l107,112,40,87,5,73,3,61,1,40,,28,5,21,14,8,20,,40,30,77,45r33,17xe" stroked="f">
                  <v:path arrowok="t" o:connecttype="custom" o:connectlocs="28,16;33,19;38,24;36,32;36,32;27,29;10,22;1,19;1,19;1,16;0,10;0,7;0,7;1,5;4,2;5,0;5,0;10,8;20,12;28,16;28,16;28,16" o:connectangles="0,0,0,0,0,0,0,0,0,0,0,0,0,0,0,0,0,0,0,0,0,0"/>
                </v:shape>
                <v:shape id="Freeform 207" o:spid="_x0000_s1187" style="position:absolute;left:694;top:471;width:95;height:123;visibility:visible;mso-wrap-style:square;v-text-anchor:top" coordsize="379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" path="m148,29r25,1l202,30r26,4l233,25r,-13l243,7r13,13l265,39r-9,19l235,66r-23,4l214,95r17,23l254,123r22,9l282,119r1,-12l291,95r12,19l319,133r-4,25l302,168r-15,l273,172r7,20l288,210r13,16l324,217r22,4l348,196r1,-1l353,191r2,-1l372,205r3,22l367,248r-14,3l339,251r-12,1l347,294r21,37l377,384r1,30l379,461r,23l363,456,339,415,311,365,279,311,246,257,216,207,189,168r-28,45l134,259r-28,48l79,356,51,402,26,448,2,489,,464,2,409,,384,21,338,46,296,63,248,41,244,21,236,10,216r4,-11l21,186r3,-11l36,182r8,9l45,204r-1,5l46,213r3,1l62,210r12,-1l88,214r13,-14l112,180r-3,-22l90,153,72,143,61,126r4,-13l73,102,78,92r13,17l100,124r21,l140,123r11,-22l165,82,150,65r-25,l106,48r3,-17l118,16,127,r9,8l137,19r4,10l148,29xe" stroked="f">
                  <v:path arrowok="t" o:connecttype="custom" o:connectlocs="51,8;58,6;61,2;64,15;53,18;58,30;69,33;73,24;80,33;76,42;68,43;75,57;87,56;87,49;89,48;92,62;85,63;87,74;94,97;95,122;85,104;62,65;47,42;27,77;7,113;0,117;0,97;16,62;5,59;4,52;6,44;11,51;12,54;16,53;22,54;27,40;18,36;16,28;20,23;30,31;38,25;38,16;27,12;32,0;34,5;37,7" o:connectangles="0,0,0,0,0,0,0,0,0,0,0,0,0,0,0,0,0,0,0,0,0,0,0,0,0,0,0,0,0,0,0,0,0,0,0,0,0,0,0,0,0,0,0,0,0,0"/>
                </v:shape>
                <v:shape id="Freeform 208" o:spid="_x0000_s1188" style="position:absolute;left:152;top:477;width:9;height:19;visibility:visible;mso-wrap-style:square;v-text-anchor:top" coordsize="33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" path="m33,7l31,27r1,33l28,79,18,59,6,24,,,10,2,23,4,33,7xe" stroked="f">
                  <v:path arrowok="t" o:connecttype="custom" o:connectlocs="9,2;8,6;9,14;8,19;8,19;5,14;2,6;0,0;0,0;3,0;6,1;9,2;9,2;9,2" o:connectangles="0,0,0,0,0,0,0,0,0,0,0,0,0,0"/>
                </v:shape>
                <v:shape id="Freeform 209" o:spid="_x0000_s1189" style="position:absolute;left:86;top:513;width:19;height:11;visibility:visible;mso-wrap-style:square;v-text-anchor:top" coordsize="76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" path="m72,47l48,44,22,37,1,28,,26,,24,,21,26,,63,18,76,41r-1,2l74,46r-2,1xe" stroked="f">
                  <v:path arrowok="t" o:connecttype="custom" o:connectlocs="18,11;12,10;6,9;0,7;0,7;0,6;0,6;0,5;0,5;7,0;16,4;19,10;19,10;19,10;19,11;18,11;18,11" o:connectangles="0,0,0,0,0,0,0,0,0,0,0,0,0,0,0,0,0"/>
                </v:shape>
                <v:shape id="Freeform 210" o:spid="_x0000_s1190" style="position:absolute;left:1237;top:538;width:95;height:515;visibility:visible;mso-wrap-style:square;v-text-anchor:top" coordsize="381,2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" path="m,2059r1,-35l3,1946r3,-76l6,1835,3,1820r3,-17l6,1784r4,-60l31,1672r29,-47l100,1600r48,-16l198,1587r8,-31l205,1520r3,-39l232,1434r38,-38l306,1357r,-15l298,1331r-10,-10l288,1270r,-52l306,1178r,-18l296,1147r-10,-13l284,1093r-1,-42l282,1010r-1,-43l281,924r,-42l282,837r,-44l283,749r1,-45l285,659r,-46l286,568r,-45l286,477r,-45l285,387r-1,-45l282,297r-3,-44l276,209r-4,-43l267,124,262,81,254,40,247,r14,38l274,78r12,39l297,157r11,39l318,237r9,40l336,318r7,40l351,399r5,42l362,481r5,42l371,565r3,41l377,648r1,42l380,731r1,42l380,814r-2,41l377,897r-2,42l372,980r-5,42l363,1064r-5,41l352,1147r-7,40l338,1228r-8,42l321,1310r-10,41l301,1390r-11,41l279,1470r-12,40l254,1549r-13,40l227,1627r-15,39l196,1703r-15,38l164,1779r-18,36l128,1852r-19,35l90,1923r-21,35l50,1994r-22,34l6,2060r-1,l2,2059r-2,xe" stroked="f">
                  <v:path arrowok="t" o:connecttype="custom" o:connectlocs="0,506;1,468;1,459;1,451;1,446;8,418;15,406;37,396;49,397;51,380;52,370;67,349;76,339;74,333;72,330;72,305;76,295;74,287;71,284;71,263;70,242;70,221;70,198;71,176;71,153;71,131;71,108;71,86;70,63;68,42;65,20;62,0;65,10;71,29;77,49;82,69;86,90;89,110;92,131;93,152;94,173;95,193;94,214;94,235;92,256;89,276;86,297;82,318;78,338;72,358;67,378;60,397;53,417;45,435;36,454;27,472;17,490;7,507;1,515;0,515;0,515" o:connectangles="0,0,0,0,0,0,0,0,0,0,0,0,0,0,0,0,0,0,0,0,0,0,0,0,0,0,0,0,0,0,0,0,0,0,0,0,0,0,0,0,0,0,0,0,0,0,0,0,0,0,0,0,0,0,0,0,0,0,0,0,0"/>
                </v:shape>
                <v:shape id="Freeform 211" o:spid="_x0000_s1191" style="position:absolute;left:146;top:540;width:90;height:507;visibility:visible;mso-wrap-style:square;v-text-anchor:top" coordsize="361,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" path="m105,312r-1,41l104,394r,42l103,477r,42l103,561r,42l102,645r,43l102,731r-1,44l101,817r,44l100,906r,45l99,997r,46l98,1090r-1,48l82,1153r-7,8l65,1177r6,9l82,1188r10,-1l97,1244r,57l85,1355r28,33l146,1414r22,36l174,1490r3,39l170,1566r48,-2l264,1576r42,20l330,1632r15,40l355,1713r4,43l361,1802r-3,46l356,1894r-2,46l354,1985r3,44l336,1996r-21,-34l296,1927r-20,-35l257,1857r-18,-36l221,1785r-17,-38l188,1710r-15,-37l157,1634r-14,-38l130,1558r-14,-40l104,1479,92,1439,81,1399,71,1358,61,1317r-8,-40l44,1236r-8,-41l30,1153r-6,-42l19,1070r-6,-42l10,986,6,945,3,902,2,860,1,818,,777,,735,1,693,3,651,5,609,9,567r4,-41l17,484r6,-42l30,401r6,-41l44,319r9,-41l63,237r9,-39l83,157,94,118,108,78,121,40,135,r-5,61l123,129r-7,68l111,255r-4,41l105,312xe" stroked="f">
                  <v:path arrowok="t" o:connecttype="custom" o:connectlocs="26,88;26,109;26,130;26,151;25,172;25,194;25,215;25,238;25,261;24,284;20,288;16,294;18,296;23,297;24,311;21,339;28,347;42,362;43,372;42,391;54,391;76,399;82,408;89,428;90,450;89,473;88,496;89,507;79,490;69,473;60,455;51,437;43,418;36,399;29,379;23,360;18,339;13,319;9,299;6,278;3,257;1,236;0,215;0,194;0,173;1,152;3,131;6,110;9,90;13,69;18,49;23,29;30,10;34,0;31,32;28,64;26,78;26,78" o:connectangles="0,0,0,0,0,0,0,0,0,0,0,0,0,0,0,0,0,0,0,0,0,0,0,0,0,0,0,0,0,0,0,0,0,0,0,0,0,0,0,0,0,0,0,0,0,0,0,0,0,0,0,0,0,0,0,0,0,0"/>
                </v:shape>
                <v:shape id="Freeform 212" o:spid="_x0000_s1192" style="position:absolute;left:808;top:561;width:64;height:61;visibility:visible;mso-wrap-style:square;v-text-anchor:top" coordsize="257,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" path="m256,134r1,29l257,199r,37l204,168,155,110,133,84r-25,42l60,204,35,244,23,240,11,233,,226,29,180,57,133,83,87,112,42,145,r41,49l218,85r38,49xe" stroked="f">
                  <v:path arrowok="t" o:connecttype="custom" o:connectlocs="64,34;64,41;64,50;64,59;64,59;51,42;39,28;33,21;33,21;27,32;15,51;9,61;9,61;6,60;3,58;0,57;0,57;7,45;14,33;21,22;28,11;36,0;36,0;46,12;54,21;64,34;64,34;64,34" o:connectangles="0,0,0,0,0,0,0,0,0,0,0,0,0,0,0,0,0,0,0,0,0,0,0,0,0,0,0,0"/>
                </v:shape>
                <v:shape id="Freeform 213" o:spid="_x0000_s1193" style="position:absolute;left:711;top:552;width:61;height:51;visibility:visible;mso-wrap-style:square;v-text-anchor:top" coordsize="24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" path="m246,200r-62,-9l129,187r-48,3l38,195,,202,29,157,64,101,97,45,124,r34,52l190,105r28,49l246,200xe" stroked="f">
                  <v:path arrowok="t" o:connecttype="custom" o:connectlocs="61,50;46,48;32,47;20,48;9,49;0,51;0,51;7,40;16,26;24,11;31,0;31,0;39,13;47,27;54,39;61,50;61,50;61,50" o:connectangles="0,0,0,0,0,0,0,0,0,0,0,0,0,0,0,0,0,0"/>
                </v:shape>
                <v:shape id="Freeform 214" o:spid="_x0000_s1194" style="position:absolute;left:613;top:600;width:49;height:84;visibility:visible;mso-wrap-style:square;v-text-anchor:top" coordsize="195,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" path="m1,334r,-43l,213,,172,20,144,62,86,105,27,123,r26,28l171,57r24,32l154,123r-38,37l81,197,49,239,22,284,1,334xe" stroked="f">
                  <v:path arrowok="t" o:connecttype="custom" o:connectlocs="0,84;0,73;0,54;0,43;0,43;5,36;16,22;26,7;31,0;31,0;37,7;43,14;49,22;49,22;39,31;29,40;20,50;12,60;6,71;0,84;0,84" o:connectangles="0,0,0,0,0,0,0,0,0,0,0,0,0,0,0,0,0,0,0,0,0"/>
                </v:shape>
                <v:shape id="Freeform 215" o:spid="_x0000_s1195" style="position:absolute;left:824;top:597;width:47;height:98;visibility:visible;mso-wrap-style:square;v-text-anchor:top" coordsize="187,3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" path="m184,391r-8,-50l160,297,139,256,113,220,81,185,43,151,,116,27,75,47,40,73,r30,35l158,101r29,35l187,162r,64l185,301r,63l184,391xe" stroked="f">
                  <v:path arrowok="t" o:connecttype="custom" o:connectlocs="46,98;44,85;40,74;35,64;28,55;20,46;11,38;0,29;0,29;7,19;12,10;18,0;18,0;26,9;40,25;47,34;47,34;47,41;47,57;46,75;46,91;46,98;46,98;46,98" o:connectangles="0,0,0,0,0,0,0,0,0,0,0,0,0,0,0,0,0,0,0,0,0,0,0,0"/>
                </v:shape>
                <v:shape id="Freeform 216" o:spid="_x0000_s1196" style="position:absolute;left:197;top:620;width:45;height:109;visibility:visible;mso-wrap-style:square;v-text-anchor:top" coordsize="181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" path="m181,431l161,398,135,367,113,336r-6,-31l127,270r1,-29l121,218,111,193,98,191r-15,l70,192r-9,12l61,218r6,13l52,242r-7,17l48,277r17,11l66,310r-4,21l46,357,17,407,,433,1,389,2,307,4,263,16,243,48,194,89,131,131,68,162,18,175,r1,2l178,6r3,4l181,24r,38l181,118r,67l181,255r,66l181,377r,40l181,431xe" stroked="f">
                  <v:path arrowok="t" o:connecttype="custom" o:connectlocs="45,108;40,100;34,92;28,85;27,77;32,68;32,68;32,61;30,55;28,49;28,49;24,48;21,48;17,48;17,48;15,51;15,55;17,58;17,58;13,61;11,65;12,70;12,70;16,72;16,78;15,83;15,83;11,90;4,102;0,109;0,109;0,98;0,77;1,66;1,66;4,61;12,49;22,33;33,17;40,5;44,0;44,0;44,1;44,2;45,3;45,3;45,6;45,16;45,30;45,47;45,64;45,81;45,95;45,105;45,108;45,108;45,108" o:connectangles="0,0,0,0,0,0,0,0,0,0,0,0,0,0,0,0,0,0,0,0,0,0,0,0,0,0,0,0,0,0,0,0,0,0,0,0,0,0,0,0,0,0,0,0,0,0,0,0,0,0,0,0,0,0,0,0,0"/>
                </v:shape>
                <v:shape id="Freeform 217" o:spid="_x0000_s1197" style="position:absolute;left:1237;top:623;width:48;height:109;visibility:visible;mso-wrap-style:square;v-text-anchor:top" coordsize="193,4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" path="m28,4l51,42,77,78r28,37l131,152r24,39l175,231r12,43l193,321r-1,28l190,399r,26l155,378,121,329r-8,-64l124,260r10,-9l139,238r-9,-21l121,195,104,175r-16,l76,182,65,192r-4,18l46,225r-1,18l68,264r5,30l69,323,52,352,19,405,,433,,418,,378,,320,,252,,180,,112,,55,,14,,,8,1,21,3r7,1xe" stroked="f">
                  <v:path arrowok="t" o:connecttype="custom" o:connectlocs="7,1;13,11;19,20;26,29;33,38;39,48;44,58;47,69;48,81;48,81;48,88;47,100;47,107;47,107;39,95;30,83;28,67;28,67;31,65;33,63;35,60;35,60;32,55;30,49;26,44;26,44;22,44;19,46;16,48;16,48;15,53;11,57;11,61;11,61;17,66;18,74;17,81;17,81;13,89;5,102;0,109;0,109;0,105;0,95;0,81;0,63;0,45;0,28;0,14;0,4;0,0;0,0;2,0;5,1;7,1;7,1;7,1" o:connectangles="0,0,0,0,0,0,0,0,0,0,0,0,0,0,0,0,0,0,0,0,0,0,0,0,0,0,0,0,0,0,0,0,0,0,0,0,0,0,0,0,0,0,0,0,0,0,0,0,0,0,0,0,0,0,0,0,0"/>
                </v:shape>
                <v:shape id="Freeform 218" o:spid="_x0000_s1198" style="position:absolute;left:735;top:705;width:12;height:11;visibility:visible;mso-wrap-style:square;v-text-anchor:top" coordsize="48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" path="m48,25l41,15,31,11,22,8r-6,7l13,22r,8l18,30r11,l35,30r1,7l32,42r-6,2l15,45,4,40,,29,3,16,13,7,25,,35,r6,7l48,15r,2l48,22r,3xe" stroked="f">
                  <v:path arrowok="t" o:connecttype="custom" o:connectlocs="12,6;10,4;8,3;6,2;6,2;4,4;3,5;3,7;3,7;5,7;7,7;9,7;9,7;9,9;8,10;7,11;7,11;4,11;1,10;0,7;0,7;1,4;3,2;6,0;6,0;9,0;10,2;12,4;12,4;12,4;12,5;12,6;12,6" o:connectangles="0,0,0,0,0,0,0,0,0,0,0,0,0,0,0,0,0,0,0,0,0,0,0,0,0,0,0,0,0,0,0,0,0"/>
                </v:shape>
                <v:shape id="Freeform 219" o:spid="_x0000_s1199" style="position:absolute;left:724;top:705;width:5;height:9;visibility:visible;mso-wrap-style:square;v-text-anchor:top" coordsize="22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" path="m11,37l2,30,,20,2,10,8,5,13,2,21,,20,14r2,15l11,37xe" stroked="f">
                  <v:path arrowok="t" o:connecttype="custom" o:connectlocs="3,9;0,7;0,5;0,2;0,2;2,1;3,0;5,0;5,0;5,3;5,7;3,9;3,9" o:connectangles="0,0,0,0,0,0,0,0,0,0,0,0,0"/>
                </v:shape>
                <v:shape id="Freeform 220" o:spid="_x0000_s1200" style="position:absolute;left:752;top:707;width:8;height:11;visibility:visible;mso-wrap-style:square;v-text-anchor:top" coordsize="32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" path="m17,42r-4,l4,41,,40,3,27,8,14,12,r9,5l28,11r4,9l29,29r-5,7l17,42xe" stroked="f">
                  <v:path arrowok="t" o:connecttype="custom" o:connectlocs="4,11;3,11;1,11;0,10;0,10;1,7;2,4;3,0;3,0;5,1;7,3;8,5;8,5;7,8;6,9;4,11;4,11" o:connectangles="0,0,0,0,0,0,0,0,0,0,0,0,0,0,0,0,0"/>
                </v:shape>
                <v:shape id="Freeform 221" o:spid="_x0000_s1201" style="position:absolute;left:714;top:710;width:7;height:11;visibility:visible;mso-wrap-style:square;v-text-anchor:top" coordsize="2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" path="m8,40l3,30,,18,3,7,5,5,10,1,12,r4,10l24,28r3,10l22,42r-7,l8,40xe" stroked="f">
                  <v:path arrowok="t" o:connecttype="custom" o:connectlocs="2,10;1,8;0,5;1,2;1,2;1,1;3,0;3,0;3,0;4,3;6,7;7,10;7,10;6,11;4,11;2,10;2,10" o:connectangles="0,0,0,0,0,0,0,0,0,0,0,0,0,0,0,0,0"/>
                </v:shape>
                <v:shape id="Freeform 222" o:spid="_x0000_s1202" style="position:absolute;left:763;top:712;width:6;height:10;visibility:visible;mso-wrap-style:square;v-text-anchor:top" coordsize="23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" path="m8,39l6,37,2,36,,35,6,26,11,14,8,r8,l20,5r3,5l23,21,17,31,8,39xe" stroked="f">
                  <v:path arrowok="t" o:connecttype="custom" o:connectlocs="2,10;2,9;1,9;0,9;0,9;2,7;3,4;2,0;2,0;4,0;5,1;6,3;6,3;6,5;4,8;2,10;2,10" o:connectangles="0,0,0,0,0,0,0,0,0,0,0,0,0,0,0,0,0"/>
                </v:shape>
                <v:shape id="Freeform 223" o:spid="_x0000_s1203" style="position:absolute;left:699;top:716;width:7;height:9;visibility:visible;mso-wrap-style:square;v-text-anchor:top" coordsize="29,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" path="m,19l4,9,11,4,21,r8,11l26,23,19,35,9,36,,30,,19xe" stroked="f">
                  <v:path arrowok="t" o:connecttype="custom" o:connectlocs="0,5;1,2;3,1;5,0;5,0;7,3;6,6;5,9;5,9;2,9;0,8;0,5;0,5" o:connectangles="0,0,0,0,0,0,0,0,0,0,0,0,0"/>
                </v:shape>
                <v:shape id="Freeform 224" o:spid="_x0000_s1204" style="position:absolute;left:775;top:718;width:5;height:8;visibility:visible;mso-wrap-style:square;v-text-anchor:top" coordsize="22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" path="m10,35l1,26,,13,4,1,13,r7,5l22,14r-1,9l15,30r-5,5xe" stroked="f">
                  <v:path arrowok="t" o:connecttype="custom" o:connectlocs="2,8;0,6;0,3;1,0;1,0;3,0;5,1;5,3;5,3;5,5;3,7;2,8;2,8" o:connectangles="0,0,0,0,0,0,0,0,0,0,0,0,0"/>
                </v:shape>
                <v:shape id="Freeform 225" o:spid="_x0000_s1205" style="position:absolute;left:728;top:722;width:21;height:11;visibility:visible;mso-wrap-style:square;v-text-anchor:top" coordsize="83,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" path="m68,45l58,42,53,37r1,-8l58,22r7,3l71,23r,-4l68,15,64,11,44,15,29,13,10,17r,2l10,25r,3l14,28r9,l28,28r3,5l28,40r-4,5l7,43,,32,3,17,9,9,16,4,26,,45,6r22,l82,20r1,9l78,40,68,45xe" stroked="f">
                  <v:path arrowok="t" o:connecttype="custom" o:connectlocs="17,11;15,10;13,9;14,7;14,7;15,5;16,6;18,6;18,6;18,5;17,4;16,3;16,3;11,4;7,3;3,4;3,4;3,5;3,6;3,7;3,7;4,7;6,7;7,7;7,7;8,8;7,10;6,11;6,11;2,11;0,8;1,4;1,4;2,2;4,1;7,0;7,0;11,1;17,1;21,5;21,5;21,7;20,10;17,11;17,11" o:connectangles="0,0,0,0,0,0,0,0,0,0,0,0,0,0,0,0,0,0,0,0,0,0,0,0,0,0,0,0,0,0,0,0,0,0,0,0,0,0,0,0,0,0,0,0,0"/>
                </v:shape>
                <v:shape id="Freeform 226" o:spid="_x0000_s1206" style="position:absolute;left:690;top:722;width:2;height:4;visibility:visible;mso-wrap-style:square;v-text-anchor:top" coordsize="9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" path="m9,17r-2,l3,17r-1,l,12,2,5,9,r,4l9,13r,4xe" stroked="f">
                  <v:path arrowok="t" o:connecttype="custom" o:connectlocs="2,4;2,4;1,4;0,4;0,4;0,3;0,1;2,0;2,0;2,1;2,3;2,4;2,4;2,4" o:connectangles="0,0,0,0,0,0,0,0,0,0,0,0,0,0"/>
                </v:shape>
                <v:shape id="Freeform 227" o:spid="_x0000_s1207" style="position:absolute;left:709;top:727;width:8;height:8;visibility:visible;mso-wrap-style:square;v-text-anchor:top" coordsize="33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" path="m11,16r7,5l23,16r6,-4l33,18r,8l29,32,15,34,4,31,,19,1,10,4,1,13,,12,4r-1,6l11,16xe" stroked="f">
                  <v:path arrowok="t" o:connecttype="custom" o:connectlocs="3,4;4,5;6,4;7,3;7,3;8,4;8,6;7,8;7,8;4,8;1,7;0,4;0,4;0,2;1,0;3,0;3,0;3,1;3,2;3,4;3,4" o:connectangles="0,0,0,0,0,0,0,0,0,0,0,0,0,0,0,0,0,0,0,0,0"/>
                </v:shape>
                <v:shape id="Freeform 228" o:spid="_x0000_s1208" style="position:absolute;left:763;top:727;width:7;height:8;visibility:visible;mso-wrap-style:square;v-text-anchor:top" coordsize="30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" path="m29,26r-8,6l11,32,5,30,1,22,,17,5,11r4,3l14,18r5,l20,14,22,5,23,r6,6l30,16,29,26xe" stroked="f">
                  <v:path arrowok="t" o:connecttype="custom" o:connectlocs="7,7;5,8;3,8;1,8;1,8;0,6;0,4;1,3;1,3;2,4;3,5;4,5;4,5;5,4;5,1;5,0;5,0;7,2;7,4;7,7;7,7;7,7" o:connectangles="0,0,0,0,0,0,0,0,0,0,0,0,0,0,0,0,0,0,0,0,0,0"/>
                </v:shape>
                <v:shape id="Freeform 229" o:spid="_x0000_s1209" style="position:absolute;left:793;top:730;width:3;height:8;visibility:visible;mso-wrap-style:square;v-text-anchor:top" coordsize="14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" path="m5,33l4,24,1,9,,,7,4r5,5l14,17r,6l11,32,5,33xe" stroked="f">
                  <v:path arrowok="t" o:connecttype="custom" o:connectlocs="1,8;1,6;0,2;0,0;0,0;2,1;3,2;3,4;3,4;3,6;2,8;1,8;1,8" o:connectangles="0,0,0,0,0,0,0,0,0,0,0,0,0"/>
                </v:shape>
                <v:shape id="Freeform 230" o:spid="_x0000_s1210" style="position:absolute;left:693;top:731;width:10;height:10;visibility:visible;mso-wrap-style:square;v-text-anchor:top" coordsize="4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" path="m40,21l39,32r-6,7l23,41,13,40,7,34,,25,3,18,9,6,11,r4,6l11,14r,9l21,23,32,18r8,3xe" stroked="f">
                  <v:path arrowok="t" o:connecttype="custom" o:connectlocs="10,5;10,8;8,10;6,10;6,10;3,10;2,8;0,6;0,6;1,4;2,1;3,0;3,0;4,1;3,3;3,6;3,6;5,6;8,4;10,5;10,5" o:connectangles="0,0,0,0,0,0,0,0,0,0,0,0,0,0,0,0,0,0,0,0,0"/>
                </v:shape>
                <v:shape id="Freeform 231" o:spid="_x0000_s1211" style="position:absolute;left:777;top:731;width:10;height:9;visibility:visible;mso-wrap-style:square;v-text-anchor:top" coordsize="38,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" path="m38,17r-3,9l28,34r-8,3l11,37,5,33,,25,1,19,5,15r5,-2l16,15r6,5l28,17,26,14,23,5,21,,32,1r4,9l38,17xe" stroked="f">
                  <v:path arrowok="t" o:connecttype="custom" o:connectlocs="10,4;9,6;7,8;5,9;5,9;3,9;1,8;0,6;0,6;0,5;1,4;3,3;3,3;4,4;6,5;7,4;7,4;7,3;6,1;6,0;6,0;8,0;9,2;10,4;10,4;10,4" o:connectangles="0,0,0,0,0,0,0,0,0,0,0,0,0,0,0,0,0,0,0,0,0,0,0,0,0,0"/>
                </v:shape>
                <v:shape id="Freeform 232" o:spid="_x0000_s1212" style="position:absolute;left:683;top:737;width:7;height:10;visibility:visible;mso-wrap-style:square;v-text-anchor:top" coordsize="30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" path="m14,39l4,28,,14,6,1,18,r2,16l30,29r-3,7l21,41,14,39xe" stroked="f">
                  <v:path arrowok="t" o:connecttype="custom" o:connectlocs="3,10;1,7;0,3;1,0;1,0;4,0;5,4;7,7;7,7;6,9;5,10;3,10;3,10" o:connectangles="0,0,0,0,0,0,0,0,0,0,0,0,0"/>
                </v:shape>
                <v:shape id="Freeform 233" o:spid="_x0000_s1213" style="position:absolute;left:798;top:743;width:5;height:11;visibility:visible;mso-wrap-style:square;v-text-anchor:top" coordsize="21,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" path="m2,44l,30,7,13,8,r5,3l19,10r2,8l19,29r-6,9l2,44xe" stroked="f">
                  <v:path arrowok="t" o:connecttype="custom" o:connectlocs="0,11;0,8;2,3;2,0;2,0;3,1;5,3;5,5;5,5;5,7;3,10;0,11;0,11" o:connectangles="0,0,0,0,0,0,0,0,0,0,0,0,0"/>
                </v:shape>
                <v:shape id="Freeform 234" o:spid="_x0000_s1214" style="position:absolute;left:697;top:750;width:3;height:4;visibility:visible;mso-wrap-style:square;v-text-anchor:top" coordsize="12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" path="m,14l,10,,4,,,6,2,9,8r3,6l9,14r-6,l,14xe" stroked="f">
                  <v:path arrowok="t" o:connecttype="custom" o:connectlocs="0,4;0,3;0,1;0,0;0,0;2,1;2,2;3,4;3,4;2,4;1,4;0,4;0,4" o:connectangles="0,0,0,0,0,0,0,0,0,0,0,0,0"/>
                </v:shape>
                <v:shape id="Freeform 235" o:spid="_x0000_s1215" style="position:absolute;left:689;top:755;width:9;height:11;visibility:visible;mso-wrap-style:square;v-text-anchor:top" coordsize="36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" path="m12,40l5,32,1,22,,10,2,8,7,4,9,r6,16l23,28,36,38r-7,5l19,43,12,40xe" stroked="f">
                  <v:path arrowok="t" o:connecttype="custom" o:connectlocs="3,10;1,8;0,6;0,3;0,3;1,2;2,1;2,0;2,0;4,4;6,7;9,10;9,10;7,11;5,11;3,10;3,10" o:connectangles="0,0,0,0,0,0,0,0,0,0,0,0,0,0,0,0,0"/>
                </v:shape>
                <v:shape id="Freeform 236" o:spid="_x0000_s1216" style="position:absolute;left:791;top:759;width:4;height:9;visibility:visible;mso-wrap-style:square;v-text-anchor:top" coordsize="17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" path="m11,r6,12l12,23,6,34,,24,7,13,11,xe" stroked="f">
                  <v:path arrowok="t" o:connecttype="custom" o:connectlocs="3,0;4,3;3,6;1,9;1,9;0,6;2,3;3,0;3,0" o:connectangles="0,0,0,0,0,0,0,0,0"/>
                </v:shape>
                <v:shape id="Freeform 237" o:spid="_x0000_s1217" style="position:absolute;left:757;top:762;width:4;height:3;visibility:visible;mso-wrap-style:square;v-text-anchor:top" coordsize="20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" path="m,10l5,8,14,2,20,,18,8,8,10,,10xe" stroked="f">
                  <v:path arrowok="t" o:connecttype="custom" o:connectlocs="0,3;1,2;3,1;4,0;4,0;4,2;2,3;0,3;0,3" o:connectangles="0,0,0,0,0,0,0,0,0"/>
                </v:shape>
                <v:shape id="Freeform 238" o:spid="_x0000_s1218" style="position:absolute;left:735;top:795;width:10;height:3;visibility:visible;mso-wrap-style:square;v-text-anchor:top" coordsize="41,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" path="m41,2l29,13,10,10,,,10,1,31,2r10,xe" stroked="f">
                  <v:path arrowok="t" o:connecttype="custom" o:connectlocs="10,0;7,3;2,2;0,0;0,0;2,0;8,0;10,0;10,0;10,0" o:connectangles="0,0,0,0,0,0,0,0,0,0"/>
                </v:shape>
                <v:shape id="Freeform 239" o:spid="_x0000_s1219" style="position:absolute;left:776;top:776;width:1;height:3;visibility:visible;mso-wrap-style:square;v-text-anchor:top" coordsize="8,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" path="m8,14l,,8,2r,12xe" stroked="f">
                  <v:path arrowok="t" o:connecttype="custom" o:connectlocs="1,3;0,0;1,0;1,3;1,3" o:connectangles="0,0,0,0,0"/>
                </v:shape>
                <v:shape id="Freeform 240" o:spid="_x0000_s1220" style="position:absolute;left:710;top:781;width:6;height:8;visibility:visible;mso-wrap-style:square;v-text-anchor:top" coordsize="27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" path="m27,32l17,24,9,12,,,12,8,22,19r5,13xe" stroked="f">
                  <v:path arrowok="t" o:connecttype="custom" o:connectlocs="6,8;4,6;2,3;0,0;0,0;3,2;5,5;6,8;6,8;6,8" o:connectangles="0,0,0,0,0,0,0,0,0,0"/>
                </v:shape>
                <v:shape id="Freeform 241" o:spid="_x0000_s1221" style="position:absolute;left:771;top:781;width:4;height:4;visibility:visible;mso-wrap-style:square;v-text-anchor:top" coordsize="16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" path="m16,17l11,12,5,5,,,7,6r7,4l16,17xe" stroked="f">
                  <v:path arrowok="t" o:connecttype="custom" o:connectlocs="4,4;3,3;1,1;0,0;0,0;2,1;4,2;4,4;4,4;4,4" o:connectangles="0,0,0,0,0,0,0,0,0,0"/>
                </v:shape>
                <v:shape id="Freeform 242" o:spid="_x0000_s1222" style="position:absolute;left:749;top:784;width:5;height:10;visibility:visible;mso-wrap-style:square;v-text-anchor:top" coordsize="20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" path="m20,42l12,28,2,14,,,12,12r8,13l20,42xe" stroked="f">
                  <v:path arrowok="t" o:connecttype="custom" o:connectlocs="5,10;3,7;1,3;0,0;0,0;3,3;5,6;5,10;5,10;5,10" o:connectangles="0,0,0,0,0,0,0,0,0,0"/>
                </v:shape>
                <v:shape id="Freeform 243" o:spid="_x0000_s1223" style="position:absolute;left:727;top:784;width:6;height:8;visibility:visible;mso-wrap-style:square;v-text-anchor:top" coordsize="25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" path="m25,l15,12,11,25,,29,6,17,13,6,25,xe" stroked="f">
                  <v:path arrowok="t" o:connecttype="custom" o:connectlocs="6,0;4,3;3,7;0,8;0,8;1,5;3,2;6,0;6,0;6,0" o:connectangles="0,0,0,0,0,0,0,0,0,0"/>
                </v:shape>
                <v:shape id="Freeform 244" o:spid="_x0000_s1224" style="position:absolute;left:736;top:784;width:2;height:6;visibility:visible;mso-wrap-style:square;v-text-anchor:top" coordsize="6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" path="m3,22l,18,,8,6,r,5l6,16r,6l5,22r-1,l3,22xe" stroked="f">
                  <v:path arrowok="t" o:connecttype="custom" o:connectlocs="1,6;0,5;0,2;2,0;2,0;2,1;2,4;2,6;2,6;2,6;1,6;1,6;1,6;1,6" o:connectangles="0,0,0,0,0,0,0,0,0,0,0,0,0,0"/>
                </v:shape>
                <v:shape id="Freeform 245" o:spid="_x0000_s1225" style="position:absolute;left:742;top:785;width:4;height:5;visibility:visible;mso-wrap-style:square;v-text-anchor:top" coordsize="1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" path="m15,20r-3,2l8,22r-5,l2,16,1,6,,,4,5r7,10l15,20xe" stroked="f">
                  <v:path arrowok="t" o:connecttype="custom" o:connectlocs="4,5;3,5;2,5;1,5;1,5;1,4;0,1;0,0;0,0;1,1;3,3;4,5;4,5;4,5" o:connectangles="0,0,0,0,0,0,0,0,0,0,0,0,0,0"/>
                </v:shape>
                <v:shape id="Freeform 246" o:spid="_x0000_s1226" style="position:absolute;left:715;top:786;width:10;height:20;visibility:visible;mso-wrap-style:square;v-text-anchor:top" coordsize="40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" path="m,80l3,59,13,36,22,15r4,-4l34,4,40,,34,28,13,52,,80xe" stroked="f">
                  <v:path arrowok="t" o:connecttype="custom" o:connectlocs="0,20;1,15;3,9;6,4;6,4;7,3;9,1;10,0;10,0;9,7;3,13;0,20;0,20;0,20" o:connectangles="0,0,0,0,0,0,0,0,0,0,0,0,0,0"/>
                </v:shape>
                <v:shape id="Freeform 247" o:spid="_x0000_s1227" style="position:absolute;left:759;top:787;width:2;height:8;visibility:visible;mso-wrap-style:square;v-text-anchor:top" coordsize="10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" path="m10,31l,,10,14r,17xe" stroked="f">
                  <v:path arrowok="t" o:connecttype="custom" o:connectlocs="2,8;0,0;2,4;2,8;2,8" o:connectangles="0,0,0,0,0"/>
                </v:shape>
                <v:shape id="Freeform 248" o:spid="_x0000_s1228" style="position:absolute;left:769;top:788;width:6;height:5;visibility:visible;mso-wrap-style:square;v-text-anchor:top" coordsize="25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" path="m25,22l18,16,6,6,,,11,5r6,9l25,22xe" stroked="f">
                  <v:path arrowok="t" o:connecttype="custom" o:connectlocs="6,5;4,4;1,1;0,0;0,0;3,1;4,3;6,5;6,5;6,5" o:connectangles="0,0,0,0,0,0,0,0,0,0"/>
                </v:shape>
              </v:group>
              <v:group id="Group 249" o:spid="_x0000_s1229" style="position:absolute;left:20;top:132;width:1277;height:1118" coordorigin="20,132" coordsize="1277,1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<v:shape id="Freeform 250" o:spid="_x0000_s1230" style="position:absolute;left:769;top:795;width:3;height:7;visibility:visible;mso-wrap-style:square;v-text-anchor:top" coordsize="1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" path="m13,30l4,24,1,13,,,3,8,9,22r4,8xe" stroked="f">
                  <v:path arrowok="t" o:connecttype="custom" o:connectlocs="3,7;1,6;0,3;0,0;0,0;1,2;2,5;3,7;3,7;3,7" o:connectangles="0,0,0,0,0,0,0,0,0,0"/>
                </v:shape>
                <v:shape id="Freeform 251" o:spid="_x0000_s1231" style="position:absolute;left:283;top:797;width:226;height:83;visibility:visible;mso-wrap-style:square;v-text-anchor:top" coordsize="904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" path="m904,314l867,304r-29,-2l806,317,796,273,782,229,761,188,735,149,706,113,673,81,635,55,594,34,551,21,507,12,460,8r-46,l369,14,325,25,283,43,245,66,211,94r-39,41l142,178r-25,47l100,275,90,329,66,314,37,303,4,307,3,305,1,302,,300,20,260,44,222,70,185r31,-34l133,121,169,93,206,68,245,46,287,29,328,15,372,6,418,r46,l510,5r45,7l598,24r42,16l680,58r38,23l754,108r34,29l820,171r30,36l871,241r19,34l904,314xe" stroked="f">
                  <v:path arrowok="t" o:connecttype="custom" o:connectlocs="217,77;202,80;199,69;190,47;177,29;159,14;149,9;127,3;104,2;81,6;61,17;53,24;36,45;25,69;23,83;9,76;1,77;0,76;0,76;11,56;25,38;42,23;61,12;82,4;105,0;116,0;139,3;160,10;180,20;197,35;213,52;218,61;226,79" o:connectangles="0,0,0,0,0,0,0,0,0,0,0,0,0,0,0,0,0,0,0,0,0,0,0,0,0,0,0,0,0,0,0,0,0"/>
                </v:shape>
                <v:shape id="Freeform 252" o:spid="_x0000_s1232" style="position:absolute;left:719;top:798;width:50;height:23;visibility:visible;mso-wrap-style:square;v-text-anchor:top" coordsize="201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" path="m198,42l188,31,177,20r-13,2l173,35r8,17l182,71,176,53,168,39,152,28r-3,l144,28r-2,l150,44r8,20l152,86,146,69,137,53,122,44r,14l119,76r-6,14l102,80,99,65,95,49,81,68,71,91,51,71r,-10l51,51,49,42,39,50,37,65,34,78,25,56,30,32,31,12,17,22,9,37,5,51,,32,16,13,39,3r3,1l50,5r3,1l52,11r-3,6l49,22r27,5l105,27r27,1l132,20r,-13l132,r28,5l185,17r16,20l201,38r-2,3l198,42xe" stroked="f">
                  <v:path arrowok="t" o:connecttype="custom" o:connectlocs="47,8;41,6;43,9;45,18;44,13;38,7;37,7;35,7;37,11;38,22;36,17;30,11;30,15;28,23;25,20;24,12;20,17;13,18;13,15;12,11;10,13;8,20;6,14;8,3;4,6;1,13;0,8;10,1;10,1;13,2;13,3;12,6;19,7;33,7;33,5;33,0;40,1;50,9;50,10;49,11" o:connectangles="0,0,0,0,0,0,0,0,0,0,0,0,0,0,0,0,0,0,0,0,0,0,0,0,0,0,0,0,0,0,0,0,0,0,0,0,0,0,0,0"/>
                </v:shape>
                <v:shape id="Freeform 253" o:spid="_x0000_s1233" style="position:absolute;left:694;top:812;width:32;height:96;visibility:visible;mso-wrap-style:square;v-text-anchor:top" coordsize="128,3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" path="m15,5l30,52,46,99r15,47l76,193r15,47l104,288r12,47l128,383r-2,l120,383r-2,l113,367,99,323,81,261,59,191,38,121,19,61,5,17,,,4,1r7,3l15,5xe" stroked="f">
                  <v:path arrowok="t" o:connecttype="custom" o:connectlocs="4,1;8,13;12,25;15,37;19,48;23,60;26,72;29,84;32,96;32,96;32,96;30,96;30,96;30,96;28,92;25,81;20,65;15,48;10,30;5,15;1,4;0,0;0,0;1,0;3,1;4,1;4,1;4,1" o:connectangles="0,0,0,0,0,0,0,0,0,0,0,0,0,0,0,0,0,0,0,0,0,0,0,0,0,0,0,0"/>
                </v:shape>
                <v:shape id="Freeform 254" o:spid="_x0000_s1234" style="position:absolute;left:358;top:806;width:33;height:74;visibility:visible;mso-wrap-style:square;v-text-anchor:top" coordsize="133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" path="m13,274r-3,2l3,280,,282,,234,4,185,14,139,29,97,53,57,83,25,123,r2,7l131,20r2,7l133,55r-1,68l130,203r-2,67l127,298,93,273,55,263,13,274xe" stroked="f">
                  <v:path arrowok="t" o:connecttype="custom" o:connectlocs="3,68;2,69;1,70;0,70;0,70;0,58;1,46;3,35;7,24;13,14;21,6;31,0;31,0;31,2;33,5;33,7;33,7;33,14;33,31;32,50;32,67;32,74;32,74;23,68;14,65;3,68;3,68" o:connectangles="0,0,0,0,0,0,0,0,0,0,0,0,0,0,0,0,0,0,0,0,0,0,0,0,0,0,0"/>
                </v:shape>
                <v:shape id="Freeform 255" o:spid="_x0000_s1235" style="position:absolute;left:398;top:806;width:38;height:74;visibility:visible;mso-wrap-style:square;v-text-anchor:top" coordsize="152,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" path="m9,289l2,233,,176,,117,2,58,9,,50,25,83,55r26,35l129,128r13,41l150,211r2,42l150,296,106,278,50,268,9,289xe" stroked="f">
                  <v:path arrowok="t" o:connecttype="custom" o:connectlocs="2,72;1,58;0,44;0,29;1,15;2,0;2,0;13,6;21,14;27,23;32,32;36,42;38,53;38,63;38,74;38,74;27,70;13,67;2,72;2,72" o:connectangles="0,0,0,0,0,0,0,0,0,0,0,0,0,0,0,0,0,0,0,0"/>
                </v:shape>
                <v:shape id="Freeform 256" o:spid="_x0000_s1236" style="position:absolute;left:423;top:807;width:51;height:72;visibility:visible;mso-wrap-style:square;v-text-anchor:top" coordsize="205,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" path="m81,272r-1,1l78,274r,-47l72,178,61,131,44,84,24,40,,,41,22,78,48r33,30l141,112r25,38l185,192r13,45l205,285,166,263r-44,-3l81,272xe" stroked="f">
                  <v:path arrowok="t" o:connecttype="custom" o:connectlocs="20,69;20,69;19,69;19,69;19,69;19,57;18,45;15,33;11,21;6,10;0,0;0,0;10,6;19,12;28,20;35,28;41,38;46,49;49,60;51,72;51,72;41,66;30,66;20,69;20,69" o:connectangles="0,0,0,0,0,0,0,0,0,0,0,0,0,0,0,0,0,0,0,0,0,0,0,0,0"/>
                </v:shape>
                <v:shape id="Freeform 257" o:spid="_x0000_s1237" style="position:absolute;left:313;top:806;width:53;height:72;visibility:visible;mso-wrap-style:square;v-text-anchor:top" coordsize="212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" path="m147,288l106,266,59,256,13,267r-4,1l7,270r-1,3l5,273r-3,l,273,15,225,36,180,63,139,96,99,132,62,171,30,212,,194,42,172,86r-20,45l147,183r-1,52l147,288xe" stroked="f">
                  <v:path arrowok="t" o:connecttype="custom" o:connectlocs="37,72;27,67;15,64;3,67;3,67;2,67;2,68;2,68;2,68;1,68;1,68;0,68;0,68;4,56;9,45;16,35;24,25;33,16;43,8;53,0;53,0;49,11;43,22;38,33;38,33;37,46;37,59;37,72;37,72" o:connectangles="0,0,0,0,0,0,0,0,0,0,0,0,0,0,0,0,0,0,0,0,0,0,0,0,0,0,0,0,0"/>
                </v:shape>
                <v:shape id="Freeform 258" o:spid="_x0000_s1238" style="position:absolute;left:752;top:819;width:103;height:180;visibility:visible;mso-wrap-style:square;v-text-anchor:top" coordsize="41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" path="m22,110r14,53l46,219r20,51l79,320r23,54l117,431r13,29l148,482r23,17l197,510r28,9l254,526r26,8l303,545r20,15l336,581r6,29l339,648r1,l343,648r1,l349,613r1,-37l340,543,326,527,309,515r-21,-8l303,496r22,3l344,497,325,479r-26,-4l272,481r-2,5l266,492r-4,5l256,462r2,-33l272,399r16,2l298,410r8,-9l304,390r-10,-7l284,375r-21,l249,390r-11,19l234,433r-1,26l238,484,211,445,193,400,182,350r-7,-53l167,244,155,194,136,173,115,152,89,146r-6,12l101,164r14,11l139,221r9,54l154,330r13,53l141,337,121,289,102,240,85,191,70,140,57,90,47,100r2,13l51,126r10,39l70,205r9,38l60,192,49,133,41,72,68,60,90,33,113,16r32,18l170,74r24,41l219,155r26,39l270,233r24,41l317,315r22,40l359,397r20,43l395,485r15,46l393,584r-24,52l338,682r-38,38l300,674,288,629,258,591,217,566,173,542,136,512,115,467,101,422,86,377,73,332,60,287,48,242,35,197,23,151,12,106,,60,25,46,53,31,75,6,77,5,80,2,81,,73,26,50,42,26,56,12,77r10,33xe" stroked="f">
                  <v:path arrowok="t" o:connecttype="custom" o:connectlocs="12,55;20,80;29,108;43,125;64,132;81,140;85,162;86,162;88,153;85,136;72,127;82,125;82,120;68,120;66,124;65,107;72,100;77,100;71,94;63,98;59,108;60,121;46,88;39,49;29,38;21,40;29,44;39,83;35,84;21,48;14,23;13,32;18,51;15,48;10,18;28,4;43,19;62,49;80,79;95,110;103,133;85,171;75,169;65,148;34,128;25,106;15,72;6,38;0,15;19,2;20,1;18,7;3,19;6,28" o:connectangles="0,0,0,0,0,0,0,0,0,0,0,0,0,0,0,0,0,0,0,0,0,0,0,0,0,0,0,0,0,0,0,0,0,0,0,0,0,0,0,0,0,0,0,0,0,0,0,0,0,0,0,0,0,0"/>
                </v:shape>
                <v:shape id="Freeform 259" o:spid="_x0000_s1239" style="position:absolute;left:977;top:795;width:226;height:83;visibility:visible;mso-wrap-style:square;v-text-anchor:top" coordsize="903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" path="m903,308r-33,-6l838,305r-30,15l807,320r-3,l802,320r-7,-43l782,234,764,193,741,156,714,121,681,89,646,63,606,40,563,22,521,11,477,6,432,5r-45,5l342,20,299,36,258,56,222,83r-35,32l156,151r-25,40l112,235,98,281r-7,48l65,311,33,306,,310,20,267,44,226,69,189,99,154r31,-32l164,94,201,68,240,48,280,29,322,16,367,6,412,r47,l504,4r45,7l592,23r43,15l676,56r39,22l752,104r34,27l817,163r29,34l870,233r20,41l893,282r7,17l903,308xe" stroked="f">
                  <v:path arrowok="t" o:connecttype="custom" o:connectlocs="218,76;202,81;202,81;201,81;199,70;191,49;179,31;162,16;141,6;130,3;108,1;86,5;65,14;56,21;39,38;28,59;23,83;16,78;0,78;5,67;17,48;33,31;50,17;70,7;92,2;103,0;126,1;148,6;169,14;188,26;204,41;218,59;223,69;225,75;226,78" o:connectangles="0,0,0,0,0,0,0,0,0,0,0,0,0,0,0,0,0,0,0,0,0,0,0,0,0,0,0,0,0,0,0,0,0,0,0"/>
                </v:shape>
                <v:shape id="Freeform 260" o:spid="_x0000_s1240" style="position:absolute;left:1053;top:804;width:33;height:75;visibility:visible;mso-wrap-style:square;v-text-anchor:top" coordsize="12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" path="m38,272r-14,6l12,287,2,298,,254,,208,4,162r9,-44l28,78,53,44,86,17r9,-4l113,5,123,r2,48l127,96r,49l127,196r,51l128,300,103,279,71,269r-33,3xe" stroked="f">
                  <v:path arrowok="t" o:connecttype="custom" o:connectlocs="10,68;6,70;3,72;1,75;1,75;0,64;0,52;1,41;3,30;7,20;14,11;22,4;22,4;24,3;29,1;32,0;32,0;32,12;33,24;33,36;33,49;33,62;33,75;33,75;27,70;18,67;10,68;10,68" o:connectangles="0,0,0,0,0,0,0,0,0,0,0,0,0,0,0,0,0,0,0,0,0,0,0,0,0,0,0,0"/>
                </v:shape>
                <v:shape id="Freeform 261" o:spid="_x0000_s1241" style="position:absolute;left:1091;top:802;width:39;height:74;visibility:visible;mso-wrap-style:square;v-text-anchor:top" coordsize="154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" path="m154,293r-50,-4l52,288,1,295,,247,,197,1,148,4,97,6,48,8,,62,18r40,38l128,103r18,49l153,198r1,47l154,293xe" stroked="f">
                  <v:path arrowok="t" o:connecttype="custom" o:connectlocs="39,73;26,72;13,72;0,74;0,74;0,62;0,49;0,37;1,24;2,12;2,0;2,0;16,5;26,14;32,26;37,38;37,38;39,50;39,61;39,73;39,73" o:connectangles="0,0,0,0,0,0,0,0,0,0,0,0,0,0,0,0,0,0,0,0,0"/>
                </v:shape>
                <v:shape id="Freeform 262" o:spid="_x0000_s1242" style="position:absolute;left:1008;top:808;width:53;height:71;visibility:visible;mso-wrap-style:square;v-text-anchor:top" coordsize="213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" path="m70,251r-25,3l22,262,,273,9,231,22,190,41,148,65,108,94,72,129,41,168,17,213,,190,40,173,85r-12,49l153,184r-3,51l150,284,129,263,100,253,70,251xe" stroked="f">
                  <v:path arrowok="t" o:connecttype="custom" o:connectlocs="17,63;11,64;5,66;0,68;0,68;2,58;5,48;10,37;16,27;23,18;32,10;42,4;53,0;53,0;47,10;43,21;40,34;38,46;37,59;37,71;37,71;32,66;25,63;17,63;17,63" o:connectangles="0,0,0,0,0,0,0,0,0,0,0,0,0,0,0,0,0,0,0,0,0,0,0,0,0"/>
                </v:shape>
                <v:shape id="Freeform 263" o:spid="_x0000_s1243" style="position:absolute;left:1123;top:810;width:45;height:69;visibility:visible;mso-wrap-style:square;v-text-anchor:top" coordsize="180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" path="m180,275l148,254,113,244r-38,3l67,253r-9,3l50,258r3,-57l48,147,37,95,21,46,,,44,18,82,47r33,36l143,125r20,46l175,219r1,14l179,261r1,14xe" stroked="f">
                  <v:path arrowok="t" o:connecttype="custom" o:connectlocs="45,69;37,64;28,61;19,62;19,62;17,63;15,64;13,65;13,65;13,50;12,37;9,24;5,12;0,0;0,0;11,5;21,12;29,21;36,31;41,43;44,55;44,55;44,58;45,65;45,69;45,69" o:connectangles="0,0,0,0,0,0,0,0,0,0,0,0,0,0,0,0,0,0,0,0,0,0,0,0,0,0"/>
                </v:shape>
                <v:shape id="Freeform 264" o:spid="_x0000_s1244" style="position:absolute;left:660;top:826;width:39;height:32;visibility:visible;mso-wrap-style:square;v-text-anchor:top" coordsize="155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" path="m155,85r-25,16l100,94,75,93,62,123r-11,3l40,128r-10,3l14,99,6,66,,33,8,30,22,24r8,-3l34,36r8,15l56,63,74,58,90,48,100,35r,-12l95,13,91,3,130,r14,41l155,85xe" stroked="f">
                  <v:path arrowok="t" o:connecttype="custom" o:connectlocs="39,21;33,25;25,23;19,23;16,30;16,30;13,31;10,31;8,32;8,32;4,24;2,16;0,8;0,8;2,7;6,6;8,5;8,5;9,9;11,12;14,15;14,15;19,14;23,12;25,9;25,9;25,6;24,3;23,1;23,1;33,0;36,10;39,21;39,21;39,21" o:connectangles="0,0,0,0,0,0,0,0,0,0,0,0,0,0,0,0,0,0,0,0,0,0,0,0,0,0,0,0,0,0,0,0,0,0,0"/>
                </v:shape>
                <v:shape id="Freeform 265" o:spid="_x0000_s1245" style="position:absolute;left:855;top:833;width:16;height:152;visibility:visible;mso-wrap-style:square;v-text-anchor:top" coordsize="67,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" path="m,609l5,568,18,527,31,487r,-41l11,404r,-16l11,345r,-62l11,212r,-70l11,81,12,37r,-16l25,15,51,5,66,r,10l66,38r,43l66,135r,63l67,265r,69l67,402r,63l67,518r,43l67,590r,10l47,607,24,605,,609xe" stroked="f">
                  <v:path arrowok="t" o:connecttype="custom" o:connectlocs="0,152;1,142;4,132;7,122;7,111;3,101;3,101;3,97;3,86;3,71;3,53;3,35;3,20;3,9;3,5;3,5;6,4;12,1;16,0;16,0;16,2;16,9;16,20;16,34;16,49;16,66;16,83;16,100;16,116;16,129;16,140;16,147;16,150;16,150;11,152;6,151;0,152;0,152" o:connectangles="0,0,0,0,0,0,0,0,0,0,0,0,0,0,0,0,0,0,0,0,0,0,0,0,0,0,0,0,0,0,0,0,0,0,0,0,0,0"/>
                </v:shape>
                <v:shape id="Freeform 266" o:spid="_x0000_s1246" style="position:absolute;left:610;top:835;width:12;height:124;visibility:visible;mso-wrap-style:square;v-text-anchor:top" coordsize="48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" path="m45,10l43,57r,46l45,148r1,44l48,237r,43l47,324r-4,44l35,411,23,454,7,497,4,453,3,409,2,364,1,320,,275,,230,1,184,2,139,3,93,4,46,7,r9,4l35,8r10,2xe" stroked="f">
                  <v:path arrowok="t" o:connecttype="custom" o:connectlocs="11,2;11,14;11,26;11,37;12,48;12,59;12,70;12,81;11,92;9,103;6,113;2,124;2,124;1,113;1,102;1,91;0,80;0,69;0,57;0,46;1,35;1,23;1,11;2,0;2,0;4,1;9,2;11,2;11,2;11,2" o:connectangles="0,0,0,0,0,0,0,0,0,0,0,0,0,0,0,0,0,0,0,0,0,0,0,0,0,0,0,0,0,0"/>
                </v:shape>
                <v:shape id="Freeform 267" o:spid="_x0000_s1247" style="position:absolute;left:670;top:853;width:38;height:32;visibility:visible;mso-wrap-style:square;v-text-anchor:top" coordsize="150,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" path="m150,87r-10,5l129,96r-11,3l111,83,100,70,88,62,67,66,55,78,49,96r3,15l43,119r-13,7l14,106,5,81,,55,24,43r28,4l74,46,84,16,118,r15,20l141,57r9,30xe" stroked="f">
                  <v:path arrowok="t" o:connecttype="custom" o:connectlocs="38,22;35,23;33,24;30,25;30,25;28,21;25,18;22,16;22,16;17,17;14,20;12,24;12,24;13,28;11,30;8,32;8,32;4,27;1,21;0,14;0,14;6,11;13,12;19,12;21,4;21,4;30,0;34,5;36,14;38,22;38,22;38,22" o:connectangles="0,0,0,0,0,0,0,0,0,0,0,0,0,0,0,0,0,0,0,0,0,0,0,0,0,0,0,0,0,0,0,0"/>
                </v:shape>
                <v:shape id="Freeform 268" o:spid="_x0000_s1248" style="position:absolute;left:619;top:863;width:77;height:145;visibility:visible;mso-wrap-style:square;v-text-anchor:top" coordsize="310,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" path="m133,531r1,l137,531r1,l133,485r-2,-47l131,391r1,-47l135,296r5,-46l146,204r8,-46l164,114,175,71,187,29r19,47l195,130r-13,52l174,231r-8,48l161,328r-5,51l155,429r2,51l163,529r10,14l192,549r19,1l250,527r33,-35l310,455r-28,51l244,554r-52,25l142,576,100,556,65,527,34,492,8,458,,405,6,355,20,306,38,259,54,212,81,157r29,-52l142,53,173,,161,41,151,84r-10,42l131,170r-8,44l118,259r-4,45l111,349r1,46l116,440r6,46l133,531xe" stroked="f">
                  <v:path arrowok="t" o:connecttype="custom" o:connectlocs="33,133;34,133;33,121;33,98;34,74;36,51;41,29;46,7;51,19;45,46;43,58;40,82;39,107;40,132;43,136;52,138;62,132;77,114;70,127;48,145;35,144;16,132;2,115;0,101;5,77;13,53;20,39;35,13;43,0;38,21;33,43;29,65;28,87;29,110;33,133;33,133" o:connectangles="0,0,0,0,0,0,0,0,0,0,0,0,0,0,0,0,0,0,0,0,0,0,0,0,0,0,0,0,0,0,0,0,0,0,0,0"/>
                </v:shape>
                <v:shape id="Freeform 269" o:spid="_x0000_s1249" style="position:absolute;left:663;top:887;width:32;height:79;visibility:visible;mso-wrap-style:square;v-text-anchor:top" coordsize="128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" path="m128,8l105,50,82,93,61,137,42,182,26,227,11,272,,316,8,268,20,220,35,174,55,129,76,87,99,45,123,3,125,r2,4l128,8xe" stroked="f">
                  <v:path arrowok="t" o:connecttype="custom" o:connectlocs="32,2;26,13;21,23;15,34;11,46;7,57;3,68;0,79;0,79;2,67;5,55;9,44;14,32;19,22;25,11;31,1;31,1;31,0;32,1;32,2;32,2;32,2" o:connectangles="0,0,0,0,0,0,0,0,0,0,0,0,0,0,0,0,0,0,0,0,0,0"/>
                </v:shape>
                <v:shape id="Freeform 270" o:spid="_x0000_s1250" style="position:absolute;left:686;top:884;width:25;height:50;visibility:visible;mso-wrap-style:square;v-text-anchor:top" coordsize="98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" path="m42,201l27,197,12,196,,201,18,150,40,99,67,49,98,,91,54,81,106,65,155,42,201xe" stroked="f">
                  <v:path arrowok="t" o:connecttype="custom" o:connectlocs="11,50;7,49;3,49;0,50;0,50;5,37;10,25;17,12;25,0;25,0;23,13;21,26;17,39;11,50;11,50;11,50" o:connectangles="0,0,0,0,0,0,0,0,0,0,0,0,0,0,0,0"/>
                </v:shape>
                <v:shape id="Freeform 271" o:spid="_x0000_s1251" style="position:absolute;left:774;top:890;width:18;height:38;visibility:visible;mso-wrap-style:square;v-text-anchor:top" coordsize="7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" path="m70,151l40,103,16,55,,,19,51r26,51l70,151xe" stroked="f">
                  <v:path arrowok="t" o:connecttype="custom" o:connectlocs="18,38;10,26;4,14;0,0;0,0;5,13;12,26;18,38;18,38;18,38" o:connectangles="0,0,0,0,0,0,0,0,0,0"/>
                </v:shape>
                <v:shape id="Freeform 272" o:spid="_x0000_s1252" style="position:absolute;left:666;top:891;width:18;height:42;visibility:visible;mso-wrap-style:square;v-text-anchor:top" coordsize="74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" path="m,168l9,126,25,51,34,10r15,2l61,6,74,,54,43,19,124,,168xe" stroked="f">
                  <v:path arrowok="t" o:connecttype="custom" o:connectlocs="0,42;2,32;6,13;8,3;8,3;12,3;15,2;18,0;18,0;13,11;5,31;0,42;0,42;0,42" o:connectangles="0,0,0,0,0,0,0,0,0,0,0,0,0,0"/>
                </v:shape>
                <v:shape id="Freeform 273" o:spid="_x0000_s1253" style="position:absolute;left:708;top:895;width:11;height:28;visibility:visible;mso-wrap-style:square;v-text-anchor:top" coordsize="42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" path="m,112l27,,42,56,,112xe" stroked="f">
                  <v:path arrowok="t" o:connecttype="custom" o:connectlocs="0,28;7,0;11,14;0,28;0,28" o:connectangles="0,0,0,0,0"/>
                </v:shape>
                <v:shape id="Freeform 274" o:spid="_x0000_s1254" style="position:absolute;left:346;top:904;width:81;height:83;visibility:visible;mso-wrap-style:square;v-text-anchor:top" coordsize="325,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" path="m271,5r15,5l294,20r4,15l286,29,273,23r-14,4l272,35r11,7l286,57r-9,-3l266,50r-9,5l261,63r5,6l269,79r-7,1l249,82r-7,1l246,88r7,8l257,101r-5,l243,102r-4,1l241,107r2,8l244,119r-9,-6l227,102r-12,3l224,119r9,16l239,149,229,139,210,122,200,112r3,23l216,154r6,25l208,163,193,148,177,135r,18l187,169r13,12l191,179r-14,-8l169,179r-6,-3l158,178r-5,3l161,195r6,14l169,225r-6,-10l159,206r-10,-3l148,213r2,11l159,232r-5,1l148,237r-5,2l159,251r18,-3l197,247r36,-43l260,153r24,-52l297,114r11,20l310,157r-14,5l283,170r-9,11l274,184r,6l274,193r14,3l302,195r14,-2l325,217r-15,20l306,261r-2,-19l297,224,284,209r,26l283,262r-9,26l274,290r,3l276,295r6,-3l293,286r5,-3l302,300r7,13l298,324r-35,-1l230,331r-30,-9l176,296,162,265,139,244r-6,-27l126,192,107,175r4,34l99,239,82,269,92,233r11,-36l85,167r-3,7l86,184r-1,11l73,227,60,255r5,28l51,255r9,-24l75,207r6,-24l60,157r-7,6l55,174r5,12l49,209,39,233r-3,28l29,244r5,-17l33,209,17,227,8,248r3,18l3,252,,236,4,219,27,197,41,167,38,133,29,111,32,86,38,63,63,34,97,12,139,r42,10l221,17,261,5r10,xe" stroked="f">
                  <v:path arrowok="t" o:connecttype="custom" o:connectlocs="74,9;65,7;71,14;64,14;67,20;60,21;64,25;60,26;61,30;54,26;60,37;50,28;55,45;44,34;50,45;42,45;38,45;42,56;37,51;40,58;36,60;49,62;71,25;77,39;68,45;68,48;79,48;76,65;71,52;68,72;69,74;74,71;74,81;50,81;35,61;27,44;20,67;21,42;21,49;16,71;19,52;13,41;12,52;7,61;4,57;1,63;7,49;7,28;16,9;45,3;68,1" o:connectangles="0,0,0,0,0,0,0,0,0,0,0,0,0,0,0,0,0,0,0,0,0,0,0,0,0,0,0,0,0,0,0,0,0,0,0,0,0,0,0,0,0,0,0,0,0,0,0,0,0,0,0"/>
                </v:shape>
                <v:shape id="Freeform 275" o:spid="_x0000_s1255" style="position:absolute;left:670;top:909;width:76;height:68;visibility:visible;mso-wrap-style:square;v-text-anchor:top" coordsize="302,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" path="m270,26l256,23r-12,7l231,38r,1l231,42r,2l255,48r22,-3l290,62r-11,5l261,77r-10,7l272,87r22,-2l285,106r-7,l273,109r-5,3l268,113r,4l268,118r9,l294,118r8,l290,144r-25,15l237,174r-45,17l150,218r-47,14l68,249,34,265,,273,20,226,54,180,93,142r44,-33l166,62,199,18r6,16l211,52r12,14l223,91r9,22l241,134r3,8l252,154r3,8l261,124,243,88,231,46r-1,l228,46r-2,l222,27r3,-17l243,r10,1l265,5r5,10l270,18r,4l270,26xe" stroked="f">
                  <v:path arrowok="t" o:connecttype="custom" o:connectlocs="64,6;58,9;58,10;58,11;64,12;73,15;70,17;63,21;68,22;72,26;70,26;67,28;67,28;67,29;70,29;76,29;73,36;60,43;48,48;26,58;17,62;0,68;5,56;23,35;34,27;50,4;52,8;56,16;56,23;61,33;61,35;64,40;66,31;58,11;58,11;57,11;56,7;61,0;64,0;68,4;68,4;68,6" o:connectangles="0,0,0,0,0,0,0,0,0,0,0,0,0,0,0,0,0,0,0,0,0,0,0,0,0,0,0,0,0,0,0,0,0,0,0,0,0,0,0,0,0,0"/>
                </v:shape>
                <v:shape id="Freeform 276" o:spid="_x0000_s1256" style="position:absolute;left:767;top:909;width:27;height:63;visibility:visible;mso-wrap-style:square;v-text-anchor:top" coordsize="108,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" path="m34,209r24,2l84,201r24,-2l82,219,51,234,26,253r3,-49l34,155,22,107,16,80,5,28,,,20,57r21,58l71,168r-6,17l47,196,34,209xe" stroked="f">
                  <v:path arrowok="t" o:connecttype="custom" o:connectlocs="9,52;15,53;21,50;27,50;27,50;21,55;13,58;7,63;7,63;7,51;9,39;6,27;6,27;4,20;1,7;0,0;0,0;5,14;10,29;18,42;18,42;16,46;12,49;9,52;9,52" o:connectangles="0,0,0,0,0,0,0,0,0,0,0,0,0,0,0,0,0,0,0,0,0,0,0,0,0"/>
                </v:shape>
                <v:shape id="Freeform 277" o:spid="_x0000_s1257" style="position:absolute;left:1072;top:920;width:2;height:3;visibility:visible;mso-wrap-style:square;v-text-anchor:top" coordsize="4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" path="m2,15l1,11,,5,,,1,4,2,8r2,4l3,13,2,15xe" stroked="f">
                  <v:path arrowok="t" o:connecttype="custom" o:connectlocs="1,3;1,2;0,1;0,0;0,0;1,1;1,2;2,2;2,2;2,3;1,3;1,3;1,3" o:connectangles="0,0,0,0,0,0,0,0,0,0,0,0,0"/>
                </v:shape>
                <v:shape id="Freeform 278" o:spid="_x0000_s1258" style="position:absolute;left:1126;top:923;width:5;height:10;visibility:visible;mso-wrap-style:square;v-text-anchor:top" coordsize="22,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" path="m22,31r,3l22,37r,2l16,26,9,12,,,13,5r8,11l22,31xe" stroked="f">
                  <v:path arrowok="t" o:connecttype="custom" o:connectlocs="5,8;5,9;5,9;5,10;5,10;4,7;2,3;0,0;0,0;3,1;5,4;5,8;5,8;5,8" o:connectangles="0,0,0,0,0,0,0,0,0,0,0,0,0,0"/>
                </v:shape>
                <v:shape id="Freeform 279" o:spid="_x0000_s1259" style="position:absolute;left:1074;top:924;width:2;height:5;visibility:visible;mso-wrap-style:square;v-text-anchor:top" coordsize="8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" path="m8,22l,,8,12r,10xe" stroked="f">
                  <v:path arrowok="t" o:connecttype="custom" o:connectlocs="2,5;0,0;2,3;2,5;2,5" o:connectangles="0,0,0,0,0"/>
                </v:shape>
                <v:shape id="Freeform 280" o:spid="_x0000_s1260" style="position:absolute;left:973;top:928;width:18;height:18;visibility:visible;mso-wrap-style:square;v-text-anchor:top" coordsize="71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" path="m71,56r,4l71,69r,5l43,49,17,26,,,18,23,44,42,71,56xe" stroked="f">
                  <v:path arrowok="t" o:connecttype="custom" o:connectlocs="18,14;18,15;18,17;18,18;18,18;11,12;4,6;0,0;0,0;5,6;11,10;18,14;18,14;18,14" o:connectangles="0,0,0,0,0,0,0,0,0,0,0,0,0,0"/>
                </v:shape>
                <v:shape id="Freeform 281" o:spid="_x0000_s1261" style="position:absolute;left:995;top:931;width:21;height:22;visibility:visible;mso-wrap-style:square;v-text-anchor:top" coordsize="86,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" path="m67,72l50,84,27,87,4,84,,60,9,39,21,20r16,4l53,28,67,20r4,-4l77,6,81,r5,22l80,49,67,72xe" stroked="f">
                  <v:path arrowok="t" o:connecttype="custom" o:connectlocs="16,18;12,21;7,22;1,21;1,21;0,15;2,10;5,5;5,5;9,6;13,7;16,5;16,5;17,4;19,2;20,0;20,0;21,6;20,12;16,18;16,18;16,18" o:connectangles="0,0,0,0,0,0,0,0,0,0,0,0,0,0,0,0,0,0,0,0,0,0"/>
                </v:shape>
                <v:shape id="Freeform 282" o:spid="_x0000_s1262" style="position:absolute;left:671;top:937;width:20;height:21;visibility:visible;mso-wrap-style:square;v-text-anchor:top" coordsize="79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" path="m79,l52,24,23,53,,84,11,47,39,14,79,xe" stroked="f">
                  <v:path arrowok="t" o:connecttype="custom" o:connectlocs="20,0;13,6;6,13;0,21;0,21;3,12;10,4;20,0;20,0;20,0" o:connectangles="0,0,0,0,0,0,0,0,0,0"/>
                </v:shape>
                <v:shape id="Freeform 283" o:spid="_x0000_s1263" style="position:absolute;left:1097;top:940;width:24;height:16;visibility:visible;mso-wrap-style:square;v-text-anchor:top" coordsize="98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" path="m,66l26,60,44,40,59,17,71,,84,2,98,31,66,45,35,56,,66xe" stroked="f">
                  <v:path arrowok="t" o:connecttype="custom" o:connectlocs="0,16;6,15;11,10;14,4;17,0;21,0;24,8;24,8;16,11;9,14;0,16;0,16" o:connectangles="0,0,0,0,0,0,0,0,0,0,0,0"/>
                </v:shape>
                <v:shape id="Freeform 284" o:spid="_x0000_s1264" style="position:absolute;left:1072;top:947;width:2;height:8;visibility:visible;mso-wrap-style:square;v-text-anchor:top" coordsize="8,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" path="m8,34l1,25,,11,4,,8,10r,12l8,34xe" stroked="f">
                  <v:path arrowok="t" o:connecttype="custom" o:connectlocs="2,8;0,6;0,3;1,0;1,0;2,2;2,5;2,8;2,8;2,8" o:connectangles="0,0,0,0,0,0,0,0,0,0"/>
                </v:shape>
                <v:shape id="Freeform 285" o:spid="_x0000_s1265" style="position:absolute;left:1098;top:951;width:46;height:61;visibility:visible;mso-wrap-style:square;v-text-anchor:top" coordsize="184,2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" path="m172,105r-8,12l164,133r,16l150,183r-18,31l110,242,69,212,30,181,,146,9,116,29,89,24,66,42,56,74,37,90,27,74,20,56,29,36,33r,-1l36,30r,-1l56,21,92,8,112,r31,39l173,75r11,45l180,116r-5,-7l172,105xe" stroked="f">
                  <v:path arrowok="t" o:connecttype="custom" o:connectlocs="43,26;41,29;41,34;41,38;41,38;38,46;33,54;28,61;28,61;17,53;8,46;0,37;0,37;2,29;7,22;6,17;6,17;11,14;19,9;23,7;23,7;19,5;14,7;9,8;9,8;9,8;9,8;9,7;9,7;14,5;23,2;28,0;28,0;36,10;43,19;46,30;46,30;45,29;44,27;43,26;43,26" o:connectangles="0,0,0,0,0,0,0,0,0,0,0,0,0,0,0,0,0,0,0,0,0,0,0,0,0,0,0,0,0,0,0,0,0,0,0,0,0,0,0,0,0"/>
                </v:shape>
                <v:shape id="Freeform 286" o:spid="_x0000_s1266" style="position:absolute;left:967;top:915;width:73;height:40;visibility:visible;mso-wrap-style:square;v-text-anchor:top" coordsize="293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" path="m293,160l277,130,260,99,283,72,274,56,262,41,247,34r-18,3l217,49r-8,9l201,45,200,27,193,14,164,11r-25,2l116,26r,13l119,56r14,6l140,63r7,-1l151,58r-6,-4l136,47r-5,-4l142,38r16,2l167,28r,9l167,54r,8l147,68r-22,1l108,88,73,70,43,39,6,48,2,33,,16,6,,34,r69,l184,r68,l281,r3,5l289,17r4,7l288,68r1,46l293,160xe" stroked="f">
                  <v:path arrowok="t" o:connecttype="custom" o:connectlocs="69,33;71,18;68,14;62,9;57,9;52,15;50,11;48,4;41,3;29,7;29,10;33,16;35,16;38,15;36,14;33,11;35,10;42,7;42,9;42,16;37,17;27,22;18,18;1,12;0,8;1,0;8,0;46,0;70,0;71,1;73,6;72,17;73,40" o:connectangles="0,0,0,0,0,0,0,0,0,0,0,0,0,0,0,0,0,0,0,0,0,0,0,0,0,0,0,0,0,0,0,0,0"/>
                </v:shape>
                <v:shape id="Freeform 287" o:spid="_x0000_s1267" style="position:absolute;left:967;top:930;width:35;height:69;visibility:visible;mso-wrap-style:square;v-text-anchor:top" coordsize="141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" path="m72,88l43,102,14,116r-4,35l21,157r11,-6l46,148,65,126,93,116r28,-10l129,111r7,4l141,118r-18,14l101,148,87,170r3,20l96,204,85,219r-16,2l52,226,42,239r,5l44,248r4,3l58,247r8,-8l77,243r4,9l86,269r4,8l53,260,24,236,,202,,149,,53,,,31,28,63,54r9,34xe" stroked="f">
                  <v:path arrowok="t" o:connecttype="custom" o:connectlocs="18,22;11,25;3,29;2,38;2,38;5,39;8,38;11,37;11,37;16,31;23,29;30,26;30,26;32,28;34,29;35,29;35,29;31,33;25,37;22,42;22,42;22,47;24,51;21,55;21,55;17,55;13,56;10,60;10,60;10,61;11,62;12,63;12,63;14,62;16,60;19,61;19,61;20,63;21,67;22,69;22,69;13,65;6,59;0,50;0,50;0,37;0,13;0,0;0,0;8,7;16,13;18,22;18,22;18,22" o:connectangles="0,0,0,0,0,0,0,0,0,0,0,0,0,0,0,0,0,0,0,0,0,0,0,0,0,0,0,0,0,0,0,0,0,0,0,0,0,0,0,0,0,0,0,0,0,0,0,0,0,0,0,0,0,0"/>
                </v:shape>
                <v:shape id="Freeform 288" o:spid="_x0000_s1268" style="position:absolute;left:1017;top:958;width:22;height:38;visibility:visible;mso-wrap-style:square;v-text-anchor:top" coordsize="90,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" path="m16,149r-6,l5,149,,147,19,117,44,93,36,64,48,42,72,26,90,,83,57,59,110,16,149xe" stroked="f">
                  <v:path arrowok="t" o:connecttype="custom" o:connectlocs="4,38;2,38;1,38;0,37;0,37;5,30;11,24;9,16;9,16;12,11;18,7;22,0;22,0;20,15;14,28;4,38;4,38;4,38" o:connectangles="0,0,0,0,0,0,0,0,0,0,0,0,0,0,0,0,0,0"/>
                </v:shape>
                <v:shape id="Freeform 289" o:spid="_x0000_s1269" style="position:absolute;left:20;top:136;width:341;height:1114;visibility:visible;mso-wrap-style:square;v-text-anchor:top" coordsize="1366,4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" path="m206,2900r28,13l265,2936r32,24l329,2974r27,-3l381,2941r-1,-16l378,2893r-1,-16l392,2885r25,18l430,2912r,26l428,2987r,27l366,3021r-59,16l250,3056r-56,26l174,3055r-23,-25l120,3009r12,-45l172,2935r34,-35xm1153,514r-17,33l1131,585r-9,37l1095,623r-20,10l1055,646r-17,16l1031,683r-4,23l1024,702r-6,-10l1015,687r-3,18l1009,727r-6,21l983,752r-35,8l929,764,914,724,877,685,831,649,786,616r-8,3l761,623r-9,2l752,593r-1,-27l773,546r27,-4l817,546r8,32l860,608r65,54l961,692r39,-10l1009,643r8,-39l1032,582r24,-14l1080,554r-12,-29l1055,497r-38,22l1006,536r5,18l1003,573r-27,1l955,579,930,559,907,536,881,515r-31,-8l872,469r16,-40l902,385r38,-6l973,361r22,-34l1000,363r-1,38l996,439r24,l1044,434r22,-7l1090,450r36,36l1153,514xm842,896l802,851,752,812,706,782,696,770,669,748,630,737r-4,-19l631,700r6,-19l640,655r-2,-28l656,608r23,-1l698,594r22,-9l723,608r-6,20l708,649r-8,9l683,673r-9,9l711,713r40,32l793,776r43,31l877,836r8,-8l895,817r9,-9l915,824r1,15l914,858r-19,20l869,891r-27,5xm421,2860r-57,-26l303,2804r-59,-18l213,2808r-29,20l157,2849r-13,13l146,2881r2,18l126,2890r-15,-18l90,2863r10,-48l141,2781r41,-32l174,2736r-17,-11l140,2719r-16,13l112,2751r-11,17l88,2753,75,2742r-9,-20l77,2689r23,-24l126,2644r42,28l215,2696r48,21l311,2736r49,20l408,2776r7,16l421,2808r4,19l424,2839r-2,15l421,2860xm1300,137l1286,93r1,-51l1300,r-33,22l1233,45r-33,23l1168,92r-33,24l1103,140r-31,26l1040,191r-30,26l980,244r-30,26l921,297r-30,28l862,353r-28,29l806,410r-27,29l751,468r-27,31l698,529r-26,30l647,590r-26,32l597,654r-24,31l549,718r-23,33l503,784r-22,33l459,851r-22,34l416,919r-21,34l375,988r-20,35l337,1059r-19,36l300,1131r-18,36l265,1203r-16,37l232,1277r-15,37l201,1351r-14,39l173,1427r-13,38l146,1504r-13,38l122,1580r-12,40l99,1658r-10,40l79,1737r-8,40l62,1816r-9,41l45,1896r-6,41l32,1976r-5,41l21,2057r-4,41l12,2140r-3,40l6,2221r-3,41l2,2303r-1,42l,2386r,40l1,2468r1,41l5,2551r2,42l43,2551r14,-55l76,2441r48,l175,2442r51,-1l273,2435r44,-17l333,2445r33,47l383,2517r-18,32l351,2586r-21,26l293,2610r-60,7l173,2622r-53,22l109,2625r-9,-20l88,2588r-13,23l64,2635r-22,19l30,2645,20,2633r-8,-16l11,2621r-2,7l7,2632r4,44l16,2720r4,44l27,2808r6,43l40,2894r9,43l57,2980r10,42l77,3064r11,43l99,3149r12,41l124,3232r14,41l152,3314r15,41l182,3395r16,40l215,3475r16,40l249,3554r17,40l285,3632r19,40l323,3710r20,38l364,3786r3,7l374,3808r4,7l403,3855r24,39l452,3934r25,38l504,4010r26,37l557,4084r27,36l612,4155r27,35l668,4226r29,34l727,4294r30,34l789,4359r30,33l851,4424r33,32l884,4445r,-29l884,4374r,-55l884,4255r,-69l884,4116r,-68l884,3984r,-55l884,3886r,-29l884,3847r-27,-37l829,3773r-26,-38l779,3697r-24,-37l731,3621r-22,-39l689,3542r-21,-39l648,3462r-20,-40l608,3380r-18,-42l588,3338r-2,l585,3338r-12,53l546,3439r-8,55l570,3529r3,44l569,3621r6,47l575,3686r6,16l587,3710r10,-57l614,3599r23,-47l669,3571r13,35l715,3626r2,26l725,3672r20,16l750,3702r6,17l747,3733r-38,5l671,3744r-37,-9l614,3742r-15,14l592,3776r5,47l626,3865r41,36l709,3934r35,28l736,3923r-19,-42l707,3842r-5,-23l693,3797r,-21l722,3780r25,12l764,3806r8,-11l786,3775r8,-11l803,3762r10,-1l820,3769r,52l827,3870r6,48l828,3967r7,16l831,3999r-7,14l820,4058r24,34l868,4127r-5,61l840,4241r-42,42l780,4288r-20,-1l747,4273r5,-8l763,4252r6,-8l772,4178r-14,-60l730,4067r-54,-11l626,4038r-49,-23l533,3985r-37,-38l490,3931r-9,-16l486,3901r51,31l592,3955r57,14l606,3936r-46,-28l517,3876r-27,-44l505,3823r11,14l528,3849r2,-12l526,3826r,-13l514,3785r,-29l516,3725r-9,-19l491,3693r-21,-2l416,3695r-51,-12l317,3667r10,-12l342,3647r14,-9l343,3617r-18,-20l319,3572r19,-12l360,3560r23,l383,3541r-2,-20l386,3502r32,29l454,3558r30,30l493,3608r9,20l511,3640r,-12l511,3606r,-12l499,3550r-34,-26l435,3494r-42,-12l350,3493r-42,13l267,3498r22,-28l281,3450r-25,-17l231,3414r-10,-25l243,3378r27,-5l295,3377r6,-17l305,3347r17,-9l331,3346r12,9l347,3365r19,23l388,3390r33,-15l435,3411r20,33l484,3470r-5,-24l470,3403r-6,-23l446,3349r-28,-23l398,3297r10,-7l421,3289r14,l470,3301r26,-23l526,3258r12,22l547,3305r8,18l564,3321r9,-2l577,3311r-12,-32l540,3208r-25,-71l504,3104r-34,l417,3115r-62,16l290,3150r-59,18l256,3207r32,15l327,3221r39,-12l404,3192r32,-14l441,3167r9,-19l454,3137r19,6l486,3150r16,13l496,3191r-11,27l464,3235r-47,17l370,3266r-45,13l279,3293r-45,19l192,3335r-13,-20l171,3294r-9,-23l187,3260r28,-7l238,3243r-23,-13l185,3218r-23,-13l165,3180r5,-42l172,3115r54,-10l278,3092r54,-15l386,3062r54,-14l453,3053r27,11l494,3070r-13,-58l466,2953r-14,-59l441,2836r-9,-43l426,2749r-6,-43l415,2662r-5,-45l408,2572r-3,-45l404,2482r-1,-45l403,2392r,-45l404,2302r2,-44l407,2212r3,-46l416,2120r6,-47l430,2027r9,-46l448,1935r10,-46l468,1842r9,-44l487,1754r9,-44l481,1697r-11,-18l452,1676r-54,-35l337,1610r-59,-25l263,1583r-12,3l238,1600r-27,-1l200,1577r-11,-27l200,1535r11,-12l223,1510r-5,-17l213,1475r9,-19l246,1445r27,-2l303,1447r27,19l352,1494r34,-4l403,1496r10,14l415,1527r-7,20l395,1560r-15,4l399,1569r20,18l437,1604r16,8l465,1600r9,-44l487,1557r6,11l499,1579r8,20l509,1618r-15,12l484,1651r9,19l504,1688r21,-52l543,1584r18,-54l577,1478r-6,10l562,1494r-11,8l546,1487r-11,-27l529,1444r-10,14l503,1472r-19,6l446,1456r-35,-20l370,1418r-23,-4l323,1404r-20,-5l305,1358r-10,-35l277,1289r22,-39l330,1216r31,-37l370,1177r7,3l386,1187r,7l386,1201r-5,4l381,1222r6,16l400,1249r50,24l496,1302r48,20l595,1320r3,27l604,1395r2,26l625,1381r21,-43l667,1294r23,-43l712,1207r24,-40l759,1127r,-1l760,1125r23,-38l807,1050r26,-39l859,974r26,-36l914,900r27,-35l970,829r30,-35l1031,760r29,-34l1092,692r31,-33l1155,627r33,-31l1220,565r33,-30l1286,506r2,-3l1290,501r2,-1l1290,500r-4,2l1283,503r-20,4l1246,523r-22,3l1223,520r-2,-13l1219,500r-6,1l1201,503r-7,2l1187,483r8,-22l1204,439r32,-49l1277,352r28,-53l1290,301r-29,1l1246,303r-27,6l1189,317r-27,12l1122,348r-47,-1l1032,331r2,-12l1043,309r6,-10l1044,294r-7,-7l1029,283r-7,-14l1012,253r8,-14l1038,235r18,-4l1077,234r-4,-21l1066,194r7,-16l1112,190r33,26l1168,248r30,l1222,253r28,3l1246,245r-8,-21l1234,212r5,-20l1246,171r20,-10l1271,170r,12l1270,193r10,21l1296,231r19,13l1332,244r19,1l1366,237r-34,-25l1309,178r-9,-41l1305,125r6,18l1300,137xm296,2547r-43,2l174,2553r-43,2l126,2552r-10,-7l110,2542r2,-17l120,2505r14,-9l176,2494r78,-3l296,2488r18,17l307,2530r-11,17xm393,1175r9,-49l396,1077r24,-37l452,1040r33,-4l524,1038r14,21l531,1098r-4,44l539,1171r30,22l610,1209r19,-18l647,1168r16,-11l672,1177r7,20l681,1217r-19,17l627,1263r-20,16l563,1243r-55,-32l449,1187r-56,-12xm481,1137r10,-19l494,1091r,-12l482,1079r-24,2l446,1081r-6,18l440,1113r1,6l452,1133r16,6l481,1137xm813,986r-30,10l747,987,707,966,664,938,624,909,585,886r-15,13l559,923r4,19l612,973r46,37l703,1036r43,-1l751,1075r-21,24l695,1111r-8,-7l679,1095r-6,-11l637,1061r-67,-43l533,994r-14,1l493,998r-13,1l472,970r-6,-31l484,916r36,-10l526,870r6,-39l557,824r18,-14l599,801r8,11l623,831r7,11l674,878r49,33l770,937r15,-6l797,920r17,-4l818,941r7,21l813,986xm177,2993r7,16l204,3017r25,1l252,3010r13,-14l259,2975r-33,-28l215,2967r-16,13l177,2993xm215,1756r16,1l263,1759r16,1l261,1708r-21,-21l221,1690r-12,19l206,1733r9,23xm267,1632r21,34l308,1709r23,37l360,1767r39,-9l413,1738r7,-28l438,1700r5,16l453,1747r6,17l447,1782r-23,35l410,1837r-34,-12l341,1814r-36,-7l301,1805r-6,l293,1805r-39,-12l216,1790r-42,l172,1751r-8,-35l150,1683r33,-26l226,1642r41,-10xm400,1995r-13,17l362,2045r-13,18l303,2045r-51,-12l201,2026r-50,-8l102,2009r-14,1l74,2009r-13,-2l55,1980r-1,-23l57,1932r22,9l99,1943r20,3l112,1923r-7,-30l113,1865r9,-8l139,1839r9,-10l200,1850r55,12l310,1871r59,10l380,1921r20,37l400,1995xm160,1915r-14,20l164,1951r39,13l252,1975r47,9l336,1991r3,-11l338,1957r-1,-18l272,1923r-69,-14l160,1915xm310,2207r-57,-11l196,2188r-58,-6l79,2177r-8,5l62,2188r-12,2l45,2158r,-26l42,2101r56,10l152,2121r52,9l257,2135r58,2l321,2125r13,-20l341,2094r19,8l371,2117r10,19l364,2170r-21,33l310,2207xm334,2384r-55,-6l219,2373r-62,4l102,2392,88,2354,63,2317,46,2280r29,-10l101,2247r25,-22l151,2219r28,22l218,2273r36,37l298,2322r10,-23l312,2270r10,-24l337,2260r25,27l376,2302r-14,28l348,2358r-14,26xm154,2266r-25,6l109,2293r-5,24l128,2337r38,-2l197,2322r-13,-15l167,2284r-13,-18xe" stroked="f">
                  <v:path arrowok="t" o:connecttype="custom" o:connectlocs="91,755;263,162;196,154;258,146;222,107;188,203;177,162;217,223;35,695;66,679;292,23;143,171;43,357;1,566;91,623;5,658;34,818;113,984;221,1064;152,845;153,900;148,944;196,944;210,1060;122,983;128,946;90,890;109,874;83,837;105,822;104,779;121,805;40,801;106,687;117,461;50,384;99,390;126,422;92,355;95,306;189,282;321,127;298,126;258,80;286,54;328,61;27,636;131,260;152,320;120,284;173,278;133,208;44,748;52,427;102,459;67,408;25,486;36,484;18,546;95,534;54,568;32,584" o:connectangles="0,0,0,0,0,0,0,0,0,0,0,0,0,0,0,0,0,0,0,0,0,0,0,0,0,0,0,0,0,0,0,0,0,0,0,0,0,0,0,0,0,0,0,0,0,0,0,0,0,0,0,0,0,0,0,0,0,0,0,0,0,0"/>
                  <o:lock v:ext="edit" verticies="t"/>
                </v:shape>
                <v:shape id="Freeform 290" o:spid="_x0000_s1270" style="position:absolute;left:246;top:245;width:15;height:18;visibility:visible;mso-wrap-style:square;v-text-anchor:top" coordsize="57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" path="m15,8l10,18,4,36,,46,38,74r7,l54,68,57,47,54,21,50,1,38,,27,2,15,8xe" stroked="f">
                  <v:path arrowok="t" o:connecttype="custom" o:connectlocs="4,2;3,4;1,9;0,11;0,11;10,18;12,18;14,17;14,17;15,11;14,5;13,0;13,0;10,0;7,0;4,2;4,2" o:connectangles="0,0,0,0,0,0,0,0,0,0,0,0,0,0,0,0,0"/>
                </v:shape>
                <v:shape id="Freeform 291" o:spid="_x0000_s1271" style="position:absolute;left:1092;top:964;width:8;height:4;visibility:visible;mso-wrap-style:square;v-text-anchor:top" coordsize="30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" path="m8,15l5,14,2,11,,10,6,4,19,1,30,,23,11,13,15r-5,xe" stroked="f">
                  <v:path arrowok="t" o:connecttype="custom" o:connectlocs="2,4;1,4;1,3;0,3;0,3;2,1;5,0;8,0;8,0;6,3;3,4;2,4;2,4" o:connectangles="0,0,0,0,0,0,0,0,0,0,0,0,0"/>
                </v:shape>
                <v:shape id="Freeform 292" o:spid="_x0000_s1272" style="position:absolute;left:1023;top:928;width:6;height:3;visibility:visible;mso-wrap-style:square;v-text-anchor:top" coordsize="24,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" path="m24,9l17,8,6,6,,5,10,1,21,r3,9xe" stroked="f">
                  <v:path arrowok="t" o:connecttype="custom" o:connectlocs="6,3;4,3;2,2;0,2;0,2;3,0;5,0;6,3;6,3;6,3" o:connectangles="0,0,0,0,0,0,0,0,0,0"/>
                </v:shape>
                <v:shape id="Freeform 293" o:spid="_x0000_s1273" style="position:absolute;left:1022;top:932;width:2;height:8;visibility:visible;mso-wrap-style:square;v-text-anchor:top" coordsize="10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" path="m10,29l,,10,r,29xe" stroked="f">
                  <v:path arrowok="t" o:connecttype="custom" o:connectlocs="2,8;0,0;2,0;2,8;2,8" o:connectangles="0,0,0,0,0"/>
                </v:shape>
                <v:shape id="Freeform 294" o:spid="_x0000_s1274" style="position:absolute;left:1018;top:940;width:11;height:20;visibility:visible;mso-wrap-style:square;v-text-anchor:top" coordsize="46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" path="m32,80l23,71,7,53,,44,3,32,10,12,14,,31,28,46,54,32,81r,-1xe" stroked="f">
                  <v:path arrowok="t" o:connecttype="custom" o:connectlocs="8,20;6,18;2,13;0,11;0,11;1,8;2,3;3,0;3,0;7,7;11,13;8,20;8,20;8,20;8,20" o:connectangles="0,0,0,0,0,0,0,0,0,0,0,0,0,0,0"/>
                </v:shape>
                <v:shape id="Freeform 295" o:spid="_x0000_s1275" style="position:absolute;left:1030;top:952;width:4;height:12;visibility:visible;mso-wrap-style:square;v-text-anchor:top" coordsize="15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" path="m12,38l9,41,2,46,,48,7,36,11,18,10,r5,11l15,25,12,38xe" stroked="f">
                  <v:path arrowok="t" o:connecttype="custom" o:connectlocs="3,10;2,10;1,12;0,12;0,12;2,9;3,5;3,0;3,0;4,3;4,6;3,10;3,10;3,10" o:connectangles="0,0,0,0,0,0,0,0,0,0,0,0,0,0"/>
                </v:shape>
                <v:shape id="Freeform 296" o:spid="_x0000_s1276" style="position:absolute;left:983;top:952;width:9;height:6;visibility:visible;mso-wrap-style:square;v-text-anchor:top" coordsize="3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" path="m37,l31,12,15,16,,22,10,11,22,2,37,xe" stroked="f">
                  <v:path arrowok="t" o:connecttype="custom" o:connectlocs="9,0;8,3;4,4;0,6;0,6;2,3;5,1;9,0;9,0;9,0" o:connectangles="0,0,0,0,0,0,0,0,0,0"/>
                </v:shape>
                <v:shape id="Freeform 297" o:spid="_x0000_s1277" style="position:absolute;left:1006;top:954;width:17;height:37;visibility:visible;mso-wrap-style:square;v-text-anchor:top" coordsize="69,1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" path="m69,43l57,63r,21l69,104,59,115,41,134,31,145,41,129,51,105,29,87,35,70,43,53r,-19l30,25,16,16,,14,5,8,15,5,25,,42,11,57,25,69,43xe" stroked="f">
                  <v:path arrowok="t" o:connecttype="custom" o:connectlocs="17,11;14,16;14,21;17,27;17,27;15,29;10,34;8,37;8,37;10,33;13,27;7,22;7,22;9,18;11,14;11,9;11,9;7,6;4,4;0,4;0,4;1,2;4,1;6,0;6,0;10,3;14,6;17,11;17,11;17,11" o:connectangles="0,0,0,0,0,0,0,0,0,0,0,0,0,0,0,0,0,0,0,0,0,0,0,0,0,0,0,0,0,0"/>
                </v:shape>
                <v:shape id="Freeform 298" o:spid="_x0000_s1278" style="position:absolute;left:974;top:959;width:4;height:5;visibility:visible;mso-wrap-style:square;v-text-anchor:top" coordsize="17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" path="m17,l13,8,7,13,1,20,,10,6,2,17,xe" stroked="f">
                  <v:path arrowok="t" o:connecttype="custom" o:connectlocs="4,0;3,2;2,3;0,5;0,5;0,3;1,1;4,0;4,0;4,0" o:connectangles="0,0,0,0,0,0,0,0,0,0"/>
                </v:shape>
                <v:shape id="Freeform 299" o:spid="_x0000_s1279" style="position:absolute;left:991;top:963;width:20;height:25;visibility:visible;mso-wrap-style:square;v-text-anchor:top" coordsize="78,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" path="m78,l61,5,45,15,37,32r3,28l23,79,5,97r-1,l1,97,,97,9,87,19,75,21,60,11,48,13,29,21,14,39,6,59,3,78,xe" stroked="f">
                  <v:path arrowok="t" o:connecttype="custom" o:connectlocs="20,0;16,1;12,4;9,8;9,8;10,15;6,20;1,25;1,25;1,25;0,25;0,25;0,25;2,22;5,19;5,15;5,15;3,12;3,7;5,4;5,4;10,2;15,1;20,0;20,0;20,0" o:connectangles="0,0,0,0,0,0,0,0,0,0,0,0,0,0,0,0,0,0,0,0,0,0,0,0,0,0"/>
                </v:shape>
                <v:shape id="Freeform 300" o:spid="_x0000_s1280" style="position:absolute;left:997;top:969;width:16;height:23;visibility:visible;mso-wrap-style:square;v-text-anchor:top" coordsize="66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" path="m57,l51,13r,17l57,46r9,12l58,68,53,78,32,82,17,92,,90,21,70,43,48,40,19r4,-7l49,3,57,xe" stroked="f">
                  <v:path arrowok="t" o:connecttype="custom" o:connectlocs="14,0;12,3;12,8;14,12;14,12;16,15;14,17;13,20;13,20;8,21;4,23;0,23;0,23;5,18;10,12;10,5;10,5;11,3;12,1;14,0;14,0;14,0" o:connectangles="0,0,0,0,0,0,0,0,0,0,0,0,0,0,0,0,0,0,0,0,0,0"/>
                </v:shape>
                <v:shape id="Freeform 301" o:spid="_x0000_s1281" style="position:absolute;left:700;top:970;width:24;height:19;visibility:visible;mso-wrap-style:square;v-text-anchor:top" coordsize="93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" path="m,74l9,43,25,16,53,,50,27,72,46,93,64,64,72,32,75,,74xe" stroked="f">
                  <v:path arrowok="t" o:connecttype="custom" o:connectlocs="0,19;2,11;6,4;14,0;14,0;13,7;19,12;24,16;24,16;17,18;8,19;0,19;0,19" o:connectangles="0,0,0,0,0,0,0,0,0,0,0,0,0"/>
                </v:shape>
                <v:shape id="Freeform 302" o:spid="_x0000_s1282" style="position:absolute;left:774;top:972;width:20;height:13;visibility:visible;mso-wrap-style:square;v-text-anchor:top" coordsize="78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" path="m78,l55,15,28,37,,51,24,32,49,10,78,xe" stroked="f">
                  <v:path arrowok="t" o:connecttype="custom" o:connectlocs="20,0;14,4;7,9;0,13;0,13;6,8;13,3;20,0;20,0;20,0;20,0" o:connectangles="0,0,0,0,0,0,0,0,0,0,0"/>
                </v:shape>
                <v:shape id="Freeform 303" o:spid="_x0000_s1283" style="position:absolute;left:769;top:973;width:54;height:39;visibility:visible;mso-wrap-style:square;v-text-anchor:top" coordsize="217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" path="m212,90r-20,11l169,104r-24,l127,122r-23,14l81,148,99,125r25,-16l130,85r-23,18l63,136,39,154,52,133,78,113,103,92r10,-8l125,75,123,61r-9,5l97,75r-8,5l91,63,104,48,99,33,64,61,34,89,,114,28,75,63,43,101,17r24,26l148,73r22,29l175,98r3,-6l177,85,158,53,130,22,152,r26,5l199,20r13,21l216,57r1,17l212,90xe" stroked="f">
                  <v:path arrowok="t" o:connecttype="custom" o:connectlocs="53,23;48,26;42,26;36,26;36,26;32,31;26,34;20,37;20,37;25,32;31,28;32,22;32,22;27,26;16,34;10,39;10,39;13,34;19,29;26,23;26,23;28,21;31,19;31,15;31,15;28,17;24,19;22,20;22,20;23,16;26,12;25,8;25,8;16,15;8,23;0,29;0,29;7,19;16,11;25,4;25,4;31,11;37,18;42,26;42,26;44,25;44,23;44,22;44,22;39,13;32,6;38,0;38,0;44,1;50,5;53,10;53,10;54,14;54,19;53,23;53,23" o:connectangles="0,0,0,0,0,0,0,0,0,0,0,0,0,0,0,0,0,0,0,0,0,0,0,0,0,0,0,0,0,0,0,0,0,0,0,0,0,0,0,0,0,0,0,0,0,0,0,0,0,0,0,0,0,0,0,0,0,0,0,0,0"/>
                </v:shape>
                <v:shape id="Freeform 304" o:spid="_x0000_s1284" style="position:absolute;left:1083;top:973;width:16;height:26;visibility:visible;mso-wrap-style:square;v-text-anchor:top" coordsize="61,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" path="m61,l40,32,28,71,,102,,59,29,29,61,xe" stroked="f">
                  <v:path arrowok="t" o:connecttype="custom" o:connectlocs="16,0;10,8;7,18;0,26;0,26;0,15;8,7;16,0;16,0" o:connectangles="0,0,0,0,0,0,0,0,0"/>
                </v:shape>
                <v:shape id="Freeform 305" o:spid="_x0000_s1285" style="position:absolute;left:610;top:970;width:10;height:19;visibility:visible;mso-wrap-style:square;v-text-anchor:top" coordsize="42,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" path="m42,77r-13,l15,75,,73,,55,,19,,,11,20,31,57,42,77xe" stroked="f">
                  <v:path arrowok="t" o:connecttype="custom" o:connectlocs="10,19;7,19;4,19;0,18;0,18;0,14;0,5;0,0;0,0;3,5;7,14;10,19;10,19;10,19" o:connectangles="0,0,0,0,0,0,0,0,0,0,0,0,0,0"/>
                </v:shape>
                <v:shape id="Freeform 306" o:spid="_x0000_s1286" style="position:absolute;left:669;top:980;width:16;height:16;visibility:visible;mso-wrap-style:square;v-text-anchor:top" coordsize="64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" path="m64,l48,24,23,43,,63,15,34,32,7,64,xe" stroked="f">
                  <v:path arrowok="t" o:connecttype="custom" o:connectlocs="16,0;12,6;6,11;0,16;0,16;4,9;8,2;16,0;16,0;16,0" o:connectangles="0,0,0,0,0,0,0,0,0,0"/>
                </v:shape>
                <v:shape id="Freeform 307" o:spid="_x0000_s1287" style="position:absolute;left:444;top:960;width:39;height:11;visibility:visible;mso-wrap-style:square;v-text-anchor:top" coordsize="155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" path="m155,27r-21,5l95,41,74,47,55,34,20,14,,3,52,r54,3l155,27xe" stroked="f">
                  <v:path arrowok="t" o:connecttype="custom" o:connectlocs="39,6;34,7;24,10;19,11;19,11;14,8;5,3;0,1;0,1;13,0;27,1;39,6;39,6;39,6" o:connectangles="0,0,0,0,0,0,0,0,0,0,0,0,0,0"/>
                </v:shape>
                <v:shape id="Freeform 308" o:spid="_x0000_s1288" style="position:absolute;left:480;top:959;width:26;height:6;visibility:visible;mso-wrap-style:square;v-text-anchor:top" coordsize="105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" path="m105,6l71,18,33,24,,6,33,,70,2r35,4xe" stroked="f">
                  <v:path arrowok="t" o:connecttype="custom" o:connectlocs="26,2;18,5;8,6;0,2;0,2;8,0;17,1;26,2;26,2;26,2" o:connectangles="0,0,0,0,0,0,0,0,0,0"/>
                </v:shape>
                <v:shape id="Freeform 309" o:spid="_x0000_s1289" style="position:absolute;left:440;top:962;width:18;height:15;visibility:visible;mso-wrap-style:square;v-text-anchor:top" coordsize="7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" path="m3,61l2,45,,16,,,24,13,48,27,71,41,48,46,25,54,3,61xe" stroked="f">
                  <v:path arrowok="t" o:connecttype="custom" o:connectlocs="1,15;1,11;0,4;0,0;0,0;6,3;12,7;18,10;18,10;12,11;6,13;1,15;1,15" o:connectangles="0,0,0,0,0,0,0,0,0,0,0,0,0"/>
                </v:shape>
                <v:shape id="Freeform 310" o:spid="_x0000_s1290" style="position:absolute;left:493;top:964;width:16;height:13;visibility:visible;mso-wrap-style:square;v-text-anchor:top" coordsize="61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" path="m59,l55,17r6,20l59,51,44,42,15,24,,15,16,10,37,4,59,xe" stroked="f">
                  <v:path arrowok="t" o:connecttype="custom" o:connectlocs="15,0;14,4;16,9;15,13;15,13;12,11;4,6;0,4;0,4;4,3;10,1;15,0;15,0;15,0" o:connectangles="0,0,0,0,0,0,0,0,0,0,0,0,0,0"/>
                </v:shape>
                <v:shape id="Freeform 311" o:spid="_x0000_s1291" style="position:absolute;left:468;top:969;width:36;height:15;visibility:visible;mso-wrap-style:square;v-text-anchor:top" coordsize="145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" path="m143,39l120,50,94,54,71,61,54,50,18,31,,22,18,16,54,5,71,,96,10r26,12l145,38r-2,1xe" stroked="f">
                  <v:path arrowok="t" o:connecttype="custom" o:connectlocs="36,10;30,12;23,13;18,15;18,15;13,12;4,8;0,5;0,5;4,4;13,1;18,0;18,0;24,2;30,5;36,9;36,9;36,10;36,10" o:connectangles="0,0,0,0,0,0,0,0,0,0,0,0,0,0,0,0,0,0,0"/>
                </v:shape>
                <v:shape id="Freeform 312" o:spid="_x0000_s1292" style="position:absolute;left:444;top:975;width:36;height:16;visibility:visible;mso-wrap-style:square;v-text-anchor:top" coordsize="143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" path="m69,63l46,49,22,36,,22,18,16,51,5,69,,95,12r24,12l143,41r-25,7l93,56,69,63xe" stroked="f">
                  <v:path arrowok="t" o:connecttype="custom" o:connectlocs="17,16;12,12;6,9;0,6;0,6;5,4;13,1;17,0;17,0;24,3;30,6;36,10;36,10;30,12;23,14;17,16;17,16" o:connectangles="0,0,0,0,0,0,0,0,0,0,0,0,0,0,0,0,0"/>
                </v:shape>
                <v:shape id="Freeform 313" o:spid="_x0000_s1293" style="position:absolute;left:440;top:982;width:15;height:14;visibility:visible;mso-wrap-style:square;v-text-anchor:top" coordsize="61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" path="m61,37l43,45,22,51,,54,,40,2,14,3,,18,9,47,28r14,9xe" stroked="f">
                  <v:path arrowok="t" o:connecttype="custom" o:connectlocs="15,10;11,12;5,13;0,14;0,14;0,10;0,4;1,0;1,0;4,2;12,7;15,10;15,10;15,10" o:connectangles="0,0,0,0,0,0,0,0,0,0,0,0,0,0"/>
                </v:shape>
                <v:shape id="Freeform 314" o:spid="_x0000_s1294" style="position:absolute;left:491;top:983;width:18;height:15;visibility:visible;mso-wrap-style:square;v-text-anchor:top" coordsize="74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" path="m71,59l46,47,23,33,,18,21,6,47,,74,1,72,16,71,45r,14xe" stroked="f">
                  <v:path arrowok="t" o:connecttype="custom" o:connectlocs="17,15;11,12;6,8;0,5;0,5;5,2;11,0;18,0;18,0;18,4;17,11;17,15;17,15;17,15" o:connectangles="0,0,0,0,0,0,0,0,0,0,0,0,0,0"/>
                </v:shape>
                <v:shape id="Freeform 315" o:spid="_x0000_s1295" style="position:absolute;left:693;top:990;width:76;height:16;visibility:visible;mso-wrap-style:square;v-text-anchor:top" coordsize="306,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" path="m289,25l244,48,196,60r-51,4l94,59,45,49,,35,4,31r8,-8l17,19r47,9l113,34r52,3l216,35r47,-7l278,18,290,2,306,r-5,7l293,19r-4,6xe" stroked="f">
                  <v:path arrowok="t" o:connecttype="custom" o:connectlocs="72,6;61,12;49,15;36,16;23,15;11,12;0,9;0,9;1,8;3,6;4,5;4,5;16,7;28,9;41,9;54,9;65,7;65,7;69,5;72,1;76,0;76,0;75,2;73,5;72,6;72,6;72,6" o:connectangles="0,0,0,0,0,0,0,0,0,0,0,0,0,0,0,0,0,0,0,0,0,0,0,0,0,0,0"/>
                </v:shape>
                <v:shape id="Freeform 316" o:spid="_x0000_s1296" style="position:absolute;left:772;top:993;width:18;height:16;visibility:visible;mso-wrap-style:square;v-text-anchor:top" coordsize="70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" path="m,66l10,42,33,19,58,r3,2l67,7r3,3l53,24,17,51,,66xe" stroked="f">
                  <v:path arrowok="t" o:connecttype="custom" o:connectlocs="0,16;3,10;8,5;15,0;15,0;16,0;17,2;18,2;18,2;14,6;4,12;0,16;0,16;0,16" o:connectangles="0,0,0,0,0,0,0,0,0,0,0,0,0,0"/>
                </v:shape>
                <v:shape id="Freeform 317" o:spid="_x0000_s1297" style="position:absolute;left:1085;top:1000;width:55;height:51;visibility:visible;mso-wrap-style:square;v-text-anchor:top" coordsize="219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" path="m7,200l5,198,1,196,,195,39,153,87,119,138,88,186,54r9,-14l210,14,219,,202,51r-21,50l155,147r-49,17l56,182,7,200xe" stroked="f">
                  <v:path arrowok="t" o:connecttype="custom" o:connectlocs="2,51;1,50;0,50;0,50;0,50;10,39;22,30;35,22;47,14;47,14;49,10;53,4;55,0;55,0;51,13;45,26;39,37;39,37;27,42;14,46;2,51;2,51" o:connectangles="0,0,0,0,0,0,0,0,0,0,0,0,0,0,0,0,0,0,0,0,0,0"/>
                </v:shape>
                <v:shape id="Freeform 318" o:spid="_x0000_s1298" style="position:absolute;left:738;top:1012;width:29;height:8;visibility:visible;mso-wrap-style:square;v-text-anchor:top" coordsize="115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" path="m115,9l95,21,73,26,50,30,31,25,15,17,,10,38,9,75,r40,9xe" stroked="f">
                  <v:path arrowok="t" o:connecttype="custom" o:connectlocs="29,2;24,6;18,7;13,8;13,8;8,7;4,5;0,3;0,3;10,2;19,0;29,2;29,2;29,2" o:connectangles="0,0,0,0,0,0,0,0,0,0,0,0,0,0"/>
                </v:shape>
                <v:shape id="Freeform 319" o:spid="_x0000_s1299" style="position:absolute;left:468;top:988;width:35;height:16;visibility:visible;mso-wrap-style:square;v-text-anchor:top" coordsize="141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" path="m141,43r-20,5l84,55,64,61,48,51,17,34,,24,13,12,35,7,54,,86,7r28,16l141,43xe" stroked="f">
                  <v:path arrowok="t" o:connecttype="custom" o:connectlocs="35,11;30,13;21,14;16,16;16,16;12,13;4,9;0,6;0,6;3,3;9,2;13,0;13,0;21,2;28,6;35,11;35,11;35,11" o:connectangles="0,0,0,0,0,0,0,0,0,0,0,0,0,0,0,0,0,0"/>
                </v:shape>
                <v:shape id="Freeform 320" o:spid="_x0000_s1300" style="position:absolute;left:443;top:994;width:35;height:15;visibility:visible;mso-wrap-style:square;v-text-anchor:top" coordsize="138,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" path="m138,44l90,58,44,49,,22,18,12,41,6,63,,80,6r28,14l138,44xe" stroked="f">
                  <v:path arrowok="t" o:connecttype="custom" o:connectlocs="35,11;23,15;11,13;0,6;0,6;5,3;10,2;16,0;16,0;20,2;27,5;35,11;35,11" o:connectangles="0,0,0,0,0,0,0,0,0,0,0,0,0"/>
                </v:shape>
                <v:shape id="Freeform 321" o:spid="_x0000_s1301" style="position:absolute;left:490;top:1002;width:20;height:14;visibility:visible;mso-wrap-style:square;v-text-anchor:top" coordsize="82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" path="m75,47r-2,3l70,54r-2,2l50,48,17,29,,20,22,9,57,,82,8,75,47xe" stroked="f">
                  <v:path arrowok="t" o:connecttype="custom" o:connectlocs="18,12;18,13;17,14;17,14;17,14;12,12;4,7;0,5;0,5;5,2;14,0;20,2;18,12;18,12;18,12" o:connectangles="0,0,0,0,0,0,0,0,0,0,0,0,0,0,0"/>
                </v:shape>
                <v:shape id="Freeform 322" o:spid="_x0000_s1302" style="position:absolute;left:440;top:1003;width:14;height:12;visibility:visible;mso-wrap-style:square;v-text-anchor:top" coordsize="57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" path="m57,29l46,40,28,44,9,47,,34,4,17,3,,17,7,42,22r15,7xe" stroked="f">
                  <v:path arrowok="t" o:connecttype="custom" o:connectlocs="14,7;11,10;7,11;2,12;2,12;0,9;1,4;1,0;1,0;4,2;10,6;14,7;14,7;14,7" o:connectangles="0,0,0,0,0,0,0,0,0,0,0,0,0,0"/>
                </v:shape>
                <v:shape id="Freeform 323" o:spid="_x0000_s1303" style="position:absolute;left:466;top:1007;width:35;height:15;visibility:visible;mso-wrap-style:square;v-text-anchor:top" coordsize="139,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" path="m139,42r-23,9l90,56,61,61,46,52,16,34,,24,18,18,51,7,69,,92,12r31,17l139,42xe" stroked="f">
                  <v:path arrowok="t" o:connecttype="custom" o:connectlocs="35,10;29,13;23,14;15,15;15,15;12,13;4,8;0,6;0,6;5,4;13,2;17,0;17,0;23,3;31,7;35,10;35,10" o:connectangles="0,0,0,0,0,0,0,0,0,0,0,0,0,0,0,0,0"/>
                </v:shape>
                <v:shape id="Freeform 324" o:spid="_x0000_s1304" style="position:absolute;left:444;top:1015;width:32;height:14;visibility:visible;mso-wrap-style:square;v-text-anchor:top" coordsize="127,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" path="m127,40r-16,5l78,51,61,56,37,44,15,29,,12,48,,93,13r34,27xe" stroked="f">
                  <v:path arrowok="t" o:connecttype="custom" o:connectlocs="32,10;28,11;20,13;15,14;15,14;9,11;4,7;0,3;0,3;12,0;23,3;32,10;32,10;32,10" o:connectangles="0,0,0,0,0,0,0,0,0,0,0,0,0,0"/>
                </v:shape>
                <v:shape id="Freeform 325" o:spid="_x0000_s1305" style="position:absolute;left:487;top:1021;width:20;height:12;visibility:visible;mso-wrap-style:square;v-text-anchor:top" coordsize="79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" path="m78,r1,17l70,32,61,46,39,43,19,31,,20,23,9,51,5,78,xe" stroked="f">
                  <v:path arrowok="t" o:connecttype="custom" o:connectlocs="20,0;20,4;18,8;15,12;15,12;10,11;5,8;0,5;0,5;6,2;13,1;20,0;20,0;20,0" o:connectangles="0,0,0,0,0,0,0,0,0,0,0,0,0,0"/>
                </v:shape>
                <v:shape id="Freeform 326" o:spid="_x0000_s1306" style="position:absolute;left:975;top:995;width:48;height:18;visibility:visible;mso-wrap-style:square;v-text-anchor:top" coordsize="191,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" path="m191,41r-2,12l182,62r-5,10l131,65,82,61,37,50,,16,34,31r39,7l111,36r3,-2l117,31r2,-3l106,21,83,7,70,r45,4l155,13r36,28xe" stroked="f">
                  <v:path arrowok="t" o:connecttype="custom" o:connectlocs="48,10;47,13;46,16;44,18;44,18;33,16;21,15;9,13;0,4;0,4;9,8;18,10;28,9;28,9;29,9;29,8;30,7;30,7;27,5;21,2;18,0;18,0;29,1;39,3;48,10;48,10;48,10" o:connectangles="0,0,0,0,0,0,0,0,0,0,0,0,0,0,0,0,0,0,0,0,0,0,0,0,0,0,0"/>
                </v:shape>
                <v:shape id="Freeform 327" o:spid="_x0000_s1307" style="position:absolute;left:1078;top:996;width:18;height:18;visibility:visible;mso-wrap-style:square;v-text-anchor:top" coordsize="71,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" path="m71,14l54,29,22,54,4,68r1,1l8,70r2,l10,71r,2l8,73r-6,l,73,10,46,34,23,54,r7,2l68,7r3,7xe" stroked="f">
                  <v:path arrowok="t" o:connecttype="custom" o:connectlocs="18,3;14,7;6,13;1,17;1,17;1,17;2,17;3,17;3,17;3,18;3,18;3,18;3,18;2,18;1,18;0,18;0,18;3,11;9,6;14,0;14,0;15,0;17,2;18,3;18,3;18,3" o:connectangles="0,0,0,0,0,0,0,0,0,0,0,0,0,0,0,0,0,0,0,0,0,0,0,0,0,0"/>
                </v:shape>
                <v:shape id="Freeform 328" o:spid="_x0000_s1308" style="position:absolute;left:1081;top:1002;width:21;height:18;visibility:visible;mso-wrap-style:square;v-text-anchor:top" coordsize="81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" path="m81,l57,28,30,53,,71,24,41,54,16,81,xe" stroked="f">
                  <v:path arrowok="t" o:connecttype="custom" o:connectlocs="21,0;15,7;8,13;0,18;0,18;6,10;14,4;21,0;21,0;21,0" o:connectangles="0,0,0,0,0,0,0,0,0,0"/>
                </v:shape>
                <v:shape id="Freeform 329" o:spid="_x0000_s1309" style="position:absolute;left:1023;top:1004;width:46;height:31;visibility:visible;mso-wrap-style:square;v-text-anchor:top" coordsize="181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" path="m181,46r-3,11l170,77r-3,10l127,76,54,53,14,41r-1,1l11,45r-1,1l58,71r54,14l161,109r-1,4l158,119r-1,5l105,107,53,84,,60,5,38,15,19,27,,79,14r52,12l181,46xe" stroked="f">
                  <v:path arrowok="t" o:connecttype="custom" o:connectlocs="46,12;45,14;43,19;42,22;42,22;32,19;14,13;4,10;4,10;3,11;3,11;3,12;3,12;15,18;28,21;41,27;41,27;41,28;40,30;40,31;40,31;27,27;13,21;0,15;0,15;1,10;4,5;7,0;7,0;20,4;33,7;46,12;46,12;46,12" o:connectangles="0,0,0,0,0,0,0,0,0,0,0,0,0,0,0,0,0,0,0,0,0,0,0,0,0,0,0,0,0,0,0,0,0,0"/>
                </v:shape>
                <v:shape id="Freeform 330" o:spid="_x0000_s1310" style="position:absolute;left:1085;top:1006;width:33;height:29;visibility:visible;mso-wrap-style:square;v-text-anchor:top" coordsize="132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" path="m19,114l,78,21,49,57,25,86,,98,9r22,16l132,34,102,55,48,93,19,114xe" stroked="f">
                  <v:path arrowok="t" o:connecttype="custom" o:connectlocs="5,29;0,20;5,12;14,6;22,0;22,0;25,2;30,6;33,9;33,9;26,14;12,24;5,29;5,29;5,29" o:connectangles="0,0,0,0,0,0,0,0,0,0,0,0,0,0,0"/>
                </v:shape>
                <v:shape id="Freeform 331" o:spid="_x0000_s1311" style="position:absolute;left:1075;top:1017;width:9;height:23;visibility:visible;mso-wrap-style:square;v-text-anchor:top" coordsize="38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" path="m8,3l20,31,34,59r4,32l25,77,17,54,8,31,6,24,2,8,,,2,1,6,2,8,3xe" stroked="f">
                  <v:path arrowok="t" o:connecttype="custom" o:connectlocs="2,1;5,8;8,15;9,23;9,23;6,19;4,14;2,8;2,8;1,6;0,2;0,0;0,0;0,0;1,1;2,1;2,1;2,1" o:connectangles="0,0,0,0,0,0,0,0,0,0,0,0,0,0,0,0,0,0"/>
                </v:shape>
                <v:shape id="Freeform 332" o:spid="_x0000_s1312" style="position:absolute;left:1073;top:1025;width:6;height:22;visibility:visible;mso-wrap-style:square;v-text-anchor:top" coordsize="23,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" path="m20,85r-6,l4,84,,83,,61,1,22,2,,13,29,23,57,20,85xe" stroked="f">
                  <v:path arrowok="t" o:connecttype="custom" o:connectlocs="5,22;4,22;1,22;0,21;0,21;0,16;0,6;1,0;1,0;3,8;6,15;5,22;5,22;5,22" o:connectangles="0,0,0,0,0,0,0,0,0,0,0,0,0,0"/>
                </v:shape>
                <v:shape id="Freeform 333" o:spid="_x0000_s1313" style="position:absolute;left:1066;top:1028;width:3;height:15;visibility:visible;mso-wrap-style:square;v-text-anchor:top" coordsize="12,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" path="m10,60l,43,6,22,12,r,16l11,44,10,60xe" stroked="f">
                  <v:path arrowok="t" o:connecttype="custom" o:connectlocs="3,15;0,11;2,6;3,0;3,0;3,4;3,11;3,15;3,15;3,15" o:connectangles="0,0,0,0,0,0,0,0,0,0"/>
                </v:shape>
                <v:shape id="Freeform 334" o:spid="_x0000_s1314" style="position:absolute;left:443;top:1022;width:11;height:10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" path="m41,34l22,38,8,30,,15,,10,,4,,,15,10,30,20,41,34xe" stroked="f">
                  <v:path arrowok="t" o:connecttype="custom" o:connectlocs="11,9;6,10;2,8;0,4;0,4;0,3;0,1;0,0;0,0;4,3;8,5;11,9;11,9;11,9" o:connectangles="0,0,0,0,0,0,0,0,0,0,0,0,0,0"/>
                </v:shape>
                <v:shape id="Freeform 335" o:spid="_x0000_s1315" style="position:absolute;left:466;top:1027;width:29;height:14;visibility:visible;mso-wrap-style:square;v-text-anchor:top" coordsize="119,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" path="m119,32l98,41,77,49,55,54,45,32,22,25,,20,12,10,32,5,51,,77,6,98,20r21,12xe" stroked="f">
                  <v:path arrowok="t" o:connecttype="custom" o:connectlocs="29,8;24,11;19,13;13,14;13,14;11,8;5,6;0,5;0,5;3,3;8,1;12,0;12,0;19,2;24,5;29,8;29,8;29,8" o:connectangles="0,0,0,0,0,0,0,0,0,0,0,0,0,0,0,0,0,0"/>
                </v:shape>
                <v:shape id="Freeform 336" o:spid="_x0000_s1316" style="position:absolute;left:449;top:1033;width:16;height:7;visibility:visible;mso-wrap-style:square;v-text-anchor:top" coordsize="6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" path="m61,14l39,24,17,30,,14,2,3r12,l29,,40,1,51,6r10,8xe" stroked="f">
                  <v:path arrowok="t" o:connecttype="custom" o:connectlocs="16,3;10,6;4,7;0,3;0,3;1,1;4,1;8,0;8,0;10,0;13,1;16,3;16,3;16,3" o:connectangles="0,0,0,0,0,0,0,0,0,0,0,0,0,0"/>
                </v:shape>
                <v:shape id="Freeform 337" o:spid="_x0000_s1317" style="position:absolute;left:442;top:1035;width:7;height:11;visibility:visible;mso-wrap-style:square;v-text-anchor:top" coordsize="30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" path="m30,34r-9,9l11,37,2,32r,-9l1,8,,,13,8r9,12l30,34xe" stroked="f">
                  <v:path arrowok="t" o:connecttype="custom" o:connectlocs="7,9;5,11;3,9;0,8;0,8;0,6;0,2;0,0;0,0;3,2;5,5;7,9;7,9;7,9" o:connectangles="0,0,0,0,0,0,0,0,0,0,0,0,0,0"/>
                </v:shape>
                <v:shape id="Freeform 338" o:spid="_x0000_s1318" style="position:absolute;left:1088;top:1043;width:36;height:12;visibility:visible;mso-wrap-style:square;v-text-anchor:top" coordsize="144,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" path="m3,50l,49,,46,,42,36,31,102,11,138,r2,1l143,3r1,1l98,25,50,38,3,50xe" stroked="f">
                  <v:path arrowok="t" o:connecttype="custom" o:connectlocs="1,12;0,12;0,11;0,10;0,10;9,7;26,3;35,0;35,0;35,0;36,1;36,1;36,1;25,6;13,9;1,12;1,12" o:connectangles="0,0,0,0,0,0,0,0,0,0,0,0,0,0,0,0,0"/>
                </v:shape>
                <v:shape id="Freeform 339" o:spid="_x0000_s1319" style="position:absolute;left:449;top:1038;width:45;height:23;visibility:visible;mso-wrap-style:square;v-text-anchor:top" coordsize="180,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" path="m92,3l80,17,65,23,52,34,94,52,137,33,180,14,153,32,125,51,106,76,78,87r-38,l8,90,,63,8,37,33,20,51,15,70,9,90,r,1l91,2r1,1xe" stroked="f">
                  <v:path arrowok="t" o:connecttype="custom" o:connectlocs="23,1;20,4;16,6;13,9;13,9;24,13;34,8;45,4;45,4;38,8;31,13;27,19;27,19;20,22;10,22;2,23;2,23;0,16;2,9;8,5;8,5;13,4;18,2;23,0;23,0;23,0;23,1;23,1;23,1;23,1" o:connectangles="0,0,0,0,0,0,0,0,0,0,0,0,0,0,0,0,0,0,0,0,0,0,0,0,0,0,0,0,0,0"/>
                </v:shape>
                <v:shape id="Freeform 340" o:spid="_x0000_s1320" style="position:absolute;left:475;top:1044;width:4;height:3;visibility:visible;mso-wrap-style:square;v-text-anchor:top" coordsize="15,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" path="m15,r,8l10,10,3,12,,8,7,r8,xe" stroked="f">
                  <v:path arrowok="t" o:connecttype="custom" o:connectlocs="4,0;4,2;3,3;1,3;1,3;0,2;2,0;4,0;4,0;4,0" o:connectangles="0,0,0,0,0,0,0,0,0,0"/>
                </v:shape>
                <v:shape id="Freeform 341" o:spid="_x0000_s1321" style="position:absolute;left:483;top:1047;width:10;height:7;visibility:visible;mso-wrap-style:square;v-text-anchor:top" coordsize="4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" path="m,30l4,20,20,10,37,r2,1l41,2r1,1l31,10,11,22,,30xe" stroked="f">
                  <v:path arrowok="t" o:connecttype="custom" o:connectlocs="0,7;1,5;5,2;9,0;9,0;9,0;10,0;10,1;10,1;7,2;3,5;0,7;0,7;0,7" o:connectangles="0,0,0,0,0,0,0,0,0,0,0,0,0,0"/>
                </v:shape>
                <v:shape id="Freeform 342" o:spid="_x0000_s1322" style="position:absolute;left:403;top:312;width:15;height:101;visibility:visible;mso-wrap-style:square;v-text-anchor:top" coordsize="58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" path="m31,l58,133r-1,69l57,281,25,405,,277,,135,31,xe" stroked="f">
                  <v:path arrowok="t" o:connecttype="custom" o:connectlocs="8,0;15,33;15,50;15,70;6,101;0,69;0,34;8,0;8,0" o:connectangles="0,0,0,0,0,0,0,0,0"/>
                </v:shape>
                <v:shape id="Freeform 343" o:spid="_x0000_s1323" style="position:absolute;left:330;top:508;width:118;height:7;visibility:visible;mso-wrap-style:square;v-text-anchor:top" coordsize="4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" path="m,15l18,,455,1r16,14l455,30,18,29,,15xe" stroked="f">
                  <v:path arrowok="t" o:connecttype="custom" o:connectlocs="0,4;5,0;114,0;118,4;114,7;5,7;0,4;0,4" o:connectangles="0,0,0,0,0,0,0,0"/>
                </v:shape>
                <v:shape id="Freeform 344" o:spid="_x0000_s1324" style="position:absolute;left:331;top:540;width:118;height:7;visibility:visible;mso-wrap-style:square;v-text-anchor:top" coordsize="472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" path="m,16l19,,455,1r17,15l455,30,19,29,,16xe" stroked="f">
                  <v:path arrowok="t" o:connecttype="custom" o:connectlocs="0,4;5,0;114,0;118,4;114,7;5,7;0,4;0,4" o:connectangles="0,0,0,0,0,0,0,0"/>
                </v:shape>
                <v:shape id="Freeform 345" o:spid="_x0000_s1325" style="position:absolute;left:893;top:304;width:68;height:163;visibility:visible;mso-wrap-style:square;v-text-anchor:top" coordsize="269,6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" path="m,162r50,9l98,190r42,26l178,249r31,37l222,319r9,44l236,415r3,53l240,523r-1,51l238,615r9,-2l261,637r8,16l267,599r-2,-61l265,477r-1,-60l264,361r,-48l264,276r-2,-20l225,222,189,184,151,146,113,106,76,68,37,32,,,,42r,78l,162xe" stroked="f">
                  <v:path arrowok="t" o:connecttype="custom" o:connectlocs="0,40;13,43;25,47;35,54;45,62;53,71;53,71;56,80;58,91;60,104;60,117;61,131;60,143;60,154;60,154;62,153;66,159;68,163;68,163;67,150;67,134;67,119;67,104;67,90;67,78;67,69;66,64;66,64;57,55;48,46;38,36;29,26;19,17;9,8;0,0;0,0;0,10;0,30;0,40;0,40;0,40" o:connectangles="0,0,0,0,0,0,0,0,0,0,0,0,0,0,0,0,0,0,0,0,0,0,0,0,0,0,0,0,0,0,0,0,0,0,0,0,0,0,0,0,0"/>
                </v:shape>
                <v:shape id="Freeform 346" o:spid="_x0000_s1326" style="position:absolute;left:684;top:386;width:46;height:223;visibility:visible;mso-wrap-style:square;v-text-anchor:top" coordsize="183,8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" path="m17,892r-4,1l5,893r-5,l,886,,868,,839,,800,,754,,700,,642,,579,,513,,446,,380,,315,,251,,193,,139,,93,,55,,25,,7,,,46,r85,l176,r,1l177,7r3,7l183,21r-1,7l172,35r-14,7l147,45r-5,3l138,54r-3,6l134,73r1,12l137,93r1,9l135,112r-5,7l127,127r,39l127,238r,70l127,339r-4,5l114,354r-4,6l110,321r,-84l110,153r,-39l104,105,89,90,62,82,37,90,22,105r-5,9l17,131r,42l17,235r,69l17,374r,62l17,478r,17l17,892xe" stroked="f">
                  <v:path arrowok="t" o:connecttype="custom" o:connectlocs="3,223;0,223;0,221;0,210;0,188;0,160;0,128;0,95;0,63;0,35;0,14;0,2;0,0;33,0;44,0;44,2;45,3;46,7;43,9;37,11;36,12;34,15;34,18;34,23;35,25;33,30;32,32;32,59;32,85;31,86;28,90;28,80;28,38;28,28;22,22;16,20;6,26;4,28;4,43;4,76;4,109;4,124;4,223" o:connectangles="0,0,0,0,0,0,0,0,0,0,0,0,0,0,0,0,0,0,0,0,0,0,0,0,0,0,0,0,0,0,0,0,0,0,0,0,0,0,0,0,0,0,0"/>
                </v:shape>
                <v:shape id="Freeform 347" o:spid="_x0000_s1327" style="position:absolute;left:753;top:386;width:48;height:226;visibility:visible;mso-wrap-style:square;v-text-anchor:top" coordsize="193,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" path="m79,356r,-37l79,236r,-82l79,116r2,-8l93,91r28,-9l153,88r15,11l172,112r,9l172,143r,32l172,217r,51l172,324r,60l172,447r,66l172,578r,64l172,702r,55l172,806r,41l172,877r,20l172,904r6,1l188,905r5,1l193,899r,-18l193,851r,-39l193,764r,-53l193,651r,-63l193,521r,-67l193,386r,-66l193,257r,-60l193,144r,-47l193,57r,-30l193,9r,-7l146,1,56,1,9,r1,2l12,7r2,4l10,14,3,16,,23r7,8l21,38r10,8l36,55r4,9l43,74r2,15l50,108r8,8l58,151r,78l58,308r,35l64,347r8,5l79,356xe" stroked="f">
                  <v:path arrowok="t" o:connecttype="custom" o:connectlocs="20,80;20,38;20,29;23,23;30,20;42,25;43,28;43,36;43,54;43,81;43,112;43,144;43,175;43,201;43,219;43,226;44,226;48,226;48,224;48,212;48,191;48,162;48,130;48,96;48,64;48,36;48,14;48,2;48,0;14,0;2,0;3,2;3,3;1,4;0,6;5,9;8,11;10,16;11,18;12,27;14,29;14,57;14,86;16,87;20,89" o:connectangles="0,0,0,0,0,0,0,0,0,0,0,0,0,0,0,0,0,0,0,0,0,0,0,0,0,0,0,0,0,0,0,0,0,0,0,0,0,0,0,0,0,0,0,0,0"/>
                </v:shape>
                <v:shape id="Freeform 348" o:spid="_x0000_s1328" style="position:absolute;left:361;top:311;width:15;height:102;visibility:visible;mso-wrap-style:square;v-text-anchor:top" coordsize="57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" path="m31,l57,133r,69l57,281,25,405,,276,,135,31,xe" stroked="f">
                  <v:path arrowok="t" o:connecttype="custom" o:connectlocs="8,0;15,33;15,51;15,71;7,102;0,70;0,34;8,0;8,0" o:connectangles="0,0,0,0,0,0,0,0,0"/>
                </v:shape>
                <v:shape id="Freeform 349" o:spid="_x0000_s1329" style="position:absolute;left:1102;top:311;width:15;height:100;visibility:visible;mso-wrap-style:square;v-text-anchor:top" coordsize="62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" path="m32,l62,130r-1,68l61,276,27,398,,273,,133,32,xe" stroked="f">
                  <v:path arrowok="t" o:connecttype="custom" o:connectlocs="8,0;15,33;15,50;15,69;7,100;0,69;0,33;8,0;8,0" o:connectangles="0,0,0,0,0,0,0,0,0"/>
                </v:shape>
                <v:shape id="Freeform 350" o:spid="_x0000_s1330" style="position:absolute;left:1062;top:313;width:14;height:99;visibility:visible;mso-wrap-style:square;v-text-anchor:top" coordsize="56,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" path="m29,l56,131r,68l56,276,25,398,,272,,133,29,xe" stroked="f">
                  <v:path arrowok="t" o:connecttype="custom" o:connectlocs="7,0;14,33;14,50;14,69;6,99;0,68;0,33;7,0;7,0" o:connectangles="0,0,0,0,0,0,0,0,0"/>
                </v:shape>
                <v:shape id="Freeform 351" o:spid="_x0000_s1331" style="position:absolute;left:541;top:992;width:81;height:9;visibility:visible;mso-wrap-style:square;v-text-anchor:top" coordsize="325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" path="m320,r5,35l,35,,,320,xe" stroked="f">
                  <v:path arrowok="t" o:connecttype="custom" o:connectlocs="80,0;81,9;0,9;0,0;80,0;80,0" o:connectangles="0,0,0,0,0,0"/>
                </v:shape>
                <v:shape id="Freeform 352" o:spid="_x0000_s1332" style="position:absolute;left:843;top:992;width:103;height:9;visibility:visible;mso-wrap-style:square;v-text-anchor:top" coordsize="413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" path="m18,l,35r413,l413,,18,xe" stroked="f">
                  <v:path arrowok="t" o:connecttype="custom" o:connectlocs="4,0;0,9;103,9;103,0;4,0;4,0" o:connectangles="0,0,0,0,0,0"/>
                </v:shape>
                <v:shape id="Freeform 353" o:spid="_x0000_s1333" style="position:absolute;left:715;top:823;width:15;height:28;visibility:visible;mso-wrap-style:square;v-text-anchor:top" coordsize="59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" path="m14,114l17,92,28,70,41,49,26,32,9,19,,,15,9,44,26,59,36,47,56,25,93,14,114xe" stroked="f">
                  <v:path arrowok="t" o:connecttype="custom" o:connectlocs="4,28;4,23;7,17;10,12;10,12;7,8;2,5;0,0;0,0;4,2;11,6;15,9;15,9;12,14;6,23;4,28;4,28;4,28" o:connectangles="0,0,0,0,0,0,0,0,0,0,0,0,0,0,0,0,0,0"/>
                </v:shape>
                <v:shape id="Freeform 354" o:spid="_x0000_s1334" style="position:absolute;left:728;top:823;width:29;height:11;visibility:visible;mso-wrap-style:square;v-text-anchor:top" coordsize="115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" path="m115,12l87,18,57,27,32,42r,-22l14,11,,,35,15r41,l115,12xe" stroked="f">
                  <v:path arrowok="t" o:connecttype="custom" o:connectlocs="29,3;22,5;14,7;8,11;8,11;8,5;4,3;0,0;0,0;9,4;19,4;29,3;29,3;29,3" o:connectangles="0,0,0,0,0,0,0,0,0,0,0,0,0,0"/>
                </v:shape>
                <v:shape id="Freeform 355" o:spid="_x0000_s1335" style="position:absolute;left:740;top:835;width:6;height:8;visibility:visible;mso-wrap-style:square;v-text-anchor:top" coordsize="2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" path="m24,15r-1,6l23,28r-5,3l6,26,,16,3,3,13,,23,5r1,10xe" stroked="f">
                  <v:path arrowok="t" o:connecttype="custom" o:connectlocs="6,4;6,5;6,7;5,8;5,8;2,7;0,4;1,1;1,1;3,0;6,1;6,4;6,4;6,4" o:connectangles="0,0,0,0,0,0,0,0,0,0,0,0,0,0"/>
                </v:shape>
                <v:shape id="Freeform 356" o:spid="_x0000_s1336" style="position:absolute;left:724;top:844;width:12;height:59;visibility:visible;mso-wrap-style:square;v-text-anchor:top" coordsize="49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" path="m49,233r-3,l40,233r-3,l22,185,7,138,,91,7,45,37,r4,59l46,117r3,57l49,233xe" stroked="f">
                  <v:path arrowok="t" o:connecttype="custom" o:connectlocs="12,59;11,59;10,59;9,59;9,59;5,47;2,35;0,23;2,11;9,0;9,0;10,15;11,30;12,44;12,59;12,59;12,59" o:connectangles="0,0,0,0,0,0,0,0,0,0,0,0,0,0,0,0,0"/>
                </v:shape>
                <v:shape id="Freeform 357" o:spid="_x0000_s1337" style="position:absolute;left:742;top:850;width:19;height:93;visibility:visible;mso-wrap-style:square;v-text-anchor:top" coordsize="77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" path="m,21l,15,2,5,11,,21,4r6,13l33,40,47,94r18,72l74,203r,31l74,295r,32l76,338r1,22l66,372,53,365,46,351,41,332,31,300,20,253,14,207,11,141,4,60,,21xe" stroked="f">
                  <v:path arrowok="t" o:connecttype="custom" o:connectlocs="0,5;0,4;0,1;3,0;3,0;5,1;7,4;8,10;8,10;12,24;16,42;18,51;18,51;18,59;18,74;18,82;18,82;19,85;19,90;16,93;16,93;13,91;11,88;10,83;10,83;8,75;5,63;3,52;3,52;3,35;1,15;0,5;0,5;0,5" o:connectangles="0,0,0,0,0,0,0,0,0,0,0,0,0,0,0,0,0,0,0,0,0,0,0,0,0,0,0,0,0,0,0,0,0,0"/>
                </v:shape>
                <v:shape id="Freeform 358" o:spid="_x0000_s1338" style="position:absolute;left:197;top:888;width:45;height:74;visibility:visible;mso-wrap-style:square;v-text-anchor:top" coordsize="180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" path="m180,l133,,46,,,,9,26,24,78r,42l35,120r28,5l102,139r37,26l168,206r12,61l180,292r,5l180,286r,-24l180,228r,-40l180,145r,-43l180,63r,-32l180,9r,-9xe" stroked="f">
                  <v:path arrowok="t" o:connecttype="custom" o:connectlocs="45,0;33,0;12,0;0,0;0,0;2,6;6,19;6,30;6,30;9,30;16,31;26,35;35,41;42,51;45,67;45,67;45,73;45,74;45,71;45,65;45,57;45,47;45,36;45,25;45,16;45,8;45,2;45,0;45,0;45,0" o:connectangles="0,0,0,0,0,0,0,0,0,0,0,0,0,0,0,0,0,0,0,0,0,0,0,0,0,0,0,0,0,0"/>
                </v:shape>
                <v:shape id="Freeform 359" o:spid="_x0000_s1339" style="position:absolute;left:1232;top:886;width:49;height:79;visibility:visible;mso-wrap-style:square;v-text-anchor:top" coordsize="192,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" path="m192,l181,28,166,83r,44l154,128r-31,5l82,147,42,175,12,220,,285r,25l,317r,-7l,289,,258,,221,,179,,136,,95,,57,,28,,7,,,49,r92,l192,xe" stroked="f">
                  <v:path arrowok="t" o:connecttype="custom" o:connectlocs="49,0;46,7;42,21;42,32;42,32;39,32;31,33;21,37;11,44;3,55;0,71;0,71;0,77;0,79;0,77;0,72;0,64;0,55;0,45;0,34;0,24;0,14;0,7;0,2;0,0;0,0;13,0;36,0;49,0;49,0" o:connectangles="0,0,0,0,0,0,0,0,0,0,0,0,0,0,0,0,0,0,0,0,0,0,0,0,0,0,0,0,0,0"/>
                </v:shape>
                <v:shape id="Freeform 360" o:spid="_x0000_s1340" style="position:absolute;left:684;top:132;width:10;height:40;visibility:visible;mso-wrap-style:square;v-text-anchor:top" coordsize="4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" path="m,160r11,l31,160r11,l42,120r,-73l42,6,41,5,35,1,21,,6,1,1,5,,6,,47r,73l,160xe" stroked="f">
                  <v:path arrowok="t" o:connecttype="custom" o:connectlocs="0,40;3,40;7,40;10,40;10,40;10,30;10,12;10,2;10,2;10,1;8,0;5,0;5,0;1,0;0,1;0,2;0,2;0,12;0,30;0,40;0,40;0,40" o:connectangles="0,0,0,0,0,0,0,0,0,0,0,0,0,0,0,0,0,0,0,0,0,0"/>
                </v:shape>
                <v:shape id="Freeform 361" o:spid="_x0000_s1341" style="position:absolute;left:352;top:468;width:4;height:20;visibility:visible;mso-wrap-style:square;v-text-anchor:top" coordsize="1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" path="m,80r4,l11,80r3,l14,60r,-37l14,3r,-1l12,,7,,2,,,2,,3,,23,,60,,80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2" o:spid="_x0000_s1342" style="position:absolute;left:424;top:467;width:4;height:20;visibility:visible;mso-wrap-style:square;v-text-anchor:top" coordsize="14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" path="m,80r3,l10,80r4,l14,60r,-37l14,3,13,2,12,,6,,2,,,2,,3,,23,,60,,80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3" o:spid="_x0000_s1343" style="position:absolute;left:385;top:467;width:6;height:20;visibility:visible;mso-wrap-style:square;v-text-anchor:top" coordsize="26,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" path="m,80r7,l19,80r7,l26,60r,-37l26,3,25,2,21,,13,,4,,,2,,3,,23,,60,,80xe" stroked="f">
                  <v:path arrowok="t" o:connecttype="custom" o:connectlocs="0,20;2,20;4,20;6,20;6,20;6,15;6,6;6,1;6,1;6,1;5,0;3,0;3,0;1,0;0,1;0,1;0,1;0,6;0,15;0,20;0,20;0,20" o:connectangles="0,0,0,0,0,0,0,0,0,0,0,0,0,0,0,0,0,0,0,0,0,0"/>
                </v:shape>
                <v:shape id="Freeform 364" o:spid="_x0000_s1344" style="position:absolute;left:1051;top:470;width:4;height:20;visibility:visible;mso-wrap-style:square;v-text-anchor:top" coordsize="14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" path="m,81r4,l11,81r3,l14,61r,-37l14,4r,-1l12,1,8,,2,1,1,3,,4,,24,,61,,81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5" o:spid="_x0000_s1345" style="position:absolute;left:1123;top:469;width:4;height:20;visibility:visible;mso-wrap-style:square;v-text-anchor:top" coordsize="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" path="m,82r3,l11,82r3,l14,61r,-36l14,4r,-1l12,2,7,,2,2,,3,,4,,25,,61,,82xe" stroked="f">
                  <v:path arrowok="t" o:connecttype="custom" o:connectlocs="0,20;1,20;3,20;4,20;4,20;4,15;4,6;4,1;4,1;4,1;3,0;2,0;2,0;1,0;0,1;0,1;0,1;0,6;0,15;0,20;0,20;0,20" o:connectangles="0,0,0,0,0,0,0,0,0,0,0,0,0,0,0,0,0,0,0,0,0,0"/>
                </v:shape>
                <v:shape id="Freeform 366" o:spid="_x0000_s1346" style="position:absolute;left:1085;top:469;width:6;height:21;visibility:visible;mso-wrap-style:square;v-text-anchor:top" coordsize="23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" path="m,81r6,l17,81r6,l23,61r,-37l23,3,22,2,20,1,11,,3,1,,2,,3,,24,,61,,81xe" stroked="f">
                  <v:path arrowok="t" o:connecttype="custom" o:connectlocs="0,21;2,21;4,21;6,21;6,21;6,16;6,6;6,1;6,1;6,1;5,0;3,0;3,0;1,0;0,1;0,1;0,1;0,6;0,16;0,21;0,21;0,21" o:connectangles="0,0,0,0,0,0,0,0,0,0,0,0,0,0,0,0,0,0,0,0,0,0"/>
                </v:shape>
                <v:shape id="Freeform 367" o:spid="_x0000_s1347" style="position:absolute;left:214;top:789;width:5;height:23;visibility:visible;mso-wrap-style:square;v-text-anchor:top" coordsize="21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" path="m,92r5,l15,92r6,l21,69r,-42l21,4,20,3,18,1,10,,3,1,,3,,4,,27,,69,,92xe" stroked="f">
                  <v:path arrowok="t" o:connecttype="custom" o:connectlocs="0,23;1,23;4,23;5,23;5,23;5,17;5,7;5,1;5,1;5,1;4,0;2,0;2,0;1,0;0,1;0,1;0,1;0,7;0,17;0,23;0,23;0,23" o:connectangles="0,0,0,0,0,0,0,0,0,0,0,0,0,0,0,0,0,0,0,0,0,0"/>
                </v:shape>
                <v:shape id="Freeform 368" o:spid="_x0000_s1348" style="position:absolute;left:276;top:653;width:3;height:121;visibility:visible;mso-wrap-style:square;v-text-anchor:top" coordsize="14,4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" path="m,486l4,471r7,-30l14,426r,-18l14,362r,-65l14,223r,-75l14,83r,-46l14,20r,-5l12,6,8,,2,6,,15r,5l,33,,69r,52l,184r,69l,323r,62l,438r,36l,486xe" stroked="f">
                  <v:path arrowok="t" o:connecttype="custom" o:connectlocs="0,121;1,117;2,110;3,106;3,106;3,102;3,90;3,74;3,56;3,37;3,21;3,9;3,5;3,5;3,4;3,1;2,0;2,0;0,1;0,4;0,5;0,5;0,8;0,17;0,30;0,46;0,63;0,80;0,96;0,109;0,118;0,121;0,121;0,121" o:connectangles="0,0,0,0,0,0,0,0,0,0,0,0,0,0,0,0,0,0,0,0,0,0,0,0,0,0,0,0,0,0,0,0,0,0"/>
                </v:shape>
                <v:shape id="Freeform 369" o:spid="_x0000_s1349" style="position:absolute;left:308;top:654;width:3;height:125;visibility:visible;mso-wrap-style:square;v-text-anchor:top" coordsize="14,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" path="m,424r3,20l9,480r5,20l14,486r,-37l14,396r,-66l14,260r,-72l14,124r,-55l14,33r,-13l14,14,12,4,6,,2,4,,14r,6l,37,,83r,65l,222r,75l,361r,46l,424xe" stroked="f">
                  <v:path arrowok="t" o:connecttype="custom" o:connectlocs="0,106;1,111;2,120;3,125;3,125;3,122;3,112;3,99;3,83;3,65;3,47;3,31;3,17;3,8;3,5;3,5;3,4;3,1;1,0;1,0;0,1;0,4;0,5;0,5;0,9;0,21;0,37;0,56;0,74;0,90;0,102;0,106;0,106;0,106" o:connectangles="0,0,0,0,0,0,0,0,0,0,0,0,0,0,0,0,0,0,0,0,0,0,0,0,0,0,0,0,0,0,0,0,0,0"/>
                </v:shape>
                <v:shape id="Freeform 370" o:spid="_x0000_s1350" style="position:absolute;left:340;top:653;width:4;height:109;visibility:visible;mso-wrap-style:square;v-text-anchor:top" coordsize="15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" path="m,440l4,421r6,-34l15,369r,-20l15,299r,-69l15,156r,-69l15,36r,-18l15,13,12,4,7,,3,4,,13r,5l,32,,70r,57l,194r,70l,330r,57l,426r,14xe" stroked="f">
                  <v:path arrowok="t" o:connecttype="custom" o:connectlocs="0,109;1,104;3,96;4,91;4,91;4,86;4,74;4,57;4,39;4,22;4,9;4,4;4,4;4,3;3,1;2,0;2,0;1,1;0,3;0,4;0,4;0,8;0,17;0,31;0,48;0,65;0,82;0,96;0,106;0,109;0,109;0,109" o:connectangles="0,0,0,0,0,0,0,0,0,0,0,0,0,0,0,0,0,0,0,0,0,0,0,0,0,0,0,0,0,0,0,0"/>
                </v:shape>
                <v:shape id="Freeform 371" o:spid="_x0000_s1351" style="position:absolute;left:373;top:649;width:4;height:121;visibility:visible;mso-wrap-style:square;v-text-anchor:top" coordsize="15,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" path="m,409r4,20l10,464r5,20l15,470r,-35l15,383r,-62l15,252r,-68l15,121r,-52l15,34r,-13l13,15,12,5,7,,2,5,,15r,6l,37,,81r,63l,215r,72l,349r,44l,409xe" stroked="f">
                  <v:path arrowok="t" o:connecttype="custom" o:connectlocs="0,102;1,107;3,116;4,121;4,121;4,118;4,109;4,96;4,80;4,63;4,46;4,30;4,17;4,9;4,5;4,5;3,4;3,1;2,0;2,0;1,1;0,4;0,5;0,5;0,9;0,20;0,36;0,54;0,72;0,87;0,98;0,102;0,102;0,102" o:connectangles="0,0,0,0,0,0,0,0,0,0,0,0,0,0,0,0,0,0,0,0,0,0,0,0,0,0,0,0,0,0,0,0,0,0"/>
                </v:shape>
                <v:shape id="Freeform 372" o:spid="_x0000_s1352" style="position:absolute;left:405;top:648;width:4;height:99;visibility:visible;mso-wrap-style:square;v-text-anchor:top" coordsize="14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" path="m,394l3,377r7,-33l14,328r,-23l14,247r,-74l14,98,13,40r,-23l13,13,12,4,6,,1,4,,13r,4l,34,,76r,61l,207r,69l,336r,42l,394xe" stroked="f">
                  <v:path arrowok="t" o:connecttype="custom" o:connectlocs="0,99;1,95;3,86;4,82;4,82;4,77;4,62;4,43;4,25;4,10;4,4;4,4;4,3;3,1;2,0;2,0;0,1;0,3;0,4;0,4;0,9;0,19;0,34;0,52;0,69;0,84;0,95;0,99;0,99;0,99" o:connectangles="0,0,0,0,0,0,0,0,0,0,0,0,0,0,0,0,0,0,0,0,0,0,0,0,0,0,0,0,0,0"/>
                </v:shape>
                <v:shape id="Freeform 373" o:spid="_x0000_s1353" style="position:absolute;left:436;top:654;width:3;height:105;visibility:visible;mso-wrap-style:square;v-text-anchor:top" coordsize="13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" path="m,342r3,19l10,399r3,20l13,401r,-45l13,292r,-73l13,145r,-64l13,36r,-18l13,14,12,5,7,,2,5,,14r,4l,42r,61l,181r,77l,319r,23xe" stroked="f">
                  <v:path arrowok="t" o:connecttype="custom" o:connectlocs="0,86;1,90;2,100;3,105;3,105;3,100;3,89;3,73;3,55;3,36;3,20;3,9;3,5;3,5;3,4;3,1;2,0;2,0;0,1;0,4;0,5;0,5;0,11;0,26;0,45;0,65;0,80;0,86;0,86;0,86" o:connectangles="0,0,0,0,0,0,0,0,0,0,0,0,0,0,0,0,0,0,0,0,0,0,0,0,0,0,0,0,0,0"/>
                </v:shape>
                <v:shape id="Freeform 374" o:spid="_x0000_s1354" style="position:absolute;left:468;top:652;width:3;height:99;visibility:visible;mso-wrap-style:square;v-text-anchor:top" coordsize="14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" path="m,395l3,377r8,-32l14,330r,-23l14,249r,-75l14,99r,-57l14,19r,-6l12,4,6,,2,4,,13r,6l,34,,77r,60l,207r,69l,335r,43l,395xe" stroked="f">
                  <v:path arrowok="t" o:connecttype="custom" o:connectlocs="0,99;1,94;2,86;3,83;3,83;3,77;3,62;3,44;3,25;3,11;3,5;3,5;3,3;3,1;1,0;1,0;0,1;0,3;0,5;0,5;0,9;0,19;0,34;0,52;0,69;0,84;0,95;0,99;0,99;0,99" o:connectangles="0,0,0,0,0,0,0,0,0,0,0,0,0,0,0,0,0,0,0,0,0,0,0,0,0,0,0,0,0,0"/>
                </v:shape>
                <v:shape id="Freeform 375" o:spid="_x0000_s1355" style="position:absolute;left:501;top:655;width:3;height:98;visibility:visible;mso-wrap-style:square;v-text-anchor:top" coordsize="16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" path="m,338r5,15l11,380r5,15l16,378r,-43l16,276r,-69l16,137r,-60l16,34r,-15l15,13,14,4,8,,4,4,2,13r,6l2,42r,59l2,179r,76l,315r,23xe" stroked="f">
                  <v:path arrowok="t" o:connecttype="custom" o:connectlocs="0,84;1,88;2,94;3,98;3,98;3,94;3,83;3,68;3,51;3,34;3,19;3,8;3,5;3,5;3,3;3,1;2,0;2,0;1,1;0,3;0,5;0,5;0,10;0,25;0,44;0,63;0,78;0,84;0,84;0,84" o:connectangles="0,0,0,0,0,0,0,0,0,0,0,0,0,0,0,0,0,0,0,0,0,0,0,0,0,0,0,0,0,0"/>
                </v:shape>
                <v:shape id="Freeform 376" o:spid="_x0000_s1356" style="position:absolute;left:975;top:656;width:4;height:112;visibility:visible;mso-wrap-style:square;v-text-anchor:top" coordsize="15,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" path="m,448l5,434r6,-28l15,391r,-16l15,333r,-58l15,205r,-69l15,77r,-43l15,19r,-5l12,6,8,,3,6,,14r,5l,33,,73r,57l,198r,71l,336r,57l,434r,14xe" stroked="f">
                  <v:path arrowok="t" o:connecttype="custom" o:connectlocs="0,112;1,109;3,102;4,98;4,98;4,94;4,83;4,69;4,51;4,34;4,19;4,9;4,5;4,5;4,4;3,2;2,0;2,0;1,2;0,4;0,5;0,5;0,8;0,18;0,33;0,50;0,67;0,84;0,98;0,109;0,112;0,112;0,112" o:connectangles="0,0,0,0,0,0,0,0,0,0,0,0,0,0,0,0,0,0,0,0,0,0,0,0,0,0,0,0,0,0,0,0,0"/>
                </v:shape>
                <v:shape id="Freeform 377" o:spid="_x0000_s1357" style="position:absolute;left:1007;top:654;width:4;height:107;visibility:visible;mso-wrap-style:square;v-text-anchor:top" coordsize="14,4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" path="m,363r3,16l10,411r4,16l14,410r,-47l14,298r,-76l14,147r,-66l14,34r,-18l13,12,12,4,7,,2,4,,12r,4l,36,,85r,68l,227r,68l,343r,20xe" stroked="f">
                  <v:path arrowok="t" o:connecttype="custom" o:connectlocs="0,91;1,95;3,103;4,107;4,107;4,103;4,91;4,75;4,56;4,37;4,20;4,9;4,4;4,4;4,3;3,1;2,0;2,0;1,1;0,3;0,4;0,4;0,9;0,21;0,38;0,57;0,74;0,86;0,91;0,91;0,91" o:connectangles="0,0,0,0,0,0,0,0,0,0,0,0,0,0,0,0,0,0,0,0,0,0,0,0,0,0,0,0,0,0,0"/>
                </v:shape>
                <v:shape id="Freeform 378" o:spid="_x0000_s1358" style="position:absolute;left:1040;top:651;width:3;height:105;visibility:visible;mso-wrap-style:square;v-text-anchor:top" coordsize="14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" path="m,424l3,406r7,-34l14,355r,-19l14,289r,-67l14,151r,-67l14,36r,-19l13,12,12,5,6,,2,5,,12r,5l,34,,80r,66l,221r,74l,360r,46l,424xe" stroked="f">
                  <v:path arrowok="t" o:connecttype="custom" o:connectlocs="0,105;1,101;2,92;3,88;3,88;3,83;3,72;3,55;3,37;3,21;3,9;3,4;3,4;3,3;3,1;1,0;1,0;0,1;0,3;0,4;0,4;0,8;0,20;0,36;0,55;0,73;0,89;0,101;0,105;0,105;0,105" o:connectangles="0,0,0,0,0,0,0,0,0,0,0,0,0,0,0,0,0,0,0,0,0,0,0,0,0,0,0,0,0,0,0"/>
                </v:shape>
                <v:shape id="Freeform 379" o:spid="_x0000_s1359" style="position:absolute;left:1073;top:647;width:3;height:97;visibility:visible;mso-wrap-style:square;v-text-anchor:top" coordsize="14,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" path="m,327r3,15l10,370r4,15l14,364r,-51l14,240r,-77l14,90r,-52l14,18,13,13,12,5,6,,2,5,,13r,5l,40,,98r,74l,247r,57l,327xe" stroked="f">
                  <v:path arrowok="t" o:connecttype="custom" o:connectlocs="0,82;1,86;2,93;3,97;3,97;3,92;3,79;3,60;3,41;3,23;3,10;3,5;3,5;3,3;3,1;1,0;1,0;0,1;0,3;0,5;0,5;0,10;0,25;0,43;0,62;0,77;0,82;0,82;0,82" o:connectangles="0,0,0,0,0,0,0,0,0,0,0,0,0,0,0,0,0,0,0,0,0,0,0,0,0,0,0,0,0"/>
                </v:shape>
                <v:shape id="Freeform 380" o:spid="_x0000_s1360" style="position:absolute;left:1104;top:651;width:4;height:97;visibility:visible;mso-wrap-style:square;v-text-anchor:top" coordsize="14,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" path="m,390l3,372r7,-31l14,324r,-22l14,245r,-74l13,97r,-57l13,18r,-5l11,4,7,,1,4,,13r,5l,34,,76r,60l,205r,68l,333r,42l,390xe" stroked="f">
                  <v:path arrowok="t" o:connecttype="custom" o:connectlocs="0,97;1,93;3,85;4,81;4,81;4,75;4,61;4,43;4,24;4,10;4,4;4,4;4,3;3,1;2,0;2,0;0,1;0,3;0,4;0,4;0,8;0,19;0,34;0,51;0,68;0,83;0,93;0,97;0,97;0,97" o:connectangles="0,0,0,0,0,0,0,0,0,0,0,0,0,0,0,0,0,0,0,0,0,0,0,0,0,0,0,0,0,0"/>
                </v:shape>
                <v:shape id="Freeform 381" o:spid="_x0000_s1361" style="position:absolute;left:1135;top:657;width:4;height:103;visibility:visible;mso-wrap-style:square;v-text-anchor:top" coordsize="15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" path="m1,336r4,21l11,393r4,20l15,397r,-45l15,289r,-73l15,143r,-63l15,35r,-18l15,13,12,4,8,,3,4,1,13,,17,,41r1,59l1,177r,78l1,313r,23xe" stroked="f">
                  <v:path arrowok="t" o:connecttype="custom" o:connectlocs="0,84;1,89;3,98;4,103;4,103;4,99;4,88;4,72;4,54;4,36;4,20;4,9;4,4;4,4;4,3;3,1;2,0;2,0;1,1;0,3;0,4;0,4;0,10;0,25;0,44;0,64;0,78;0,84;0,84;0,84" o:connectangles="0,0,0,0,0,0,0,0,0,0,0,0,0,0,0,0,0,0,0,0,0,0,0,0,0,0,0,0,0,0"/>
                </v:shape>
                <v:shape id="Freeform 382" o:spid="_x0000_s1362" style="position:absolute;left:1167;top:654;width:4;height:117;visibility:visible;mso-wrap-style:square;v-text-anchor:top" coordsize="1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" path="m,466l3,445r8,-37l14,388r,-21l14,316r,-72l14,166r,-72l14,41r,-19l14,16,12,5,7,,2,5,,16r,6l,37,,78r,59l,207r,74l,350r,59l,451r,15xe" stroked="f">
                  <v:path arrowok="t" o:connecttype="custom" o:connectlocs="0,117;1,112;3,102;4,97;4,97;4,92;4,79;4,61;4,42;4,24;4,10;4,6;4,6;4,4;3,1;2,0;2,0;1,1;0,4;0,6;0,6;0,9;0,20;0,34;0,52;0,71;0,88;0,103;0,113;0,117;0,117;0,117" o:connectangles="0,0,0,0,0,0,0,0,0,0,0,0,0,0,0,0,0,0,0,0,0,0,0,0,0,0,0,0,0,0,0,0"/>
                </v:shape>
                <v:shape id="Freeform 383" o:spid="_x0000_s1363" style="position:absolute;left:1200;top:658;width:4;height:116;visibility:visible;mso-wrap-style:square;v-text-anchor:top" coordsize="14,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" path="m,399r3,17l10,448r4,18l14,451r,-42l14,350r,-69l14,207r,-70l14,78r,-41l14,22,13,16,12,5,7,,2,5,,16r,6l,37,,81r,60l,210r,70l,340r,43l,399xe" stroked="f">
                  <v:path arrowok="t" o:connecttype="custom" o:connectlocs="0,99;1,104;3,112;4,116;4,116;4,112;4,102;4,87;4,70;4,52;4,34;4,19;4,9;4,5;4,5;4,4;3,1;2,0;2,0;1,1;0,4;0,5;0,5;0,9;0,20;0,35;0,52;0,70;0,85;0,95;0,99;0,99;0,99" o:connectangles="0,0,0,0,0,0,0,0,0,0,0,0,0,0,0,0,0,0,0,0,0,0,0,0,0,0,0,0,0,0,0,0,0"/>
                </v:shape>
                <v:shape id="Freeform 384" o:spid="_x0000_s1364" style="position:absolute;left:539;top:356;width:49;height:93;visibility:visible;mso-wrap-style:square;v-text-anchor:top" coordsize="197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" path="m2,332r,-7l,306,,278,2,243,8,202,19,160,35,118,61,78,95,44,140,17,197,r,16l197,59r,60l197,187r,69l197,316r,42l197,374,182,345,153,289,139,259r,-6l139,242r,-7l147,230r16,-19l171,179r-8,-29l147,134r-8,-3l137,116,123,89,89,78,76,92,51,128,28,183r-4,60l40,266r10,3l38,286,15,315,2,332xe" stroked="f">
                  <v:path arrowok="t" o:connecttype="custom" o:connectlocs="0,83;0,81;0,76;0,69;0,60;2,50;5,40;9,29;15,19;24,11;35,4;49,0;49,0;49,4;49,15;49,30;49,47;49,64;49,79;49,89;49,93;49,93;45,86;38,72;35,64;35,64;35,63;35,60;35,58;35,58;37,57;41,52;43,45;43,45;41,37;37,33;35,33;35,33;34,29;31,22;22,19;22,19;19,23;13,32;7,46;7,46;6,60;10,66;12,67;12,67;9,71;4,78;0,83;0,83;0,83" o:connectangles="0,0,0,0,0,0,0,0,0,0,0,0,0,0,0,0,0,0,0,0,0,0,0,0,0,0,0,0,0,0,0,0,0,0,0,0,0,0,0,0,0,0,0,0,0,0,0,0,0,0,0,0,0,0,0"/>
                </v:shape>
                <v:shape id="Freeform 385" o:spid="_x0000_s1365" style="position:absolute;left:893;top:353;width:50;height:93;visibility:visible;mso-wrap-style:square;v-text-anchor:top" coordsize="199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" path="m197,344r1,-6l199,322r,-27l198,264r-5,-37l186,187,172,146,155,108,128,71,95,40,53,16,,,,16,,58r,61l,187r,69l,316r,42l,374,16,351,45,308,60,285r,-13l59,248,58,235r-9,-5l34,211,25,179r9,-30l49,134r9,-3l60,115,72,89,108,78r9,9l133,110r5,25l148,151r19,31l177,213r-1,23l171,254r-6,6l161,271r3,20l165,302r9,11l189,333r8,11xe" stroked="f">
                  <v:path arrowok="t" o:connecttype="custom" o:connectlocs="50,84;50,73;48,56;43,36;32,18;13,4;0,0;0,14;0,47;0,79;0,93;4,87;15,71;15,68;15,58;12,57;6,45;9,37;15,33;15,29;27,19;29,22;35,34;37,38;44,53;44,59;41,65;40,67;41,75;44,78;49,86;49,86" o:connectangles="0,0,0,0,0,0,0,0,0,0,0,0,0,0,0,0,0,0,0,0,0,0,0,0,0,0,0,0,0,0,0,0"/>
                </v:shape>
                <v:shape id="Freeform 386" o:spid="_x0000_s1366" style="position:absolute;left:438;top:568;width:7;height:19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" path="m8,4l14,3r7,1l26,r,20l26,55r,20l20,60,6,30,,15,2,11,5,6,8,4xe" stroked="f">
                  <v:path arrowok="t" o:connecttype="custom" o:connectlocs="2,1;4,1;6,1;7,0;7,0;7,5;7,14;7,19;7,19;5,15;2,8;0,4;0,4;1,3;1,2;2,1;2,1" o:connectangles="0,0,0,0,0,0,0,0,0,0,0,0,0,0,0,0,0"/>
                </v:shape>
                <v:shape id="Freeform 387" o:spid="_x0000_s1367" style="position:absolute;left:333;top:558;width:11;height:40;visibility:visible;mso-wrap-style:square;v-text-anchor:top" coordsize="43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" path="m2,161l,112,1,55,3,1,21,,33,12,43,26,32,72,16,116,2,161xe" stroked="f">
                  <v:path arrowok="t" o:connecttype="custom" o:connectlocs="1,40;0,28;0,14;1,0;1,0;5,0;8,3;11,6;11,6;8,18;4,29;1,40;1,40" o:connectangles="0,0,0,0,0,0,0,0,0,0,0,0,0"/>
                </v:shape>
                <v:shape id="Freeform 388" o:spid="_x0000_s1368" style="position:absolute;left:398;top:568;width:7;height:20;visibility:visible;mso-wrap-style:square;v-text-anchor:top" coordsize="28,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" path="m3,78l1,60,,23,,4,10,,21,5r7,9l21,31,9,62,3,78xe" stroked="f">
                  <v:path arrowok="t" o:connecttype="custom" o:connectlocs="1,20;0,15;0,6;0,1;0,1;3,0;5,1;7,4;7,4;5,8;2,16;1,20;1,20" o:connectangles="0,0,0,0,0,0,0,0,0,0,0,0,0"/>
                </v:shape>
                <v:shape id="Freeform 389" o:spid="_x0000_s1369" style="position:absolute;left:379;top:575;width:2;height:10;visibility:visible;mso-wrap-style:square;v-text-anchor:top" coordsize="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" path="m9,40l5,27,,14,1,,4,,7,,8,,9,13r,14l9,40xe" stroked="f">
                  <v:path arrowok="t" o:connecttype="custom" o:connectlocs="2,10;1,7;0,4;0,0;0,0;1,0;2,0;2,0;2,0;2,3;2,7;2,10;2,10" o:connectangles="0,0,0,0,0,0,0,0,0,0,0,0,0"/>
                </v:shape>
                <v:shape id="Freeform 390" o:spid="_x0000_s1370" style="position:absolute;left:1139;top:567;width:6;height:19;visibility:visible;mso-wrap-style:square;v-text-anchor:top" coordsize="2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" path="m7,3r7,l21,3,26,r,20l26,56r,19l19,59,6,30,,14,2,12,5,7,7,3xe" stroked="f">
                  <v:path arrowok="t" o:connecttype="custom" o:connectlocs="2,1;3,1;5,1;6,0;6,0;6,5;6,14;6,19;6,19;4,15;1,8;0,4;0,4;0,3;1,2;2,1;2,1" o:connectangles="0,0,0,0,0,0,0,0,0,0,0,0,0,0,0,0,0"/>
                </v:shape>
                <v:shape id="Freeform 391" o:spid="_x0000_s1371" style="position:absolute;left:1036;top:567;width:6;height:20;visibility:visible;mso-wrap-style:square;v-text-anchor:top" coordsize="20,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" path="m,81l,56,,27,1,,9,r6,7l20,13,15,36,7,58,,81xe" stroked="f">
                  <v:path arrowok="t" o:connecttype="custom" o:connectlocs="0,20;0,14;0,7;0,0;0,0;3,0;5,2;6,3;6,3;5,9;2,14;0,20;0,20" o:connectangles="0,0,0,0,0,0,0,0,0,0,0,0,0"/>
                </v:shape>
                <v:shape id="Freeform 392" o:spid="_x0000_s1372" style="position:absolute;left:1099;top:567;width:6;height:20;visibility:visible;mso-wrap-style:square;v-text-anchor:top" coordsize="28,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" path="m2,79l1,59,,23,,4,10,,21,6r7,8l21,31,9,61,2,79xe" stroked="f">
                  <v:path arrowok="t" o:connecttype="custom" o:connectlocs="0,20;0,15;0,6;0,1;0,1;2,0;5,2;6,4;6,4;5,8;2,15;0,20;0,20" o:connectangles="0,0,0,0,0,0,0,0,0,0,0,0,0"/>
                </v:shape>
                <v:shape id="Freeform 393" o:spid="_x0000_s1373" style="position:absolute;left:1078;top:568;width:4;height:21;visibility:visible;mso-wrap-style:square;v-text-anchor:top" coordsize="17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" path="m17,83l8,56,,29,3,,6,r7,l16,r1,28l17,55r,28xe" stroked="f">
                  <v:path arrowok="t" o:connecttype="custom" o:connectlocs="4,21;2,14;0,7;1,0;1,0;1,0;3,0;4,0;4,0;4,7;4,14;4,21;4,21" o:connectangles="0,0,0,0,0,0,0,0,0,0,0,0,0"/>
                </v:shape>
                <v:shape id="Freeform 394" o:spid="_x0000_s1374" style="position:absolute;left:526;top:194;width:10;height:139;visibility:visible;mso-wrap-style:square;v-text-anchor:top" coordsize="38,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" path="m9,l,556,38,527,9,xe" stroked="f">
                  <v:path arrowok="t" o:connecttype="custom" o:connectlocs="2,0;0,139;10,132;2,0;2,0" o:connectangles="0,0,0,0,0"/>
                </v:shape>
                <v:shape id="Freeform 395" o:spid="_x0000_s1375" style="position:absolute;left:951;top:199;width:8;height:140;visibility:visible;mso-wrap-style:square;v-text-anchor:top" coordsize="32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" path="m13,l32,560,,546,13,xe" stroked="f">
                  <v:path arrowok="t" o:connecttype="custom" o:connectlocs="3,0;8,140;0,137;3,0;3,0" o:connectangles="0,0,0,0,0"/>
                </v:shape>
                <v:shape id="Freeform 396" o:spid="_x0000_s1376" style="position:absolute;left:540;top:503;width:2;height:174;visibility:visible;mso-wrap-style:square;v-text-anchor:top" coordsize="7,6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" path="m,693l2,682,5,662,7,651r,-9l7,617r,-40l7,528r,-58l7,406r,-65l7,275r,-64l7,153r,-49l7,64,7,39r,-9l7,23,6,7,4,,1,7,,23r,7l,39,,62,,99r,47l,201r,62l,329r,65l,459r,61l,576r,48l,660r,24l,693xe" stroked="f">
                  <v:path arrowok="t" o:connecttype="custom" o:connectlocs="0,174;1,171;1,166;2,163;2,163;2,161;2,155;2,145;2,133;2,118;2,102;2,86;2,69;2,53;2,38;2,26;2,16;2,10;2,8;2,8;2,6;2,2;1,0;1,0;0,2;0,6;0,8;0,8;0,10;0,16;0,25;0,37;0,50;0,66;0,83;0,99;0,115;0,131;0,145;0,157;0,166;0,172;0,174;0,174;0,174" o:connectangles="0,0,0,0,0,0,0,0,0,0,0,0,0,0,0,0,0,0,0,0,0,0,0,0,0,0,0,0,0,0,0,0,0,0,0,0,0,0,0,0,0,0,0,0,0"/>
                </v:shape>
                <v:shape id="Freeform 397" o:spid="_x0000_s1377" style="position:absolute;left:823;top:481;width:3;height:84;visibility:visible;mso-wrap-style:square;v-text-anchor:top" coordsize="10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" path="m1,335l4,321,8,295r2,-15l10,253r,-66l10,109r,-66l10,16r,-4l9,4,6,,3,4,1,12,,16,1,39r,59l1,176r,77l1,312r,23xe" stroked="f">
                  <v:path arrowok="t" o:connecttype="custom" o:connectlocs="0,84;1,80;2,74;3,70;3,70;3,63;3,47;3,27;3,11;3,4;3,4;3,3;3,1;2,0;2,0;1,1;0,3;0,4;0,4;0,10;0,25;0,44;0,63;0,78;0,84;0,84;0,84" o:connectangles="0,0,0,0,0,0,0,0,0,0,0,0,0,0,0,0,0,0,0,0,0,0,0,0,0,0,0"/>
                </v:shape>
                <v:shape id="Freeform 398" o:spid="_x0000_s1378" style="position:absolute;left:909;top:491;width:3;height:194;visibility:visible;mso-wrap-style:square;v-text-anchor:top" coordsize="12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" path="m,773r4,-9l9,743r3,-11l12,723r,-25l12,659r,-49l12,552,11,487r,-68l11,349r,-68l11,216r,-58l11,108r,-39l11,45r,-10l11,27,10,9,6,,3,9,,27r,8l,44,,67r,37l,152r,56l,269r,67l,405r,69l,541r,61l,658r,47l,743r,23l,773xe" stroked="f">
                  <v:path arrowok="t" o:connecttype="custom" o:connectlocs="0,194;1,192;2,186;3,184;3,184;3,181;3,175;3,165;3,153;3,139;3,122;3,105;3,88;3,71;3,54;3,40;3,27;3,17;3,11;3,9;3,9;3,7;3,2;2,0;2,0;1,2;0,7;0,9;0,9;0,11;0,17;0,26;0,38;0,52;0,68;0,84;0,102;0,119;0,136;0,151;0,165;0,177;0,186;0,192;0,194;0,194;0,194" o:connectangles="0,0,0,0,0,0,0,0,0,0,0,0,0,0,0,0,0,0,0,0,0,0,0,0,0,0,0,0,0,0,0,0,0,0,0,0,0,0,0,0,0,0,0,0,0,0,0"/>
                </v:shape>
                <v:shape id="Freeform 399" o:spid="_x0000_s1379" style="position:absolute;left:940;top:490;width:3;height:193;visibility:visible;mso-wrap-style:square;v-text-anchor:top" coordsize="10,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" path="m1,735r2,9l7,763r3,10l10,765r,-24l10,705r,-47l10,603r,-63l10,474r,-68l10,336r,-66l10,208r,-56l10,105r,-36l10,45r,-8l10,27,9,10,5,,2,10,1,27,,37r,9l,71r,38l1,159r,59l1,283r,68l1,421r,68l1,554r,58l1,662r,39l1,726r,9xe" stroked="f">
                  <v:path arrowok="t" o:connecttype="custom" o:connectlocs="0,184;1,186;2,191;3,193;3,193;3,191;3,185;3,176;3,164;3,151;3,135;3,118;3,101;3,84;3,67;3,52;3,38;3,26;3,17;3,11;3,9;3,9;3,7;3,2;2,0;2,0;1,2;0,7;0,9;0,9;0,11;0,18;0,27;0,40;0,54;0,71;0,88;0,105;0,122;0,138;0,153;0,165;0,175;0,181;0,184;0,184;0,184" o:connectangles="0,0,0,0,0,0,0,0,0,0,0,0,0,0,0,0,0,0,0,0,0,0,0,0,0,0,0,0,0,0,0,0,0,0,0,0,0,0,0,0,0,0,0,0,0,0,0"/>
                </v:shape>
                <v:shape id="Freeform 400" o:spid="_x0000_s1380" style="position:absolute;left:854;top:479;width:3;height:80;visibility:visible;mso-wrap-style:square;v-text-anchor:top" coordsize="11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" path="m,267r2,15l7,306r4,13l11,297r,-56l11,168,10,94r,-56l10,15r,-3l8,4,5,,1,4,,12r,3l,42r,62l,179r,62l,267xe" stroked="f">
                  <v:path arrowok="t" o:connecttype="custom" o:connectlocs="0,67;1,71;2,77;3,80;3,80;3,74;3,60;3,42;3,24;3,10;3,4;3,4;3,3;2,1;1,0;1,0;0,1;0,3;0,4;0,4;0,11;0,26;0,45;0,60;0,67;0,67;0,67" o:connectangles="0,0,0,0,0,0,0,0,0,0,0,0,0,0,0,0,0,0,0,0,0,0,0,0,0,0,0"/>
                </v:shape>
                <v:shape id="Freeform 401" o:spid="_x0000_s1381" style="position:absolute;left:781;top:436;width:3;height:51;visibility:visible;mso-wrap-style:square;v-text-anchor:top" coordsize="14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" path="m,160r3,11l11,191r3,11l14,152r,-93l14,10r,-3l12,2,8,,2,2,,7r,3l,49r,73l,160xe" stroked="f">
                  <v:path arrowok="t" o:connecttype="custom" o:connectlocs="0,40;1,43;2,48;3,51;3,51;3,38;3,15;3,3;3,3;3,2;3,1;2,0;2,0;0,1;0,2;0,3;0,3;0,12;0,31;0,40;0,40;0,40" o:connectangles="0,0,0,0,0,0,0,0,0,0,0,0,0,0,0,0,0,0,0,0,0,0"/>
                </v:shape>
                <v:shape id="Freeform 402" o:spid="_x0000_s1382" style="position:absolute;left:754;top:427;width:3;height:27;visibility:visible;mso-wrap-style:square;v-text-anchor:top" coordsize="13,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" path="m,87r3,7l10,105r3,5l13,83r,-51l13,6r,-2l11,2,7,,2,2,,4,,6,,27,,66,,87xe" stroked="f">
                  <v:path arrowok="t" o:connecttype="custom" o:connectlocs="0,21;1,23;2,26;3,27;3,27;3,20;3,8;3,1;3,1;3,1;3,0;2,0;2,0;0,0;0,1;0,1;0,1;0,7;0,16;0,21;0,21;0,21" o:connectangles="0,0,0,0,0,0,0,0,0,0,0,0,0,0,0,0,0,0,0,0,0,0"/>
                </v:shape>
                <v:shape id="Freeform 403" o:spid="_x0000_s1383" style="position:absolute;left:569;top:501;width:3;height:170;visibility:visible;mso-wrap-style:square;v-text-anchor:top" coordsize="12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" path="m,647r3,8l9,669r3,7l12,668r,-27l12,601r,-52l12,489r,-66l12,355r,-68l12,221r,-60l12,109,11,69r,-25l11,34r,-9l10,9,7,,2,9,1,25r,9l1,44r,29l1,116r,56l,236r,69l,375r,69l,509r,55l,607r,29l,647xe" stroked="f">
                  <v:path arrowok="t" o:connecttype="custom" o:connectlocs="0,163;1,165;2,168;3,170;3,170;3,168;3,161;3,151;3,138;3,123;3,106;3,89;3,72;3,56;3,40;3,27;3,17;3,11;3,9;3,9;3,6;3,2;2,0;2,0;1,2;0,6;0,9;0,9;0,11;0,18;0,29;0,43;0,59;0,77;0,94;0,112;0,128;0,142;0,153;0,160;0,163;0,163;0,163" o:connectangles="0,0,0,0,0,0,0,0,0,0,0,0,0,0,0,0,0,0,0,0,0,0,0,0,0,0,0,0,0,0,0,0,0,0,0,0,0,0,0,0,0,0,0"/>
                </v:shape>
                <v:shape id="Freeform 404" o:spid="_x0000_s1384" style="position:absolute;left:697;top:433;width:4;height:45;visibility:visible;mso-wrap-style:square;v-text-anchor:top" coordsize="16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" path="m16,147r,-36l16,44,16,8r,-3l14,2,8,,3,2,1,5,,8,,51r,83l,178,5,168r7,-12l16,147xe" stroked="f">
                  <v:path arrowok="t" o:connecttype="custom" o:connectlocs="4,37;4,28;4,11;4,2;4,2;4,1;4,1;2,0;2,0;1,1;0,1;0,2;0,2;0,13;0,34;0,45;0,45;1,42;3,39;4,37;4,37" o:connectangles="0,0,0,0,0,0,0,0,0,0,0,0,0,0,0,0,0,0,0,0,0"/>
                </v:shape>
                <v:shape id="Freeform 405" o:spid="_x0000_s1385" style="position:absolute;left:725;top:427;width:2;height:25;visibility:visible;mso-wrap-style:square;v-text-anchor:top" coordsize="11,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" path="m,104l3,99,8,90r3,-4l11,65r,-38l11,6r,-1l9,3,5,,2,3,,5,,6,,31,,78r,26xe" stroked="f">
                  <v:path arrowok="t" o:connecttype="custom" o:connectlocs="0,25;1,24;1,22;2,21;2,21;2,16;2,6;2,1;2,1;2,1;2,1;1,0;1,0;0,1;0,1;0,1;0,1;0,7;0,19;0,25;0,25;0,25" o:connectangles="0,0,0,0,0,0,0,0,0,0,0,0,0,0,0,0,0,0,0,0,0,0"/>
                </v:shape>
                <v:shape id="Freeform 406" o:spid="_x0000_s1386" style="position:absolute;left:540;top:796;width:3;height:176;visibility:visible;mso-wrap-style:square;v-text-anchor:top" coordsize="9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" path="m,706r2,l6,706r3,l9,697r,-24l9,636r,-49l9,531r,-62l9,403r,-67l9,269r,-62l9,151r,-48l9,65,9,41r,-9l9,25,8,8,4,,1,8,,25r,7l,41,,65r,38l,151r,56l,269r,67l,403r,66l,531r,56l,636r,37l,697r,9xe" stroked="f">
                  <v:path arrowok="t" o:connecttype="custom" o:connectlocs="0,176;1,176;2,176;3,176;3,176;3,174;3,168;3,159;3,146;3,132;3,117;3,100;3,84;3,67;3,52;3,38;3,26;3,16;3,10;3,8;3,8;3,6;3,2;1,0;1,0;0,2;0,6;0,8;0,8;0,10;0,16;0,26;0,38;0,52;0,67;0,84;0,100;0,117;0,132;0,146;0,159;0,168;0,174;0,176;0,176;0,176" o:connectangles="0,0,0,0,0,0,0,0,0,0,0,0,0,0,0,0,0,0,0,0,0,0,0,0,0,0,0,0,0,0,0,0,0,0,0,0,0,0,0,0,0,0,0,0,0,0"/>
                </v:shape>
                <v:shape id="Freeform 407" o:spid="_x0000_s1387" style="position:absolute;left:569;top:798;width:2;height:175;visibility:visible;mso-wrap-style:square;v-text-anchor:top" coordsize="10,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" path="m,700r2,l8,700r2,l10,692r,-24l10,631r,-47l10,528r,-63l10,401r,-67l10,268r,-61l10,151r,-49l10,66r,-24l10,33r,-9l9,9,4,,1,9,,24r,9l,42,,66r,36l,151r,56l,268r,66l,401r,64l,528r,56l,631r,37l,692r,8xe" stroked="f">
                  <v:path arrowok="t" o:connecttype="custom" o:connectlocs="0,175;0,175;2,175;2,175;2,175;2,173;2,167;2,158;2,146;2,132;2,116;2,100;2,84;2,67;2,52;2,38;2,26;2,17;2,11;2,8;2,8;2,6;2,2;1,0;1,0;0,2;0,6;0,8;0,8;0,11;0,17;0,26;0,38;0,52;0,67;0,84;0,100;0,116;0,132;0,146;0,158;0,167;0,173;0,175;0,175;0,175" o:connectangles="0,0,0,0,0,0,0,0,0,0,0,0,0,0,0,0,0,0,0,0,0,0,0,0,0,0,0,0,0,0,0,0,0,0,0,0,0,0,0,0,0,0,0,0,0,0"/>
                </v:shape>
                <v:shape id="Freeform 408" o:spid="_x0000_s1388" style="position:absolute;left:938;top:809;width:2;height:173;visibility:visible;mso-wrap-style:square;v-text-anchor:top" coordsize="10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" path="m,695r2,l6,695r4,l10,688r,-24l10,626r,-47l10,523r,-61l10,397r,-66l10,265r,-61l10,149r,-48l10,65r,-24l10,32r,-8l7,8,4,,1,8,,24r,8l,41,,65r,36l,149r,55l,265r,66l,397r,65l,523r,56l,626r,38l,688r,7xe" stroked="f">
                  <v:path arrowok="t" o:connecttype="custom" o:connectlocs="0,173;0,173;1,173;2,173;2,173;2,171;2,165;2,156;2,144;2,130;2,115;2,99;2,82;2,66;2,51;2,37;2,25;2,16;2,10;2,8;2,8;2,6;1,2;1,0;1,0;0,2;0,6;0,8;0,8;0,10;0,16;0,25;0,37;0,51;0,66;0,82;0,99;0,115;0,130;0,144;0,156;0,165;0,171;0,173;0,173;0,173" o:connectangles="0,0,0,0,0,0,0,0,0,0,0,0,0,0,0,0,0,0,0,0,0,0,0,0,0,0,0,0,0,0,0,0,0,0,0,0,0,0,0,0,0,0,0,0,0,0"/>
                </v:shape>
                <v:shape id="Freeform 409" o:spid="_x0000_s1389" style="position:absolute;left:909;top:807;width:2;height:177;visibility:visible;mso-wrap-style:square;v-text-anchor:top" coordsize="10,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" path="m,707r3,l8,707r2,l10,698r,-24l10,637r,-48l10,533r,-63l10,403r,-67l10,270r,-62l10,151r,-48l10,65r,-24l10,33r,-8l9,8,5,,1,8,,25r,8l,41,,65r,38l,151r,57l,270r,66l,403r,67l,533r,56l,637r,37l,698r,9xe" stroked="f">
                  <v:path arrowok="t" o:connecttype="custom" o:connectlocs="0,177;1,177;2,177;2,177;2,177;2,175;2,169;2,159;2,147;2,133;2,118;2,101;2,84;2,68;2,52;2,38;2,26;2,16;2,10;2,8;2,8;2,6;2,2;1,0;1,0;0,2;0,6;0,8;0,8;0,10;0,16;0,26;0,38;0,52;0,68;0,84;0,101;0,118;0,133;0,147;0,159;0,169;0,175;0,177;0,177;0,177" o:connectangles="0,0,0,0,0,0,0,0,0,0,0,0,0,0,0,0,0,0,0,0,0,0,0,0,0,0,0,0,0,0,0,0,0,0,0,0,0,0,0,0,0,0,0,0,0,0"/>
                </v:shape>
                <v:shape id="Freeform 410" o:spid="_x0000_s1390" style="position:absolute;left:856;top:1011;width:4;height:39;visibility:visible;mso-wrap-style:square;v-text-anchor:top" coordsize="16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" path="m15,156l7,98,,38,2,,12,5r4,47l16,113r-1,43xe" stroked="f">
                  <v:path arrowok="t" o:connecttype="custom" o:connectlocs="4,39;2,25;0,10;1,0;1,0;3,1;4,13;4,28;4,39;4,39;4,39" o:connectangles="0,0,0,0,0,0,0,0,0,0,0"/>
                </v:shape>
                <v:shape id="Freeform 411" o:spid="_x0000_s1391" style="position:absolute;left:630;top:1006;width:8;height:36;visibility:visible;mso-wrap-style:square;v-text-anchor:top" coordsize="33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" path="m,146l,113,,50,,17,10,2,22,,33,12,22,56,9,101,,146xe" stroked="f">
                  <v:path arrowok="t" o:connecttype="custom" o:connectlocs="0,36;0,28;0,12;0,4;0,4;2,0;5,0;8,3;8,3;5,14;2,25;0,36;0,36" o:connectangles="0,0,0,0,0,0,0,0,0,0,0,0,0"/>
                </v:shape>
                <v:shape id="Freeform 412" o:spid="_x0000_s1392" style="position:absolute;left:673;top:192;width:27;height:33;visibility:visible;mso-wrap-style:square;v-text-anchor:top" coordsize="109,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" path="m,4l54,133,109,,,4xe" stroked="f">
                  <v:path arrowok="t" o:connecttype="custom" o:connectlocs="0,1;13,33;27,0;0,1;0,1" o:connectangles="0,0,0,0,0"/>
                </v:shape>
                <v:shape id="Freeform 413" o:spid="_x0000_s1393" style="position:absolute;left:730;top:194;width:27;height:34;visibility:visible;mso-wrap-style:square;v-text-anchor:top" coordsize="1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" path="m,4l53,134,108,,,4xe" stroked="f">
                  <v:path arrowok="t" o:connecttype="custom" o:connectlocs="0,1;13,34;27,0;0,1;0,1" o:connectangles="0,0,0,0,0"/>
                </v:shape>
                <v:shape id="Freeform 414" o:spid="_x0000_s1394" style="position:absolute;left:787;top:194;width:27;height:34;visibility:visible;mso-wrap-style:square;v-text-anchor:top" coordsize="108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" path="m,4l53,134,108,,,4xe" stroked="f">
                  <v:path arrowok="t" o:connecttype="custom" o:connectlocs="0,1;13,34;27,0;0,1;0,1" o:connectangles="0,0,0,0,0"/>
                </v:shape>
                <v:shape id="Freeform 415" o:spid="_x0000_s1395" style="position:absolute;left:252;top:449;width:8;height:108;visibility:visible;mso-wrap-style:square;v-text-anchor:top" coordsize="29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" path="m11,l,431r29,l11,xe" stroked="f">
                  <v:path arrowok="t" o:connecttype="custom" o:connectlocs="3,0;0,108;8,108;3,0;3,0" o:connectangles="0,0,0,0,0"/>
                </v:shape>
                <v:shape id="Freeform 416" o:spid="_x0000_s1396" style="position:absolute;left:1221;top:449;width:9;height:168;visibility:visible;mso-wrap-style:square;v-text-anchor:top" coordsize="38,6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" path="m14,l,421r8,10l14,674r8,l22,427r16,-2l14,xe" stroked="f">
                  <v:path arrowok="t" o:connecttype="custom" o:connectlocs="3,0;0,105;2,107;3,168;5,168;5,106;9,106;3,0;3,0" o:connectangles="0,0,0,0,0,0,0,0,0"/>
                </v:shape>
                <v:shape id="Freeform 417" o:spid="_x0000_s1397" style="position:absolute;left:182;top:618;width:3;height:206;visibility:visible;mso-wrap-style:square;v-text-anchor:top" coordsize="11,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" path="m11,824l,824,,,11,r,824xe" stroked="f">
                  <v:path arrowok="t" o:connecttype="custom" o:connectlocs="3,206;0,206;0,0;3,0;3,206;3,206" o:connectangles="0,0,0,0,0,0"/>
                </v:shape>
                <v:shape id="Freeform 418" o:spid="_x0000_s1398" style="position:absolute;left:1295;top:620;width:2;height:206;visibility:visible;mso-wrap-style:square;v-text-anchor:top" coordsize="10,8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" path="m10,822l,822,,,10,r,822xe" stroked="f">
                  <v:path arrowok="t" o:connecttype="custom" o:connectlocs="2,206;0,206;0,0;2,0;2,206;2,206" o:connectangles="0,0,0,0,0,0"/>
                </v:shape>
                <v:shape id="Freeform 419" o:spid="_x0000_s1399" style="position:absolute;left:1257;top:790;width:6;height:23;visibility:visible;mso-wrap-style:square;v-text-anchor:top" coordsize="22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" path="m22,92r,-22l22,27,22,4r,-1l18,1,11,,3,1,,3,,4,,27,,70,,92r5,l16,92r6,xe" stroked="f">
                  <v:path arrowok="t" o:connecttype="custom" o:connectlocs="6,23;6,18;6,7;6,1;6,1;6,1;5,0;3,0;3,0;1,0;0,1;0,1;0,1;0,7;0,18;0,23;0,23;1,23;4,23;6,23;6,23" o:connectangles="0,0,0,0,0,0,0,0,0,0,0,0,0,0,0,0,0,0,0,0,0"/>
                </v:shape>
                <v:shape id="Freeform 420" o:spid="_x0000_s1400" style="position:absolute;left:829;top:740;width:5;height:46;visibility:visible;mso-wrap-style:square;v-text-anchor:top" coordsize="16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" path="m15,184l,159,2,108,11,48,15,r1,54l15,123r,61xe" stroked="f">
                  <v:path arrowok="t" o:connecttype="custom" o:connectlocs="5,46;0,40;1,27;3,12;5,0;5,0;5,14;5,31;5,46;5,46;5,46" o:connectangles="0,0,0,0,0,0,0,0,0,0,0"/>
                </v:shape>
                <v:shape id="Freeform 421" o:spid="_x0000_s1401" style="position:absolute;left:647;top:749;width:8;height:34;visibility:visible;mso-wrap-style:square;v-text-anchor:top" coordsize="29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" path="m,136l29,118,26,83,9,41,2,,,42,,88r,48xe" stroked="f">
                  <v:path arrowok="t" o:connecttype="custom" o:connectlocs="0,34;8,30;7,21;2,10;1,0;1,0;0,11;0,22;0,34;0,34;0,34" o:connectangles="0,0,0,0,0,0,0,0,0,0,0"/>
                </v:shape>
                <v:shape id="Freeform 422" o:spid="_x0000_s1402" style="position:absolute;left:642;top:833;width:7;height:41;visibility:visible;mso-wrap-style:square;v-text-anchor:top" coordsize="2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" path="m2,162r,-36l1,59,,23,6,16,17,5,24,r2,51l27,111,2,162xe" stroked="f">
                  <v:path arrowok="t" o:connecttype="custom" o:connectlocs="1,41;1,32;0,15;0,6;0,6;2,4;4,1;6,0;6,0;7,13;7,28;1,41;1,41;1,41" o:connectangles="0,0,0,0,0,0,0,0,0,0,0,0,0,0"/>
                </v:shape>
                <v:shape id="Freeform 423" o:spid="_x0000_s1403" style="position:absolute;left:815;top:844;width:4;height:13;visibility:visible;mso-wrap-style:square;v-text-anchor:top" coordsize="1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" path="m19,52l9,40,,26,,9,5,7,12,3,16,r3,16l19,35r,17xe" stroked="f">
                  <v:path arrowok="t" o:connecttype="custom" o:connectlocs="4,13;2,10;0,7;0,2;0,2;1,2;3,1;3,0;3,0;4,4;4,9;4,13;4,13;4,13" o:connectangles="0,0,0,0,0,0,0,0,0,0,0,0,0,0"/>
                </v:shape>
                <v:shape id="Freeform 424" o:spid="_x0000_s1404" style="position:absolute;left:838;top:855;width:6;height:28;visibility:visible;mso-wrap-style:square;v-text-anchor:top" coordsize="25,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" path="m25,111l,78,,40,,,6,3,18,6r7,1l25,34r,51l25,111xe" stroked="f">
                  <v:path arrowok="t" o:connecttype="custom" o:connectlocs="6,28;0,20;0,10;0,0;0,0;1,1;4,2;6,2;6,2;6,9;6,21;6,28;6,28;6,28" o:connectangles="0,0,0,0,0,0,0,0,0,0,0,0,0,0"/>
                </v:shape>
                <v:shape id="Freeform 425" o:spid="_x0000_s1405" style="position:absolute;left:628;top:839;width:8;height:58;visibility:visible;mso-wrap-style:square;v-text-anchor:top" coordsize="3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" path="m35,l29,57r1,61l28,178,14,230,11,194,7,115,3,36,,,9,,26,r9,xe" stroked="f">
                  <v:path arrowok="t" o:connecttype="custom" o:connectlocs="8,0;7,14;7,30;6,45;3,58;3,58;3,49;2,29;1,9;0,0;0,0;2,0;6,0;8,0;8,0;8,0" o:connectangles="0,0,0,0,0,0,0,0,0,0,0,0,0,0,0,0"/>
                </v:shape>
                <v:shape id="Freeform 426" o:spid="_x0000_s1406" style="position:absolute;left:610;top:606;width:262;height:183;visibility:visible;mso-wrap-style:square;v-text-anchor:top" coordsize="1047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" path="m1046,728r-15,-5l1016,716r-17,-5l1000,665r1,-45l1001,574r-1,-46l997,484r-3,-45l988,397r-8,-43l968,313,953,275,935,238,913,204,885,172,853,142,819,115,783,91,746,70,707,51,668,36,628,25,586,16,545,12,503,11r-42,3l419,20,376,33,334,48,294,68,254,92r-36,27l185,149r-31,33l127,218r-24,37l84,295,67,335,55,378r-9,43l42,466r1,45l43,561r,96l43,709,33,719r-16,7l3,732r,-46l2,640,1,595,,550,,507,2,465,7,423r8,-41l29,344,47,307,73,272,95,237r25,-34l146,171r30,-30l208,114,241,88,276,67,313,47,352,30,392,17,432,7,474,2,517,r44,2l606,8r47,12l699,35r44,17l786,73r42,24l865,125r36,31l933,193r27,40l985,272r20,41l1021,357r10,45l1038,449r6,47l1046,544r1,47l1046,638r,46l1046,728xe" stroked="f">
                  <v:path arrowok="t" o:connecttype="custom" o:connectlocs="258,181;250,178;250,166;250,144;249,121;247,99;242,78;234,60;221,43;213,36;196,23;177,13;157,6;136,3;115,4;94,8;74,17;64,23;46,37;32,55;21,74;14,95;11,117;11,128;11,164;11,177;4,182;1,183;1,160;0,138;1,116;4,96;12,77;18,68;30,51;44,35;60,22;78,12;98,4;119,1;140,1;152,2;175,9;197,18;216,31;233,48;240,58;251,78;258,101;261,124;262,148;262,171;262,182" o:connectangles="0,0,0,0,0,0,0,0,0,0,0,0,0,0,0,0,0,0,0,0,0,0,0,0,0,0,0,0,0,0,0,0,0,0,0,0,0,0,0,0,0,0,0,0,0,0,0,0,0,0,0,0,0"/>
                </v:shape>
                <v:shape id="Freeform 427" o:spid="_x0000_s1407" style="position:absolute;left:625;top:612;width:226;height:171;visibility:visible;mso-wrap-style:square;v-text-anchor:top" coordsize="903,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" path="m660,50r6,l677,50r5,l718,77r34,28l785,136r29,34l841,207r23,40l881,288r15,44l903,379r-8,-40l881,298,865,259,844,220,819,184,791,150,759,118,723,91,685,67,643,48r,2l643,55r,3l685,88r37,35l756,161r28,42l804,248r14,49l815,297r-3,l810,297,798,251,778,207,753,166,723,130,689,100,651,75,609,58r38,40l680,142r25,49l721,245,704,200,680,157,649,114,613,78,571,49,525,30r12,21l555,72r16,22l576,111r9,30l589,158r-13,-6l572,132r-5,-18l545,78,514,47,476,30,466,59r,34l466,128r,6l462,136r-6,2l450,102r4,-36l449,30,401,60r-32,48l345,160r6,-46l373,72,405,37r-22,l370,41r-16,5l312,82r-34,42l250,165r-9,22l229,215r-16,23l221,187r25,-46l281,98,318,60r-27,3l265,78,239,94r-35,34l174,165r-25,41l129,249r-16,44l100,338r7,-44l120,251r18,-42l161,171r28,-36l219,102,254,73,291,50r,-1l291,48,248,61,208,82r-37,27l137,142r-30,37l80,218,57,259,37,299,24,344r-9,48l11,442,9,491r2,51l13,591r2,48l16,685r-3,l7,685r-3,l3,639,2,593,1,546,,499,1,452,3,406,9,359,19,316,35,273,56,233,80,194r28,-36l141,125,177,94,215,69,256,47,299,28,343,14,388,4,434,r61,3l556,11r58,14l667,48r-2,1l663,50r-3,xe" stroked="f">
                  <v:path arrowok="t" o:connecttype="custom" o:connectlocs="169,12;180,19;204,42;220,72;226,95;216,65;198,37;171,17;161,12;161,14;189,40;205,74;203,74;200,63;181,32;152,14;170,35;180,61;162,28;131,7;139,18;144,28;147,39;142,28;129,12;117,15;117,32;114,34;114,16;100,15;86,40;101,9;93,10;78,20;63,41;53,59;62,35;80,15;60,23;44,41;28,73;27,73;40,43;64,18;73,12;73,12;43,27;20,54;9,75;3,110;3,148;4,171;1,171;1,148;0,113;5,79;14,58;35,31;64,12;97,1;124,1;167,12;166,12" o:connectangles="0,0,0,0,0,0,0,0,0,0,0,0,0,0,0,0,0,0,0,0,0,0,0,0,0,0,0,0,0,0,0,0,0,0,0,0,0,0,0,0,0,0,0,0,0,0,0,0,0,0,0,0,0,0,0,0,0,0,0,0,0,0,0"/>
                </v:shape>
                <v:shape id="Freeform 428" o:spid="_x0000_s1408" style="position:absolute;left:726;top:634;width:4;height:8;visibility:visible;mso-wrap-style:square;v-text-anchor:top" coordsize="15,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" path="m15,29r-4,1l6,30,,32,,20,7,10,14,r1,9l15,19r,10xe" stroked="f">
                  <v:path arrowok="t" o:connecttype="custom" o:connectlocs="4,7;3,8;2,8;0,8;0,8;0,5;2,3;4,0;4,0;4,2;4,5;4,7;4,7;4,7" o:connectangles="0,0,0,0,0,0,0,0,0,0,0,0,0,0"/>
                </v:shape>
                <v:shape id="Freeform 429" o:spid="_x0000_s1409" style="position:absolute;left:749;top:634;width:6;height:8;visibility:visible;mso-wrap-style:square;v-text-anchor:top" coordsize="26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" path="m26,28l20,27,9,25r-6,l,16,,8,3,,14,5r6,10l26,28xe" stroked="f">
                  <v:path arrowok="t" o:connecttype="custom" o:connectlocs="6,8;5,8;2,7;1,7;1,7;0,5;0,2;1,0;1,0;3,1;5,4;6,8;6,8;6,8" o:connectangles="0,0,0,0,0,0,0,0,0,0,0,0,0,0"/>
                </v:shape>
                <v:shape id="Freeform 430" o:spid="_x0000_s1410" style="position:absolute;left:699;top:639;width:7;height:10;visibility:visible;mso-wrap-style:square;v-text-anchor:top" coordsize="29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" path="m,40l6,23,16,10,29,,22,16,16,31,,40xe" stroked="f">
                  <v:path arrowok="t" o:connecttype="custom" o:connectlocs="0,10;1,6;4,3;7,0;7,0;5,4;4,8;0,10;0,10;0,10" o:connectangles="0,0,0,0,0,0,0,0,0,0"/>
                </v:shape>
                <v:shape id="Freeform 431" o:spid="_x0000_s1411" style="position:absolute;left:777;top:640;width:9;height:13;visibility:visible;mso-wrap-style:square;v-text-anchor:top" coordsize="34,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" path="m34,49l26,45,13,37,6,33,4,24,1,9,,,13,14,26,30r8,19xe" stroked="f">
                  <v:path arrowok="t" o:connecttype="custom" o:connectlocs="9,13;7,12;3,10;2,9;2,9;1,6;0,2;0,0;0,0;3,4;7,8;9,13;9,13;9,13" o:connectangles="0,0,0,0,0,0,0,0,0,0,0,0,0,0"/>
                </v:shape>
                <v:shape id="Freeform 432" o:spid="_x0000_s1412" style="position:absolute;left:658;top:644;width:23;height:46;visibility:visible;mso-wrap-style:square;v-text-anchor:top" coordsize="93,1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" path="m57,89l42,114,15,159,,183,13,142,33,88,62,36,93,,79,27,65,57,57,89xe" stroked="f">
                  <v:path arrowok="t" o:connecttype="custom" o:connectlocs="14,22;10,29;4,40;0,46;0,46;3,36;8,22;15,9;23,0;23,0;20,7;16,14;14,22;14,22;14,22" o:connectangles="0,0,0,0,0,0,0,0,0,0,0,0,0,0,0"/>
                </v:shape>
                <v:shape id="Freeform 433" o:spid="_x0000_s1413" style="position:absolute;left:634;top:663;width:20;height:122;visibility:visible;mso-wrap-style:square;v-text-anchor:top" coordsize="79,4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" path="m21,487r-5,-6l6,471,1,466,2,421r,-45l1,331,,286,,242,3,198,9,156r8,-42l32,73,51,36,79,,57,40,42,82,32,124r-6,44l23,212r,43l24,300r1,45l25,392r-1,47l21,487xe" stroked="f">
                  <v:path arrowok="t" o:connecttype="custom" o:connectlocs="5,122;4,120;2,118;0,117;0,117;1,105;1,94;0,83;0,72;0,61;1,50;2,39;4,29;8,18;13,9;20,0;20,0;14,10;11,21;8,31;7,42;6,53;6,64;6,75;6,86;6,98;6,110;5,122;5,122;5,122" o:connectangles="0,0,0,0,0,0,0,0,0,0,0,0,0,0,0,0,0,0,0,0,0,0,0,0,0,0,0,0,0,0"/>
                </v:shape>
                <v:shape id="Freeform 434" o:spid="_x0000_s1414" style="position:absolute;left:807;top:659;width:11;height:23;visibility:visible;mso-wrap-style:square;v-text-anchor:top" coordsize="45,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" path="m45,92l38,79,23,56,16,43,13,28,7,13,,,23,27,38,60r7,32xe" stroked="f">
                  <v:path arrowok="t" o:connecttype="custom" o:connectlocs="11,23;9,20;6,14;4,11;4,11;3,7;2,3;0,0;0,0;6,7;9,15;11,23;11,23;11,23" o:connectangles="0,0,0,0,0,0,0,0,0,0,0,0,0,0"/>
                </v:shape>
                <v:shape id="Freeform 435" o:spid="_x0000_s1415" style="position:absolute;left:835;top:675;width:12;height:99;visibility:visible;mso-wrap-style:square;v-text-anchor:top" coordsize="49,3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" path="m49,380r-7,4l29,392r-7,4l23,342r1,-52l22,237,19,188,16,138,12,91,6,45,,,16,43,27,89r9,48l41,187r4,50l47,285r1,49l49,380xe" stroked="f">
                  <v:path arrowok="t" o:connecttype="custom" o:connectlocs="12,95;10,96;7,98;5,99;5,99;6,86;6,73;5,59;5,47;4,35;3,23;1,11;0,0;0,0;4,11;7,22;9,34;10,47;11,59;12,71;12,84;12,95;12,95;12,95" o:connectangles="0,0,0,0,0,0,0,0,0,0,0,0,0,0,0,0,0,0,0,0,0,0,0,0"/>
                </v:shape>
                <v:shape id="Freeform 436" o:spid="_x0000_s1416" style="position:absolute;left:464;top:915;width:6;height:42;visibility:visible;mso-wrap-style:square;v-text-anchor:top" coordsize="2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" path="m21,164r-6,3l9,166r-7,l,121,,75,,32,6,20,12,10,20,r1,52l22,107r-1,57xe" stroked="f">
                  <v:path arrowok="t" o:connecttype="custom" o:connectlocs="6,41;4,42;2,42;1,42;1,42;0,30;0,19;0,8;0,8;2,5;3,3;5,0;5,0;6,13;6,27;6,41;6,41;6,41" o:connectangles="0,0,0,0,0,0,0,0,0,0,0,0,0,0,0,0,0,0"/>
                </v:shape>
                <v:shape id="Freeform 437" o:spid="_x0000_s1417" style="position:absolute;left:485;top:915;width:5;height:39;visibility:visible;mso-wrap-style:square;v-text-anchor:top" coordsize="19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" path="m19,155r-6,3l6,158r-6,l,117,,41,,,5,3r9,6l19,13r,37l19,118r,37xe" stroked="f">
                  <v:path arrowok="t" o:connecttype="custom" o:connectlocs="5,38;3,39;2,39;0,39;0,39;0,29;0,10;0,0;0,0;1,1;4,2;5,3;5,3;5,12;5,29;5,38;5,38;5,38" o:connectangles="0,0,0,0,0,0,0,0,0,0,0,0,0,0,0,0,0,0"/>
                </v:shape>
                <v:shape id="Freeform 438" o:spid="_x0000_s1418" style="position:absolute;left:445;top:915;width:6;height:42;visibility:visible;mso-wrap-style:square;v-text-anchor:top" coordsize="22,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" path="m3,l21,9r1,158l,167,3,xe" stroked="f">
                  <v:path arrowok="t" o:connecttype="custom" o:connectlocs="1,0;6,2;6,42;0,42;1,0;1,0" o:connectangles="0,0,0,0,0,0"/>
                </v:shape>
                <v:shape id="Freeform 439" o:spid="_x0000_s1419" style="position:absolute;left:503;top:916;width:5;height:38;visibility:visible;mso-wrap-style:square;v-text-anchor:top" coordsize="2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" path="m,13l20,r,151l,138,,13xe" stroked="f">
                  <v:path arrowok="t" o:connecttype="custom" o:connectlocs="0,3;5,0;5,38;0,35;0,3;0,3" o:connectangles="0,0,0,0,0,0"/>
                </v:shape>
                <v:shape id="Freeform 440" o:spid="_x0000_s1420" style="position:absolute;left:1053;top:959;width:5;height:44;visibility:visible;mso-wrap-style:square;v-text-anchor:top" coordsize="20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" path="m,l3,9r8,16l20,34r,37l20,140r,38l14,174,5,170,,167,,124,,44,,xe" stroked="f">
                  <v:path arrowok="t" o:connecttype="custom" o:connectlocs="0,0;1,2;3,6;5,8;5,8;5,18;5,35;5,44;5,44;4,43;1,42;0,41;0,41;0,31;0,11;0,0;0,0;0,0" o:connectangles="0,0,0,0,0,0,0,0,0,0,0,0,0,0,0,0,0,0"/>
                </v:shape>
                <v:shape id="Freeform 441" o:spid="_x0000_s1421" style="position:absolute;left:336;top:919;width:5;height:88;visibility:visible;mso-wrap-style:square;v-text-anchor:top" coordsize="19,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" path="m17,71l,,,352r19,l17,71xe" stroked="f">
                  <v:path arrowok="t" o:connecttype="custom" o:connectlocs="4,18;0,0;0,88;5,88;4,18;4,18" o:connectangles="0,0,0,0,0,0"/>
                </v:shape>
                <v:shape id="Freeform 442" o:spid="_x0000_s1422" style="position:absolute;left:426;top:916;width:5;height:23;visibility:visible;mso-wrap-style:square;v-text-anchor:top" coordsize="19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" path="m,11l18,r1,94l,74,,11xe" stroked="f">
                  <v:path arrowok="t" o:connecttype="custom" o:connectlocs="0,3;5,0;5,23;0,18;0,3;0,3" o:connectangles="0,0,0,0,0,0"/>
                </v:shape>
                <v:shape id="Freeform 443" o:spid="_x0000_s1423" style="position:absolute;left:1069;top:971;width:4;height:27;visibility:visible;mso-wrap-style:square;v-text-anchor:top" coordsize="1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" path="m19,12l2,,,109,19,87r,-75xe" stroked="f">
                  <v:path arrowok="t" o:connecttype="custom" o:connectlocs="4,3;0,0;0,27;4,22;4,3;4,3" o:connectangles="0,0,0,0,0,0"/>
                </v:shape>
                <v:shape id="Freeform 444" o:spid="_x0000_s1424" style="position:absolute;left:266;top:759;width:53;height:103;visibility:visible;mso-wrap-style:square;v-text-anchor:top" coordsize="212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" path="m,413l108,,212,245e" filled="f" strokecolor="white" strokeweight=".3pt">
                  <v:path arrowok="t" o:connecttype="custom" o:connectlocs="0,103;27,0;53,61" o:connectangles="0,0,0"/>
                </v:shape>
                <v:shape id="Freeform 445" o:spid="_x0000_s1425" style="position:absolute;left:335;top:753;width:46;height:54;visibility:visible;mso-wrap-style:square;v-text-anchor:top" coordsize="185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" path="m,219l94,r91,167e" filled="f" strokecolor="white" strokeweight=".3pt">
                  <v:path arrowok="t" o:connecttype="custom" o:connectlocs="0,54;23,0;46,41" o:connectangles="0,0,0"/>
                </v:shape>
                <v:shape id="Freeform 446" o:spid="_x0000_s1426" style="position:absolute;left:401;top:741;width:45;height:61;visibility:visible;mso-wrap-style:square;v-text-anchor:top" coordsize="181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" path="m,207l83,r98,246e" filled="f" strokecolor="white" strokeweight=".3pt">
                  <v:path arrowok="t" o:connecttype="custom" o:connectlocs="0,51;21,0;45,61" o:connectangles="0,0,0"/>
                </v:shape>
                <v:shape id="Freeform 447" o:spid="_x0000_s1427" style="position:absolute;left:472;top:763;width:50;height:101;visibility:visible;mso-wrap-style:square;v-text-anchor:top" coordsize="200,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" path="m,209l59,,200,405e" filled="f" strokecolor="white" strokeweight=".3pt">
                  <v:path arrowok="t" o:connecttype="custom" o:connectlocs="0,52;15,0;50,101" o:connectangles="0,0,0"/>
                </v:shape>
                <v:shape id="Freeform 448" o:spid="_x0000_s1428" style="position:absolute;left:964;top:747;width:53;height:118;visibility:visible;mso-wrap-style:square;v-text-anchor:top" coordsize="210,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" path="m,474l111,r99,268e" filled="f" strokecolor="white" strokeweight=".3pt">
                  <v:path arrowok="t" o:connecttype="custom" o:connectlocs="0,118;28,0;53,67" o:connectangles="0,0,0"/>
                </v:shape>
                <v:shape id="Freeform 449" o:spid="_x0000_s1429" style="position:absolute;left:1031;top:729;width:49;height:75;visibility:visible;mso-wrap-style:square;v-text-anchor:top" coordsize="195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" path="m,299l105,r90,251e" filled="f" strokecolor="white" strokeweight=".3pt">
                  <v:path arrowok="t" o:connecttype="custom" o:connectlocs="0,75;26,0;49,63" o:connectangles="0,0,0"/>
                </v:shape>
              </v:group>
              <v:shape id="Freeform 450" o:spid="_x0000_s1430" style="position:absolute;left:1094;top:730;width:52;height:73;visibility:visible;mso-wrap-style:square;v-text-anchor:top" coordsize="208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" path="m,244l108,,208,293e" filled="f" strokecolor="white" strokeweight=".3pt">
                <v:path arrowok="t" o:connecttype="custom" o:connectlocs="0,61;27,0;52,73" o:connectangles="0,0,0"/>
              </v:shape>
              <v:shape id="Freeform 451" o:spid="_x0000_s1431" style="position:absolute;left:1158;top:745;width:56;height:98;visibility:visible;mso-wrap-style:square;v-text-anchor:top" coordsize="223,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" path="m,256l100,,223,393e" filled="f" strokecolor="white" strokeweight=".3pt">
                <v:path arrowok="t" o:connecttype="custom" o:connectlocs="0,64;25,0;56,98" o:connectangles="0,0,0"/>
              </v:shape>
              <v:shape id="Freeform 452" o:spid="_x0000_s1432" style="position:absolute;left:340;top:521;width:100;height:12;visibility:visible;mso-wrap-style:square;v-text-anchor:top" coordsize="401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" path="m370,46r-19,l303,46r-66,l164,46r-66,l50,46r-19,l16,43,5,34,,23,5,11,16,3,31,,50,,98,r66,l237,r66,l351,r19,l385,3r11,8l401,23r-5,13l384,44r-14,2xe" stroked="f">
                <v:path arrowok="t" o:connecttype="custom" o:connectlocs="92,12;88,12;76,12;59,12;41,12;24,12;12,12;8,12;8,12;4,11;1,9;0,6;0,6;1,3;4,1;8,0;8,0;12,0;24,0;41,0;59,0;76,0;88,0;92,0;92,0;96,1;99,3;100,6;100,6;99,9;96,11;92,12;92,12" o:connectangles="0,0,0,0,0,0,0,0,0,0,0,0,0,0,0,0,0,0,0,0,0,0,0,0,0,0,0,0,0,0,0,0,0"/>
              </v:shape>
              <v:shape id="Freeform 453" o:spid="_x0000_s1433" style="position:absolute;left:1032;top:507;width:118;height:7;visibility:visible;mso-wrap-style:square;v-text-anchor:top" coordsize="472,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" path="m,15l19,,455,1r17,14l455,28,19,28,,15xe" stroked="f">
                <v:path arrowok="t" o:connecttype="custom" o:connectlocs="0,4;5,0;114,0;118,4;114,7;5,7;0,4;0,4" o:connectangles="0,0,0,0,0,0,0,0"/>
              </v:shape>
              <v:shape id="Freeform 454" o:spid="_x0000_s1434" style="position:absolute;left:1034;top:539;width:118;height:8;visibility:visible;mso-wrap-style:square;v-text-anchor:top" coordsize="471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" path="m,16l18,,455,1r16,15l455,30,18,29,,16xe" stroked="f">
                <v:path arrowok="t" o:connecttype="custom" o:connectlocs="0,4;5,0;114,0;118,4;114,8;5,8;0,4;0,4" o:connectangles="0,0,0,0,0,0,0,0"/>
              </v:shape>
              <v:shape id="Freeform 455" o:spid="_x0000_s1435" style="position:absolute;left:1042;top:521;width:100;height:12;visibility:visible;mso-wrap-style:square;v-text-anchor:top" coordsize="400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" path="m369,47r-19,l302,47r-66,l163,47r-65,l49,47r-19,l14,44,3,35,,24,3,12,14,3,30,,49,,98,r65,l236,r66,l350,r19,l385,3r11,9l400,24r-6,12l383,44r-14,3xe" stroked="f">
                <v:path arrowok="t" o:connecttype="custom" o:connectlocs="92,12;88,12;76,12;59,12;41,12;25,12;12,12;8,12;8,12;4,11;1,9;0,6;0,6;1,3;4,1;8,0;8,0;12,0;25,0;41,0;59,0;76,0;88,0;92,0;92,0;96,1;99,3;100,6;100,6;99,9;96,11;92,12;92,12" o:connectangles="0,0,0,0,0,0,0,0,0,0,0,0,0,0,0,0,0,0,0,0,0,0,0,0,0,0,0,0,0,0,0,0,0"/>
              </v:shape>
              <v:shape id="Freeform 456" o:spid="_x0000_s1436" style="position:absolute;left:737;top:135;width:10;height:40;visibility:visible;mso-wrap-style:square;v-text-anchor:top" coordsize="42,1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" path="m,161r11,l32,161r10,l42,121r,-73l42,8r,-2l36,3,21,,7,3,1,6,,8,,48r,73l,161xe" stroked="f">
                <v:path arrowok="t" o:connecttype="custom" o:connectlocs="0,40;3,40;8,40;10,40;10,40;10,30;10,12;10,2;10,2;10,1;9,1;5,0;5,0;2,1;0,1;0,2;0,2;0,12;0,30;0,40;0,40;0,40" o:connectangles="0,0,0,0,0,0,0,0,0,0,0,0,0,0,0,0,0,0,0,0,0,0"/>
              </v:shape>
              <v:shape id="Freeform 457" o:spid="_x0000_s1437" style="position:absolute;left:796;top:135;width:10;height:40;visibility:visible;mso-wrap-style:square;v-text-anchor:top" coordsize="42,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" path="m,160r11,l31,160r11,l42,120r,-73l42,7,41,5,37,2,21,,7,2,1,5,,7,,47r,73l,160xe" stroked="f">
                <v:path arrowok="t" o:connecttype="custom" o:connectlocs="0,40;3,40;7,40;10,40;10,40;10,30;10,12;10,2;10,2;10,1;9,1;5,0;5,0;2,1;0,1;0,2;0,2;0,12;0,30;0,40;0,40;0,40" o:connectangles="0,0,0,0,0,0,0,0,0,0,0,0,0,0,0,0,0,0,0,0,0,0"/>
              </v:shape>
              <v:shape id="Freeform 458" o:spid="_x0000_s1438" style="position:absolute;left:635;top:192;width:45;height:107;visibility:visible;mso-wrap-style:square;v-text-anchor:top" coordsize="180,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" path="m131,394r-24,l60,392,36,391r,-37l39,285r,-37l67,228r35,l131,244r,39l131,355r,39xm57,135r8,3l73,141r8,l80,135,77,124r-2,-7l82,117r14,l103,117r-1,6l99,134r-2,5l103,139r14,l123,139r,7l123,158r,7l115,162r-7,-2l99,157r1,6l102,175r1,7l96,182r-14,l75,182r2,-6l81,167r3,-7l77,160r-12,l57,160r,-7l57,141r,-6xm104,l90,24,62,69,41,99,28,117,11,144,3,157r,27l2,250,1,329,,395r,27l45,423r84,2l174,428r,-29l176,333r1,-80l179,187r1,-28l161,118,123,42,104,xe" stroked="f">
                <v:path arrowok="t" o:connecttype="custom" o:connectlocs="27,99;9,98;9,89;10,62;17,57;33,61;33,71;33,99;33,99;16,35;20,35;20,34;19,29;21,29;26,29;26,31;24,35;26,35;31,35;31,37;31,41;29,41;25,39;25,41;26,46;24,46;19,46;19,44;21,40;19,40;14,40;14,38;14,34;14,34;23,6;10,25;7,29;1,39;1,46;0,82;0,106;11,106;44,107;44,100;44,63;45,40;40,30;26,0;26,0" o:connectangles="0,0,0,0,0,0,0,0,0,0,0,0,0,0,0,0,0,0,0,0,0,0,0,0,0,0,0,0,0,0,0,0,0,0,0,0,0,0,0,0,0,0,0,0,0,0,0,0,0"/>
                <o:lock v:ext="edit" verticies="t"/>
              </v:shape>
              <v:shape id="Freeform 459" o:spid="_x0000_s1439" style="position:absolute;left:612;top:329;width:67;height:36;visibility:visible;mso-wrap-style:square;v-text-anchor:top" coordsize="268,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" path="m233,91r-9,-3l214,84,203,80r2,9l209,104r2,8l202,112r-16,l176,112r2,-7l182,92r2,-7l176,85r-16,l151,85r,-8l151,61r,-7l160,58r10,3l181,61r-1,-7l178,39r-2,-7l186,32r16,l211,32r-2,6l203,51r-2,7l209,58r15,l233,58r,9l233,82r,9xm114,89r-9,-2l95,82,84,78r3,9l90,102r2,8l83,110r-16,l57,110r2,-7l64,90r2,-7l57,83r-15,l33,83r,-7l33,60r,-9l42,57r8,3l62,59,61,51,59,37,57,31r10,l83,31r9,l90,37,84,49r-3,8l90,57r15,l114,57r,8l114,81r,8xm264,l236,,170,,93,,27,,,,,38r,70l,146r54,l109,146r56,l219,145r49,-6l268,90r,-44l264,xe" stroked="f">
                <v:path arrowok="t" o:connecttype="custom" o:connectlocs="56,22;51,20;51,22;53,28;51,28;44,28;45,26;46,21;44,21;38,21;38,19;38,13;40,14;45,15;45,13;44,8;47,8;53,8;52,9;50,14;52,14;58,14;58,17;58,22;58,22;26,21;21,19;22,21;23,27;21,27;14,27;15,25;17,20;14,20;8,20;8,19;8,13;11,14;16,15;15,13;14,8;17,8;23,8;23,9;20,14;23,14;29,14;29,16;29,22;29,22;59,0;23,0;0,0;0,9;0,36;14,36;41,36;67,34;67,22;66,0;66,0" o:connectangles="0,0,0,0,0,0,0,0,0,0,0,0,0,0,0,0,0,0,0,0,0,0,0,0,0,0,0,0,0,0,0,0,0,0,0,0,0,0,0,0,0,0,0,0,0,0,0,0,0,0,0,0,0,0,0,0,0,0,0,0,0"/>
                <o:lock v:ext="edit" verticies="t"/>
              </v:shape>
              <v:shape id="Freeform 460" o:spid="_x0000_s1440" style="position:absolute;left:810;top:329;width:64;height:35;visibility:visible;mso-wrap-style:square;v-text-anchor:top" coordsize="260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" path="m115,89r-9,-2l96,83,85,79r2,8l92,102r2,9l84,111r-17,l59,111r2,-7l64,91r2,-8l58,83r-16,l34,83r,-7l34,60r,-9l42,57r10,3l64,60,62,53,60,38,59,31r8,l84,31r10,l91,37,85,50r-2,7l92,57r15,l115,57r,9l115,81r,8xm233,91r-8,-3l215,84,204,80r2,9l210,104r3,8l204,112r-18,l177,112r3,-7l183,92r2,-7l176,85r-15,l153,85r,-8l153,61r,-7l161,58r10,3l183,61r-2,-7l179,39r-2,-7l186,32r18,l213,32r-4,7l205,51r-3,8l210,59r16,l233,59r,8l233,82r,9xm7,l,46,,95r5,46l31,141r63,l170,141r63,l260,141r,-36l260,37,260,,233,,171,,96,,33,,7,xe" stroked="f">
                <v:path arrowok="t" o:connecttype="custom" o:connectlocs="26,22;21,20;21,22;23,28;21,28;15,28;15,26;16,21;14,21;8,21;8,19;8,13;10,14;16,15;15,13;15,8;16,8;23,8;22,9;20,14;23,14;28,14;28,16;28,22;28,22;55,22;50,20;51,22;52,28;50,28;44,28;44,26;46,21;43,21;38,21;38,19;38,13;40,14;45,15;45,13;44,8;46,8;52,8;51,10;50,15;52,15;57,15;57,17;57,23;57,23;0,11;1,35;8,35;42,35;64,35;64,26;64,0;57,0;24,0;2,0;2,0" o:connectangles="0,0,0,0,0,0,0,0,0,0,0,0,0,0,0,0,0,0,0,0,0,0,0,0,0,0,0,0,0,0,0,0,0,0,0,0,0,0,0,0,0,0,0,0,0,0,0,0,0,0,0,0,0,0,0,0,0,0,0,0,0"/>
                <o:lock v:ext="edit" verticies="t"/>
              </v:shape>
              <v:shape id="Freeform 461" o:spid="_x0000_s1441" style="position:absolute;left:694;top:329;width:100;height:35;visibility:visible;mso-wrap-style:square;v-text-anchor:top" coordsize="398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" path="m361,89r-8,-2l343,82,332,78r2,9l337,102r2,8l331,110r-17,l304,110r2,-7l311,90r2,-7l304,83r-15,l280,83r,-7l280,60r,-9l289,57r10,3l310,59r-1,-8l306,37r-2,-6l314,31r17,l339,31r-2,6l332,49r-4,8l337,57r16,l361,57r,8l361,81r,8xm245,91r-9,-3l225,84,215,80r2,9l221,104r2,8l214,112r-16,l188,112r2,-7l194,92r2,-7l188,85r-16,l163,85r,-8l163,61r,-7l172,58r9,3l193,61r-1,-7l190,39r-2,-7l198,32r16,l223,32r-2,7l215,51r-3,8l221,59r15,l245,59r,8l245,82r,9xm116,89r-9,-2l98,83,87,79r2,8l93,102r2,9l85,111r-16,l60,111r2,-7l66,91r2,-8l59,83r-15,l36,83r,-7l36,60r,-9l44,57r10,3l66,60,63,53,61,38,60,31r9,l85,31r10,l92,37,87,50r-3,7l92,57r17,l116,57r,9l116,81r,8xm,l,141r398,l398,,,xe" stroked="f">
                <v:path arrowok="t" o:connecttype="custom" o:connectlocs="86,20;84,22;85,27;76,27;78,22;76,21;70,21;70,13;75,15;78,13;76,8;85,8;83,12;85,14;91,14;91,22;62,23;54,20;56,26;54,28;47,28;49,21;43,21;41,19;41,13;48,15;48,10;50,8;56,8;53,15;59,15;62,17;62,23;27,22;22,20;24,28;17,28;16,26;17,21;9,21;9,15;11,14;17,15;15,8;21,8;23,9;21,14;29,14;29,20;29,22;100,35;0,0" o:connectangles="0,0,0,0,0,0,0,0,0,0,0,0,0,0,0,0,0,0,0,0,0,0,0,0,0,0,0,0,0,0,0,0,0,0,0,0,0,0,0,0,0,0,0,0,0,0,0,0,0,0,0,0"/>
                <o:lock v:ext="edit" verticies="t"/>
              </v:shape>
              <v:shape id="Freeform 462" o:spid="_x0000_s1442" style="position:absolute;left:694;top:191;width:40;height:108;visibility:visible;mso-wrap-style:square;v-text-anchor:top" coordsize="161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" path="m84,l6,169,,432r160,2l161,176,84,xm128,400r-24,l58,399,33,398r2,-37l36,292r1,-37l64,235r35,l128,251r,39l128,362r,38xm53,143r7,3l68,149r9,-1l75,143,72,131r-1,-6l79,125r13,l99,125r-2,6l94,141r-1,6l99,147r13,l118,147r,7l118,166r,6l110,170r-7,-2l95,164r1,6l98,183r1,7l92,190r-13,l71,190r2,-6l77,173r3,-5l73,168r-13,l53,168r,-7l53,149r,-6xe" stroked="f">
                <v:path arrowok="t" o:connecttype="custom" o:connectlocs="1,42;40,108;21,0;32,100;14,99;8,99;9,73;9,63;25,58;32,62;32,90;32,100;13,36;17,37;19,37;18,33;18,31;23,31;25,31;23,35;23,37;28,37;29,37;29,41;29,43;26,42;24,41;24,46;25,47;20,47;18,47;19,43;20,42;15,42;13,42;13,37;13,36" o:connectangles="0,0,0,0,0,0,0,0,0,0,0,0,0,0,0,0,0,0,0,0,0,0,0,0,0,0,0,0,0,0,0,0,0,0,0,0,0"/>
                <o:lock v:ext="edit" verticies="t"/>
              </v:shape>
              <v:shape id="Freeform 463" o:spid="_x0000_s1443" style="position:absolute;left:752;top:191;width:41;height:109;visibility:visible;mso-wrap-style:square;v-text-anchor:top" coordsize="160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" path="m82,l5,168,,431r159,3l160,175,82,xm127,401r-24,-1l58,399r-25,l34,361r1,-70l36,254,63,234r36,l127,251r,39l127,361r,40xm48,140r7,3l62,146r9,l70,140,67,129r-2,-7l72,122r15,l93,122r-1,6l89,139r-2,5l93,144r13,l113,144r,7l113,163r,6l105,167r-7,-2l89,161r1,7l92,180r1,7l87,187r-15,l65,187r2,-6l71,170r2,-5l67,165r-12,l48,165r,-7l48,146r,-6xe" stroked="f">
                <v:path arrowok="t" o:connecttype="custom" o:connectlocs="1,42;41,109;21,0;33,101;15,100;8,100;9,73;9,64;25,59;33,63;33,91;33,101;12,35;16,37;18,37;17,32;17,31;22,31;24,31;23,35;22,36;27,36;29,36;29,41;29,42;25,41;23,40;24,45;24,47;18,47;17,47;18,43;19,41;14,41;12,41;12,37;12,35" o:connectangles="0,0,0,0,0,0,0,0,0,0,0,0,0,0,0,0,0,0,0,0,0,0,0,0,0,0,0,0,0,0,0,0,0,0,0,0,0"/>
                <o:lock v:ext="edit" verticies="t"/>
              </v:shape>
              <v:shape id="Freeform 464" o:spid="_x0000_s1444" style="position:absolute;left:808;top:195;width:44;height:103;visibility:visible;mso-wrap-style:square;v-text-anchor:top" coordsize="177,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" path="m54,126r6,3l68,132r9,l76,126,72,115r-1,-7l78,108r13,l99,108r-1,6l94,125r-2,5l99,130r13,l119,130r,7l119,149r,6l111,153r-8,-2l94,147r1,7l98,166r1,7l91,173r-13,l71,173r2,-6l77,156r3,-5l72,151r-12,l54,151r,-7l54,132r,-6xm174,172l77,,1,155,,412r177,-1l174,172xm136,381r-25,-1l66,379r-26,l42,342r1,-70l44,234,71,215r35,l136,231r,40l136,342r,39xe" stroked="f">
                <v:path arrowok="t" o:connecttype="custom" o:connectlocs="15,32;19,33;19,32;18,27;19,27;25,27;24,29;23,33;25,33;30,33;30,34;30,39;28,38;23,37;24,39;25,43;23,43;18,43;18,42;20,38;18,38;13,38;13,36;13,32;13,32;19,0;0,103;43,43;34,95;16,95;10,95;11,68;11,59;26,54;34,58;34,86;34,95" o:connectangles="0,0,0,0,0,0,0,0,0,0,0,0,0,0,0,0,0,0,0,0,0,0,0,0,0,0,0,0,0,0,0,0,0,0,0,0,0"/>
                <o:lock v:ext="edit" verticies="t"/>
              </v:shape>
              <v:shape id="Freeform 465" o:spid="_x0000_s1445" style="position:absolute;left:662;top:65;width:164;height:117;visibility:visible;mso-wrap-style:square;v-text-anchor:top" coordsize="657,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" path="m557,l545,23,517,78r-33,66l455,199r-12,24l431,199,400,144,364,78,333,23,321,,309,23,281,80r-32,67l222,203r-12,23l199,203,171,147,138,80,111,23,100,,85,35,50,113,16,191,,226r,38l,347r,83l,467r6,-1l19,464r6,-1l26,413r,-93l27,270r1,-11l47,238r55,-12l158,238r19,21l179,270r-1,51l177,417r,50l192,467r30,l237,467r2,-50l241,321r1,-51l246,259r24,-21l326,226r54,12l401,259r2,11l403,321r,96l403,467r19,l456,467r19,l475,417r1,-96l476,270r6,-11l502,238r51,-12l604,238r20,21l628,270r1,51l630,417r,50l638,467r13,l657,467r,-37l656,347r-1,-83l655,226,640,191,606,113,573,35,557,xm127,169r-6,-2l113,165r-9,-4l107,167r2,12l111,185r-7,l91,185r-8,l86,180r3,-10l90,165r-7,l71,165r-6,l65,158r,-11l65,140r6,4l79,147r9,l87,140,85,129r-2,-5l91,124r13,l111,124r-2,5l104,139r-2,6l109,145r12,l127,145r,5l127,162r,7xm585,168r-7,-2l569,162r-7,-3l563,166r3,12l568,184r-7,l549,184r-8,l543,179r2,-10l547,163r-6,l529,163r-7,l522,157r,-11l522,139r7,4l536,145r9,l544,139r-2,-11l541,123r8,l561,123r7,l566,128r-4,9l560,143r6,l578,143r7,l585,149r,12l585,168xm354,168r-8,-2l339,162r-8,-3l332,166r3,12l337,184r-7,l318,184r-8,l312,179r2,-10l317,163r-7,l298,163r-7,l291,157r,-11l291,139r7,4l304,145r10,l313,139r-2,-11l310,123r8,l330,123r7,l335,128r-4,9l329,143r6,l347,143r7,l354,149r,12l354,168xe" stroked="f">
                <v:path arrowok="t" o:connecttype="custom" o:connectlocs="114,50;91,20;70,20;50,51;25,0;0,57;0,117;6,103;12,60;45,68;44,117;60,104;67,60;101,68;101,117;119,104;125,60;157,68;157,117;164,108;160,48;32,42;27,42;23,46;22,41;16,41;18,36;21,32;28,31;25,36;32,38;144,42;141,45;135,46;137,41;130,39;134,36;135,31;142,31;141,36;146,40;85,41;84,46;77,46;77,41;73,37;78,36;77,31;84,32;87,36;88,42" o:connectangles="0,0,0,0,0,0,0,0,0,0,0,0,0,0,0,0,0,0,0,0,0,0,0,0,0,0,0,0,0,0,0,0,0,0,0,0,0,0,0,0,0,0,0,0,0,0,0,0,0,0,0"/>
                <o:lock v:ext="edit" verticies="t"/>
              </v:shape>
              <v:shape id="Freeform 466" o:spid="_x0000_s1446" style="position:absolute;left:335;top:395;width:110;height:104;visibility:visible;mso-wrap-style:square;v-text-anchor:top" coordsize="437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" path="m369,1l359,33r-22,71l315,175r-10,32l301,207r-8,l289,207,277,176,249,103,223,32,211,,200,33r-22,72l155,177r-11,33l140,210r-7,l129,210,119,178,96,105,73,33,63,1,53,33,31,105,9,178,,210r,53l,363r,53l5,416r12,l24,416r,-45l24,286r,-46l25,233r6,-15l48,210r13,l83,210r13,l113,218r9,15l124,240r,46l124,371r,45l130,416r14,l150,416r,-45l150,286r,-46l151,233r8,-15l180,210r17,l230,210r19,l268,218r10,15l280,240r,46l280,371r,45l289,416r16,l314,416r,-45l314,286r,-46l314,233r8,-15l339,210r14,l376,210r12,l403,218r6,15l410,240r,46l410,371r,45l416,416r15,l437,416r,-53l437,263r,-53l427,178,403,105,380,33,369,1xm340,155r5,15l355,180r15,3l384,180r10,-11l399,155r-5,-14l384,131r-15,-4l355,131r-10,10l340,155xm241,153r-3,-15l227,129r-14,-5l199,129r-10,9l184,153r5,14l199,177r14,4l227,177r11,-10l241,153xm35,156r3,14l49,180r14,4l78,181,89,170r3,-14l89,142,78,132,63,127r-14,5l39,142r-4,14xe" stroked="f">
                <v:path arrowok="t" o:connecttype="custom" o:connectlocs="85,26;77,52;73,52;63,26;53,0;39,44;35,53;32,53;18,8;13,8;0,53;0,91;1,104;6,104;6,60;8,55;15,53;24,53;31,60;31,93;33,104;38,104;38,60;40,55;50,53;63,53;70,60;70,93;73,104;79,104;79,60;81,55;89,53;98,53;103,60;103,93;105,104;110,104;110,53;101,26;93,0;87,43;93,46;100,39;97,33;89,33;86,39;57,32;50,32;46,38;54,45;60,42;9,39;16,46;22,43;22,36;16,32;9,39" o:connectangles="0,0,0,0,0,0,0,0,0,0,0,0,0,0,0,0,0,0,0,0,0,0,0,0,0,0,0,0,0,0,0,0,0,0,0,0,0,0,0,0,0,0,0,0,0,0,0,0,0,0,0,0,0,0,0,0,0,0"/>
                <o:lock v:ext="edit" verticies="t"/>
              </v:shape>
              <v:shape id="Freeform 467" o:spid="_x0000_s1447" style="position:absolute;left:1034;top:396;width:110;height:104;visibility:visible;mso-wrap-style:square;v-text-anchor:top" coordsize="439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" path="m400,149r-4,-14l386,125r-15,-4l357,125r-10,10l343,149r4,15l357,174r14,3l386,174r10,-10l400,149xm244,147r-5,-15l230,123r-15,-5l201,123r-11,9l187,147r3,14l201,171r14,4l230,171r9,-10l244,147xm93,150l90,136,80,126,65,121r-15,5l40,136r-3,14l40,164r10,10l65,178r15,-4l90,164r3,-14xm305,207r-4,l293,208r-4,l277,175,250,104,223,33,211,,201,33r-23,72l155,177r-11,33l141,210r-7,l130,210,120,177,97,106,73,34,64,1,54,34,32,106,10,177,,210r,54l,363r,53l5,416r12,l24,416r,-45l24,287r,-46l25,233r7,-15l49,210r12,l84,210r13,l113,218r9,15l124,241r,46l124,371r,45l132,416r12,l152,416r,-45l152,287r,-46l153,233r7,-15l180,210r18,l232,210r17,l269,218r9,15l281,241r,46l281,371r,45l289,416r16,l314,416r,-45l314,287r,-46l314,233r8,-15l340,210r13,l376,210r13,l403,218r6,15l410,241r,46l410,371r,45l417,416r14,l439,416r,-53l439,264r,-54l428,177,403,106,380,34,369,1,359,34r-22,70l315,175r-10,32xe" stroked="f">
                <v:path arrowok="t" o:connecttype="custom" o:connectlocs="97,31;89,31;86,37;93,44;99,41;61,37;54,30;48,33;48,40;54,44;61,37;23,34;16,30;9,38;13,44;20,44;23,38;73,52;69,44;53,0;45,26;36,53;33,53;24,27;16,0;3,44;0,66;0,104;6,104;6,72;6,58;12,53;24,53;31,58;31,72;31,104;38,104;38,72;38,58;45,53;62,53;70,58;70,72;70,104;79,104;79,72;79,58;85,53;97,53;102,58;103,72;103,104;110,104;110,66;107,44;92,0;84,26;76,52" o:connectangles="0,0,0,0,0,0,0,0,0,0,0,0,0,0,0,0,0,0,0,0,0,0,0,0,0,0,0,0,0,0,0,0,0,0,0,0,0,0,0,0,0,0,0,0,0,0,0,0,0,0,0,0,0,0,0,0,0,0"/>
                <o:lock v:ext="edit" verticies="t"/>
              </v:shape>
              <v:shape id="Freeform 468" o:spid="_x0000_s1448" style="position:absolute;left:966;top:560;width:249;height:234;visibility:visible;mso-wrap-style:square;v-text-anchor:top" coordsize="998,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" path="m910,273r-8,-2l891,268r-10,-4l883,271r3,16l888,295r-8,l862,295r-9,l855,289r5,-13l862,269r-9,l838,269r-9,l829,260r,-15l829,236r9,6l847,245r12,l858,237r-3,-14l853,215r9,l880,215r8,l886,222r-5,13l877,242r9,l902,242r8,l910,250r,16l910,273xm656,277r-8,-2l638,270r-11,-4l629,275r3,15l634,298r-8,l609,298r-10,l601,291r5,-13l608,271r-9,l584,271r-9,l575,264r,-16l575,239r9,6l593,248r12,-1l604,239r-3,-14l599,219r10,l626,219r8,l632,225r-5,13l625,245r7,l648,245r8,l656,253r,16l656,277xm405,280r-9,-3l386,273r-10,-4l378,277r4,15l384,301r-9,l357,301r-8,l351,294r3,-13l356,275r-7,l333,275r-9,l324,266r,-16l324,243r9,4l342,250r12,l353,243r-3,-14l349,221r8,l375,221r9,l382,227r-6,14l373,247r9,l397,247r8,l405,256r,15l405,280xm145,282r-9,-2l126,277r-9,-6l119,280r3,15l124,304r-9,l98,304r-9,l91,297r5,-13l98,277r-9,l74,277r-9,l65,269r,-15l65,245r8,5l82,254r13,-1l93,246,90,232r-1,-8l98,224r17,l124,224r-2,7l117,244r-4,6l122,250r15,l145,250r,9l145,275r,7xm871,r-7,19l847,66r-25,65l795,201r-24,65l753,313r-7,19l739,313,721,266,696,201,670,131,644,66,627,19,619,r-7,19l595,66r-24,65l544,201r-23,65l504,313r-8,19l489,313,471,266,445,201,418,131,391,66,373,19,366,r-8,19l340,66r-26,65l286,201r-25,65l241,313r-7,19l226,313,209,266,184,201,156,131,131,66,112,19,104,,99,19,85,65,64,130,42,199,22,263,7,310,1,328r,5l,344r,4l7,344r16,-8l52,332r26,4l90,346r3,5l93,368r,46l93,480r,74l93,629r,65l93,738r,18l99,760r11,10l117,775r,-15l117,721r,-55l117,599r,-71l117,461r,-56l117,366r,-15l121,346r18,-10l175,332r34,4l223,346r2,5l225,361r,28l225,430r,53l225,544r,66l225,678r,65l225,804r,53l225,899r,27l225,936r6,-5l242,925r5,-4l247,910r,-32l247,831r,-59l247,706r,-70l247,565r,-67l247,440r,-47l247,362r,-11l253,346r20,-10l307,332r31,5l352,346r4,5l356,369r,48l356,482r,71l356,619r,47l356,685r9,-8l374,681r4,5l378,667r,-48l378,554r,-71l378,417r,-47l378,351r7,-5l404,336r29,-4l462,336r17,10l485,351r,11l485,395r,50l485,505r,67l485,641r,67l485,768r,48l485,849r,12l490,862r11,2l507,864r,-11l507,820r1,-50l508,710r,-67l509,573r,-67l509,445r,-50l510,363r,-12l516,346r18,-10l564,332r26,4l605,346r4,5l609,370r,48l609,485r,74l609,624r,50l609,692r12,-8l629,689r2,5l631,675r,-49l631,559r,-73l631,419r,-49l631,351r6,-5l653,336r30,-4l713,336r16,10l735,351r,11l735,393r,46l735,497r,66l735,633r,68l735,767r1,58l736,872r,30l736,914r5,3l751,924r7,3l758,915r,-31l758,836r-1,-59l757,710r,-70l757,567r,-66l757,441r,-47l757,362r,-11l763,346r19,-10l809,332r29,4l855,346r7,5l862,368r,46l861,479r,74l860,628r,64l860,737r-1,18l865,749r10,-12l882,732r,-17l882,674r,-62l882,542r,-70l882,411r,-43l882,351r6,-5l906,336r31,-4l970,336r21,8l998,348r,-4l997,333r,-5l990,310,972,263,948,199,920,130,896,65,879,19,871,xe" stroked="f">
                <v:path arrowok="t" o:connecttype="custom" o:connectlocs="222,74;215,67;207,59;213,54;219,61;227,68;158,73;151,70;143,62;150,56;156,60;164,67;94,69;88,74;81,67;88,61;95,57;101,64;29,68;22,76;16,69;24,63;31,56;36,63;205,33;174,50;142,33;111,50;78,33;46,50;16,33;0,87;23,88;23,185;29,180;29,88;56,88;56,186;60,231;62,159;63,87;89,92;91,169;94,104;115,84;121,143;122,216;127,161;129,87;152,93;155,171;157,105;178,84;183,141;184,229;189,194;189,88;215,88;215,184;220,169;222,87;249,86;224,16" o:connectangles="0,0,0,0,0,0,0,0,0,0,0,0,0,0,0,0,0,0,0,0,0,0,0,0,0,0,0,0,0,0,0,0,0,0,0,0,0,0,0,0,0,0,0,0,0,0,0,0,0,0,0,0,0,0,0,0,0,0,0,0,0,0,0"/>
                <o:lock v:ext="edit" verticies="t"/>
              </v:shape>
              <v:shape id="Freeform 469" o:spid="_x0000_s1449" style="position:absolute;left:892;top:433;width:68;height:278;visibility:visible;mso-wrap-style:square;v-text-anchor:top" coordsize="273,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" path="m178,154r-8,-3l159,148r-10,-4l151,152r3,16l156,176r-8,l130,176r-9,l123,169r5,-13l130,149r-9,l106,149r-9,l97,141r,-15l97,117r9,6l115,125r12,l126,117r-4,-14l121,96r9,l148,96r8,l154,103r-5,13l147,123r7,l170,123r8,l178,130r,16l178,154xm272,173l252,146,207,86,162,27,142,,120,25,71,82,22,140,,165r,7l,190r,28l,255r,45l,353r,57l1,471r,65l1,603r,68l1,737r,66l1,864r,57l2,974r,45l2,1056r,28l2,1102r,7l9,1099r14,-19l30,1070r,-6l30,1043r,-32l30,969r,-50l29,863r,-61l29,737,28,670r,-66l28,539r,-61l27,421r,-49l27,330r,-32l27,277r,-6l26,249r7,-41l68,187r36,20l114,246r,19l114,274r,22l115,331r,45l116,430r1,60l118,555r1,66l120,686r2,65l123,810r,54l125,910r1,35l126,967r,9l131,976r10,l147,976r,-9l147,945r1,-36l148,863r,-54l149,749r1,-66l150,616r1,-67l151,485r1,-61l152,369r1,-45l153,288r,-22l153,258r2,-20l171,202r45,-18l244,203r6,34l250,254r,8l250,284r,34l250,362r,53l250,475r1,63l251,605r,67l252,739r,65l252,863r,53l252,959r1,34l253,1015r,8l258,1042r9,35l273,1095r,-6l273,1071r,-27l273,1008r,-44l273,912r,-56l273,796r,-64l273,668r,-66l272,536r,-63l272,412r,-56l272,305r,-44l272,225r,-28l272,180r,-7xe" stroked="f">
                <v:path arrowok="t" o:connecttype="custom" o:connectlocs="37,36;39,44;30,44;32,37;24,37;24,29;32,31;30,24;39,24;37,31;44,31;44,39;63,37;35,0;0,41;0,55;0,103;0,168;0,231;0,272;2,275;7,267;7,230;7,168;7,106;7,69;8,52;28,62;28,74;29,123;30,188;31,237;33,245;37,242;37,203;38,138;38,81;38,65;54,46;62,64;62,91;63,152;63,216;63,254;67,270;68,268;68,229;68,167;68,103;68,56;68,43" o:connectangles="0,0,0,0,0,0,0,0,0,0,0,0,0,0,0,0,0,0,0,0,0,0,0,0,0,0,0,0,0,0,0,0,0,0,0,0,0,0,0,0,0,0,0,0,0,0,0,0,0,0,0"/>
                <o:lock v:ext="edit" verticies="t"/>
              </v:shape>
              <v:shape id="Freeform 470" o:spid="_x0000_s1450" style="position:absolute;left:809;top:423;width:64;height:160;visibility:visible;mso-wrap-style:square;v-text-anchor:top" coordsize="256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" path="m156,146r-6,-2l142,140r-9,-3l135,144r3,12l140,162r-8,l119,162r-7,l113,157r4,-10l118,142r-7,l99,142r-6,l93,135r,-12l93,116r6,4l107,122r9,l115,116r-3,-12l112,99r7,l132,99r8,l138,104r-5,10l131,120r7,l150,120r6,l156,126r,13l156,146xm130,l110,26,65,83,20,140,,166r,14l,216r1,53l1,333r1,72l3,475r,65l5,593r,37l5,643r6,-9l22,618r6,-9l28,590r,-48l27,476r,-72l25,338r,-48l25,271r,-22l34,210,58,188r33,20l101,246r1,19l102,302r,78l104,457r,35l108,487r10,-10l122,472r5,5l135,486r6,5l141,455r,-80l141,295r,-36l142,239r12,-35l190,185r30,18l232,237r2,19l234,274r,47l234,387r,71l234,524r,49l234,591r6,10l251,620r5,8l256,616r,-35l256,531r,-63l256,401r,-66l256,272r,-50l256,187r,-13l237,147,193,87,150,27,130,xe" stroked="f">
                <v:path arrowok="t" o:connecttype="custom" o:connectlocs="36,35;34,36;35,40;28,40;29,37;28,35;23,35;23,29;27,30;29,29;28,25;35,25;33,28;35,30;39,30;39,36;33,0;5,35;0,45;0,83;1,134;1,160;6,154;7,147;7,101;6,67;9,52;23,52;26,66;26,114;27,121;31,117;35,122;35,93;35,64;48,46;58,59;59,68;59,114;59,147;63,154;64,153;64,116;64,68;64,43;48,22;33,0" o:connectangles="0,0,0,0,0,0,0,0,0,0,0,0,0,0,0,0,0,0,0,0,0,0,0,0,0,0,0,0,0,0,0,0,0,0,0,0,0,0,0,0,0,0,0,0,0,0,0"/>
                <o:lock v:ext="edit" verticies="t"/>
              </v:shape>
              <v:shape id="Freeform 471" o:spid="_x0000_s1451" style="position:absolute;left:626;top:486;width:3;height:79;visibility:visible;mso-wrap-style:square;v-text-anchor:top" coordsize="11,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" path="m1,316l3,302,8,275r3,-15l11,222r,-85l11,53r,-38l10,11,9,5,5,,2,5,,11r,4l,38,,94r1,72l1,238r,56l1,316xe" stroked="f">
                <v:path arrowok="t" o:connecttype="custom" o:connectlocs="0,79;1,76;2,69;3,65;3,65;3,56;3,34;3,13;3,4;3,4;3,3;2,1;1,0;1,0;1,1;0,3;0,4;0,4;0,10;0,24;0,42;0,60;0,74;0,79;0,79;0,79" o:connectangles="0,0,0,0,0,0,0,0,0,0,0,0,0,0,0,0,0,0,0,0,0,0,0,0,0,0"/>
              </v:shape>
              <v:shape id="Freeform 472" o:spid="_x0000_s1452" style="position:absolute;left:657;top:484;width:2;height:77;visibility:visible;mso-wrap-style:square;v-text-anchor:top" coordsize="10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" path="m,267r3,11l8,299r2,11l10,288r,-55l10,163r,-70l10,38r,-22l10,12,8,4,4,,1,4,,12r,4l,42r,63l,178r,63l,267xe" stroked="f">
                <v:path arrowok="t" o:connecttype="custom" o:connectlocs="0,66;1,69;2,74;2,77;2,77;2,72;2,58;2,40;2,23;2,9;2,4;2,4;2,3;2,1;1,0;1,0;0,1;0,3;0,4;0,4;0,10;0,26;0,44;0,60;0,66;0,66;0,66" o:connectangles="0,0,0,0,0,0,0,0,0,0,0,0,0,0,0,0,0,0,0,0,0,0,0,0,0,0,0"/>
              </v:shape>
              <v:shape id="Freeform 473" o:spid="_x0000_s1453" style="position:absolute;left:611;top:426;width:64;height:162;visibility:visible;mso-wrap-style:square;v-text-anchor:top" coordsize="255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" path="m157,144r-8,-4l141,138r-8,-3l135,142r2,12l139,160r-7,l118,160r-7,l113,155r3,-10l117,138r-6,l99,138r-7,l92,132r,-12l92,113r7,4l106,120r9,l114,113r-2,-11l111,97r7,l132,97r7,l137,102r-4,10l130,117r7,l150,117r7,l157,124r,12l157,144xm,166r,13l,215r,54l1,333r1,71l2,475r1,65l3,593r1,37l4,643r5,-9l19,619r6,-8l25,591r,-48l26,477r,-72l26,338r1,-48l27,271r,-22l37,208,67,188r27,19l102,246r,19l102,302r,77l102,457r,37l107,488r9,-11l122,472r5,3l136,479r5,4l141,447r-1,-76l140,293r,-35l139,239r11,-35l193,184r28,20l228,241r-1,19l227,284r,60l227,422r1,78l228,560r,25l235,601r13,32l255,650r,-14l255,600r,-53l255,483r,-72l255,341r,-65l255,223r,-37l255,173,236,146,192,87,149,27,129,,101,33,63,81,26,131,,166xe" stroked="f">
                <v:path arrowok="t" o:connecttype="custom" o:connectlocs="35,34;34,35;35,40;28,40;29,36;28,34;23,34;23,28;27,30;29,28;28,24;35,24;33,28;34,29;39,29;39,36;0,45;0,83;1,135;1,160;5,154;6,147;7,101;7,68;9,52;24,52;26,66;26,114;27,122;31,118;35,120;35,92;35,64;48,46;57,60;57,71;57,125;57,146;64,162;64,150;64,102;64,56;64,43;37,7;25,8;0,41" o:connectangles="0,0,0,0,0,0,0,0,0,0,0,0,0,0,0,0,0,0,0,0,0,0,0,0,0,0,0,0,0,0,0,0,0,0,0,0,0,0,0,0,0,0,0,0,0,0"/>
                <o:lock v:ext="edit" verticies="t"/>
              </v:shape>
              <v:shape id="Freeform 474" o:spid="_x0000_s1454" style="position:absolute;left:524;top:433;width:65;height:274;visibility:visible;mso-wrap-style:square;v-text-anchor:top" coordsize="257,1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" path="m166,146r-9,-4l147,139r-11,-4l139,143r3,16l144,166r-9,l119,166r-10,l111,160r4,-13l118,140r-9,l93,140r-8,l85,131r,-15l85,108r8,5l103,116r11,l113,108,111,94r-2,-8l119,86r16,l144,86r-2,8l136,106r-3,8l142,114r15,l166,114r,7l166,137r,9xm130,l110,26,65,83,20,140,,165r,7l,189r,28l,254r,45l1,351r,57l1,468r1,65l2,598r,66l3,731r,64l3,856r1,57l4,964r,45l4,1046r,27l5,1091r,6l11,1086r11,-19l29,1056r,-7l29,1028r,-30l29,956r,-48l29,852r,-61l29,728r,-65l29,597r,-63l29,473r,-54l29,369r,-40l29,297r,-20l29,269r,-20l36,208,58,187r35,20l102,245r,20l102,274r,22l102,331r,45l102,430r,60l103,555r,65l103,686r,65l103,811r,54l103,910r1,35l104,967r,9l112,976r14,l135,976r,-9l135,945r,-36l135,863r1,-54l136,749r1,-65l137,616r2,-67l139,484r1,-60l140,370r1,-46l141,288r,-22l141,257r,-19l153,203r43,-19l223,205r7,36l229,260r,7l229,289r,33l229,366r,51l229,477r1,62l230,605r,67l230,738r,62l230,859r,52l230,955r,33l230,1010r,7l236,1032r14,26l257,1072r,-6l257,1047r,-30l257,979r-1,-47l256,878r,-59l256,756r,-67l256,623r,-67l256,490r,-64l256,367r,-54l256,266r,-38l256,198r,-18l256,173,225,129,194,86,162,42,130,xe" stroked="f">
                <v:path arrowok="t" o:connecttype="custom" o:connectlocs="34,34;36,41;28,41;30,35;21,35;21,27;29,29;28,21;36,21;34,28;42,28;42,36;16,21;0,43;0,75;1,133;1,199;1,252;1,274;7,264;7,249;7,198;7,133;7,82;7,67;15,47;26,66;26,94;26,155;26,216;26,244;34,244;34,227;35,171;35,106;36,66;39,51;58,60;58,72;58,119;58,184;58,239;58,254;65,268;65,245;65,189;65,122;65,66;65,43;41,10" o:connectangles="0,0,0,0,0,0,0,0,0,0,0,0,0,0,0,0,0,0,0,0,0,0,0,0,0,0,0,0,0,0,0,0,0,0,0,0,0,0,0,0,0,0,0,0,0,0,0,0,0,0"/>
                <o:lock v:ext="edit" verticies="t"/>
              </v:shape>
              <v:shape id="Freeform 475" o:spid="_x0000_s1455" style="position:absolute;left:1236;top:719;width:48;height:107;visibility:visible;mso-wrap-style:square;v-text-anchor:top" coordsize="192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" path="m132,132r-9,-3l113,126r-11,-5l104,130r5,15l110,153r-9,l85,153r-9,l78,146r3,-13l84,127r-9,l59,127r-7,l52,118r,-16l52,95r7,4l69,102r12,l79,95,77,81,76,73r9,l101,73r9,l108,81r-6,12l100,100r8,l123,100r9,l132,108r,15l132,132xm,120r,23l,201r,75l,350r,57l,430r8,l21,430r8,l27,417,25,381,24,332r5,-54l40,229,60,192,92,178r34,14l147,229r14,48l167,331r1,48l167,415r-1,14l174,429r12,1l192,430r,-23l192,350r,-75l192,199r,-57l192,119,167,87,119,31,92,,69,32,24,89,,120xe" stroked="f">
                <v:path arrowok="t" o:connecttype="custom" o:connectlocs="31,32;26,30;26,32;28,38;25,38;19,38;20,36;21,32;19,32;13,32;13,29;13,24;15,25;20,25;20,24;19,18;21,18;28,18;27,20;25,25;27,25;33,25;33,27;33,33;0,30;0,50;0,87;0,107;2,107;7,107;7,104;6,83;10,57;23,44;32,48;40,69;42,94;42,107;44,107;48,107;48,101;48,68;48,35;48,30;30,8;23,0;6,22;0,30" o:connectangles="0,0,0,0,0,0,0,0,0,0,0,0,0,0,0,0,0,0,0,0,0,0,0,0,0,0,0,0,0,0,0,0,0,0,0,0,0,0,0,0,0,0,0,0,0,0,0,0"/>
                <o:lock v:ext="edit" verticies="t"/>
              </v:shape>
              <v:shape id="Freeform 476" o:spid="_x0000_s1456" style="position:absolute;left:194;top:717;width:48;height:108;visibility:visible;mso-wrap-style:square;v-text-anchor:top" coordsize="193,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" path="m93,l69,32,25,89,,119r,23l,201r,74l,350r,57l,430r7,l21,430r7,l27,417,25,380r,-49l29,277,40,228,60,192,93,178r33,14l148,228r13,48l166,330r2,48l168,414r-2,15l173,429r13,1l193,430r,-23l193,350r,-76l193,200r,-59l193,118,166,88,119,31,93,xm132,132r-8,-4l113,125r-10,-4l105,129r3,16l110,152r-8,l84,152r-9,l77,146r5,-13l83,126r-8,l60,126r-9,l51,118r,-15l51,94r9,6l69,102r12,l80,94,76,80,75,72r9,l102,72r8,l107,80r-4,13l99,100r9,l124,100r8,l132,107r,16l132,132xe" stroked="f">
                <v:path arrowok="t" o:connecttype="custom" o:connectlocs="17,8;0,30;0,36;0,69;0,102;0,108;5,108;7,108;6,95;7,70;15,48;23,45;37,57;41,83;42,104;41,108;46,108;48,108;48,88;48,50;48,30;41,22;23,0;23,0;31,32;26,30;26,32;27,38;25,38;19,38;19,37;21,32;19,32;13,32;13,30;13,24;15,25;20,26;20,24;19,18;21,18;27,18;27,20;25,25;27,25;33,25;33,27;33,33;33,33" o:connectangles="0,0,0,0,0,0,0,0,0,0,0,0,0,0,0,0,0,0,0,0,0,0,0,0,0,0,0,0,0,0,0,0,0,0,0,0,0,0,0,0,0,0,0,0,0,0,0,0,0"/>
                <o:lock v:ext="edit" verticies="t"/>
              </v:shape>
              <v:shape id="Freeform 477" o:spid="_x0000_s1457" style="position:absolute;left:187;top:836;width:55;height:42;visibility:visible;mso-wrap-style:square;v-text-anchor:top" coordsize="218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" path="m146,97r-8,-2l130,93r-9,-4l123,96r3,12l127,115r-7,l107,115r-8,l101,109r2,-9l106,93r-7,l86,93r-7,l79,86r,-13l79,67r7,4l93,73r10,l102,67,100,56,99,49r8,l120,49r7,l125,55r-4,11l119,71r7,l138,71r8,l146,78r,13l146,97xm,l,166r218,l218,,,xe" stroked="f">
                <v:path arrowok="t" o:connecttype="custom" o:connectlocs="37,25;35,24;33,24;31,23;31,23;31,24;32,27;32,29;32,29;30,29;27,29;25,29;25,29;25,28;26,25;27,24;27,24;25,24;22,24;20,24;20,24;20,22;20,18;20,17;20,17;22,18;23,18;26,18;26,18;26,17;25,14;25,12;25,12;27,12;30,12;32,12;32,12;32,14;31,17;30,18;30,18;32,18;35,18;37,18;37,18;37,20;37,23;37,25;37,25;0,0;0,42;55,42;55,0;0,0;0,0" o:connectangles="0,0,0,0,0,0,0,0,0,0,0,0,0,0,0,0,0,0,0,0,0,0,0,0,0,0,0,0,0,0,0,0,0,0,0,0,0,0,0,0,0,0,0,0,0,0,0,0,0,0,0,0,0,0,0"/>
                <o:lock v:ext="edit" verticies="t"/>
              </v:shape>
              <v:shape id="Freeform 478" o:spid="_x0000_s1458" style="position:absolute;left:1233;top:834;width:54;height:42;visibility:visible;mso-wrap-style:square;v-text-anchor:top" coordsize="216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" path="m138,94r-6,l119,94r-8,l113,100r3,11l117,116r-6,l97,116r-8,l91,110,94,97r1,-7l87,93r-9,4l71,99r,-7l71,79r,-7l78,72r13,l98,72,95,66,91,56,89,49r8,l111,49r6,l116,56r-1,12l113,75r10,l132,71r6,-3l138,75r,13l138,94xm,l,168r216,l216,,,xe" stroked="f">
                <v:path arrowok="t" o:connecttype="custom" o:connectlocs="35,24;33,24;30,24;28,24;28,24;28,25;29,28;29,29;29,29;28,29;24,29;22,29;22,29;23,28;24,24;24,23;24,23;22,23;20,24;18,25;18,25;18,23;18,20;18,18;18,18;20,18;23,18;25,18;25,18;24,17;23,14;22,12;22,12;24,12;28,12;29,12;29,12;29,14;29,17;28,19;28,19;31,19;33,18;35,17;35,17;35,19;35,22;35,24;35,24;0,0;0,42;54,42;54,0;0,0;0,0" o:connectangles="0,0,0,0,0,0,0,0,0,0,0,0,0,0,0,0,0,0,0,0,0,0,0,0,0,0,0,0,0,0,0,0,0,0,0,0,0,0,0,0,0,0,0,0,0,0,0,0,0,0,0,0,0,0,0"/>
                <o:lock v:ext="edit" verticies="t"/>
              </v:shape>
              <v:shape id="Freeform 479" o:spid="_x0000_s1459" style="position:absolute;left:318;top:878;width:28;height:33;visibility:visible;mso-wrap-style:square;v-text-anchor:top" coordsize="114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" path="m89,52l68,38,43,40,18,52,19,37,30,27,43,20r21,l81,27,95,39r,6l92,49r-3,3xm114,39l97,18,74,6,45,,30,6,13,14,1,22r,20l1,61r17,5l18,73r-1,4l13,81,4,86,,94r3,8l21,122r25,12l75,132,92,120r13,-16l114,83r-9,-5l95,74,92,64r7,-5l106,56r8,3l114,54r,-10l114,39xe" stroked="f">
                <v:path arrowok="t" o:connecttype="custom" o:connectlocs="22,13;17,9;11,10;4,13;4,13;5,9;7,7;11,5;11,5;16,5;20,7;23,10;23,10;23,11;23,12;22,13;22,13;28,10;24,4;18,1;11,0;11,0;7,1;3,3;0,5;0,5;0,10;0,15;4,16;4,16;4,18;4,19;3,20;3,20;1,21;0,23;1,25;1,25;5,30;11,33;18,33;18,33;23,30;26,26;28,20;28,20;26,19;23,18;23,16;23,16;24,15;26,14;28,15;28,15;28,13;28,11;28,10;28,10" o:connectangles="0,0,0,0,0,0,0,0,0,0,0,0,0,0,0,0,0,0,0,0,0,0,0,0,0,0,0,0,0,0,0,0,0,0,0,0,0,0,0,0,0,0,0,0,0,0,0,0,0,0,0,0,0,0,0,0,0,0"/>
                <o:lock v:ext="edit" verticies="t"/>
              </v:shape>
              <v:shape id="Freeform 480" o:spid="_x0000_s1460" style="position:absolute;left:357;top:878;width:31;height:27;visibility:visible;mso-wrap-style:square;v-text-anchor:top" coordsize="122,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" path="m30,47r-2,l23,47r-3,l20,34,31,25,45,18r19,l81,24,94,35,78,45,53,36,30,47xm86,6l60,,31,3,8,15,,32,5,52r18,7l21,70r-9,3l3,79,6,91r8,9l23,108,53,94,86,84r36,-3l117,80r-6,-5l106,74,104,62r10,-7l122,50,113,32,102,17,86,6xe" stroked="f">
                <v:path arrowok="t" o:connecttype="custom" o:connectlocs="8,12;7,12;6,12;5,12;5,12;5,9;8,6;11,5;11,5;16,5;21,6;24,9;24,9;20,11;13,9;8,12;8,12;22,2;15,0;8,1;2,4;2,4;0,8;1,13;6,15;6,15;5,18;3,18;1,20;1,20;2,23;4,25;6,27;6,27;13,24;22,21;31,20;31,20;30,20;28,19;27,19;27,19;26,16;29,14;31,13;31,13;29,8;26,4;22,2;22,2" o:connectangles="0,0,0,0,0,0,0,0,0,0,0,0,0,0,0,0,0,0,0,0,0,0,0,0,0,0,0,0,0,0,0,0,0,0,0,0,0,0,0,0,0,0,0,0,0,0,0,0,0,0"/>
                <o:lock v:ext="edit" verticies="t"/>
              </v:shape>
              <v:shape id="Freeform 481" o:spid="_x0000_s1461" style="position:absolute;left:400;top:879;width:31;height:29;visibility:visible;mso-wrap-style:square;v-text-anchor:top" coordsize="12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" path="m101,44l80,38,56,37,35,47,27,44,25,39r,-7l51,18r27,l101,34r,3l101,42r,2xm118,39l101,15,74,3,42,,23,6,9,17,,34,7,50r11,6l27,69r-2,2l21,73r-6,l7,77,2,84r3,9l7,96r4,l13,93,47,91r31,8l101,117r2,-1l107,114r2,-2l117,96r,-17l109,69r3,-8l119,59r6,-5l122,49r-3,-4l118,39xe" stroked="f">
                <v:path arrowok="t" o:connecttype="custom" o:connectlocs="25,11;20,9;14,9;9,12;9,12;7,11;6,10;6,8;6,8;13,4;19,4;25,8;25,8;25,9;25,10;25,11;25,11;29,10;25,4;18,1;10,0;10,0;6,1;2,4;0,8;0,8;2,12;4,14;7,17;7,17;6,18;5,18;4,18;4,18;2,19;0,21;1,23;1,23;2,24;3,24;3,23;3,23;12,23;19,25;25,29;25,29;26,29;27,28;27,28;27,28;29,24;29,20;27,17;27,17;28,15;30,15;31,13;31,13;30,12;30,11;29,10;29,10" o:connectangles="0,0,0,0,0,0,0,0,0,0,0,0,0,0,0,0,0,0,0,0,0,0,0,0,0,0,0,0,0,0,0,0,0,0,0,0,0,0,0,0,0,0,0,0,0,0,0,0,0,0,0,0,0,0,0,0,0,0,0,0,0,0"/>
                <o:lock v:ext="edit" verticies="t"/>
              </v:shape>
              <v:shape id="Freeform 482" o:spid="_x0000_s1462" style="position:absolute;left:442;top:878;width:31;height:34;visibility:visible;mso-wrap-style:square;v-text-anchor:top" coordsize="123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" path="m42,36r-4,5l28,51r-5,5l21,37,34,26,50,17,68,16r16,7l97,34r3,4l100,45r1,6l82,45,63,37,42,36xm119,31l99,13,76,2,50,,30,5,12,16,,31,,47,7,61,20,71,5,83r1,21l18,121r24,10l67,135r25,-6l106,115,118,99r3,-19l116,79r-9,-3l101,75,100,62r12,-4l123,51r-2,-5l120,38r-1,-7xe" stroked="f">
                <v:path arrowok="t" o:connecttype="custom" o:connectlocs="11,9;10,10;7,13;6,14;6,14;5,9;9,7;13,4;13,4;17,4;21,6;24,9;24,9;25,10;25,11;25,13;25,13;21,11;16,9;11,9;11,9;30,8;25,3;19,1;13,0;13,0;8,1;3,4;0,8;0,8;0,12;2,15;5,18;5,18;1,21;2,26;5,30;5,30;11,33;17,34;23,32;23,32;27,29;30,25;30,20;30,20;29,20;27,19;25,19;25,19;25,16;28,15;31,13;31,13;30,12;30,10;30,8;30,8" o:connectangles="0,0,0,0,0,0,0,0,0,0,0,0,0,0,0,0,0,0,0,0,0,0,0,0,0,0,0,0,0,0,0,0,0,0,0,0,0,0,0,0,0,0,0,0,0,0,0,0,0,0,0,0,0,0,0,0,0,0"/>
                <o:lock v:ext="edit" verticies="t"/>
              </v:shape>
              <v:shape id="Freeform 483" o:spid="_x0000_s1463" style="position:absolute;left:484;top:878;width:30;height:34;visibility:visible;mso-wrap-style:square;v-text-anchor:top" coordsize="117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" path="m56,34r-9,4l31,47r-7,4l24,33,40,25,56,17,72,16,86,28r14,13l85,47,71,37,56,34xm105,19l86,6,64,,38,,23,6,8,14,,29,3,44,8,58r16,3l26,72r-9,7l6,80r,12l6,104r2,10l30,127r27,8l85,131r17,-14l114,102r3,-22l116,80r-3,l112,80r-7,-2l100,74r,-9l103,61r8,l117,61r,-15l114,31,105,19xe" stroked="f">
                <v:path arrowok="t" o:connecttype="custom" o:connectlocs="14,9;12,10;8,12;6,13;6,13;6,8;10,6;14,4;14,4;18,4;22,7;26,10;26,10;22,12;18,9;14,9;14,9;27,5;22,2;16,0;10,0;10,0;6,2;2,4;0,7;0,7;1,11;2,15;6,15;6,15;7,18;4,20;2,20;2,20;2,23;2,26;2,29;2,29;8,32;15,34;22,33;22,33;26,29;29,26;30,20;30,20;30,20;29,20;29,20;29,20;27,20;26,19;26,16;26,16;26,15;28,15;30,15;30,15;30,12;29,8;27,5;27,5" o:connectangles="0,0,0,0,0,0,0,0,0,0,0,0,0,0,0,0,0,0,0,0,0,0,0,0,0,0,0,0,0,0,0,0,0,0,0,0,0,0,0,0,0,0,0,0,0,0,0,0,0,0,0,0,0,0,0,0,0,0,0,0,0,0"/>
                <o:lock v:ext="edit" verticies="t"/>
              </v:shape>
              <v:shape id="Freeform 484" o:spid="_x0000_s1464" style="position:absolute;left:1177;top:877;width:29;height:34;visibility:visible;mso-wrap-style:square;v-text-anchor:top" coordsize="115,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" path="m90,46l71,31,47,34,24,46,21,41r,-5l22,32,46,17r28,l98,34r-2,5l94,42r-4,4xm115,41l95,16,67,,32,2,14,17,3,36,2,61r4,l10,59r2,-3l21,69,8,79,,85r6,22l21,122r18,12l65,133r26,-9l113,104r2,-12l113,84,103,78,101,66r9,-12l115,41xe" stroked="f">
                <v:path arrowok="t" o:connecttype="custom" o:connectlocs="23,12;18,8;12,9;6,12;6,12;5,10;5,9;6,8;6,8;12,4;19,4;25,9;25,9;24,10;24,11;23,12;23,12;29,10;24,4;17,0;8,1;8,1;4,4;1,9;1,15;1,15;2,15;3,15;3,14;3,14;5,18;2,20;0,22;0,22;2,27;5,31;10,34;10,34;16,34;23,31;28,26;28,26;29,23;28,21;26,20;26,20;25,17;28,14;29,10;29,10" o:connectangles="0,0,0,0,0,0,0,0,0,0,0,0,0,0,0,0,0,0,0,0,0,0,0,0,0,0,0,0,0,0,0,0,0,0,0,0,0,0,0,0,0,0,0,0,0,0,0,0,0,0"/>
                <o:lock v:ext="edit" verticies="t"/>
              </v:shape>
              <v:shape id="Freeform 485" o:spid="_x0000_s1465" style="position:absolute;left:1010;top:878;width:32;height:33;visibility:visible;mso-wrap-style:square;v-text-anchor:top" coordsize="127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" path="m36,36r-1,3l31,46r-1,3l24,41,28,30r6,-8l56,15r23,2l100,29r2,2l102,38r1,6l84,36,59,29,36,36xm42,l20,12,8,33,2,51r9,3l22,58r4,7l18,71,9,75,,75,4,97r16,17l36,129r28,2l90,125r20,-18l120,94,119,79,106,71,116,54r11,-7l120,29,98,8,72,,42,xe" stroked="f">
                <v:path arrowok="t" o:connecttype="custom" o:connectlocs="9,9;9,10;8,12;8,12;8,12;6,10;7,8;9,6;9,6;14,4;20,4;25,7;25,7;26,8;26,10;26,11;26,11;21,9;15,7;9,9;9,9;11,0;5,3;2,8;1,13;1,13;3,14;6,15;7,16;7,16;5,18;2,19;0,19;0,19;1,24;5,29;9,32;9,32;16,33;23,31;28,27;28,27;30,24;30,20;27,18;27,18;29,14;32,12;30,7;30,7;25,2;18,0;11,0;11,0" o:connectangles="0,0,0,0,0,0,0,0,0,0,0,0,0,0,0,0,0,0,0,0,0,0,0,0,0,0,0,0,0,0,0,0,0,0,0,0,0,0,0,0,0,0,0,0,0,0,0,0,0,0,0,0,0,0"/>
                <o:lock v:ext="edit" verticies="t"/>
              </v:shape>
              <v:shape id="Freeform 486" o:spid="_x0000_s1466" style="position:absolute;left:1053;top:878;width:27;height:31;visibility:visible;mso-wrap-style:square;v-text-anchor:top" coordsize="110,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" path="m96,44l81,35,62,31,44,34r-4,7l33,47r-8,2l30,29,51,19,70,14r11,3l90,25r8,6l98,35r-1,5l96,44xm52,l27,8,10,29,6,56r4,2l20,61r5,2l22,74,10,75,,80,2,99r9,13l25,124r22,l68,113,84,99,93,75,110,56r,-29l94,12,74,3,52,xe" stroked="f">
                <v:path arrowok="t" o:connecttype="custom" o:connectlocs="24,11;20,9;15,8;11,9;11,9;10,10;8,12;6,12;6,12;7,7;13,5;17,4;17,4;20,4;22,6;24,8;24,8;24,9;24,10;24,11;24,11;13,0;7,2;2,7;1,14;1,14;2,15;5,15;6,16;6,16;5,19;2,19;0,20;0,20;0,25;3,28;6,31;6,31;12,31;17,28;21,25;21,25;23,19;27,14;27,7;27,7;23,3;18,1;13,0;13,0" o:connectangles="0,0,0,0,0,0,0,0,0,0,0,0,0,0,0,0,0,0,0,0,0,0,0,0,0,0,0,0,0,0,0,0,0,0,0,0,0,0,0,0,0,0,0,0,0,0,0,0,0,0"/>
                <o:lock v:ext="edit" verticies="t"/>
              </v:shape>
              <v:shape id="Freeform 487" o:spid="_x0000_s1467" style="position:absolute;left:1139;top:878;width:25;height:33;visibility:visible;mso-wrap-style:square;v-text-anchor:top" coordsize="103,1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" path="m93,56r6,-4l102,48r1,-7l85,15,57,3,24,,13,5,3,14,,27,2,50,12,71,24,90r12,16l45,121r16,10l80,118,95,101r8,-23l94,75,85,71,83,61r2,-4l89,54r4,2xm7,44l16,29,28,20,44,14r15,3l70,25r9,11l57,33,29,34,7,44xe" stroked="f">
                <v:path arrowok="t" o:connecttype="custom" o:connectlocs="23,14;24,13;25,12;25,10;25,10;21,4;14,1;6,0;6,0;3,1;1,4;0,7;0,7;0,13;3,18;6,23;6,23;9,27;11,30;15,33;15,33;19,30;23,25;25,20;25,20;23,19;21,18;20,15;20,15;21,14;22,14;23,14;23,14;2,11;4,7;7,5;11,4;11,4;14,4;17,6;19,9;19,9;14,8;7,9;2,11;2,11" o:connectangles="0,0,0,0,0,0,0,0,0,0,0,0,0,0,0,0,0,0,0,0,0,0,0,0,0,0,0,0,0,0,0,0,0,0,0,0,0,0,0,0,0,0,0,0,0,0"/>
                <o:lock v:ext="edit" verticies="t"/>
              </v:shape>
              <v:shape id="Freeform 488" o:spid="_x0000_s1468" style="position:absolute;left:968;top:877;width:32;height:35;visibility:visible;mso-wrap-style:square;v-text-anchor:top" coordsize="127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" path="m70,33l60,38,39,45,28,50,32,39,42,30,54,23r16,1l87,28r13,10l93,46,82,39,70,33xm112,62r10,-4l127,50r,-12l98,10,56,,20,18,10,32,6,49r6,13l17,74,5,83,,94r20,22l43,133r30,4l99,126r21,-16l127,84r-6,-2l109,77r-7,-2l108,71r3,-5l112,62xe" stroked="f">
                <v:path arrowok="t" o:connecttype="custom" o:connectlocs="18,8;15,10;10,11;7,13;7,13;8,10;11,8;14,6;14,6;18,6;22,7;25,10;25,10;23,12;21,10;18,8;18,8;28,16;31,15;32,13;32,10;32,10;25,3;14,0;5,5;5,5;3,8;2,13;3,16;3,16;4,19;1,21;0,24;0,24;5,30;11,34;18,35;18,35;25,32;30,28;32,21;32,21;30,21;27,20;26,19;26,19;27,18;28,17;28,16;28,16;28,16" o:connectangles="0,0,0,0,0,0,0,0,0,0,0,0,0,0,0,0,0,0,0,0,0,0,0,0,0,0,0,0,0,0,0,0,0,0,0,0,0,0,0,0,0,0,0,0,0,0,0,0,0,0,0"/>
                <o:lock v:ext="edit" verticies="t"/>
              </v:shape>
              <v:shape id="Freeform 489" o:spid="_x0000_s1469" style="position:absolute;left:1088;top:882;width:10;height:9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" path="m40,l31,11,19,21,12,35r-3,l3,35,,35,5,16,19,4,40,xe" filled="f" stroked="f">
                <v:path arrowok="t" o:connecttype="custom" o:connectlocs="10,0;8,3;5,5;3,9;3,9;2,9;1,9;0,9;0,9;1,4;5,1;10,0;10,0" o:connectangles="0,0,0,0,0,0,0,0,0,0,0,0,0"/>
              </v:shape>
              <v:shape id="Freeform 490" o:spid="_x0000_s1470" style="position:absolute;left:1088;top:882;width:10;height:9;visibility:visible;mso-wrap-style:square;v-text-anchor:top" coordsize="40,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" path="m40,l31,11,19,21,12,35r-3,l3,35,,35,5,16,19,4,40,e" filled="f" strokeweight=".2pt">
                <v:path arrowok="t" o:connecttype="custom" o:connectlocs="10,0;8,3;5,5;3,9;3,9;2,9;1,9;0,9;0,9;1,4;5,1;10,0;10,0;10,0" o:connectangles="0,0,0,0,0,0,0,0,0,0,0,0,0,0"/>
              </v:shape>
              <v:shape id="Freeform 491" o:spid="_x0000_s1471" style="position:absolute;left:1056;top:879;width:85;height:76;visibility:visible;mso-wrap-style:square;v-text-anchor:top" coordsize="340,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" path="m248,17r19,4l281,33r11,16l292,52r-1,6l290,61,279,50,259,28,248,17xm272,83l264,69,256,54,242,44r1,-2l245,37r1,-3l260,46r12,15l272,83xm153,49r1,-10l161,33r9,-6l176,26r5,l188,29,176,40,166,52,153,49xm175,193r-8,25l146,233r-23,13l115,246r-8,-2l101,239r26,-11l153,213r22,-20xm99,129r-1,-7l97,107r-2,-7l110,105r12,11l131,129r-9,5l109,134,99,129xm296,88r3,3l300,93r,4l301,125r15,19l340,157,319,117,308,76,300,32,264,9,222,3,178,,135,15,116,52,89,88r-3,22l71,122,57,134r21,10l84,165r15,20l102,202r-5,17l81,229r-3,-8l78,213r1,-4l57,209r-15,8l23,221r-11,6l1,231,,243r4,-3l11,235r4,-4l18,247r-8,15l10,277r6,-13l25,251r14,-2l35,265r1,19l43,303r,-16l43,273r6,-12l78,255r12,30l103,307r7,-15l107,278r2,-15l121,267r4,16l131,293r5,-13l132,264r6,-13l147,256r7,9l158,275r,-14l157,248r3,-11l167,240r4,6l175,251r1,-10l175,230r3,-11l190,226r9,7l204,246r-5,-30l179,186r5,-35l191,119,181,88,158,63r17,-2l190,73r14,12l211,115r-6,30l197,175r19,21l247,202r25,17l272,217r,-4l272,209r-8,-11l247,197r-15,-2l210,165r9,-36l222,91r14,22l233,142r-1,29l237,171r12,1l256,173r-3,-4l247,161r-3,-4l244,135r2,-22l256,93r4,31l266,152r30,9l313,175r9,20l322,217r3,-7l325,203r-1,-8l323,173,304,160,286,145r-4,-20l287,105r9,-17xe" stroked="f">
                <v:path arrowok="t" o:connecttype="custom" o:connectlocs="73,12;73,15;62,4;64,13;61,9;68,15;39,10;44,6;44,10;44,48;31,61;25,59;44,48;24,25;33,32;25,32;75,23;79,36;77,19;56,1;29,13;18,30;21,41;24,54;20,53;11,54;0,57;3,58;3,65;6,62;9,70;11,68;23,71;27,69;31,70;33,65;39,66;39,61;43,61;44,57;50,58;45,46;45,22;48,18;51,36;62,50;68,53;62,49;55,32;58,35;62,43;62,40;62,28;67,38;81,48;81,50;76,40;72,26" o:connectangles="0,0,0,0,0,0,0,0,0,0,0,0,0,0,0,0,0,0,0,0,0,0,0,0,0,0,0,0,0,0,0,0,0,0,0,0,0,0,0,0,0,0,0,0,0,0,0,0,0,0,0,0,0,0,0,0,0,0"/>
                <o:lock v:ext="edit" verticies="t"/>
              </v:shape>
              <v:shape id="Freeform 492" o:spid="_x0000_s1472" style="position:absolute;left:722;top:953;width:44;height:39;visibility:visible;mso-wrap-style:square;v-text-anchor:top" coordsize="175,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" path="m116,123l92,119,78,101,60,99,47,92,36,83,30,69,34,58r7,-7l50,46r23,2l92,49,105,33r22,-3l142,41r7,19l133,78r-4,24l116,123xm117,1l82,22r-44,l4,40,,66,6,90r15,21l51,116r21,16l92,151r23,4l137,147r14,-16l155,93,171,64r4,-36l162,8,140,,117,1xe" stroked="f">
                <v:path arrowok="t" o:connecttype="custom" o:connectlocs="29,31;23,30;20,25;15,25;15,25;12,23;9,21;8,17;8,17;9,15;10,13;13,12;13,12;18,12;23,12;26,8;26,8;32,8;36,10;37,15;37,15;33,20;32,26;29,31;29,31;29,0;21,6;10,6;1,10;1,10;0,17;2,23;5,28;5,28;13,29;18,33;23,38;23,38;29,39;34,37;38,33;38,33;39,23;43,16;44,7;44,7;41,2;35,0;29,0;29,0" o:connectangles="0,0,0,0,0,0,0,0,0,0,0,0,0,0,0,0,0,0,0,0,0,0,0,0,0,0,0,0,0,0,0,0,0,0,0,0,0,0,0,0,0,0,0,0,0,0,0,0,0,0"/>
                <o:lock v:ext="edit" verticies="t"/>
              </v:shape>
              <v:shape id="Freeform 493" o:spid="_x0000_s1473" style="position:absolute;left:611;top:788;width:35;height:44;visibility:visible;mso-wrap-style:square;v-text-anchor:top" coordsize="140,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" path="m104,106r-9,-3l85,100,74,95r2,9l81,119r2,8l74,127r-17,l48,127r2,-7l53,107r2,-6l48,101r-17,l24,101r,-9l24,77r,-8l31,73r10,4l53,77,51,69,49,55,48,47r9,l74,47r9,l80,55,74,67r-2,6l80,73r16,l104,73r,9l104,97r,9xm81,l52,5,26,14,4,32r,45l,123r10,37l51,175r23,-2l95,165r20,-8l139,125r1,-41l140,45,125,24,105,8,81,xe" stroked="f">
                <v:path arrowok="t" o:connecttype="custom" o:connectlocs="24,26;19,24;19,26;21,32;19,32;12,32;13,30;14,25;12,25;6,25;6,23;6,17;8,18;13,19;13,17;12,12;14,12;21,12;20,14;18,18;20,18;26,18;26,21;26,27;20,0;7,4;1,8;0,31;13,44;19,43;29,39;35,31;35,11;31,6;20,0" o:connectangles="0,0,0,0,0,0,0,0,0,0,0,0,0,0,0,0,0,0,0,0,0,0,0,0,0,0,0,0,0,0,0,0,0,0,0"/>
                <o:lock v:ext="edit" verticies="t"/>
              </v:shape>
              <v:shape id="Freeform 494" o:spid="_x0000_s1474" style="position:absolute;left:837;top:788;width:34;height:43;visibility:visible;mso-wrap-style:square;v-text-anchor:top" coordsize="139,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" path="m111,110r-8,-4l93,103,82,97r2,9l87,122r2,8l81,130r-17,l54,130r2,-7l61,111r2,-8l54,103r-15,l30,103r,-8l30,80r,-9l39,77r9,3l60,79,59,71,56,58,54,50r10,l81,50r8,l86,57,82,70r-3,7l87,77r16,l111,77r,8l111,101r,9xm23,15l4,50,,93r2,42l29,161r31,10l97,171r37,-32l138,86r1,-54l105,6,63,,23,15xe" stroked="f">
                <v:path arrowok="t" o:connecttype="custom" o:connectlocs="25,27;20,24;21,27;22,33;20,33;13,33;14,31;15,26;13,26;7,26;7,24;7,18;10,19;15,20;14,18;13,13;16,13;22,13;21,14;19,19;21,19;27,19;27,21;27,28;6,4;0,23;0,34;15,43;24,43;34,22;34,8;15,0;6,4" o:connectangles="0,0,0,0,0,0,0,0,0,0,0,0,0,0,0,0,0,0,0,0,0,0,0,0,0,0,0,0,0,0,0,0,0"/>
                <o:lock v:ext="edit" verticies="t"/>
              </v:shape>
              <v:shape id="Freeform 495" o:spid="_x0000_s1475" style="position:absolute;left:792;top:791;width:34;height:37;visibility:visible;mso-wrap-style:square;v-text-anchor:top" coordsize="13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" path="m113,100r-9,-4l95,93,84,89r2,9l89,113r2,8l82,121r-16,l57,121r1,-7l63,101r2,-7l56,94r-15,l33,94r,-9l33,70r,-8l41,68r10,2l63,70,60,62,58,48,57,40r9,l82,40r9,l89,48,84,61r-4,7l89,68r15,l113,68r,8l113,91r,9xm46,39l29,54,10,70,,88r9,23l35,136r45,11l119,132r15,-32l137,68,133,37,118,11,95,,75,8,59,23,46,39xe" stroked="f">
                <v:path arrowok="t" o:connecttype="custom" o:connectlocs="26,24;21,22;21,25;23,30;20,30;14,30;14,29;16,24;14,24;8,24;8,21;8,16;10,17;16,18;15,16;14,10;16,10;23,10;22,12;20,17;22,17;28,17;28,19;28,25;28,25;7,14;0,22;2,28;20,37;30,33;34,17;33,9;24,0;19,2;11,10" o:connectangles="0,0,0,0,0,0,0,0,0,0,0,0,0,0,0,0,0,0,0,0,0,0,0,0,0,0,0,0,0,0,0,0,0,0,0"/>
                <o:lock v:ext="edit" verticies="t"/>
              </v:shape>
              <v:shape id="Freeform 496" o:spid="_x0000_s1476" style="position:absolute;left:654;top:789;width:34;height:37;visibility:visible;mso-wrap-style:square;v-text-anchor:top" coordsize="13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" path="m104,94r-7,l80,94r-8,l75,102r3,12l80,122r-9,l54,122r-9,l47,113,52,98r2,-8l43,94,33,98r-9,2l24,92r,-16l24,68r8,l47,68r9,l53,62,48,48,45,42r9,l71,42r9,l79,49,77,64r-2,6l87,71,97,68r7,-5l104,71r,16l104,94xm43,l19,12,4,39,,68r2,33l17,132r40,15l102,137r27,-25l137,88,127,70,108,54,91,40,78,23,63,8,43,xe" stroked="f">
                <v:path arrowok="t" o:connecttype="custom" o:connectlocs="24,24;18,24;19,26;20,31;18,31;11,31;12,28;13,23;11,24;6,25;6,23;6,17;8,17;14,17;13,16;11,11;13,11;20,11;20,12;19,18;22,18;26,16;26,18;26,24;11,0;1,10;0,17;4,33;14,37;32,28;34,22;27,14;23,10;16,2;11,0" o:connectangles="0,0,0,0,0,0,0,0,0,0,0,0,0,0,0,0,0,0,0,0,0,0,0,0,0,0,0,0,0,0,0,0,0,0,0"/>
                <o:lock v:ext="edit" verticies="t"/>
              </v:shape>
              <v:shape id="Freeform 497" o:spid="_x0000_s1477" style="position:absolute;left:705;top:736;width:74;height:50;visibility:visible;mso-wrap-style:square;v-text-anchor:top" coordsize="298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" path="m203,124r-19,-4l172,108r7,-16l179,93r-2,1l177,95,193,83r24,-1l238,88r-7,17l219,118r-16,6xm74,75r12,3l96,86r11,8l106,94r-2,l106,95r2,2l110,99r-8,11l91,118r-14,3l63,116,48,106,37,95,48,86,60,77,74,75xm207,l197,8r-13,3l172,15r-8,-2l151,7,143,5,111,15,83,5,60,15,46,20,31,22,18,17,,53,6,98,5,136r8,-8l16,118r9,-3l27,145r15,27l62,197r2,-1l69,191r3,-1l95,183r,-26l116,149r,6l117,168r1,7l119,175r1,l121,175r,-33l125,106,118,71,103,59,85,52,64,51,50,59,39,71,32,59,52,41,77,33r27,1l137,70r5,52l148,173r,-50l148,77,177,43r24,-5l225,41r22,10l249,62r5,9l249,78,225,64,197,62r-25,9l165,93r,24l168,143r27,18l216,187r25,15l245,178r9,-21l269,139r-5,-10l260,119r5,-10l278,122r8,14l298,149r-3,-37l293,81r5,-34l272,20,239,17,207,xe" stroked="f">
                <v:path arrowok="t" o:connecttype="custom" o:connectlocs="43,27;44,23;44,24;59,22;54,29;18,19;27,23;26,23;26,24;27,25;19,30;12,26;12,21;18,19;46,3;41,3;36,1;15,4;8,5;0,13;1,34;6,28;10,43;16,49;18,47;29,37;29,42;30,43;30,43;29,18;21,13;12,15;8,15;26,8;35,30;37,30;44,11;61,13;63,18;56,16;43,18;42,35;54,46;61,44;67,34;66,27;71,34;73,28;74,12;51,0" o:connectangles="0,0,0,0,0,0,0,0,0,0,0,0,0,0,0,0,0,0,0,0,0,0,0,0,0,0,0,0,0,0,0,0,0,0,0,0,0,0,0,0,0,0,0,0,0,0,0,0,0,0"/>
                <o:lock v:ext="edit" verticies="t"/>
              </v:shape>
              <v:shape id="Freeform 498" o:spid="_x0000_s1478" style="position:absolute;left:275;top:878;width:30;height:34;visibility:visible;mso-wrap-style:square;v-text-anchor:top" coordsize="122,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" path="m122,56r-3,-7l114,38r-2,-7l90,14,64,3,36,,17,14,10,34,6,51r1,l8,51r,-3l8,44r,-3l21,29,34,22,50,17r21,2l89,29r11,20l97,50r-3,l92,50r-1,l91,51r-1,1l90,51r-1,l89,50,75,45,62,39,48,41,29,49,21,67,4,78,,93r3,15l8,121r24,9l55,136r25,-5l96,118r12,-16l117,85,107,80,99,74,97,63r8,-4l114,59r8,-3xe" stroked="f">
                <v:path arrowok="t" o:connecttype="custom" o:connectlocs="29,12;28,8;22,4;9,0;4,4;1,13;2,13;2,13;2,12;2,10;5,7;12,4;17,5;25,12;24,13;23,13;22,13;22,13;22,13;22,13;18,11;12,10;7,12;1,20;0,23;2,30;8,33;20,33;24,30;29,21;26,20;24,16;26,15;30,14" o:connectangles="0,0,0,0,0,0,0,0,0,0,0,0,0,0,0,0,0,0,0,0,0,0,0,0,0,0,0,0,0,0,0,0,0,0"/>
              </v:shape>
              <v:shape id="Freeform 499" o:spid="_x0000_s1479" style="position:absolute;left:653;top:258;width:7;height:28;visibility:visible;mso-wrap-style:square;v-text-anchor:top" coordsize="28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" path="m,112r7,l20,112r8,l28,84r,-51l28,5,27,3,24,1,14,,4,1,1,3,,5,,33,,84r,28xe" stroked="f">
                <v:path arrowok="t" o:connecttype="custom" o:connectlocs="0,28;2,28;5,28;7,28;7,28;7,21;7,8;7,1;7,1;7,1;6,0;4,0;4,0;1,0;0,1;0,1;0,1;0,8;0,21;0,28;0,28;0,28" o:connectangles="0,0,0,0,0,0,0,0,0,0,0,0,0,0,0,0,0,0,0,0,0,0"/>
              </v:shape>
              <v:shape id="Freeform 500" o:spid="_x0000_s1480" style="position:absolute;left:711;top:258;width:7;height:28;visibility:visible;mso-wrap-style:square;v-text-anchor:top" coordsize="2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" path="m,112r6,l20,112r7,l27,84r,-51l27,5r,-2l23,1,14,,4,1,,3,,5,,33,,84r,28xe" stroked="f">
                <v:path arrowok="t" o:connecttype="custom" o:connectlocs="0,28;2,28;5,28;7,28;7,28;7,21;7,8;7,1;7,1;7,1;6,0;4,0;4,0;1,0;0,1;0,1;0,1;0,8;0,21;0,28;0,28;0,28" o:connectangles="0,0,0,0,0,0,0,0,0,0,0,0,0,0,0,0,0,0,0,0,0,0"/>
              </v:shape>
              <v:shape id="Freeform 501" o:spid="_x0000_s1481" style="position:absolute;left:769;top:258;width:7;height:28;visibility:visible;mso-wrap-style:square;v-text-anchor:top" coordsize="2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" path="m,112r6,l20,112r7,l27,83r,-50l27,4r,-1l23,1,13,,3,1,,3,,4,,33,,83r,29xe" stroked="f">
                <v:path arrowok="t" o:connecttype="custom" o:connectlocs="0,28;2,28;5,28;7,28;7,28;7,21;7,8;7,1;7,1;7,1;6,0;3,0;3,0;1,0;0,1;0,1;0,1;0,8;0,21;0,28;0,28;0,28" o:connectangles="0,0,0,0,0,0,0,0,0,0,0,0,0,0,0,0,0,0,0,0,0,0"/>
              </v:shape>
              <v:shape id="Freeform 502" o:spid="_x0000_s1482" style="position:absolute;left:826;top:256;width:7;height:28;visibility:visible;mso-wrap-style:square;v-text-anchor:top" coordsize="29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" path="m,112r8,l21,112r8,l29,85r,-52l29,6,28,4,25,1,15,,5,1,1,4,,6,,33,,85r,27xe" stroked="f">
                <v:path arrowok="t" o:connecttype="custom" o:connectlocs="0,28;2,28;5,28;7,28;7,28;7,21;7,8;7,2;7,2;7,1;6,0;4,0;4,0;1,0;0,1;0,2;0,2;0,8;0,21;0,28;0,28;0,28" o:connectangles="0,0,0,0,0,0,0,0,0,0,0,0,0,0,0,0,0,0,0,0,0,0"/>
              </v:shape>
              <v:shape id="Freeform 503" o:spid="_x0000_s1483" style="position:absolute;left:539;top:731;width:35;height:35;visibility:visible;mso-wrap-style:square;v-text-anchor:top" coordsize="142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" path="m114,89r-9,-4l95,82,84,78r2,7l90,101r3,8l83,109r-17,l56,109r3,-6l63,90r2,-7l56,83r-15,l33,83r,-9l33,59r,-8l41,56r10,3l62,59,61,51,59,37,56,29r10,l83,29r10,l89,36,84,49r-2,7l89,56r16,l114,56r,8l114,80r,9xm7,95r17,26l52,137r33,4l107,132r20,-11l140,102r2,-30l141,43,128,17,89,,46,4,12,28,5,50,,73,7,95xe" stroked="f">
                <v:path arrowok="t" o:connecttype="custom" o:connectlocs="26,21;21,19;21,21;23,27;20,27;14,27;15,26;16,21;14,21;8,21;8,18;8,13;10,14;15,15;15,13;14,7;16,7;23,7;22,9;20,14;22,14;28,14;28,16;28,22;2,24;13,34;21,35;31,30;35,25;35,11;32,4;11,1;3,7;0,18;2,24" o:connectangles="0,0,0,0,0,0,0,0,0,0,0,0,0,0,0,0,0,0,0,0,0,0,0,0,0,0,0,0,0,0,0,0,0,0,0"/>
                <o:lock v:ext="edit" verticies="t"/>
              </v:shape>
              <v:shape id="Freeform 504" o:spid="_x0000_s1484" style="position:absolute;left:526;top:683;width:63;height:300;visibility:visible;mso-wrap-style:square;v-text-anchor:top" coordsize="25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" path="m220,261l208,215,174,182,128,170,81,182,48,215,35,261r13,47l81,341r47,12l174,341r34,-33l220,261xm223,1193r7,l246,1192r7,-1l253,1185r,-16l253,1143r,-34l253,1066r-1,-48l252,963r,-59l252,841r-1,-65l251,709r,-66l250,576r,-65l250,448r-1,-59l249,336r,-50l249,244r,-35l248,184r,-16l248,162,228,137,183,81,139,25,119,,88,40,31,115,,155r,5l,175r,25l,231r,40l,318r,52l,425r,60l,548r,64l,678r,64l,807r,63l,930r,56l,1037r,46l,1123r,33l,1180r,15l,1201r6,-1l15,1197r5,-1l20,1188r,-23l20,1129r,-46l20,1029r,-62l20,901r,-67l20,768r,-66l20,640r,-54l20,539r,-35l20,481r,-8l22,454,36,420,69,403r29,20l107,457r,19l107,484r,23l107,542r,46l107,643r-1,60l106,769r,67l106,902r-1,66l105,1029r,54l105,1129r-1,36l104,1188r,7l110,1195r10,l127,1195r,-7l127,1165r,-37l127,1082r,-54l127,966r,-66l127,833r,-68l127,700r,-62l127,583r,-46l127,502r,-23l127,470r3,-17l148,419r41,-19l225,419r5,34l228,470r,9l228,501r,36l228,583r-1,55l227,700r-1,64l226,832r-1,67l225,965r-1,61l224,1080r,47l223,1162r,23l223,1193xe" stroked="f">
                <v:path arrowok="t" o:connecttype="custom" o:connectlocs="43,45;20,45;9,65;32,88;52,77;56,298;63,298;63,292;63,266;63,226;63,177;62,128;62,84;62,52;62,40;46,20;30,0;0,39;0,44;0,68;0,106;0,153;0,202;0,246;0,281;0,299;1,300;5,299;5,282;5,242;5,192;5,146;5,120;5,113;17,101;27,119;27,127;27,161;26,209;26,257;26,291;26,299;32,299;32,291;32,257;32,208;32,159;32,125;32,117;47,100;57,113;57,120;57,146;56,191;56,241;56,282;56,298" o:connectangles="0,0,0,0,0,0,0,0,0,0,0,0,0,0,0,0,0,0,0,0,0,0,0,0,0,0,0,0,0,0,0,0,0,0,0,0,0,0,0,0,0,0,0,0,0,0,0,0,0,0,0,0,0,0,0,0,0"/>
                <o:lock v:ext="edit" verticies="t"/>
              </v:shape>
              <v:shape id="Freeform 505" o:spid="_x0000_s1485" style="position:absolute;left:908;top:731;width:35;height:35;visibility:visible;mso-wrap-style:square;v-text-anchor:top" coordsize="141,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" path="m113,89r-8,-4l94,82,84,78r2,7l89,101r2,8l83,109r-18,l56,109r2,-6l63,90r1,-7l56,83r-15,l32,83r,-9l32,59r,-8l41,56r9,3l62,59,61,51,57,37,56,29r9,l83,29r8,l89,36,84,49r-4,7l89,56r16,l113,56r,8l113,80r,9xm6,95r18,26l52,137r33,4l107,132r20,-11l139,102r2,-30l141,43,127,17,88,,46,4,12,28,3,50,,73,6,95xe" stroked="f">
                <v:path arrowok="t" o:connecttype="custom" o:connectlocs="26,21;21,19;21,21;23,27;21,27;14,27;14,26;16,21;14,21;8,21;8,18;8,13;10,14;15,15;15,13;14,7;16,7;23,7;22,9;20,14;22,14;28,14;28,16;28,22;1,24;13,34;21,35;32,30;35,25;35,11;32,4;11,1;3,7;0,18;1,24" o:connectangles="0,0,0,0,0,0,0,0,0,0,0,0,0,0,0,0,0,0,0,0,0,0,0,0,0,0,0,0,0,0,0,0,0,0,0"/>
                <o:lock v:ext="edit" verticies="t"/>
              </v:shape>
              <v:shape id="Freeform 506" o:spid="_x0000_s1486" style="position:absolute;left:895;top:683;width:63;height:300;visibility:visible;mso-wrap-style:square;v-text-anchor:top" coordsize="253,1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" path="m220,261l207,215,174,182,127,170,81,182,48,215,34,261r14,47l81,341r46,12l174,341r33,-33l220,261xm253,1191r,-6l253,1169r,-26l252,1109r,-43l252,1018r,-55l252,904r-1,-63l251,776r,-67l250,643r,-67l250,511r-1,-63l249,389r,-53l249,286r-1,-42l248,209r,-25l248,168r,-6l228,137,183,81,139,25,118,,87,40,31,115,,155r,5l,175r,25l,231r,40l,318r,52l,425r,60l,548r,64l,678r,64l,807r,63l,930r,56l,1037r,46l,1123r,33l,1180r,15l,1201r5,-1l15,1197r5,-1l20,1188r,-23l20,1129r,-46l20,1029r,-62l20,901r,-67l20,768r,-66l20,640r,-54l20,539r,-35l20,481r,-8l22,454,36,420,67,403r31,20l107,457r,19l107,484r,23l107,542r-1,46l106,643r,60l106,769r-1,67l105,902r,66l105,1029r-1,54l104,1129r,36l104,1188r,7l109,1195r11,l126,1195r,-7l126,1165r,-37l126,1082r,-54l126,966r1,-66l127,833r,-68l127,700r,-62l127,583r,-46l127,502r,-23l127,470r3,-17l148,419r40,-19l224,419r6,34l228,470r,9l228,501r-1,36l227,583r,55l226,700r,64l225,832r,67l224,965r,61l224,1080r-2,47l222,1162r,23l222,1193r10,l243,1192r10,-1xe" stroked="f">
                <v:path arrowok="t" o:connecttype="custom" o:connectlocs="43,45;20,45;8,65;32,88;52,77;63,298;63,286;63,254;63,210;62,161;62,112;62,71;62,46;62,40;35,6;22,10;0,39;0,50;0,79;0,121;0,169;0,217;0,259;0,289;0,300;4,299;5,297;5,271;5,225;5,175;5,135;5,118;9,105;24,106;27,119;27,135;26,176;26,225;26,271;26,297;27,299;31,299;31,282;31,241;32,191;32,146;32,120;32,113;47,100;57,117;57,125;57,159;56,208;56,256;55,290;55,298;63,298" o:connectangles="0,0,0,0,0,0,0,0,0,0,0,0,0,0,0,0,0,0,0,0,0,0,0,0,0,0,0,0,0,0,0,0,0,0,0,0,0,0,0,0,0,0,0,0,0,0,0,0,0,0,0,0,0,0,0,0,0"/>
                <o:lock v:ext="edit" verticies="t"/>
              </v:shape>
              <v:shape id="Freeform 507" o:spid="_x0000_s1487" style="position:absolute;left:655;top:651;width:170;height:162;visibility:visible;mso-wrap-style:square;v-text-anchor:top" coordsize="681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" path="m659,458r-25,51l599,556r-41,42l506,633r6,-48l531,540r19,-46l564,490r18,-8l594,465r4,-36l624,405r-5,-35l596,336,583,295,543,271,507,239,461,220,413,205,366,189r-58,10l259,208r-45,29l177,246r-33,18l116,289r-16,27l85,341r-1,31l107,409r5,47l138,490r19,8l172,509r5,22l189,555r7,27l201,609r5,13l207,635r-1,15l167,627,130,599,95,567,64,531,39,492,20,451,7,407,,360,,315,7,271,18,229,34,189,56,152,83,118,113,86,148,57,186,36,228,19,271,7,314,2,359,r43,6l446,16r40,15l526,52r36,27l594,111r29,35l646,187r17,44l675,276r6,47l680,368r-8,46l659,458xe" stroked="f">
                <v:path arrowok="t" o:connecttype="custom" o:connectlocs="158,127;139,149;126,158;133,135;137,123;145,120;148,116;156,101;155,92;146,74;136,68;115,55;91,47;77,50;53,59;44,61;29,72;25,79;21,93;27,102;34,122;39,124;44,132;47,138;50,152;51,155;51,162;42,156;24,141;10,123;2,101;0,90;2,68;8,47;21,29;37,14;46,9;68,2;90,0;111,4;131,13;148,28;156,36;166,58;170,81;168,103;165,114" o:connectangles="0,0,0,0,0,0,0,0,0,0,0,0,0,0,0,0,0,0,0,0,0,0,0,0,0,0,0,0,0,0,0,0,0,0,0,0,0,0,0,0,0,0,0,0,0,0,0"/>
              </v:shape>
              <v:shape id="Freeform 508" o:spid="_x0000_s1488" style="position:absolute;left:1562;top:294;width:1181;height:1175;visibility:visible;mso-wrap-style:square;v-text-anchor:top" coordsize="4723,4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" path="m2361,4700r41,l2441,4699r41,-2l2522,4695r38,-4l2600,4688r39,-4l2678,4679r38,-5l2755,4667r38,-6l2832,4653r37,-8l2908,4636r37,-8l2982,4618r37,-11l3056,4596r36,-11l3129,4573r35,-13l3200,4546r35,-14l3270,4518r36,-14l3340,4488r34,-16l3408,4455r34,-16l3475,4421r33,-18l3541,4384r33,-18l3606,4346r32,-20l3668,4305r31,-21l3730,4262r31,-22l3791,4219r29,-23l3850,4172r28,-24l3907,4124r28,-24l3962,4075r28,-26l4017,4023r26,-26l4069,3970r26,-27l4120,3916r25,-29l4169,3859r24,-29l4216,3801r23,-29l4262,3742r22,-30l4305,3681r22,-31l4347,3619r21,-32l4387,3555r19,-32l4425,3490r18,-33l4460,3425r18,-34l4494,3358r16,-35l4526,3289r14,-36l4555,3219r14,-36l4582,3148r13,-36l4608,3076r11,-36l4630,3003r11,-37l4650,2930r9,-37l4668,2855r8,-38l4683,2780r7,-39l4697,2703r5,-38l4707,2625r4,-38l4714,2547r4,-39l4720,2468r2,-39l4723,2389r,-40l4723,2309r-1,-39l4720,2229r-2,-39l4714,2151r-3,-39l4707,2072r-5,-38l4697,1996r-7,-39l4683,1919r-7,-37l4668,1843r-9,-37l4650,1769r-9,-37l4630,1696r-11,-37l4608,1623r-13,-36l4582,1551r-13,-36l4555,1480r-15,-35l4526,1411r-16,-35l4494,1342r-16,-34l4460,1275r-17,-34l4425,1208r-19,-32l4387,1143r-19,-31l4347,1080r-20,-31l4305,1018r-21,-30l4262,957r-23,-30l4216,898r-23,-29l4169,841r-24,-29l4120,784r-25,-28l4069,729r-26,-26l4017,676r-27,-26l3962,625r-27,-25l3907,575r-29,-24l3850,527r-30,-23l3791,481r-30,-23l3730,436r-31,-21l3668,394r-30,-20l3606,354r-32,-20l3541,314r-33,-17l3475,278r-33,-17l3408,244r-34,-16l3340,211r-34,-15l3270,181r-35,-15l3200,153r-36,-13l3129,127r-37,-12l3056,104,3019,93,2982,82,2945,72r-37,-9l2869,54r-37,-7l2793,39r-38,-6l2716,26r-38,-6l2639,16r-39,-4l2560,7,2522,5,2482,3,2441,1,2402,r-41,l2321,r-39,1l2241,3r-39,2l2162,7r-38,5l2084,16r-39,4l2006,26r-39,7l1930,39r-39,8l1853,54r-37,9l1778,72r-37,10l1705,93r-38,11l1631,115r-36,12l1558,140r-35,13l1488,166r-35,15l1418,196r-35,15l1348,228r-33,16l1281,261r-33,17l1215,297r-33,17l1149,334r-32,20l1085,374r-30,20l1023,415r-30,21l962,458r-29,23l903,504r-30,23l845,551r-29,24l789,600r-29,25l734,650r-28,26l680,703r-27,26l628,756r-25,28l579,812r-25,29l530,869r-23,29l484,927r-23,30l439,988r-22,30l396,1049r-20,31l355,1112r-19,31l317,1176r-19,32l281,1241r-18,34l245,1308r-16,34l212,1376r-15,35l183,1445r-15,35l154,1515r-13,36l128,1587r-12,36l105,1659r-11,37l83,1732r-10,37l64,1806r-9,37l47,1882r-7,37l33,1957r-6,39l21,2034r-4,38l12,2112r-4,39l6,2190r-3,39l1,2270,,2309r,40l,2389r1,40l3,2468r3,40l8,2547r4,40l17,2625r4,40l27,2703r6,38l40,2780r7,37l55,2855r9,38l73,2930r10,36l94,3003r11,37l116,3076r12,36l141,3148r13,35l168,3219r15,34l197,3289r15,34l229,3358r16,33l263,3425r18,32l298,3490r19,33l336,3555r19,32l376,3619r20,31l417,3681r22,31l461,3742r23,30l507,3801r23,29l554,3859r25,28l603,3916r25,27l653,3970r27,27l706,4023r28,26l760,4075r29,25l816,4124r29,24l873,4172r30,24l933,4219r29,21l993,4262r30,22l1055,4305r30,21l1117,4346r32,20l1182,4384r33,19l1248,4421r33,18l1315,4455r33,17l1383,4488r35,16l1453,4518r35,14l1523,4546r35,14l1595,4573r36,12l1667,4596r38,11l1741,4618r37,10l1816,4636r37,9l1891,4653r39,8l1967,4667r39,7l2045,4679r39,5l2124,4688r38,3l2202,4695r39,2l2282,4699r39,1l2361,4700xe" fillcolor="#004171" stroked="f">
                <v:path arrowok="t" o:connecttype="custom" o:connectlocs="650,1172;717,1161;782,1143;844,1118;902,1087;955,1049;1004,1006;1048,958;1087,905;1120,848;1146,787;1165,723;1177,656;1181,587;1178,528;1167,461;1149,397;1124,336;1092,278;1054,225;1011,176;963,132;910,94;852,61;791,35;727,16;660,4;590,0;531,3;463,14;399,32;337,57;279,89;226,126;177,169;133,217;94,270;61,327;35,388;16,452;4,518;0,587;3,647;14,714;32,778;57,840;89,897;127,950;170,999;218,1043;271,1082;329,1114;390,1140;454,1159;521,1171;590,1175" o:connectangles="0,0,0,0,0,0,0,0,0,0,0,0,0,0,0,0,0,0,0,0,0,0,0,0,0,0,0,0,0,0,0,0,0,0,0,0,0,0,0,0,0,0,0,0,0,0,0,0,0,0,0,0,0,0,0,0"/>
              </v:shape>
              <v:shape id="Freeform 509" o:spid="_x0000_s1489" style="position:absolute;left:1818;top:525;width:651;height:708;visibility:visible;mso-wrap-style:square;v-text-anchor:top" coordsize="2603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" path="m,990l21,944,44,901,69,858,97,818r28,-41l155,737r29,-40l212,655r12,-18l247,609r31,-37l312,532r38,-39l386,460r33,-22l445,430r17,12l473,491r1,53l489,595r34,49l568,684r57,18l671,698r38,-14l738,663r21,-27l771,604r1,-35l764,532,747,494,718,457,671,421,622,399,571,377r-19,-3l530,369r-2,-15l551,323r25,-27l606,269r37,-31l682,210r38,-27l761,157r40,-24l842,108,883,83,925,58,968,41r39,-2l1046,52r34,23l1112,107r27,36l1162,182r19,39l1200,263r23,33l1251,307r41,-25l1331,232r33,-61l1398,115r30,-40l1475,21,1512,r48,23l1609,46r47,24l1703,96r53,29l1809,157r46,39l1874,236r-19,31l1819,292r-37,26l1759,344r-18,32l1729,410r-6,36l1724,480r8,31l1748,538r26,17l1807,564r44,-3l1900,536r40,-43l1964,442r2,-56l1965,315r11,-44l1999,266r32,9l2069,297r42,30l2154,361r42,35l2233,428r31,27l2286,472r40,30l2365,534r38,35l2437,607r29,40l2490,692r15,47l2477,755r-61,2l2374,773r-21,50l2337,869r-9,48l2326,971r1,47l2328,1067r,52l2328,1169r1,52l2332,1271r4,50l2342,1367r28,25l2419,1384r53,l2512,1409r32,41l2568,1496r14,45l2582,1595r-7,52l2581,1700r12,19l2603,1733r-6,21l2582,1783r-11,31l2561,1846r-18,43l2524,1935r-23,47l2473,2028r-30,43l2410,2108r-36,30l2323,2168r-50,28l2222,2224r-39,43l2159,2324r-21,63l2122,2426r-20,36l2078,2495r-26,31l2023,2553r-31,25l1958,2603r-35,20l1887,2643r-39,19l1810,2678r-39,17l1732,2710r-40,14l1653,2739r-38,15l1578,2768r-36,14l1491,2809r-55,22l1390,2822r-44,-25l1295,2781r-52,-10l1193,2764r-51,-10l1091,2745r-53,-11l985,2722r-50,-14l885,2690r-46,-21l790,2640r-41,-31l713,2576r-36,-39l642,2492r-20,-36l610,2416r-16,-38l561,2342r-37,-9l475,2322r-40,-18l398,2281r-36,-26l329,2224r-32,-34l268,2154r-27,-39l217,2075r-21,-42l176,1992r-17,-43l146,1908r-11,-40l125,1830r-11,-49l104,1725r-2,-54l112,1627r28,-28l178,1586r38,-13l246,1550r20,-43l275,1455r4,-47l281,1358r-4,-48l267,1264r-15,-47l232,1172r-24,-42l188,1094r-26,-43l135,1027r-44,-7l44,1013,7,997,4,996,2,993,,990xe" filled="f" stroked="f">
                <v:path arrowok="t" o:connecttype="custom" o:connectlocs="24,205;53,164;88,123;116,111;131,161;177,171;191,133;156,100;132,89;152,67;200,33;242,10;285,36;306,74;341,43;378,0;426,24;464,49;446,80;431,120;463,140;491,111;500,67;549,99;582,126;623,173;594,193;582,243;582,292;586,342;628,352;646,399;651,433;640,462;618,507;581,542;540,581;520,624;481,656;433,678;386,696;348,706;298,691;234,677;187,652;156,614;131,583;91,564;54,519;34,467;26,418;54,393;70,352;63,304;41,263;2,249;0,248" o:connectangles="0,0,0,0,0,0,0,0,0,0,0,0,0,0,0,0,0,0,0,0,0,0,0,0,0,0,0,0,0,0,0,0,0,0,0,0,0,0,0,0,0,0,0,0,0,0,0,0,0,0,0,0,0,0,0,0,0"/>
              </v:shape>
              <v:shape id="Freeform 510" o:spid="_x0000_s1490" style="position:absolute;left:1818;top:525;width:651;height:708;visibility:visible;mso-wrap-style:square;v-text-anchor:top" coordsize="2603,2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" path="m,990l21,944,44,901,69,858,97,818r28,-41l155,737r29,-40l212,655r12,-18l247,609r31,-37l312,532r38,-39l386,460r33,-22l445,430r17,12l473,491r1,53l489,595r34,49l568,684r57,18l671,698r38,-14l738,663r21,-27l771,604r1,-35l764,532,747,494,718,457,671,421,622,399,571,377r-19,-3l530,369r-2,-15l551,323r25,-27l606,269r37,-31l682,210r38,-27l761,157r40,-24l842,108,883,83,925,58,968,41r39,-2l1046,52r34,23l1112,107r27,36l1162,182r19,39l1200,263r23,33l1251,307r41,-25l1331,232r33,-61l1398,115r30,-40l1475,21,1512,r48,23l1609,46r47,24l1703,96r53,29l1809,157r46,39l1874,236r-19,31l1819,292r-37,26l1759,344r-18,32l1729,410r-6,36l1724,480r8,31l1748,538r26,17l1807,564r44,-3l1900,536r40,-43l1964,442r2,-56l1965,315r11,-44l1999,266r32,9l2069,297r42,30l2154,361r42,35l2233,428r31,27l2286,472r40,30l2365,534r38,35l2437,607r29,40l2490,692r15,47l2477,755r-61,2l2374,773r-21,50l2337,869r-9,48l2326,971r1,47l2328,1067r,52l2328,1169r1,52l2332,1271r4,50l2342,1367r28,25l2419,1384r53,l2512,1409r32,41l2568,1496r14,45l2582,1595r-7,52l2581,1700r12,19l2603,1733r-6,21l2582,1783r-11,31l2561,1846r-18,43l2524,1935r-23,47l2473,2028r-30,43l2410,2108r-36,30l2323,2168r-50,28l2222,2224r-39,43l2159,2324r-21,63l2122,2426r-20,36l2078,2495r-26,31l2023,2553r-31,25l1958,2603r-35,20l1887,2643r-39,19l1810,2678r-39,17l1732,2710r-40,14l1653,2739r-38,15l1578,2768r-36,14l1491,2809r-55,22l1390,2822r-44,-25l1295,2781r-52,-10l1193,2764r-51,-10l1091,2745r-53,-11l985,2722r-50,-14l885,2690r-46,-21l790,2640r-41,-31l713,2576r-36,-39l642,2492r-20,-36l610,2416r-16,-38l561,2342r-37,-9l475,2322r-40,-18l398,2281r-36,-26l329,2224r-32,-34l268,2154r-27,-39l217,2075r-21,-42l176,1992r-17,-43l146,1908r-11,-40l125,1830r-11,-49l104,1725r-2,-54l112,1627r28,-28l178,1586r38,-13l246,1550r20,-43l275,1455r4,-47l281,1358r-4,-48l267,1264r-15,-47l232,1172r-24,-42l188,1094r-26,-43l135,1027r-44,-7l44,1013,7,997,4,996,2,993,,990e" filled="f" strokecolor="white" strokeweight=".55pt">
                <v:path arrowok="t" o:connecttype="custom" o:connectlocs="24,205;53,164;88,123;116,111;131,161;177,171;191,133;156,100;132,89;152,67;200,33;242,10;285,36;306,74;341,43;378,0;426,24;464,49;446,80;431,120;463,140;491,111;500,67;549,99;582,126;623,173;594,193;582,243;582,292;586,342;628,352;646,399;651,433;640,462;618,507;581,542;540,581;520,624;481,656;433,678;386,696;348,706;298,691;234,677;187,652;156,614;131,583;91,564;54,519;34,467;26,418;54,393;70,352;63,304;41,263;2,249;0,248" o:connectangles="0,0,0,0,0,0,0,0,0,0,0,0,0,0,0,0,0,0,0,0,0,0,0,0,0,0,0,0,0,0,0,0,0,0,0,0,0,0,0,0,0,0,0,0,0,0,0,0,0,0,0,0,0,0,0,0,0"/>
              </v:shape>
              <v:shape id="Freeform 511" o:spid="_x0000_s1491" style="position:absolute;left:1572;top:304;width:1161;height:1155;visibility:visible;mso-wrap-style:square;v-text-anchor:top" coordsize="4641,4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" path="m3723,540r1,-11l3724,517r-1,-11l3717,481r-14,-22l3685,441r-23,-12l3638,424r-26,1l3600,427r-11,4l3578,436r1,-11l3579,413r-1,-11l3567,376r-15,-18l3532,342r-22,-12l3486,326r-27,3l3447,333r-10,5l3427,345r,-12l3425,320r-3,-13l3411,285r-16,-17l3373,254r-24,-10l3325,241r-24,5l3289,251r-10,7l3269,265r-1,-13l3265,240r-5,-11l3249,206r-17,-17l3210,177r-27,-8l3159,169r-24,8l3124,182r-10,6l3105,195r-2,-11l3100,173r-6,-9l3081,142r-19,-17l3038,115r-25,-5l2989,111r-24,9l2953,126r-9,8l2936,142r-3,-11l2929,119r-6,-12l2906,88,2886,74,2863,64r-26,-2l2813,66r-22,12l2779,84r-9,7l2763,99r-4,-11l2753,77r-5,-10l2729,48,2708,36r-25,-6l2658,30r-25,4l2614,45r-10,9l2595,63r-9,10l2583,62r-6,-10l2571,43,2551,24,2528,13,2504,8r-27,1l2454,17r-21,15l2423,40r-7,8l2409,58r-4,-10l2398,39r-8,-9l2370,13,2346,4,2320,r-24,4l2273,13r-20,17l2244,39r-6,9l2232,58r-7,-10l2219,40r-9,-8l2188,17,2165,9,2141,8r-26,5l2093,24r-19,19l2066,52r-5,10l2055,73r-7,-9l2041,55r-10,-7l2008,35r-24,-5l1958,30r-25,8l1911,51r-18,18l1888,78r-5,10l1880,99r-8,-8l1864,82r-11,-7l1830,65r-25,-3l1780,64r-24,10l1735,88r-16,19l1713,118r-4,12l1705,142r-6,-9l1689,126r-10,-6l1654,111r-25,-2l1603,115r-22,10l1562,141r-15,19l1543,173r-4,11l1538,195r-10,-7l1518,182r-12,-5l1482,169r-24,l1434,177r-23,12l1393,206r-13,23l1375,240r-2,12l1372,265r-9,-7l1353,251r-11,-5l1316,241r-24,3l1268,254r-22,14l1230,285r-11,22l1216,320r-1,13l1214,345r-9,-7l1194,333r-12,-4l1157,326r-25,4l1109,342r-21,16l1074,376r-8,26l1062,413r,12l1063,436r-11,-5l1041,427r-13,-2l1004,424r-24,5l955,441r-17,18l926,481r-8,25l917,517r,12l918,540r-11,-5l897,533r-11,-1l860,533r-24,7l814,554r-17,19l785,596r-3,24l781,632r1,12l784,655r-11,-2l761,651r-12,-2l723,653r-24,9l679,677r-15,20l655,721r-3,25l653,757r2,12l657,781r-11,-4l635,776r-12,l598,781r-23,11l555,811r-13,22l535,857r-1,25l535,893r3,11l542,915r-11,-2l519,913r-11,2l483,920r-22,13l443,952r-12,23l426,999r,26l429,1037r3,11l437,1059r-11,-2l414,1057r-12,2l378,1069r-20,16l343,1105r-11,22l328,1151r2,26l333,1189r6,11l346,1209r-13,l321,1210r-12,4l286,1224r-18,17l255,1262r-10,25l242,1311r4,24l252,1346r6,11l266,1367r-13,1l242,1370r-11,4l207,1385r-17,18l177,1425r-8,26l169,1476r8,24l182,1510r6,10l196,1529r-11,3l175,1536r-11,4l142,1553r-16,19l115,1596r-5,25l111,1645r10,23l126,1680r8,10l142,1698r-11,3l120,1706r-14,5l88,1726r-15,20l64,1769r-3,26l66,1820r12,24l83,1854r9,8l102,1871r-13,3l78,1879r-11,5l48,1902r-12,22l30,1948r-2,26l33,1998r12,22l54,2028r8,9l72,2044r-11,4l52,2054r-9,9l24,2081r-11,22l8,2128r1,25l16,2176r14,21l39,2207r9,7l59,2221r-11,4l38,2232r-8,8l13,2260,3,2283,,2309r3,25l13,2356r17,20l38,2385r10,7l59,2398r-11,6l39,2412r-9,10l16,2441r-7,25l8,2491r5,25l24,2538r19,20l52,2565r9,6l72,2574r-10,8l54,2591r-9,9l33,2621r-5,23l30,2671r6,25l48,2718r19,16l78,2741r11,5l102,2751r-10,6l83,2767r-5,10l66,2801r-5,23l64,2849r9,23l89,2892r21,17l121,2915r10,5l142,2922r-8,7l126,2939r-5,12l112,2973r-1,26l115,3023r11,24l142,3067r22,13l175,3084r10,4l196,3090r-8,8l182,3109r-5,10l171,3143r,26l177,3195r13,21l209,3232r22,13l242,3250r11,2l266,3253r-8,9l252,3273r-6,12l242,3309r3,24l255,3357r13,22l287,3394r24,11l322,3410r11,1l346,3411r-7,10l333,3432r-3,11l328,3469r4,24l343,3515r15,21l378,3550r24,11l414,3562r12,l437,3561r-5,10l429,3583r-3,12l426,3619r5,24l443,3668r18,18l483,3699r25,9l520,3708r11,-1l542,3705r-4,11l535,3727r-1,13l535,3765r7,24l555,3809r20,19l598,3839r25,5l635,3844r11,-1l657,3839r-2,12l653,3862r-1,12l655,3899r9,24l679,3943r20,15l723,3968r26,4l761,3970r12,-2l784,3965r-2,11l781,3988r1,11l785,4024r12,22l814,4066r22,14l860,4086r26,2l897,4086r10,-2l918,4080r-1,11l917,4103r1,11l926,4139r12,22l955,4179r25,12l1005,4196r26,-2l1042,4193r10,-5l1063,4184r,11l1064,4207r2,11l1075,4243r15,20l1109,4281r25,9l1158,4294r24,-4l1194,4287r12,-4l1216,4277r-1,11l1217,4299r2,13l1230,4334r16,19l1268,4368r24,8l1316,4378r26,-4l1353,4368r10,-5l1372,4357r3,11l1378,4379r2,10l1393,4412r18,18l1434,4443r24,5l1482,4448r24,-5l1518,4437r10,-5l1538,4424r1,11l1543,4446r4,13l1562,4479r19,15l1603,4508r26,4l1654,4509r25,-10l1689,4493r10,-6l1705,4478r4,12l1713,4502r6,11l1735,4532r21,14l1780,4556r25,2l1830,4555r23,-10l1863,4538r8,-9l1880,4521r2,11l1888,4542r5,11l1911,4571r22,13l1958,4590r26,2l2008,4587r20,-13l2040,4566r8,-10l2055,4547r6,11l2066,4569r8,11l2093,4595r22,11l2141,4612r24,-1l2188,4603r22,-13l2219,4580r6,-9l2232,4561r6,10l2244,4581r9,9l2273,4606r23,10l2320,4619r26,-3l2370,4606r20,-16l2398,4581r7,-10l2409,4561r7,10l2423,4580r10,10l2454,4603r23,8l2504,4612r24,-6l2551,4594r20,-17l2577,4568r6,-10l2586,4547r9,10l2604,4566r10,8l2633,4587r25,5l2683,4590r25,-6l2729,4571r19,-18l2753,4542r6,-10l2763,4521r8,7l2780,4536r11,6l2813,4554r24,4l2863,4556r23,-10l2906,4532r17,-19l2929,4500r4,-11l2936,4478r8,8l2953,4493r12,6l2989,4509r24,1l3038,4504r24,-10l3081,4478r13,-22l3100,4446r3,-11l3105,4424r9,8l3124,4437r11,6l3159,4448r24,l3210,4443r22,-13l3248,4412r12,-23l3265,4379r3,-11l3269,4357r10,6l3289,4368r12,6l3325,4378r24,-2l3373,4368r22,-15l3411,4334r11,-22l3425,4299r2,-12l3427,4275r9,7l3447,4287r12,3l3486,4294r24,-4l3532,4281r20,-18l3567,4243r11,-25l3579,4207r,-12l3578,4184r11,4l3600,4193r12,1l3636,4196r24,-5l3685,4179r18,-18l3717,4139r6,-25l3724,4103r,-12l3723,4080r10,4l3744,4086r11,2l3781,4086r26,-6l3828,4066r17,-20l3857,4024r6,-25l3862,3988r-1,-12l3857,3965r11,3l3880,3969r11,1l3918,3967r23,-9l3962,3943r16,-20l3988,3899r3,-25l3989,3862r-2,-11l3984,3839r11,2l4007,3843r11,-1l4043,3837r22,-12l4085,3809r13,-22l4106,3764r1,-24l4106,3727r-2,-11l4099,3705r11,2l4122,3708r11,l4159,3699r22,-13l4198,3668r12,-25l4216,3619r-1,-24l4212,3583r-3,-12l4204,3561r11,1l4227,3560r12,-2l4263,3550r20,-14l4300,3515r10,-23l4314,3468r-3,-25l4307,3431r-4,-11l4297,3411r11,-1l4320,3408r12,-3l4354,3394r20,-15l4388,3357r9,-24l4399,3309r-5,-24l4391,3273r-7,-11l4379,3253r9,-2l4399,3247r11,-2l4432,3232r19,-16l4464,3195r6,-26l4470,3143r-6,-24l4459,3108r-7,-10l4446,3090r11,-3l4468,3084r13,-4l4499,3064r17,-18l4528,3023r6,-26l4530,2972r-10,-24l4515,2938r-7,-10l4499,2922r13,-4l4524,2913r10,-4l4553,2892r14,-20l4576,2849r4,-26l4576,2799r-9,-24l4558,2765r-8,-9l4542,2747r10,-2l4563,2740r11,-6l4593,2717r13,-22l4612,2671r1,-27l4607,2621r-11,-21l4587,2589r-9,-8l4569,2574r11,-4l4591,2563r10,-8l4617,2537r11,-22l4634,2491r-1,-25l4625,2441r-13,-23l4602,2411r-10,-7l4582,2398r11,-6l4603,2385r9,-9l4628,2356r10,-22l4641,2309r-3,-26l4628,2260r-16,-20l4603,2232r-9,-6l4585,2221r9,-7l4603,2208r9,-8l4625,2177r8,-23l4634,2130r-6,-26l4617,2081r-16,-18l4591,2056r-11,-6l4569,2044r10,-6l4587,2030r9,-10l4607,1998r6,-24l4612,1948r-6,-24l4593,1903r-19,-16l4563,1880r-11,-6l4542,1871r8,-9l4558,1854r9,-10l4576,1820r5,-25l4576,1771r-7,-24l4553,1727r-19,-16l4524,1707r-12,-5l4499,1701r9,-10l4516,1681r8,-9l4531,1647r3,-25l4528,1596r-12,-22l4499,1555r-18,-15l4468,1536r-11,-3l4446,1532r6,-10l4459,1511r5,-11l4471,1476r,-24l4464,1428r-13,-24l4435,1388r-22,-14l4400,1370r-10,-2l4379,1367r5,-9l4391,1348r3,-11l4399,1311r-2,-24l4388,1262r-14,-21l4354,1225r-22,-9l4320,1212r-12,-2l4297,1209r6,-9l4307,1189r4,-12l4314,1152r-5,-24l4297,1105r-15,-20l4263,1071r-24,-9l4227,1057r-12,l4204,1059r5,-11l4212,1037r3,-12l4216,1000r-6,-24l4198,954r-17,-19l4159,921r-26,-6l4122,913r-12,l4099,915r5,-11l4106,894r1,-12l4106,857r-8,-24l4085,811r-20,-18l4043,782r-25,-4l4007,777r-12,1l3984,781r3,-12l3989,757r2,-11l3987,721r-10,-24l3962,677r-21,-15l3919,653r-24,-4l3881,651r-13,2l3857,655r4,-11l3862,632r1,-12l3857,596r-12,-23l3828,554r-21,-14l3783,533r-26,-1l3745,533r-12,2l3723,540xm3532,508r-1,9l3532,526r,8l3539,560r14,21l3572,599r22,12l3618,617r24,-2l3652,614r10,-3l3671,607r-1,11l3669,628r,8l3675,660r10,22l3701,701r22,14l3747,723r27,2l3781,723r9,-2l3801,720r-4,7l3796,736r,10l3799,771r10,23l3824,815r21,14l3868,839r27,3l3902,842r9,-1l3921,839r-3,9l3917,857r-1,10l3917,892r7,24l3938,936r19,18l3979,965r26,6l4013,971r10,-1l4032,967r-3,9l4026,986r-3,9l4023,1020r6,24l4042,1067r17,19l4079,1098r26,7l4115,1106r8,l4133,1105r-4,8l4124,1122r-1,9l4119,1157r4,24l4133,1205r17,20l4170,1238r23,10l4203,1250r9,2l4222,1252r-5,6l4212,1267r-3,9l4205,1302r2,24l4217,1350r13,20l4249,1386r24,12l4282,1401r10,l4300,1401r-5,8l4291,1418r-4,10l4280,1452r-2,24l4284,1500r13,24l4316,1541r22,12l4347,1556r10,3l4365,1562r-5,5l4354,1575r-5,8l4341,1607r-2,25l4343,1658r11,22l4370,1699r22,15l4400,1718r9,3l4418,1722r-5,5l4406,1734r-7,9l4390,1767r-4,24l4388,1817r10,23l4413,1860r19,16l4440,1881r9,3l4459,1887r-8,6l4443,1900r-6,8l4425,1928r-6,24l4421,1978r6,25l4440,2024r19,18l4466,2047r9,5l4485,2055r-8,6l4470,2066r-6,8l4450,2096r-8,22l4440,2143r6,25l4457,2190r18,20l4481,2216r7,4l4496,2223r-6,6l4482,2234r-7,6l4460,2260r-9,23l4448,2309r3,25l4460,2356r15,20l4483,2383r8,7l4499,2394r-9,5l4481,2403r-6,6l4457,2428r-11,22l4440,2475r2,26l4450,2524r14,21l4470,2552r7,6l4485,2563r-10,3l4466,2571r-7,5l4440,2595r-12,21l4421,2641r,25l4427,2690r10,23l4443,2720r8,7l4459,2734r-10,1l4440,2738r-8,4l4413,2758r-16,21l4388,2804r-3,25l4390,2854r9,22l4406,2884r7,7l4418,2898r-9,2l4400,2903r-8,6l4370,2923r-16,17l4343,2965r-4,24l4341,3013r8,24l4354,3045r6,7l4365,3061r-8,l4347,3063r-9,4l4316,3080r-19,17l4284,3119r-6,24l4278,3169r6,26l4288,3203r6,7l4300,3218r-9,1l4282,3219r-9,2l4249,3232r-19,15l4217,3269r-10,25l4205,3318r4,26l4212,3353r5,9l4222,3368r-8,l4204,3369r-11,1l4170,3381r-20,15l4133,3416r-10,22l4119,3462r4,27l4126,3498r3,8l4133,3515r-10,-1l4115,3514r-10,1l4079,3522r-20,12l4042,3552r-13,23l4023,3600r,25l4026,3634r3,9l4032,3654r-9,-3l4013,3650r-8,1l3979,3657r-22,11l3938,3684r-14,21l3917,3728r-1,25l3917,3764r1,10l3921,3783r-10,-3l3902,3778r-11,-1l3868,3780r-23,10l3824,3807r-15,20l3799,3850r-3,24l3796,3884r1,9l3801,3903r-11,-4l3781,3898r-7,l3747,3899r-24,6l3701,3919r-16,19l3674,3960r-5,26l3668,3994r1,10l3671,4013r-9,-3l3652,4007r-10,-3l3616,4004r-24,7l3569,4023r-17,16l3539,4060r-7,25l3532,4094r-1,10l3532,4114r-9,-5l3514,4105r-9,-1l3480,4100r-24,4l3433,4114r-21,16l3398,4150r-8,23l3387,4184r-1,10l3387,4203r-8,-5l3370,4194r-10,-4l3335,4184r-25,3l3284,4197r-21,13l3248,4228r-9,23l3235,4261r-1,9l3234,4281r-8,-7l3217,4268r-7,-4l3183,4259r-24,l3135,4264r-23,13l3095,4295r-12,23l3079,4326r-2,8l3075,4344r-7,-8l3061,4332r-8,-4l3029,4319r-25,-1l2979,4323r-25,10l2937,4350r-14,20l2918,4379r-3,9l2914,4398r-7,-8l2900,4385r-10,-6l2868,4368r-25,-3l2817,4368r-24,8l2774,4390r-15,21l2753,4419r-4,9l2748,4437r-8,-6l2733,4424r-7,-7l2704,4406r-24,-6l2653,4400r-24,8l2608,4420r-16,17l2585,4446r-3,9l2578,4465r-6,-9l2565,4449r-5,-6l2537,4428r-25,-8l2487,4419r-25,5l2441,4436r-19,18l2416,4460r-5,8l2407,4478r-5,-9l2396,4462r-6,-8l2370,4438r-24,-8l2320,4428r-24,2l2273,4438r-20,16l2246,4462r-5,7l2238,4478r-6,-10l2227,4460r-6,-6l2201,4436r-22,-12l2154,4419r-25,2l2106,4429r-22,14l2077,4449r-7,7l2065,4465r-3,-10l2057,4446r-5,-9l2034,4419r-22,-12l1987,4400r-25,l1938,4404r-20,13l1909,4424r-7,7l1896,4437r-3,-9l1890,4419r-4,-8l1869,4391r-20,-14l1826,4368r-26,-3l1775,4368r-23,11l1744,4385r-7,5l1730,4398r-2,-10l1724,4379r-5,-9l1705,4350r-17,-17l1665,4323r-26,-5l1614,4320r-24,8l1582,4333r-8,6l1568,4344r-2,-9l1562,4327r-2,-9l1547,4295r-17,-18l1506,4264r-24,-5l1458,4259r-24,5l1424,4268r-8,6l1410,4281r-3,-11l1406,4262r-2,-9l1394,4229r-16,-19l1356,4197r-25,-10l1307,4184r-26,6l1272,4194r-9,4l1257,4203r,-9l1256,4184r-2,-11l1245,4150r-15,-20l1211,4114r-25,-10l1162,4100r-26,4l1127,4105r-9,4l1112,4114r,-10l1110,4095r-1,-10l1103,4060r-13,-21l1071,4023r-22,-12l1025,4004r-26,l991,4007r-10,3l972,4013r2,-9l974,3994r,-8l967,3960r-9,-22l940,3919r-21,-14l896,3899r-26,-1l860,3898r-11,1l840,3903r3,-10l845,3884r,-10l842,3850r-10,-23l816,3807r-20,-17l773,3780r-24,-3l739,3778r-9,2l719,3783r4,-9l726,3765r2,-9l726,3730r-8,-24l704,3684r-19,-16l663,3657r-24,-6l628,3650r-10,2l609,3654r4,-10l617,3636r1,-8l619,3600r-7,-25l601,3552r-17,-17l562,3523r-26,-8l528,3515r-9,-1l510,3515r3,-8l517,3499r1,-10l522,3464r-4,-25l508,3416r-17,-20l472,3381r-24,-7l437,3371r-9,-2l419,3370r4,-7l428,3354r4,-10l436,3320r-2,-26l426,3269r-15,-22l392,3232r-22,-9l360,3220r-8,-1l343,3218r5,-8l353,3203r4,-8l364,3169r,-26l357,3119r-14,-22l325,3080r-22,-11l295,3064r-9,-3l276,3061r8,-8l289,3046r3,-9l301,3014r2,-25l298,2965r-11,-25l271,2923r-19,-14l242,2904r-9,-3l223,2900r7,-6l236,2886r6,-10l252,2854r4,-24l252,2804r-8,-25l230,2761r-21,-16l201,2740r-8,-4l185,2734r5,-7l197,2720r6,-7l214,2690r6,-24l220,2641r-7,-25l201,2595r-19,-15l175,2573r-9,-4l158,2565r6,-5l171,2553r8,-6l193,2525r7,-24l201,2475r-5,-25l185,2428r-16,-17l160,2404r-8,-5l142,2394r8,-4l158,2383r8,-7l181,2356r9,-22l193,2309r-3,-26l181,2260r-15,-20l158,2234r-8,-5l142,2223r10,-3l160,2214r6,-6l185,2190r11,-22l201,2143r-1,-25l193,2094r-14,-20l171,2066r-7,-6l158,2055r8,-4l175,2047r7,-5l201,2024r12,-21l220,1978r1,-26l215,1928r-12,-23l197,1899r-7,-7l182,1887r10,-4l201,1879r8,-6l230,1858r14,-20l252,1814r4,-24l252,1765r-10,-22l236,1733r-6,-7l223,1722r10,-3l241,1715r8,-4l270,1698r17,-19l298,1655r5,-24l301,1606r-9,-23l289,1574r-5,-8l276,1559r10,-2l295,1555r8,-4l325,1540r18,-18l357,1500r6,-26l363,1449r-6,-24l352,1417r-6,-8l341,1401r10,l360,1400r10,-4l392,1385r19,-15l426,1350r8,-24l436,1302r-4,-26l428,1267r-5,-9l419,1252r9,-2l437,1249r11,-1l472,1238r19,-14l508,1203r10,-22l522,1157r-4,-26l517,1122r-4,-9l510,1105r9,1l528,1106r8,-1l562,1098r22,-12l601,1067r11,-24l619,1019r-1,-24l617,985r-4,-9l609,967r10,2l629,969r10,-2l663,964r22,-12l704,936r14,-22l726,891r2,-24l726,857r-2,-10l722,837r8,3l739,842r10,l774,839r22,-10l816,815r16,-22l842,770r3,-24l845,736r-2,-10l843,716r7,5l860,723r10,2l896,723r23,-8l940,701r18,-19l967,660r7,-24l974,628r,-10l972,607r9,4l991,614r8,1l1025,617r24,-6l1071,599r19,-18l1103,560r6,-26l1110,526r,-9l1109,508r9,3l1127,515r9,1l1162,520r24,-4l1211,506r19,-17l1245,470r9,-23l1256,437r1,-10l1257,417r6,5l1272,427r9,3l1307,435r24,-2l1356,425r19,-15l1392,392r12,-23l1406,359r1,-9l1410,339r6,7l1424,351r10,5l1458,361r24,l1506,356r24,-14l1547,324r13,-22l1562,293r4,-9l1568,275r6,6l1582,286r8,6l1614,300r25,2l1665,296r23,-10l1705,270r14,-21l1724,240r4,-8l1730,222r6,7l1743,235r9,5l1775,251r25,4l1826,251r23,-8l1869,228r17,-19l1890,201r3,-9l1896,184r6,7l1909,198r9,5l1938,215r24,6l1987,220r25,-7l2034,201r18,-19l2057,173r5,-7l2065,158r5,6l2077,170r7,7l2106,191r23,8l2154,201r25,-6l2201,183r20,-17l2227,159r5,-6l2238,144r3,6l2246,158r7,8l2273,181r23,9l2320,192r26,-2l2370,181r20,-15l2396,158r6,-9l2407,142r4,10l2416,159r6,7l2441,183r21,12l2487,201r25,-1l2537,192r23,-13l2565,171r7,-7l2578,158r4,8l2585,173r7,9l2608,201r21,12l2653,220r27,1l2704,215r22,-12l2733,195r7,-6l2748,182r1,10l2753,201r6,8l2774,229r19,15l2817,251r25,4l2867,251r23,-11l2900,235r7,-6l2914,222r1,10l2918,240r5,9l2937,270r20,16l2979,296r26,6l3029,301r24,-9l3062,288r7,-6l3075,275r3,10l3080,294r3,8l3095,324r17,18l3135,356r25,5l3185,361r25,-5l3217,350r9,-5l3234,339r,11l3235,359r4,10l3250,392r16,18l3288,425r24,8l3336,435r24,-5l3370,427r9,-5l3387,417r-1,10l3387,437r3,10l3398,470r14,19l3433,506r23,10l3480,520r25,-4l3514,515r9,-4l3532,508xe" stroked="f">
                <v:path arrowok="t" o:connecttype="custom" o:connectlocs="844,64;734,33;614,4;508,12;387,40;289,82;196,161;111,238;67,342;15,449;10,558;17,684;44,780;104,891;166,981;266,1046;359,1111;471,1133;593,1152;698,1136;816,1097;910,1049;997,963;1076,879;1112,773;1154,661;1151,552;1134,428;1099,334;1031,228;962,143;948,180;1011,267;1076,350;1100,460;1121,559;1110,678;1085,767;1032,875;962,948;884,1029;784,1066;685,1108;569,1110;472,1103;359,1066;276,1015;183,945;127,854;69,765;53,654;40,554;61,436;93,349;154,246;230,179;314,104;417,74;518,41;635,48;731,62;841,108" o:connectangles="0,0,0,0,0,0,0,0,0,0,0,0,0,0,0,0,0,0,0,0,0,0,0,0,0,0,0,0,0,0,0,0,0,0,0,0,0,0,0,0,0,0,0,0,0,0,0,0,0,0,0,0,0,0,0,0,0,0,0,0,0,0"/>
                <o:lock v:ext="edit" verticies="t"/>
              </v:shape>
              <v:shape id="Freeform 512" o:spid="_x0000_s1492" style="position:absolute;left:1739;top:469;width:828;height:824;visibility:visible;mso-wrap-style:square;v-text-anchor:top" coordsize="3313,3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" path="m3245,1649r,-41l3243,1568r-2,-40l3237,1489r-4,-39l3227,1411r-6,-39l3214,1334r-9,-37l3197,1259r-10,-37l3176,1185r-12,-36l3152,1112r-14,-36l3124,1042r-15,-35l3093,973r-16,-34l3059,906r-18,-33l3022,840r-20,-31l2981,777r-21,-31l2938,715r-22,-29l2893,656r-24,-28l2844,599r-26,-27l2793,544r-26,-26l2739,492r-27,-25l2683,442r-28,-24l2625,395r-31,-22l2564,351r-31,-20l2502,310r-33,-20l2437,271r-34,-17l2370,236r-34,-16l2300,203r-34,-14l2230,175r-35,-14l2159,148r-37,-12l2085,127r-37,-10l2010,107r-38,-8l1933,91r-38,-5l1855,80r-38,-4l1777,73r-41,-3l1697,68r-41,l1617,68r-41,2l1536,73r-39,3l1457,80r-38,6l1379,91r-38,8l1303,107r-37,10l1228,127r-37,9l1155,148r-37,13l1082,175r-35,14l1012,203r-34,17l944,236r-35,18l876,271r-33,19l812,310r-32,21l749,351r-31,22l688,395r-29,23l630,442r-28,25l574,492r-27,26l520,544r-26,28l469,599r-25,29l420,656r-23,30l374,715r-22,31l331,777r-20,32l291,840r-19,33l254,906r-17,33l220,973r-16,34l189,1042r-14,34l162,1112r-13,37l138,1185r-11,37l117,1259r-10,38l99,1334r-8,38l86,1411r-6,39l76,1489r-3,39l69,1568r-1,40l68,1649r,39l69,1729r4,39l76,1808r4,38l86,1886r5,38l99,1962r8,38l117,2038r10,37l138,2112r11,36l162,2184r13,36l189,2255r15,35l220,2324r17,34l254,2391r18,34l291,2457r20,32l331,2521r21,30l374,2582r23,30l420,2641r24,30l469,2698r25,28l520,2753r27,26l574,2806r28,25l630,2855r29,24l688,2902r30,22l749,2946r31,21l812,2988r31,20l876,3026r33,19l944,3061r34,18l1012,3094r35,15l1082,3124r36,13l1155,3149r36,12l1228,3171r38,11l1303,3191r38,7l1379,3206r40,5l1457,3217r40,4l1536,3225r40,3l1617,3229r39,1l1697,3229r39,-1l1777,3225r40,-4l1855,3217r40,-6l1933,3206r39,-8l2010,3191r38,-9l2085,3171r37,-10l2159,3149r36,-12l2230,3124r36,-15l2300,3094r36,-15l2370,3061r33,-16l2437,3026r32,-18l2502,2988r31,-21l2564,2946r30,-22l2625,2902r30,-23l2683,2855r29,-24l2739,2806r28,-27l2793,2753r25,-27l2844,2698r25,-27l2893,2641r23,-29l2938,2582r22,-31l2981,2521r21,-32l3022,2457r19,-32l3059,2391r18,-33l3093,2324r16,-34l3124,2255r14,-35l3152,2184r12,-36l3176,2112r11,-37l3197,2038r8,-38l3214,1962r7,-38l3227,1886r6,-40l3237,1808r4,-40l3243,1729r2,-41l3245,1649xm3313,1649r-1,-41l3311,1569r-2,-40l3306,1490r-5,-40l3296,1412r-6,-39l3284,1335r-8,-38l3267,1259r-10,-37l3247,1185r-12,-36l3224,1112r-13,-36l3197,1042r-15,-35l3168,973r-16,-34l3135,905r-17,-34l3099,838r-19,-32l3060,775r-19,-32l3020,712r-22,-31l2976,652r-23,-30l2928,594r-24,-29l2880,537r-26,-27l2828,483r-27,-25l2773,431r-27,-24l2717,383r-28,-24l2659,336r-31,-22l2598,292r-31,-21l2536,252r-33,-20l2471,213r-33,-18l2404,177r-34,-16l2336,145r-34,-15l2266,116r-36,-14l2195,89,2159,77,2121,66,2084,56,2046,46r-37,-8l1972,30r-39,-7l1894,17r-39,-5l1816,8,1776,5,1736,3,1697,r-41,l1617,r-41,3l1536,5r-39,3l1457,12r-38,5l1380,23r-38,7l1303,38r-37,8l1228,56r-37,10l1155,77r-37,12l1082,102r-35,14l1012,130r-35,15l942,161r-34,16l875,195r-33,18l809,232r-31,20l746,271r-31,21l684,314r-30,22l625,359r-30,24l567,407r-28,24l511,458r-26,25l459,510r-26,27l408,565r-24,29l361,622r-23,30l315,681r-21,31l273,743r-21,32l232,806r-19,32l195,871r-17,34l161,939r-16,34l130,1007r-14,35l102,1076r-13,36l77,1149r-11,36l55,1222r-9,37l37,1297r-7,38l23,1373r-6,39l11,1450r-3,40l4,1529r-3,40l,1608r,41l,1688r1,40l4,1768r4,39l11,1846r6,39l23,1923r7,38l37,2000r9,37l55,2074r11,38l77,2148r12,36l102,2220r14,35l130,2290r15,34l161,2359r17,33l195,2426r18,33l232,2491r20,32l273,2555r21,30l315,2616r23,30l361,2675r23,30l408,2732r25,29l459,2788r26,26l511,2841r28,25l567,2890r28,24l625,2938r29,23l684,2983r31,22l746,3026r32,20l809,3066r33,18l875,3103r33,17l942,3137r35,15l1012,3168r35,14l1082,3196r36,12l1155,3220r36,11l1228,3242r38,9l1303,3260r39,7l1380,3274r39,7l1457,3286r40,3l1536,3293r40,3l1617,3297r39,l1697,3297r39,-1l1776,3293r40,-4l1855,3286r39,-5l1933,3274r39,-7l2009,3260r37,-9l2084,3242r37,-11l2159,3220r36,-12l2230,3196r36,-14l2302,3168r34,-16l2370,3137r34,-17l2438,3103r33,-19l2503,3066r33,-20l2567,3026r31,-21l2628,2983r31,-22l2689,2938r28,-24l2746,2890r27,-24l2801,2841r26,-27l2854,2788r26,-27l2904,2732r24,-27l2953,2675r23,-29l2998,2616r22,-31l3041,2555r19,-32l3080,2491r19,-32l3118,2426r17,-34l3152,2359r16,-35l3182,2290r15,-35l3211,2220r12,-36l3235,2148r12,-36l3257,2074r10,-37l3276,2000r8,-39l3290,1923r6,-38l3301,1846r5,-39l3309,1768r2,-40l3312,1688r1,-39xe" stroked="f">
                <v:path arrowok="t" o:connecttype="custom" o:connectlocs="803,333;777,252;734,179;678,117;609,68;530,34;444,18;364,20;279,40;203,77;137,129;83,194;44,269;21,353;17,432;32,519;63,598;111,668;172,725;244,770;326,798;414,807;493,799;575,773;648,731;711,674;760,606;794,528;810,442;826,372;809,287;775,209;726,141;665,84;592,40;511,11;424,0;345,6;262,29;186,68;121,121;68,186;29,260;6,343;0,422;11,509;40,590;84,661;142,722;210,771;289,805;374,822;454,822;540,805;618,771;686,722;744,661;788,590;817,509;828,422" o:connectangles="0,0,0,0,0,0,0,0,0,0,0,0,0,0,0,0,0,0,0,0,0,0,0,0,0,0,0,0,0,0,0,0,0,0,0,0,0,0,0,0,0,0,0,0,0,0,0,0,0,0,0,0,0,0,0,0,0,0,0,0"/>
                <o:lock v:ext="edit" verticies="t"/>
              </v:shape>
              <v:shape id="Freeform 513" o:spid="_x0000_s1493" style="position:absolute;left:2574;top:756;width:84;height:62;visibility:visible;mso-wrap-style:square;v-text-anchor:top" coordsize="335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" path="m335,196r-19,13l277,233r-20,13l253,242r-7,-9l243,229r3,-3l253,219r4,-3l279,187r11,-33l289,119r-6,-17l272,94r-20,1l237,98r-28,6l193,107r2,6l197,124r1,5l208,148r18,7l258,153r1,5l262,167r1,6l226,179r-66,14l124,200r-1,-5l121,185r-1,-4l152,169r14,-17l166,128r,-4l164,117r,-4l141,117r-43,9l75,130r-18,8l48,150r,20l42,171r-12,2l23,174,16,144,5,88,,59,7,57,19,54r6,-1l33,71r12,9l65,80,111,70,198,53r47,-9l263,37r9,-13l272,5r6,-1l290,1,297,r10,51l325,145r10,51xe" stroked="f">
                <v:path arrowok="t" o:connecttype="custom" o:connectlocs="79,53;64,62;63,61;61,58;62,57;64,54;70,47;72,30;71,26;63,24;59,25;48,27;49,28;50,33;52,37;65,39;65,40;66,44;57,45;31,50;31,49;30,46;38,43;42,32;42,31;41,28;35,29;19,33;14,35;12,43;11,43;6,44;4,36;0,15;2,14;6,13;8,18;16,20;28,18;61,11;66,9;68,1;70,1;74,0;77,13;84,49" o:connectangles="0,0,0,0,0,0,0,0,0,0,0,0,0,0,0,0,0,0,0,0,0,0,0,0,0,0,0,0,0,0,0,0,0,0,0,0,0,0,0,0,0,0,0,0,0,0"/>
              </v:shape>
              <v:shape id="Freeform 514" o:spid="_x0000_s1494" style="position:absolute;left:2585;top:820;width:79;height:73;visibility:visible;mso-wrap-style:square;v-text-anchor:top" coordsize="31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" path="m77,37r36,11l194,72r82,26l313,109r,11l315,142r,12l291,163r-59,25l163,217r-60,24l79,251,58,262,46,274r-3,17l35,292r-12,l16,293,15,262,12,205,10,174r6,-1l28,173r7,-1l38,193r6,10l52,205r4,l61,203r8,-3l82,194r27,-10l122,179r-1,-25l117,106,116,81,105,78,84,72,73,69,61,67,53,65r-5,l41,68,34,78,31,95r-7,2l12,97,5,98,4,72,1,26,,1r6,l19,r6,l37,19,55,30r22,7xm145,90r5,78l263,122,145,90xe" stroked="f">
                <v:path arrowok="t" o:connecttype="custom" o:connectlocs="28,12;69,24;78,27;79,35;79,38;58,47;26,60;20,63;12,68;11,73;6,73;4,73;3,51;3,43;7,43;9,43;11,51;13,51;15,51;17,50;27,46;31,45;29,26;29,20;21,18;18,17;13,16;12,16;9,19;8,24;3,24;1,24;0,6;0,0;5,0;6,0;14,7;19,9;38,42;36,22" o:connectangles="0,0,0,0,0,0,0,0,0,0,0,0,0,0,0,0,0,0,0,0,0,0,0,0,0,0,0,0,0,0,0,0,0,0,0,0,0,0,0,0"/>
                <o:lock v:ext="edit" verticies="t"/>
              </v:shape>
              <v:shape id="Freeform 515" o:spid="_x0000_s1495" style="position:absolute;left:2584;top:897;width:78;height:61;visibility:visible;mso-wrap-style:square;v-text-anchor:top" coordsize="31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" path="m300,231r-28,4l224,242r-28,4l195,239r-2,-11l192,223r50,-21l272,174r11,-31l272,102,231,73,164,56,99,60,52,83,31,123r4,34l52,189r35,28l83,223r-7,10l72,238,29,205,5,164,,119,14,74,40,39,76,15,121,1,171,r58,16l276,45r30,43l314,141r-5,21l301,182r-17,21l285,203r5,2l297,210r4,2l301,216r-1,10l300,231xe" stroked="f">
                <v:path arrowok="t" o:connecttype="custom" o:connectlocs="75,57;68,58;56,60;49,61;49,61;48,59;48,57;48,55;48,55;60,50;68,43;70,35;70,35;68,25;57,18;41,14;41,14;25,15;13,21;8,31;8,31;9,39;13,47;22,54;22,54;21,55;19,58;18,59;18,59;7,51;1,41;0,30;0,30;3,18;10,10;19,4;30,0;42,0;42,0;57,4;69,11;76,22;78,35;78,35;77,40;75,45;71,50;71,50;71,50;71,50;71,50;71,50;72,51;74,52;75,53;75,53;75,54;75,56;75,57;75,57" o:connectangles="0,0,0,0,0,0,0,0,0,0,0,0,0,0,0,0,0,0,0,0,0,0,0,0,0,0,0,0,0,0,0,0,0,0,0,0,0,0,0,0,0,0,0,0,0,0,0,0,0,0,0,0,0,0,0,0,0,0,0,0"/>
              </v:shape>
              <v:shape id="Freeform 516" o:spid="_x0000_s1496" style="position:absolute;left:2572;top:975;width:84;height:67;visibility:visible;mso-wrap-style:square;v-text-anchor:top" coordsize="334,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" path="m305,120r-7,-2l286,115r-7,-2l282,93r-4,-9l271,80r-7,-1l257,79r-7,l200,82r-90,5l62,90r39,24l174,160r39,25l222,190r7,3l234,195r12,l255,189r9,-17l271,174r12,3l289,179r-6,23l272,243r-6,23l260,265r-13,-3l241,260r-1,-14l231,231,211,217,189,203,136,169,74,128,22,94,,80,2,70,7,54,9,44,47,42r86,-6l218,32r38,-4l283,25r15,-7l309,r7,2l328,5r6,2l327,36,312,91r-7,29xe" stroked="f">
                <v:path arrowok="t" o:connecttype="custom" o:connectlocs="75,30;70,28;71,23;68,20;66,20;63,20;50,21;16,23;25,29;54,47;56,48;59,49;62,49;66,43;68,44;73,45;71,51;67,67;65,67;61,65;60,62;53,55;48,51;19,32;0,20;1,18;2,11;12,11;55,8;64,7;75,5;78,0;82,1;84,2;78,23;77,30" o:connectangles="0,0,0,0,0,0,0,0,0,0,0,0,0,0,0,0,0,0,0,0,0,0,0,0,0,0,0,0,0,0,0,0,0,0,0,0"/>
              </v:shape>
              <v:shape id="Freeform 517" o:spid="_x0000_s1497" style="position:absolute;left:2543;top:1028;width:89;height:67;visibility:visible;mso-wrap-style:square;v-text-anchor:top" coordsize="360,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" path="m124,53r44,19l249,108r43,19l310,131r15,-5l336,110r6,3l353,118r7,2l347,150r-24,54l310,233r-6,-2l293,226r-7,-3l293,200r-6,-15l269,173,226,154,146,119,103,101,87,96,76,99,66,114,55,154r8,43l94,249r-5,4l81,261r-5,4l56,244,20,207,,186,21,138,61,48,83,r5,2l100,7r6,3l103,28r5,14l124,53xe" stroked="f">
                <v:path arrowok="t" o:connecttype="custom" o:connectlocs="31,13;42,18;62,27;72,32;72,32;77,33;80,32;83,28;83,28;85,29;87,30;89,30;89,30;86,38;80,52;77,59;77,59;75,58;72,57;71,56;71,56;72,51;71,47;67,44;67,44;56,39;36,30;25,26;25,26;22,24;19,25;16,29;16,29;14,39;16,50;23,63;23,63;22,64;20,66;19,67;19,67;14,62;5,52;0,47;0,47;5,35;15,12;21,0;21,0;22,1;25,2;26,3;26,3;25,7;27,11;31,13;31,13" o:connectangles="0,0,0,0,0,0,0,0,0,0,0,0,0,0,0,0,0,0,0,0,0,0,0,0,0,0,0,0,0,0,0,0,0,0,0,0,0,0,0,0,0,0,0,0,0,0,0,0,0,0,0,0,0,0,0,0,0"/>
              </v:shape>
              <v:shape id="Freeform 518" o:spid="_x0000_s1498" style="position:absolute;left:2516;top:1092;width:87;height:75;visibility:visible;mso-wrap-style:square;v-text-anchor:top" coordsize="345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" path="m100,65r44,27l225,141r44,27l278,171r6,-2l289,162r6,-20l291,113,276,81r-2,-3l272,74r-3,-3l274,68r10,-4l288,60r15,17l331,108r14,16l318,169r-51,84l240,298r-22,-5l178,283r-22,-5l156,272r1,-11l157,256r3,1l166,257r3,l204,256r27,-10l247,230r4,-6l250,217r-7,-5l199,186,118,136,74,110,53,101r-16,4l22,124r-6,-4l5,114,,111,18,81,49,29,67,r5,3l83,10r6,3l80,34r3,17l100,65xe" stroked="f">
                <v:path arrowok="t" o:connecttype="custom" o:connectlocs="36,23;68,42;70,43;73,41;74,36;70,20;69,20;68,18;69,17;73,15;76,19;87,31;80,43;61,75;55,74;39,70;39,68;40,64;40,65;43,65;51,64;62,58;63,56;61,53;50,47;19,28;13,25;6,31;4,30;0,28;5,20;17,0;18,1;22,3;20,9;25,16" o:connectangles="0,0,0,0,0,0,0,0,0,0,0,0,0,0,0,0,0,0,0,0,0,0,0,0,0,0,0,0,0,0,0,0,0,0,0,0"/>
              </v:shape>
              <v:shape id="Freeform 519" o:spid="_x0000_s1499" style="position:absolute;left:2464;top:1130;width:86;height:82;visibility:visible;mso-wrap-style:square;v-text-anchor:top" coordsize="343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" path="m219,77r20,34l281,184r42,73l343,290r-8,9l322,315r-8,10l289,315,230,294,158,267,99,245,74,236,50,230r-15,1l20,240r-5,-4l5,228,,223,20,200,57,156,76,132r5,5l91,144r6,5l85,166r-4,11l85,184r4,2l94,189r8,3l115,197r27,10l155,212r16,-19l201,156r17,-18l212,128,200,109,195,99r-7,-9l182,83r-3,-4l170,76r-11,4l145,90r-4,-5l131,77r-6,-4l142,54,171,19,187,r5,4l202,12r5,4l203,38r6,20l219,77xm233,163r-49,60l297,266,233,163xe" stroked="f">
                <v:path arrowok="t" o:connecttype="custom" o:connectlocs="60,28;81,65;86,73;81,79;79,82;58,74;25,62;19,60;9,58;5,61;1,58;0,56;14,39;19,33;23,36;24,38;20,45;21,46;24,48;26,48;36,52;39,53;50,39;55,35;50,28;49,25;46,21;45,20;40,20;36,23;33,19;31,18;43,5;47,0;51,3;52,4;52,15;55,19;46,56;58,41" o:connectangles="0,0,0,0,0,0,0,0,0,0,0,0,0,0,0,0,0,0,0,0,0,0,0,0,0,0,0,0,0,0,0,0,0,0,0,0,0,0,0,0"/>
                <o:lock v:ext="edit" verticies="t"/>
              </v:shape>
              <v:shape id="Freeform 520" o:spid="_x0000_s1500" style="position:absolute;left:2430;top:1194;width:82;height:84;visibility:visible;mso-wrap-style:square;v-text-anchor:top" coordsize="325,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" path="m109,71r34,39l206,181r35,38l248,225r6,l260,220r12,-19l277,173r-5,-35l271,135r-1,-4l269,127r6,-1l285,124r5,-1l299,143r17,37l325,200r-39,35l213,301r-40,35l154,324,118,303,100,291r2,-5l105,276r1,-5l110,272r5,2l117,275r34,9l180,283r21,-10l206,267r2,-6l202,253,168,215,104,145,70,106,54,92r-17,l17,104r-4,-4l4,90,,86,25,64,71,22,96,r5,4l109,14r4,5l99,36,98,53r11,18xe" stroked="f">
                <v:path arrowok="t" o:connecttype="custom" o:connectlocs="36,28;61,55;63,56;66,55;69,50;69,35;68,34;68,32;69,32;73,31;75,36;82,50;72,59;44,84;39,81;25,73;26,72;27,68;28,68;30,69;38,71;51,68;52,67;51,63;42,54;18,27;14,23;4,26;3,25;0,22;6,16;24,0;25,1;29,5;25,9;28,18" o:connectangles="0,0,0,0,0,0,0,0,0,0,0,0,0,0,0,0,0,0,0,0,0,0,0,0,0,0,0,0,0,0,0,0,0,0,0,0"/>
              </v:shape>
              <v:shape id="Freeform 521" o:spid="_x0000_s1501" style="position:absolute;left:2391;top:1227;width:68;height:79;visibility:visible;mso-wrap-style:square;v-text-anchor:top" coordsize="271,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" path="m104,67r27,39l183,178r28,39l224,230r15,2l257,226r3,5l268,241r3,5l246,264r-46,33l174,314r-3,-5l163,298r-3,-5l172,279r3,-15l168,246,140,208,90,136,62,96,48,83,33,81,15,89,11,83,4,73,,68,26,50,72,17,97,r5,5l108,15r5,6l99,35,96,50r8,17xe" stroked="f">
                <v:path arrowok="t" o:connecttype="custom" o:connectlocs="26,17;33,27;46,45;53,55;53,55;56,58;60,58;64,57;64,57;65,58;67,61;68,62;68,62;62,66;50,75;44,79;44,79;43,78;41,75;40,74;40,74;43,70;44,66;42,62;42,62;35,52;23,34;16,24;16,24;12,21;8,20;4,22;4,22;3,21;1,18;0,17;0,17;7,13;18,4;24,0;24,0;26,1;27,4;28,5;28,5;25,9;24,13;26,17;26,17" o:connectangles="0,0,0,0,0,0,0,0,0,0,0,0,0,0,0,0,0,0,0,0,0,0,0,0,0,0,0,0,0,0,0,0,0,0,0,0,0,0,0,0,0,0,0,0,0,0,0,0,0"/>
              </v:shape>
              <v:shape id="Freeform 522" o:spid="_x0000_s1502" style="position:absolute;left:2345;top:1251;width:69;height:85;visibility:visible;mso-wrap-style:square;v-text-anchor:top" coordsize="27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" path="m209,99l152,67,106,59,71,68,50,87r-9,25l48,142r13,15l80,162r27,-3l124,156r30,-7l170,146r48,-1l248,160r18,23l278,225r-10,43l232,302r-21,9l187,316r-25,l163,320r2,8l165,332r-5,3l152,339r-4,2l132,325,100,293,83,277r5,-5l95,263r4,-4l143,283r38,3l212,278r17,-16l236,243r-7,-22l220,207r-16,-5l184,203r-18,3l131,214r-19,4l71,223,38,212,14,182,,131,13,81,57,41,82,30r28,-5l131,28r-2,-5l127,13,126,9r5,-2l139,2,144,r19,21l201,60r21,21l218,86r-6,8l209,99xe" stroked="f">
                <v:path arrowok="t" o:connecttype="custom" o:connectlocs="38,17;18,17;12,22;12,35;15,39;27,40;31,39;42,36;54,36;66,46;69,56;58,75;52,78;40,79;40,80;41,83;40,84;37,85;33,81;21,69;22,68;25,65;35,71;53,69;57,65;57,55;55,52;46,51;41,51;28,54;18,56;3,45;0,33;14,10;20,7;33,7;32,6;31,2;33,2;36,0;40,5;55,20;54,21;52,25" o:connectangles="0,0,0,0,0,0,0,0,0,0,0,0,0,0,0,0,0,0,0,0,0,0,0,0,0,0,0,0,0,0,0,0,0,0,0,0,0,0,0,0,0,0,0,0"/>
              </v:shape>
              <v:shape id="Freeform 523" o:spid="_x0000_s1503" style="position:absolute;left:2223;top:1291;width:97;height:93;visibility:visible;mso-wrap-style:square;v-text-anchor:top" coordsize="389,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" path="m382,268r2,5l388,285r1,7l362,298r-49,14l285,319,270,290,234,227,197,163,182,135r-1,l180,168r-2,73l175,315r-1,33l149,354r-48,12l75,373r-2,-7l71,354r-2,-5l86,340r8,-13l93,308,81,262,58,177,46,131,38,113,25,105,6,106,4,100,1,88,,81,30,74,87,59r31,-8l120,57r3,12l125,76,102,88r-7,14l98,126r14,51l136,270r13,49l150,319r1,-28l152,222r3,-84l157,69r,-28l163,40r12,-4l181,34r14,25l229,120r41,71l305,250r15,25l312,244,293,174,276,104,267,74,259,56,246,48r-20,1l225,43,222,31r-3,-7l244,19,289,7,313,r1,7l317,19r3,6l302,34r-8,13l295,66r12,46l329,197r13,47l350,260r13,8l382,268xe" stroked="f">
                <v:path arrowok="t" o:connecttype="custom" o:connectlocs="96,68;97,73;90,74;71,80;67,72;49,41;45,34;45,34;45,34;44,60;43,87;37,88;19,93;18,91;17,87;21,85;23,77;20,65;11,33;9,28;1,26;1,25;0,20;7,18;29,13;30,14;31,19;25,22;24,31;28,44;37,80;37,80;37,80;38,73;39,34;39,10;41,10;45,8;49,15;67,48;80,69;80,69;80,69;78,61;69,26;67,18;61,12;56,12;55,8;55,6;72,2;78,0;79,5;80,6;73,12;74,16;82,49;85,61;91,67;95,67" o:connectangles="0,0,0,0,0,0,0,0,0,0,0,0,0,0,0,0,0,0,0,0,0,0,0,0,0,0,0,0,0,0,0,0,0,0,0,0,0,0,0,0,0,0,0,0,0,0,0,0,0,0,0,0,0,0,0,0,0,0,0,0"/>
              </v:shape>
              <v:shape id="Freeform 524" o:spid="_x0000_s1504" style="position:absolute;left:2153;top:1311;width:67;height:79;visibility:visible;mso-wrap-style:square;v-text-anchor:top" coordsize="268,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" path="m219,62r3,47l229,198r3,47l237,264r11,8l267,276r,6l268,294r,7l216,305r-100,7l62,315,51,293,31,253,20,231r5,-4l34,221r6,-3l74,257r37,19l151,278r18,-3l178,266r2,-17l179,233r-2,-31l176,186r-7,1l158,187r-5,1l132,195r-9,17l121,244r-4,1l107,245r-6,1l99,209,95,142,91,106r6,-1l107,105r5,-2l120,136r13,17l158,156r4,l169,155r5,l172,131,168,86,167,62,163,45,152,38r-22,l90,46,54,74,21,129r-5,-2l6,121,,119,9,93,24,42,33,16,67,14,141,8,215,3,249,r,7l250,20r,7l232,32,221,43r-2,19xe" stroked="f">
                <v:path arrowok="t" o:connecttype="custom" o:connectlocs="56,27;58,61;59,66;67,69;67,71;67,75;54,76;16,79;13,73;5,58;6,57;10,55;19,64;38,70;42,69;45,62;45,58;44,47;42,47;38,47;33,49;30,61;29,61;25,62;25,52;23,27;24,26;28,26;30,34;40,39;41,39;44,39;43,33;42,16;41,11;33,10;23,12;5,32;4,32;0,30;2,23;8,4;17,4;54,1;62,0;63,5;63,7;55,11;55,16" o:connectangles="0,0,0,0,0,0,0,0,0,0,0,0,0,0,0,0,0,0,0,0,0,0,0,0,0,0,0,0,0,0,0,0,0,0,0,0,0,0,0,0,0,0,0,0,0,0,0,0,0"/>
              </v:shape>
              <v:shape id="Freeform 525" o:spid="_x0000_s1505" style="position:absolute;left:2073;top:1312;width:72;height:79;visibility:visible;mso-wrap-style:square;v-text-anchor:top" coordsize="289,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" path="m162,29r-46,7l78,72,56,148r5,57l86,251r54,22l165,273r12,-8l182,245r4,-48l195,107r4,-48l196,40,183,33,162,29xm251,69r-5,47l238,205r-6,47l234,271r10,11l263,288r-1,7l261,307r-1,6l223,310r-68,-6l119,299,62,283,27,250,8,209,,169,1,137,7,104,21,65,47,29,88,5,146,r38,3l253,10r36,4l289,21r-1,12l287,39r-19,2l256,51r-5,18xe" stroked="f">
                <v:path arrowok="t" o:connecttype="custom" o:connectlocs="40,7;29,9;19,18;14,37;14,37;15,52;21,63;35,69;35,69;41,69;44,67;45,62;45,62;46,50;49,27;50,15;50,15;49,10;46,8;40,7;40,7;63,17;61,29;59,52;58,64;58,64;58,68;61,71;66,73;66,73;65,74;65,77;65,79;65,79;56,78;39,77;30,75;30,75;15,71;7,63;2,53;0,43;0,35;0,35;2,26;5,16;12,7;22,1;36,0;36,0;46,1;63,3;72,4;72,4;72,5;72,8;72,10;72,10;67,10;64,13;63,17;63,17" o:connectangles="0,0,0,0,0,0,0,0,0,0,0,0,0,0,0,0,0,0,0,0,0,0,0,0,0,0,0,0,0,0,0,0,0,0,0,0,0,0,0,0,0,0,0,0,0,0,0,0,0,0,0,0,0,0,0,0,0,0,0,0,0,0"/>
                <o:lock v:ext="edit" verticies="t"/>
              </v:shape>
              <v:shape id="Freeform 526" o:spid="_x0000_s1506" style="position:absolute;left:2026;top:1301;width:46;height:80;visibility:visible;mso-wrap-style:square;v-text-anchor:top" coordsize="183,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" path="m137,75r-10,47l107,208,96,255r,19l104,287r17,8l120,301r-3,12l116,320,86,313,30,300,,294r1,-7l5,275r1,-7l24,268r14,-7l45,243,56,197,76,110,86,64,87,46,78,33,61,25r2,-7l65,6,66,,97,6r55,13l183,26r-2,7l178,45r-2,6l157,51r-13,8l137,75xe" stroked="f">
                <v:path arrowok="t" o:connecttype="custom" o:connectlocs="34,19;32,31;27,52;24,64;24,64;24,69;26,72;30,74;30,74;30,75;29,78;29,80;29,80;22,78;8,75;0,74;0,74;0,72;1,69;2,67;2,67;6,67;10,65;11,61;11,61;14,49;19,28;22,16;22,16;22,12;20,8;15,6;15,6;16,5;16,2;17,0;17,0;24,2;38,5;46,7;46,7;45,8;45,11;44,13;44,13;39,13;36,15;34,19;34,19" o:connectangles="0,0,0,0,0,0,0,0,0,0,0,0,0,0,0,0,0,0,0,0,0,0,0,0,0,0,0,0,0,0,0,0,0,0,0,0,0,0,0,0,0,0,0,0,0,0,0,0,0"/>
              </v:shape>
              <v:shape id="Freeform 527" o:spid="_x0000_s1507" style="position:absolute;left:1961;top:1286;width:66;height:77;visibility:visible;mso-wrap-style:square;v-text-anchor:top" coordsize="266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" path="m,267l2,241,6,191,9,165r6,l27,165r6,l41,220r21,35l90,274r42,-3l170,240r32,-61l214,115,203,64,169,35,135,29,100,39,62,65,58,61,50,51,46,47,89,12,135,r45,5l221,28r28,34l263,104r3,46l255,198r-29,54l185,290r-48,19l84,303,66,295,47,280,30,261r-1,l26,264r-6,6l17,274r-4,-1l4,269,,267xe" stroked="f">
                <v:path arrowok="t" o:connecttype="custom" o:connectlocs="0,67;0,60;1,48;2,41;2,41;4,41;7,41;8,41;8,41;10,55;15,64;22,68;22,68;33,68;42,60;50,45;50,45;53,29;50,16;42,9;42,9;33,7;25,10;15,16;15,16;14,15;12,13;11,12;11,12;22,3;33,0;45,1;45,1;55,7;62,15;65,26;66,37;63,49;63,49;56,63;46,72;34,77;21,76;21,76;16,74;12,70;7,65;7,65;7,65;7,65;7,65;7,65;6,66;5,67;4,68;4,68;3,68;1,67;0,67;0,67" o:connectangles="0,0,0,0,0,0,0,0,0,0,0,0,0,0,0,0,0,0,0,0,0,0,0,0,0,0,0,0,0,0,0,0,0,0,0,0,0,0,0,0,0,0,0,0,0,0,0,0,0,0,0,0,0,0,0,0,0,0,0,0"/>
              </v:shape>
              <v:shape id="Freeform 528" o:spid="_x0000_s1508" style="position:absolute;left:1861;top:1235;width:115;height:87;visibility:visible;mso-wrap-style:square;v-text-anchor:top" coordsize="457,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" path="m225,206l164,307r,1l279,238,225,206xm239,181r18,11l290,211r17,10l321,213r23,-13l357,193r8,-5l369,183r3,-5l374,171r-5,-10l356,150r3,-6l366,133r3,-5l391,141r43,25l457,179r-3,6l447,196r-3,5l427,200r-17,4l384,217r-25,13l301,263r-71,38l172,334r-25,13l109,325,39,284,1,262r,-1l,261,5,238r9,-43l18,172r6,-1l35,171r6,-1l41,219r15,33l92,278r13,7l116,281r11,-13l135,254r16,-26l159,213r-2,-1l151,209r-2,-1l126,199r-19,7l86,231r-4,-2l73,223r-4,-2l86,192r34,-57l138,105r4,2l151,113r5,2l145,144r4,22l168,183r2,1l173,186r2,1l188,166r23,-39l223,106r6,-15l226,80,213,69,178,56r-42,5l82,86,79,82,73,72,70,67,91,49,129,17,150,r45,26l279,75r46,27l321,107r-6,11l312,124r-19,-6l279,121r-13,15l259,148r-13,22l239,181xe" stroked="f">
                <v:path arrowok="t" o:connecttype="custom" o:connectlocs="41,77;57,52;73,53;81,53;90,48;94,45;93,40;90,36;93,32;115,45;112,49;107,50;97,54;58,75;37,87;0,66;0,65;1,60;5,43;10,43;14,63;26,71;32,67;40,53;38,52;32,50;22,58;17,55;30,34;36,27;39,29;42,46;44,47;47,42;56,27;54,17;34,15;20,21;18,17;38,0;70,19;81,27;79,31;67,34;62,43;60,45" o:connectangles="0,0,0,0,0,0,0,0,0,0,0,0,0,0,0,0,0,0,0,0,0,0,0,0,0,0,0,0,0,0,0,0,0,0,0,0,0,0,0,0,0,0,0,0,0,0"/>
                <o:lock v:ext="edit" verticies="t"/>
              </v:shape>
              <v:shape id="Freeform 529" o:spid="_x0000_s1509" style="position:absolute;left:2598;top:726;width:19;height:19;visibility:visible;mso-wrap-style:square;v-text-anchor:top" coordsize="76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" path="m76,37l71,19,57,5,38,,19,5,6,19,,37,6,56,19,69r19,6l57,69,71,56,76,37xe" stroked="f">
                <v:path arrowok="t" o:connecttype="custom" o:connectlocs="19,9;18,5;14,1;10,0;10,0;5,1;2,5;0,9;0,9;2,14;5,17;10,19;10,19;14,17;18,14;19,9;19,9" o:connectangles="0,0,0,0,0,0,0,0,0,0,0,0,0,0,0,0,0"/>
              </v:shape>
              <v:shape id="Freeform 530" o:spid="_x0000_s1510" style="position:absolute;left:1781;top:1157;width:85;height:83;visibility:visible;mso-wrap-style:square;v-text-anchor:top" coordsize="338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" path="m170,238l115,182,60,290,170,238xm320,227r-17,-5l284,223r-27,9l222,249r-78,34l67,317,31,332r-8,-7l8,309,,300,12,276,40,220,73,152,102,95,114,72r9,-22l124,34,116,19r4,-6l129,5,135,r21,22l195,64r22,22l213,90r-9,9l199,103,183,90,172,86r-6,3l162,92r-3,6l156,104r-7,13l136,143r-7,13l147,173r33,34l197,225r10,-5l227,211r11,-5l249,201r7,-5l260,193r3,-8l261,173r-9,-14l257,154r10,-9l271,140r18,19l321,192r17,17l334,214r-10,9l320,227xe" stroked="f">
                <v:path arrowok="t" o:connecttype="custom" o:connectlocs="29,46;43,60;80,57;71,56;65,58;36,71;8,83;6,81;0,75;3,69;18,38;29,18;31,13;29,5;30,3;34,0;39,6;55,22;54,23;50,26;46,23;42,22;41,23;39,26;37,29;32,39;37,43;50,56;52,55;60,52;63,50;65,48;66,46;63,40;65,39;68,35;73,40;85,52;84,54;80,57;80,57" o:connectangles="0,0,0,0,0,0,0,0,0,0,0,0,0,0,0,0,0,0,0,0,0,0,0,0,0,0,0,0,0,0,0,0,0,0,0,0,0,0,0,0,0"/>
                <o:lock v:ext="edit" verticies="t"/>
              </v:shape>
              <v:shape id="Freeform 531" o:spid="_x0000_s1511" style="position:absolute;left:1722;top:1116;width:81;height:71;visibility:visible;mso-wrap-style:square;v-text-anchor:top" coordsize="323,2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" path="m,156l18,137,50,99,68,79r6,4l82,90r5,3l63,142r-4,41l70,213r35,23l156,232r61,-31l264,155r21,-47l274,64,250,40,214,28r-45,l169,22,168,9,167,3,222,r45,16l300,48r20,42l323,133r-12,42l286,215r-36,32l195,275r-55,8l89,269,48,235,38,217,32,194,30,168r-1,l24,170r-8,2l12,173,9,168,3,161,,156xe" stroked="f">
                <v:path arrowok="t" o:connecttype="custom" o:connectlocs="0,39;5,34;13,25;17,20;17,20;19,21;21,23;22,23;22,23;16,36;15,46;18,53;18,53;26,59;39,58;54,50;54,50;66,39;71,27;69,16;69,16;63,10;54,7;42,7;42,7;42,6;42,2;42,1;42,1;56,0;67,4;75,12;75,12;80,23;81,33;78,44;72,54;63,62;63,62;49,69;35,71;22,67;12,59;12,59;10,54;8,49;8,42;8,42;8,42;8,42;7,42;7,42;6,43;4,43;3,43;3,43;2,42;1,40;0,39;0,39" o:connectangles="0,0,0,0,0,0,0,0,0,0,0,0,0,0,0,0,0,0,0,0,0,0,0,0,0,0,0,0,0,0,0,0,0,0,0,0,0,0,0,0,0,0,0,0,0,0,0,0,0,0,0,0,0,0,0,0,0,0,0,0"/>
              </v:shape>
              <v:shape id="Freeform 532" o:spid="_x0000_s1512" style="position:absolute;left:1690;top:1038;width:88;height:71;visibility:visible;mso-wrap-style:square;v-text-anchor:top" coordsize="350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" path="m182,237l148,167,62,252,182,237xm327,273l314,262r-18,-4l267,259r-39,4l143,272r-84,9l20,284,15,274,6,255,,244,19,225,64,180r53,-54l162,81,181,63,196,44r6,-15l199,12r6,-3l216,3,223,r13,29l261,79r13,29l269,110r-11,5l251,119,240,101r-9,-8l224,94r-4,3l215,101r-6,5l199,116r-19,20l169,146r11,23l201,211r11,23l224,233r21,-4l257,228r12,-2l276,224r6,-2l287,216r3,-12l285,188r6,-4l302,179r6,-3l319,199r20,41l350,262r-5,4l334,271r-7,2xe" stroked="f">
                <v:path arrowok="t" o:connecttype="custom" o:connectlocs="37,42;46,59;82,68;74,65;67,65;36,68;5,71;4,69;0,61;5,56;29,32;46,16;49,11;50,3;52,2;56,0;59,7;69,27;68,28;63,30;60,25;56,24;55,24;53,27;50,29;42,37;45,42;53,59;56,58;65,57;68,57;71,56;72,54;72,47;73,46;77,44;80,50;88,66;87,67;82,68;82,68" o:connectangles="0,0,0,0,0,0,0,0,0,0,0,0,0,0,0,0,0,0,0,0,0,0,0,0,0,0,0,0,0,0,0,0,0,0,0,0,0,0,0,0,0"/>
                <o:lock v:ext="edit" verticies="t"/>
              </v:shape>
              <v:shape id="Freeform 533" o:spid="_x0000_s1513" style="position:absolute;left:1660;top:975;width:83;height:78;visibility:visible;mso-wrap-style:square;v-text-anchor:top" coordsize="334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" path="m259,162r13,-5l278,144r-6,-27l250,77,202,55r-78,7l71,87,38,128r-1,57l46,208r12,9l78,214r47,-13l212,175r47,-13xm268,214r-45,13l137,251,91,263r-17,9l67,285r1,20l61,306r-12,3l43,311,34,276,15,211,5,175,,117,17,71,49,39,83,19,114,7,147,r41,l230,11r39,28l295,92r10,35l324,194r10,35l328,231r-12,4l310,237r-9,-17l287,213r-19,1xe" stroked="f">
                <v:path arrowok="t" o:connecttype="custom" o:connectlocs="64,41;68,39;69,36;68,29;68,29;62,19;50,14;31,16;31,16;18,22;9,32;9,46;9,46;11,52;14,54;19,54;19,54;31,50;53,44;64,41;64,41;67,54;55,57;34,63;23,66;23,66;18,68;17,71;17,76;17,76;15,77;12,77;11,78;11,78;8,69;4,53;1,44;1,44;0,29;4,18;12,10;21,5;28,2;28,2;37,0;47,0;57,3;67,10;73,23;73,23;76,32;81,49;83,57;83,57;82,58;79,59;77,59;77,59;75,55;71,53;67,54;67,54" o:connectangles="0,0,0,0,0,0,0,0,0,0,0,0,0,0,0,0,0,0,0,0,0,0,0,0,0,0,0,0,0,0,0,0,0,0,0,0,0,0,0,0,0,0,0,0,0,0,0,0,0,0,0,0,0,0,0,0,0,0,0,0,0,0"/>
                <o:lock v:ext="edit" verticies="t"/>
              </v:shape>
              <v:shape id="Freeform 534" o:spid="_x0000_s1514" style="position:absolute;left:1837;top:1229;width:19;height:19;visibility:visible;mso-wrap-style:square;v-text-anchor:top" coordsize="74,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" path="m74,39l70,19,56,6,37,,18,6,4,19,,39,4,57,18,70r19,6l56,70,70,57,74,39xe" stroked="f">
                <v:path arrowok="t" o:connecttype="custom" o:connectlocs="19,10;18,5;14,2;10,0;10,0;5,2;1,5;0,10;0,10;1,14;5,18;10,19;10,19;14,18;18,14;19,10;19,10" o:connectangles="0,0,0,0,0,0,0,0,0,0,0,0,0,0,0,0,0"/>
              </v:shape>
              <v:shape id="Freeform 535" o:spid="_x0000_s1515" style="position:absolute;left:2023;top:1129;width:288;height:60;visibility:visible;mso-wrap-style:square;v-text-anchor:top" coordsize="115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" path="m23,59r48,l119,58r47,l213,57r48,l308,56r47,-1l402,53r49,-1l498,50r47,-3l593,45r47,-3l687,40r54,-5l794,32r54,-4l901,23r53,-4l1007,14r44,-7l1103,r40,10l1155,45r-22,31l1100,99r-38,22l1023,141r-41,17l939,173r-45,15l849,200r-46,11l757,220r-48,6l663,233r-46,4l573,239r-44,1l486,240r-52,-1l384,235r-52,-6l282,221,232,210,183,197r-21,-8l129,176,90,159,53,139,21,118,1,97,,76,23,59xe" filled="f" stroked="f">
                <v:path arrowok="t" o:connecttype="custom" o:connectlocs="6,15;18,15;30,15;41,15;53,14;65,14;77,14;89,14;100,13;112,13;124,13;136,12;148,11;160,11;171,10;171,10;185,9;198,8;211,7;225,6;238,5;251,4;251,4;262,2;275,0;285,3;285,3;288,11;283,19;274,25;274,25;265,30;255,35;245,40;234,43;223,47;212,50;200,53;189,55;177,57;165,58;154,59;143,60;132,60;121,60;121,60;108,60;96,59;83,57;70,55;58,53;46,49;46,49;40,47;32,44;22,40;13,35;5,30;0,24;0,19;6,15;6,15" o:connectangles="0,0,0,0,0,0,0,0,0,0,0,0,0,0,0,0,0,0,0,0,0,0,0,0,0,0,0,0,0,0,0,0,0,0,0,0,0,0,0,0,0,0,0,0,0,0,0,0,0,0,0,0,0,0,0,0,0,0,0,0,0,0"/>
              </v:shape>
              <v:shape id="Freeform 536" o:spid="_x0000_s1516" style="position:absolute;left:2023;top:1129;width:288;height:60;visibility:visible;mso-wrap-style:square;v-text-anchor:top" coordsize="115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" path="m23,59r48,l119,58r47,l213,57r48,l308,56r47,-1l402,53r49,-1l498,50r47,-3l593,45r47,-3l687,40r54,-5l794,32r54,-4l901,23r53,-4l1007,14r44,-7l1103,r40,10l1155,45r-22,31l1100,99r-38,22l1023,141r-41,17l939,173r-45,15l849,200r-46,11l757,220r-48,6l663,233r-46,4l573,239r-44,1l486,240r-52,-1l384,235r-52,-6l282,221,232,210,183,197r-21,-8l129,176,90,159,53,139,21,118,1,97,,76,23,59e" filled="f" strokecolor="white" strokeweight=".55pt">
                <v:path arrowok="t" o:connecttype="custom" o:connectlocs="6,15;18,15;30,15;41,15;53,14;65,14;77,14;89,14;100,13;112,13;124,13;136,12;148,11;160,11;171,10;171,10;185,9;198,8;211,7;225,6;238,5;251,4;251,4;262,2;275,0;285,3;285,3;288,11;283,19;274,25;274,25;265,30;255,35;245,40;234,43;223,47;212,50;200,53;189,55;177,57;165,58;154,59;143,60;132,60;121,60;121,60;108,60;96,59;83,57;70,55;58,53;46,49;46,49;40,47;32,44;22,40;13,35;5,30;0,24;0,19;6,15;6,15;6,15" o:connectangles="0,0,0,0,0,0,0,0,0,0,0,0,0,0,0,0,0,0,0,0,0,0,0,0,0,0,0,0,0,0,0,0,0,0,0,0,0,0,0,0,0,0,0,0,0,0,0,0,0,0,0,0,0,0,0,0,0,0,0,0,0,0,0"/>
              </v:shape>
              <v:shape id="Freeform 537" o:spid="_x0000_s1517" style="position:absolute;left:1943;top:965;width:121;height:169;visibility:visible;mso-wrap-style:square;v-text-anchor:top" coordsize="48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" path="m234,2l271,r18,9l300,45r9,38l322,118r13,36l344,176r12,34l374,253r19,49l412,356r20,56l451,466r15,53l478,566r7,39l484,634r-9,16l426,670r-58,7l310,675r-54,-2l219,654,190,611,168,554,151,498,138,455,128,429,112,390,92,339,70,283,50,224,30,166,13,112,3,66,,33,8,15,32,12,92,9,167,5,234,2xe" filled="f" stroked="f">
                <v:path arrowok="t" o:connecttype="custom" o:connectlocs="58,0;68,0;72,2;75,11;75,11;77,21;80,29;84,38;84,38;86,44;89,52;93,63;98,75;103,89;108,103;113,116;116,130;119,141;121,151;121,158;119,162;119,162;106,167;92,169;77,169;64,168;64,168;55,163;47,153;42,138;38,124;34,114;34,114;32,107;28,97;23,85;17,71;12,56;7,41;3,28;1,16;0,8;2,4;2,4;8,3;23,2;42,1;58,0;58,0" o:connectangles="0,0,0,0,0,0,0,0,0,0,0,0,0,0,0,0,0,0,0,0,0,0,0,0,0,0,0,0,0,0,0,0,0,0,0,0,0,0,0,0,0,0,0,0,0,0,0,0,0"/>
              </v:shape>
              <v:shape id="Freeform 538" o:spid="_x0000_s1518" style="position:absolute;left:1943;top:965;width:121;height:169;visibility:visible;mso-wrap-style:square;v-text-anchor:top" coordsize="48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" path="m234,2l271,r18,9l300,45r9,38l322,118r13,36l344,176r12,34l374,253r19,49l412,356r20,56l451,466r15,53l478,566r7,39l484,634r-9,16l426,670r-58,7l310,675r-54,-2l219,654,190,611,168,554,151,498,138,455,128,429,112,390,92,339,70,283,50,224,30,166,13,112,3,66,,33,8,15,32,12,92,9,167,5,234,2e" filled="f" strokecolor="white" strokeweight=".35pt">
                <v:path arrowok="t" o:connecttype="custom" o:connectlocs="58,0;68,0;72,2;75,11;75,11;77,21;80,29;84,38;84,38;86,44;89,52;93,63;98,75;103,89;108,103;113,116;116,130;119,141;121,151;121,158;119,162;119,162;106,167;92,169;77,169;64,168;64,168;55,163;47,153;42,138;38,124;34,114;34,114;32,107;28,97;23,85;17,71;12,56;7,41;3,28;1,16;0,8;2,4;2,4;8,3;23,2;42,1;58,0;58,0;58,0" o:connectangles="0,0,0,0,0,0,0,0,0,0,0,0,0,0,0,0,0,0,0,0,0,0,0,0,0,0,0,0,0,0,0,0,0,0,0,0,0,0,0,0,0,0,0,0,0,0,0,0,0,0"/>
              </v:shape>
              <v:shape id="Freeform 539" o:spid="_x0000_s1519" style="position:absolute;left:1966;top:992;width:40;height:16;visibility:visible;mso-wrap-style:square;v-text-anchor:top" coordsize="159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" path="m139,56r-39,7l56,58,18,42,,24,12,7,52,r49,4l141,17r18,18l139,56xe" stroked="f">
                <v:path arrowok="t" o:connecttype="custom" o:connectlocs="35,14;25,16;14,15;5,11;0,6;3,2;3,2;13,0;25,1;35,4;40,9;35,14;35,14;35,14" o:connectangles="0,0,0,0,0,0,0,0,0,0,0,0,0,0"/>
              </v:shape>
              <v:shape id="Freeform 540" o:spid="_x0000_s1520" style="position:absolute;left:1984;top:1037;width:33;height:13;visibility:visible;mso-wrap-style:square;v-text-anchor:top" coordsize="132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" path="m37,2l80,r38,13l132,31,110,46,77,51,37,53,9,46,,26,12,11,37,2xe" stroked="f">
                <v:path arrowok="t" o:connecttype="custom" o:connectlocs="9,0;20,0;30,3;33,8;28,11;28,11;19,13;9,13;2,11;2,11;0,6;3,3;9,0;9,0;9,0" o:connectangles="0,0,0,0,0,0,0,0,0,0,0,0,0,0,0"/>
              </v:shape>
              <v:shape id="Freeform 541" o:spid="_x0000_s1521" style="position:absolute;left:2002;top:1092;width:32;height:13;visibility:visible;mso-wrap-style:square;v-text-anchor:top" coordsize="129,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" path="m65,l99,3r30,15l125,45,91,52,38,47,6,35,,17,7,3,36,r7,l58,r7,xe" stroked="f">
                <v:path arrowok="t" o:connecttype="custom" o:connectlocs="16,0;25,1;32,5;31,11;31,11;23,13;9,12;1,9;1,9;0,4;2,1;9,0;9,0;11,0;14,0;16,0;16,0;16,0" o:connectangles="0,0,0,0,0,0,0,0,0,0,0,0,0,0,0,0,0,0"/>
              </v:shape>
              <v:shape id="Freeform 542" o:spid="_x0000_s1522" style="position:absolute;left:2121;top:1013;width:61;height:119;visibility:visible;mso-wrap-style:square;v-text-anchor:top" coordsize="244,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" path="m128,344r33,-26l207,284r20,-31l209,198,185,125,179,68,200,49r29,-7l244,31,223,9,188,,157,2,138,31r1,52l149,143r9,49l154,215,134,202,99,165,50,145,12,162,,193r28,11l67,208r32,26l110,272,94,310,68,307,39,290,15,287r7,16l44,335r13,42l33,423,16,451r13,17l61,477r38,l129,471r13,-14l132,421,122,381r6,-37xe" stroked="f">
                <v:path arrowok="t" o:connecttype="custom" o:connectlocs="32,86;40,79;52,71;57,63;57,63;52,49;46,31;45,17;45,17;50,12;57,10;61,8;61,8;56,2;47,0;39,0;39,0;35,8;35,21;37,36;40,48;39,54;39,54;34,50;25,41;13,36;13,36;3,40;0,48;7,51;7,51;17,52;25,58;28,68;28,68;24,77;17,77;10,72;4,72;4,72;6,76;11,84;14,94;8,106;8,106;4,113;7,117;15,119;25,119;32,118;36,114;36,114;33,105;31,95;32,86;32,86" o:connectangles="0,0,0,0,0,0,0,0,0,0,0,0,0,0,0,0,0,0,0,0,0,0,0,0,0,0,0,0,0,0,0,0,0,0,0,0,0,0,0,0,0,0,0,0,0,0,0,0,0,0,0,0,0,0,0,0"/>
              </v:shape>
              <v:shape id="Freeform 543" o:spid="_x0000_s1523" style="position:absolute;left:2181;top:983;width:33;height:21;visibility:visible;mso-wrap-style:square;v-text-anchor:top" coordsize="134,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" path="m,l31,24,72,36r37,15l134,84e" filled="f" strokecolor="white" strokeweight=".35pt">
                <v:path arrowok="t" o:connecttype="custom" o:connectlocs="0,0;8,6;18,9;27,13;33,21" o:connectangles="0,0,0,0,0"/>
              </v:shape>
              <v:shape id="Freeform 544" o:spid="_x0000_s1524" style="position:absolute;left:2208;top:1004;width:7;height:50;visibility:visible;mso-wrap-style:square;v-text-anchor:top" coordsize="30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" path="m24,r6,49l23,110,11,165,,199e" filled="f" strokecolor="white" strokeweight=".35pt">
                <v:path arrowok="t" o:connecttype="custom" o:connectlocs="6,0;7,12;5,28;3,41;0,50" o:connectangles="0,0,0,0,0"/>
              </v:shape>
              <v:shape id="Freeform 545" o:spid="_x0000_s1525" style="position:absolute;left:2204;top:1054;width:4;height:20;visibility:visible;mso-wrap-style:square;v-text-anchor:top" coordsize="14,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" path="m14,l5,28,1,60,,82e" filled="f" strokecolor="white" strokeweight=".35pt">
                <v:path arrowok="t" o:connecttype="custom" o:connectlocs="4,0;1,7;0,15;0,20" o:connectangles="0,0,0,0"/>
              </v:shape>
              <v:shape id="Freeform 546" o:spid="_x0000_s1526" style="position:absolute;left:2193;top:1074;width:11;height:46;visibility:visible;mso-wrap-style:square;v-text-anchor:top" coordsize="47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" path="m47,l40,58,19,135,,184e" filled="f" strokecolor="white" strokeweight=".35pt">
                <v:path arrowok="t" o:connecttype="custom" o:connectlocs="11,0;9,15;4,34;0,46" o:connectangles="0,0,0,0"/>
              </v:shape>
              <v:shape id="Freeform 547" o:spid="_x0000_s1527" style="position:absolute;left:2193;top:1119;width:9;height:6;visibility:visible;mso-wrap-style:square;v-text-anchor:top" coordsize="37,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" path="m,4l2,20r18,3l37,e" filled="f" strokecolor="white" strokeweight=".35pt">
                <v:path arrowok="t" o:connecttype="custom" o:connectlocs="0,1;0,5;5,6;9,0" o:connectangles="0,0,0,0"/>
              </v:shape>
              <v:shape id="Freeform 548" o:spid="_x0000_s1528" style="position:absolute;left:2202;top:1091;width:13;height:28;visibility:visible;mso-wrap-style:square;v-text-anchor:top" coordsize="52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" path="m,113l19,57,36,27,52,e" filled="f" strokecolor="white" strokeweight=".35pt">
                <v:path arrowok="t" o:connecttype="custom" o:connectlocs="0,28;5,14;9,7;13,0" o:connectangles="0,0,0,0"/>
              </v:shape>
              <v:shape id="Freeform 549" o:spid="_x0000_s1529" style="position:absolute;left:2215;top:1069;width:4;height:22;visibility:visible;mso-wrap-style:square;v-text-anchor:top" coordsize="16,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" path="m,89l8,56,13,27,16,e" filled="f" strokecolor="white" strokeweight=".35pt">
                <v:path arrowok="t" o:connecttype="custom" o:connectlocs="0,22;2,14;3,7;4,0" o:connectangles="0,0,0,0"/>
              </v:shape>
              <v:shape id="Freeform 550" o:spid="_x0000_s1530" style="position:absolute;left:2219;top:1042;width:9;height:27;visibility:visible;mso-wrap-style:square;v-text-anchor:top" coordsize="36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" path="m,105l8,72,20,34,36,e" filled="f" strokecolor="white" strokeweight=".35pt">
                <v:path arrowok="t" o:connecttype="custom" o:connectlocs="0,27;2,19;5,9;9,0" o:connectangles="0,0,0,0"/>
              </v:shape>
              <v:shape id="Freeform 551" o:spid="_x0000_s1531" style="position:absolute;left:2228;top:1016;width:7;height:26;visibility:visible;mso-wrap-style:square;v-text-anchor:top" coordsize="28,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" path="m,107l15,68,22,27,28,e" filled="f" strokecolor="white" strokeweight=".35pt">
                <v:path arrowok="t" o:connecttype="custom" o:connectlocs="0,26;4,17;6,7;7,0" o:connectangles="0,0,0,0"/>
              </v:shape>
              <v:shape id="Freeform 552" o:spid="_x0000_s1532" style="position:absolute;left:2235;top:992;width:15;height:24;visibility:visible;mso-wrap-style:square;v-text-anchor:top" coordsize="60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" path="m,93l26,62,53,41,60,e" filled="f" strokecolor="white" strokeweight=".35pt">
                <v:path arrowok="t" o:connecttype="custom" o:connectlocs="0,24;7,16;13,11;15,0" o:connectangles="0,0,0,0"/>
              </v:shape>
              <v:shape id="Freeform 553" o:spid="_x0000_s1533" style="position:absolute;left:1940;top:786;width:376;height:341;visibility:visible;mso-wrap-style:square;v-text-anchor:top" coordsize="1504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" path="m1314,695r45,7l1407,702r47,-6l1458,688r4,-7l1464,679r16,-26l1496,623r8,-31l1503,558r-3,-34l1491,488r-15,-36l1451,412r-38,-41l1363,326r-10,-6l1324,306r-42,-13l1229,287r-58,10l1111,331r-61,41l995,400r-48,18l909,428r-70,6l780,431,728,421r-45,-9l643,408,583,394,530,373,491,346,459,315,427,281,397,244,370,206,344,167,321,126,304,85,289,43,249,,201,11,177,26,158,54r-36,56l94,159,70,192,41,216,24,226,12,240,,271r20,26l72,309r71,9l211,321r45,-5l293,312r27,18l324,384r-10,50l306,464r2,53l320,598r12,69l338,696r2,16l353,745r40,35l469,801r38,-5l543,798r5,39l546,842r-2,15l547,882r7,25l562,922r7,23l577,975r18,61l606,1087r3,29l614,1146r1,36l616,1226r,40l613,1293r-1,8l612,1311r-3,17l617,1350r21,3l652,1325r3,-37l658,1231r1,-66l659,1098r,-58l659,998r-1,-16l659,954r,-50l660,876r-2,-10l657,845r7,-22l674,807r14,-7l717,806r6,2l738,814r26,5l800,823r41,-2l891,813r56,-18l1006,766r65,-44l1120,707r45,16l1193,747r19,35l1223,806r30,34l1286,874r14,17l1320,907r11,18l1337,951r15,33l1366,1021r-2,33l1354,1078r-9,24l1341,1132r-4,25l1325,1208r-21,76l1287,1336r11,20l1332,1363r22,-19l1365,1260r7,-48l1376,1194r2,-12l1386,1158r6,-28l1401,1098r15,-35l1435,1030r10,-32l1441,968r-10,-19l1424,920r-4,-43l1419,852r4,-11l1430,821r3,-25l1434,768r4,-24l1444,723r-34,6l1376,734r-30,l1312,732r-50,-4l1207,721r-50,-11l1118,692r-16,-24l1114,645r34,-2l1194,653r51,17l1288,687r26,8xe" filled="f" stroked="f">
                <v:path arrowok="t" o:connecttype="custom" o:connectlocs="364,174;366,170;376,148;373,122;341,82;321,73;278,83;227,107;182,105;146,99;115,79;86,42;72,11;44,7;24,40;6,57;5,74;64,79;81,96;77,129;85,174;98,195;136,200;136,214;141,231;149,259;154,287;154,317;153,328;160,338;165,308;165,250;165,226;164,211;172,200;185,204;223,203;268,181;298,187;313,210;330,227;338,246;339,270;334,289;322,334;339,336;344,299;348,283;359,258;358,237;355,213;358,199;361,181;337,184;289,178;279,161;322,172" o:connectangles="0,0,0,0,0,0,0,0,0,0,0,0,0,0,0,0,0,0,0,0,0,0,0,0,0,0,0,0,0,0,0,0,0,0,0,0,0,0,0,0,0,0,0,0,0,0,0,0,0,0,0,0,0,0,0,0,0"/>
              </v:shape>
              <v:shape id="Freeform 554" o:spid="_x0000_s1534" style="position:absolute;left:1940;top:786;width:376;height:341;visibility:visible;mso-wrap-style:square;v-text-anchor:top" coordsize="1504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" path="m1314,695r45,7l1407,702r47,-6l1458,688r4,-7l1464,679r16,-26l1496,623r8,-31l1503,558r-3,-34l1491,488r-15,-36l1451,412r-38,-41l1363,326r-10,-6l1324,306r-42,-13l1229,287r-58,10l1111,331r-61,41l995,400r-48,18l909,428r-70,6l780,431,728,421r-45,-9l643,408,583,394,530,373,491,346,459,315,427,281,397,244,370,206,344,167,321,126,304,85,289,43,249,,201,11,177,26,158,54r-36,56l94,159,70,192,41,216,24,226,12,240,,271r20,26l72,309r71,9l211,321r45,-5l293,312r27,18l324,384r-10,50l306,464r2,53l320,598r12,69l338,696r2,16l353,745r40,35l469,801r38,-5l543,798r5,39l546,842r-2,15l547,882r7,25l562,922r7,23l577,975r18,61l606,1087r3,29l614,1146r1,36l616,1226r,40l613,1293r-1,8l612,1311r-3,17l617,1350r21,3l652,1325r3,-37l658,1231r1,-66l659,1098r,-58l659,998r-1,-16l659,954r,-50l660,876r-2,-10l657,845r7,-22l674,807r14,-7l717,806r6,2l738,814r26,5l800,823r41,-2l891,813r56,-18l1006,766r65,-44l1120,707r45,16l1193,747r19,35l1223,806r30,34l1286,874r14,17l1320,907r11,18l1337,951r15,33l1366,1021r-2,33l1354,1078r-9,24l1341,1132r-4,25l1325,1208r-21,76l1287,1336r11,20l1332,1363r22,-19l1365,1260r7,-48l1376,1194r2,-12l1386,1158r6,-28l1401,1098r15,-35l1435,1030r10,-32l1441,968r-10,-19l1424,920r-4,-43l1419,852r4,-11l1430,821r3,-25l1434,768r4,-24l1444,723r-34,6l1376,734r-30,l1312,732r-50,-4l1207,721r-50,-11l1118,692r-16,-24l1114,645r34,-2l1194,653r51,17l1288,687r26,8e" filled="f" strokecolor="white" strokeweight=".35pt">
                <v:path arrowok="t" o:connecttype="custom" o:connectlocs="364,174;366,170;376,148;373,122;341,82;321,73;278,83;227,107;182,105;146,99;115,79;86,42;72,11;44,7;24,40;6,57;5,74;64,79;81,96;77,129;85,174;98,195;136,200;136,214;141,231;149,259;154,287;154,317;153,328;160,338;165,308;165,250;165,226;164,211;172,200;185,204;223,203;268,181;298,187;313,210;330,227;338,246;339,270;334,289;322,334;339,336;344,299;348,283;359,258;358,237;355,213;358,199;361,181;337,184;289,178;279,161;322,172" o:connectangles="0,0,0,0,0,0,0,0,0,0,0,0,0,0,0,0,0,0,0,0,0,0,0,0,0,0,0,0,0,0,0,0,0,0,0,0,0,0,0,0,0,0,0,0,0,0,0,0,0,0,0,0,0,0,0,0,0"/>
              </v:shape>
              <v:shape id="Freeform 555" o:spid="_x0000_s1535" style="position:absolute;left:2212;top:380;width:58;height:78;visibility:visible;mso-wrap-style:square;v-text-anchor:top" coordsize="230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" path="m20,170r24,60l73,267r33,15l134,281r24,-14l171,240r,-21l160,204,137,189r-14,-8l95,167,81,159,42,128,29,98,31,69,49,29,83,3,134,r22,7l178,18r17,15l197,30r5,-7l204,19r6,1l218,22r6,1l225,46r3,44l230,114r-5,1l214,116r-6,1l190,71,162,44,133,31r-24,1l92,43,83,64,82,80r8,14l106,106r17,9l155,131r16,8l205,163r19,29l224,230r-22,49l160,308r-59,4l73,304,49,291,35,275r-2,5l28,287r-2,5l22,291,12,289r-5,l5,259,1,205,,176r6,-2l14,172r6,-2xe" stroked="f">
                <v:path arrowok="t" o:connecttype="custom" o:connectlocs="11,58;27,71;34,70;43,60;43,55;35,47;31,45;20,40;11,32;8,17;12,7;34,0;39,2;49,8;50,8;51,5;53,5;56,6;57,12;58,29;57,29;52,29;48,18;34,8;27,8;21,16;21,20;27,27;31,29;43,35;52,41;56,58;51,70;25,78;18,76;9,69;8,70;7,73;6,73;2,72;1,65;0,44;2,44;5,43" o:connectangles="0,0,0,0,0,0,0,0,0,0,0,0,0,0,0,0,0,0,0,0,0,0,0,0,0,0,0,0,0,0,0,0,0,0,0,0,0,0,0,0,0,0,0,0"/>
              </v:shape>
              <v:shape id="Freeform 556" o:spid="_x0000_s1536" style="position:absolute;left:2268;top:392;width:51;height:81;visibility:visible;mso-wrap-style:square;v-text-anchor:top" coordsize="20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" path="m49,242l64,195,90,111,104,66r3,-19l100,34,82,24r3,-6l89,6,90,r30,9l175,25r28,10l201,41r-3,12l196,59,177,57r-14,8l154,81r-14,45l113,211,99,257r-2,19l104,289r17,8l119,304r-4,12l113,323,85,314,30,296,,288r2,-7l7,269r1,-7l26,265r15,-7l49,242xe" stroked="f">
                <v:path arrowok="t" o:connecttype="custom" o:connectlocs="12,61;16,49;23,28;26,17;26,17;27,12;25,9;21,6;21,6;21,5;22,2;23,0;23,0;30,2;44,6;51,9;51,9;50,10;50,13;49,15;49,15;44,14;41,16;39,20;39,20;35,32;28,53;25,64;25,64;24,69;26,72;30,74;30,74;30,76;29,79;28,81;28,81;21,79;8,74;0,72;0,72;1,70;2,67;2,66;2,66;7,66;10,65;12,61;12,61" o:connectangles="0,0,0,0,0,0,0,0,0,0,0,0,0,0,0,0,0,0,0,0,0,0,0,0,0,0,0,0,0,0,0,0,0,0,0,0,0,0,0,0,0,0,0,0,0,0,0,0,0"/>
              </v:shape>
              <v:shape id="Freeform 557" o:spid="_x0000_s1537" style="position:absolute;left:2313;top:414;width:70;height:85;visibility:visible;mso-wrap-style:square;v-text-anchor:top" coordsize="279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" path="m220,259r-10,21l193,319r-10,21l176,337r-13,-6l156,328r1,-8l160,304r,-8l127,304,96,303,68,295,31,269,9,235,,193,3,147,19,100,52,49,96,14,145,r53,10l216,21r17,15l248,58r4,-3l258,48r4,-3l266,47r9,3l279,53r-5,26l265,128r-5,27l254,155r-11,-1l237,152,232,98,215,60,189,41,148,38,106,67,69,124,50,195r10,48l89,270r33,7l152,268r23,-29l179,220r-4,-15l160,191r3,-6l167,174r4,-6l197,180r48,22l272,214r-2,5l264,231r-2,6l242,236r-12,6l220,259xe" stroked="f">
                <v:path arrowok="t" o:connecttype="custom" o:connectlocs="53,70;46,85;44,84;39,82;39,80;40,74;32,76;17,74;8,67;0,48;5,25;13,12;36,0;50,3;58,9;62,15;65,12;66,11;69,13;70,13;66,32;65,39;61,39;59,38;54,15;47,10;27,17;17,31;15,61;22,68;38,67;44,60;44,51;40,48;42,44;43,42;61,51;68,54;66,58;66,59;58,61;55,65" o:connectangles="0,0,0,0,0,0,0,0,0,0,0,0,0,0,0,0,0,0,0,0,0,0,0,0,0,0,0,0,0,0,0,0,0,0,0,0,0,0,0,0,0,0"/>
              </v:shape>
              <v:shape id="Freeform 558" o:spid="_x0000_s1538" style="position:absolute;left:2368;top:441;width:64;height:79;visibility:visible;mso-wrap-style:square;v-text-anchor:top" coordsize="258,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" path="m59,224l84,184r46,-76l155,67r7,-17l158,35,144,22r3,-6l154,6,157,r27,16l232,45r26,17l255,67r-6,11l245,84,228,77r-16,3l199,95r-24,40l129,210r-26,40l97,269r3,14l114,296r-3,6l104,313r-3,5l75,302,26,272,,257r3,-5l10,241r3,-6l31,241r15,-4l59,224xe" stroked="f">
                <v:path arrowok="t" o:connecttype="custom" o:connectlocs="15,56;21,46;32,27;38,17;38,17;40,12;39,9;36,5;36,5;36,4;38,1;39,0;39,0;46,4;58,11;64,15;64,15;63,17;62,19;61,21;61,21;57,19;53,20;49,24;49,24;43,34;32,52;26,62;26,62;24,67;25,70;28,74;28,74;28,75;26,78;25,79;25,79;19,75;6,68;0,64;0,64;1,63;2,60;3,58;3,58;8,60;11,59;15,56;15,56" o:connectangles="0,0,0,0,0,0,0,0,0,0,0,0,0,0,0,0,0,0,0,0,0,0,0,0,0,0,0,0,0,0,0,0,0,0,0,0,0,0,0,0,0,0,0,0,0,0,0,0,0"/>
              </v:shape>
              <v:shape id="Freeform 559" o:spid="_x0000_s1539" style="position:absolute;left:2399;top:464;width:71;height:91;visibility:visible;mso-wrap-style:square;v-text-anchor:top" coordsize="284,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" path="m63,210l93,173r55,-69l176,66r9,-17l184,35,171,19r4,-4l183,5,187,r26,19l259,56r25,19l281,81r-8,10l269,96,248,84r-17,1l216,100r-30,38l132,206r-28,36l95,256r,11l107,280r36,21l187,304r57,-17l248,292r5,11l256,309r-25,13l186,348r-25,15l119,330,42,269,,236r4,-5l11,221r5,-5l33,224r16,-2l63,210xe" stroked="f">
                <v:path arrowok="t" o:connecttype="custom" o:connectlocs="16,53;23,43;37,26;44,17;44,17;46,12;46,9;43,5;43,5;44,4;46,1;47,0;47,0;53,5;65,14;71,19;71,19;70,20;68,23;67,24;67,24;62,21;58,21;54,25;54,25;47,35;33,52;26,61;26,61;24,64;24,67;27,70;27,70;36,75;47,76;61,72;61,72;62,73;63,76;64,77;64,77;58,81;47,87;40,91;40,91;30,83;11,67;0,59;0,59;1,58;3,55;4,54;4,54;8,56;12,56;16,53;16,53" o:connectangles="0,0,0,0,0,0,0,0,0,0,0,0,0,0,0,0,0,0,0,0,0,0,0,0,0,0,0,0,0,0,0,0,0,0,0,0,0,0,0,0,0,0,0,0,0,0,0,0,0,0,0,0,0,0,0,0,0"/>
              </v:shape>
              <v:shape id="Freeform 560" o:spid="_x0000_s1540" style="position:absolute;left:2449;top:511;width:77;height:89;visibility:visible;mso-wrap-style:square;v-text-anchor:top" coordsize="30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" path="m65,191r36,-33l164,98,200,65,211,50r,-16l201,18r5,-5l215,5,219,r22,23l283,67r22,23l300,95r-9,8l285,108,267,94,251,92r-18,12l199,136r-64,61l101,228,91,240r-2,13l98,267r33,25l174,303r60,-10l236,300r4,11l243,316r-27,10l167,346r-27,10l104,317,36,246,,206r4,-4l14,193r4,-4l34,200r15,1l65,191xe" stroked="f">
                <v:path arrowok="t" o:connecttype="custom" o:connectlocs="16,48;25,40;41,25;50,16;50,16;53,13;53,9;51,5;51,5;52,3;54,1;55,0;55,0;61,6;71,17;77,23;77,23;76,24;73,26;72,27;72,27;67,24;63,23;59,26;59,26;50,34;34,49;25,57;25,57;23,60;22,63;25,67;25,67;33,73;44,76;59,73;59,73;60,75;61,78;61,79;61,79;55,82;42,87;35,89;35,89;26,79;9,62;0,52;0,52;1,51;4,48;5,47;5,47;9,50;12,50;16,48;16,48" o:connectangles="0,0,0,0,0,0,0,0,0,0,0,0,0,0,0,0,0,0,0,0,0,0,0,0,0,0,0,0,0,0,0,0,0,0,0,0,0,0,0,0,0,0,0,0,0,0,0,0,0,0,0,0,0,0,0,0,0"/>
              </v:shape>
              <v:shape id="Freeform 561" o:spid="_x0000_s1541" style="position:absolute;left:2504;top:559;width:84;height:75;visibility:visible;mso-wrap-style:square;v-text-anchor:top" coordsize="338,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" path="m249,96r-6,3l233,107r-5,3l215,96,205,92r-8,4l192,100r-5,5l183,111r-30,39l99,223,70,261r45,-14l197,221r44,-15l250,203r8,-3l262,196r8,-8l271,177r-8,-18l269,156r11,-8l284,145r14,19l324,200r14,18l332,223r-9,6l317,234r-12,-9l288,224r-24,4l239,236r-61,19l108,276,48,294r-26,8l17,294,7,280,,272,23,240,75,172r51,-68l149,74,162,51r4,-17l160,14r5,-3l175,3,181,r17,24l231,70r18,26xe" stroked="f">
                <v:path arrowok="t" o:connecttype="custom" o:connectlocs="60,25;57,27;53,24;49,24;48,25;45,28;38,37;17,65;29,61;60,51;62,50;65,49;67,47;65,39;67,39;71,36;74,41;84,54;83,55;79,58;76,56;66,57;59,59;27,69;5,75;4,73;0,68;6,60;31,26;37,18;41,8;40,3;43,1;45,0;57,17;62,24" o:connectangles="0,0,0,0,0,0,0,0,0,0,0,0,0,0,0,0,0,0,0,0,0,0,0,0,0,0,0,0,0,0,0,0,0,0,0,0"/>
              </v:shape>
              <v:shape id="Freeform 562" o:spid="_x0000_s1542" style="position:absolute;left:2530;top:630;width:103;height:105;visibility:visible;mso-wrap-style:square;v-text-anchor:top" coordsize="411,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" path="m252,11r5,-2l268,4,275,r11,25l308,72r12,25l294,118r-56,47l182,211r-25,21l157,233r33,-6l263,216r72,-11l368,200r11,24l400,269r11,24l406,295r-11,6l388,304,377,289r-14,-6l344,288r-43,19l220,346r-43,19l161,376r-4,15l160,409r-5,4l144,417r-7,2l124,392,99,338,86,310r5,-4l102,301r7,-2l124,318r15,5l164,314r47,-21l298,252r47,-21l345,229r-30,5l247,245r-81,13l97,268r-29,5l66,267,60,257r-2,-7l80,232r53,-44l196,135,248,90,270,72,241,85r-65,30l110,146,80,159,65,170r-5,15l65,204r-7,2l47,212r-7,2l31,192,11,151,,127r6,-2l17,120r7,-2l35,132r14,5l68,133r43,-20l192,76,235,55,251,44r4,-14l252,11xe" stroked="f">
                <v:path arrowok="t" o:connecttype="custom" o:connectlocs="64,2;69,0;72,6;80,24;74,30;46,53;39,58;39,58;39,58;66,54;92,50;95,56;103,73;102,74;97,76;94,72;86,72;75,77;44,91;40,94;40,102;39,103;34,105;31,98;22,78;23,77;27,75;31,80;41,79;53,73;86,58;86,58;86,57;79,59;42,65;17,68;17,67;15,63;20,58;49,34;68,18;68,18;68,18;60,21;28,37;20,40;15,46;16,51;12,53;10,54;3,38;0,32;4,30;6,30;12,34;17,33;48,19;59,14;64,8;63,3" o:connectangles="0,0,0,0,0,0,0,0,0,0,0,0,0,0,0,0,0,0,0,0,0,0,0,0,0,0,0,0,0,0,0,0,0,0,0,0,0,0,0,0,0,0,0,0,0,0,0,0,0,0,0,0,0,0,0,0,0,0,0,0"/>
              </v:shape>
              <v:shape id="Freeform 563" o:spid="_x0000_s1543" style="position:absolute;left:1642;top:843;width:76;height:70;visibility:visible;mso-wrap-style:square;v-text-anchor:top" coordsize="30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" path="m243,249r-47,-1l107,248,59,247r-18,3l30,261r-5,19l19,280r-12,l,280,,249,,192,1,161r7,1l20,162r6,l31,181r10,11l59,195r17,l105,195r17,1l122,167r1,-53l123,86r-16,l77,86r-17,l42,89,31,100r-5,19l20,118r-12,l1,118,1,87,2,31,2,,9,,21,r6,l32,19,42,30r18,3l109,34r88,l245,35r19,-3l275,21,278,2r8,l298,2r7,l305,33r-2,57l303,121r-6,l285,120r-7,l274,101,263,90,245,87r-24,l176,86r-24,l152,114r-1,54l151,196r24,l220,196r24,l263,193r10,-11l277,164r7,l297,165r6,l303,195r-1,56l302,282r-6,l284,282r-8,l273,263,262,252r-19,-3xe" stroked="f">
                <v:path arrowok="t" o:connecttype="custom" o:connectlocs="49,62;15,61;10,62;6,70;5,70;0,70;0,62;0,40;2,40;6,40;8,45;15,48;19,48;30,49;30,41;31,21;27,21;15,21;10,22;6,30;5,29;0,29;0,22;0,0;2,0;7,0;8,5;15,8;27,8;61,9;66,8;69,0;71,0;76,0;76,8;76,30;74,30;69,30;68,25;61,22;55,22;38,21;38,28;38,49;44,49;61,49;66,48;69,41;71,41;76,41;76,48;75,70;74,70;69,70;68,65;61,62" o:connectangles="0,0,0,0,0,0,0,0,0,0,0,0,0,0,0,0,0,0,0,0,0,0,0,0,0,0,0,0,0,0,0,0,0,0,0,0,0,0,0,0,0,0,0,0,0,0,0,0,0,0,0,0,0,0,0,0"/>
              </v:shape>
              <v:shape id="Freeform 564" o:spid="_x0000_s1544" style="position:absolute;left:1644;top:767;width:85;height:69;visibility:visible;mso-wrap-style:square;v-text-anchor:top" coordsize="33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" path="m245,234r-47,-9l111,209,64,201r-19,l33,210r-8,17l19,226,7,224,,223,10,170,27,72,37,19,60,15,105,5,130,r2,6l135,16r2,5l90,45,64,77,52,114r-1,19l56,144r15,5l88,153r31,5l135,160r1,-5l137,144r1,-6l137,118,122,104,91,95r1,-6l94,79r,-4l131,81r67,13l234,100r-1,4l231,114r,6l197,119r-20,10l168,152r-1,3l166,163r-1,4l189,170r45,9l258,183r17,l285,175r6,-22l291,112,274,72,229,27r3,-6l240,12r3,-4l267,23r45,28l336,65r-6,33l317,171r-14,73l297,277r-7,-1l278,273r-6,-1l272,254r-9,-14l245,234xe" stroked="f">
                <v:path arrowok="t" o:connecttype="custom" o:connectlocs="50,56;16,50;11,50;6,57;5,56;0,56;3,42;9,5;15,4;33,0;33,1;35,5;23,11;13,28;13,33;18,37;22,38;34,40;34,39;35,34;35,29;23,24;23,22;24,19;33,20;59,25;59,26;58,30;50,30;43,38;42,39;42,42;48,42;65,46;70,46;74,38;74,28;58,7;59,5;61,2;68,6;85,16;83,24;77,61;75,69;70,68;69,68;67,60;62,58" o:connectangles="0,0,0,0,0,0,0,0,0,0,0,0,0,0,0,0,0,0,0,0,0,0,0,0,0,0,0,0,0,0,0,0,0,0,0,0,0,0,0,0,0,0,0,0,0,0,0,0,0"/>
              </v:shape>
              <v:shape id="Freeform 565" o:spid="_x0000_s1545" style="position:absolute;left:1660;top:719;width:81;height:50;visibility:visible;mso-wrap-style:square;v-text-anchor:top" coordsize="323,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" path="m242,152l196,138,111,111,66,98,47,96r-14,6l24,120r-7,-2l5,115,,112,8,83,25,30,34,r6,3l52,6r6,2l57,27r6,13l81,50r45,13l211,88r46,13l276,104r13,-7l299,79r6,3l316,85r7,2l314,117r-16,53l289,200r-7,-2l270,195r-6,-3l265,174r-7,-13l242,152xe" stroked="f">
                <v:path arrowok="t" o:connecttype="custom" o:connectlocs="61,38;49,35;28,28;17,25;17,25;12,24;8,26;6,30;6,30;4,30;1,29;0,28;0,28;2,21;6,8;9,0;9,0;10,1;13,2;15,2;15,2;14,7;16,10;20,13;20,13;32,16;53,22;64,25;64,25;69,26;72,24;75,20;75,20;76,21;79,21;81,22;81,22;79,29;75,43;72,50;72,50;71,50;68,49;66,48;66,48;66,44;65,40;61,38;61,38" o:connectangles="0,0,0,0,0,0,0,0,0,0,0,0,0,0,0,0,0,0,0,0,0,0,0,0,0,0,0,0,0,0,0,0,0,0,0,0,0,0,0,0,0,0,0,0,0,0,0,0,0"/>
              </v:shape>
              <v:shape id="Freeform 566" o:spid="_x0000_s1546" style="position:absolute;left:1673;top:652;width:87;height:82;visibility:visible;mso-wrap-style:square;v-text-anchor:top" coordsize="349,3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" path="m261,229r14,4l287,227r15,-23l310,158,288,111,224,66,168,51,116,61,77,104r-8,24l73,141r18,11l135,172r82,37l261,229xm236,274l192,254,111,218,67,198,49,194r-15,5l23,215r-5,-2l6,207,,204,16,171,43,110,59,76,94,27,137,5,181,r40,6l251,17r30,17l313,59r25,36l349,141r-14,57l319,232r-28,63l275,329r-5,-3l258,321r-6,-3l255,300r-4,-15l236,274xe" stroked="f">
                <v:path arrowok="t" o:connecttype="custom" o:connectlocs="65,57;69,58;72,57;75,51;75,51;77,39;72,28;56,16;56,16;42,13;29,15;19,26;19,26;17,32;18,35;23,38;23,38;34,43;54,52;65,57;65,57;59,68;48,63;28,54;17,49;17,49;12,48;8,50;6,54;6,54;4,53;1,52;0,51;0,51;4,43;11,27;15,19;15,19;23,7;34,1;45,0;55,1;63,4;63,4;70,8;78,15;84,24;87,35;84,49;84,49;80,58;73,74;69,82;69,82;67,81;64,80;63,79;63,79;64,75;63,71;59,68;59,68" o:connectangles="0,0,0,0,0,0,0,0,0,0,0,0,0,0,0,0,0,0,0,0,0,0,0,0,0,0,0,0,0,0,0,0,0,0,0,0,0,0,0,0,0,0,0,0,0,0,0,0,0,0,0,0,0,0,0,0,0,0,0,0,0,0"/>
                <o:lock v:ext="edit" verticies="t"/>
              </v:shape>
              <v:shape id="Freeform 567" o:spid="_x0000_s1547" style="position:absolute;left:1711;top:581;width:93;height:85;visibility:visible;mso-wrap-style:square;v-text-anchor:top" coordsize="372,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" path="m221,280l181,253,108,204,68,178,51,170r-16,3l22,186r-5,-4l6,175,,172,31,127,86,45,117,r23,5l185,14r24,6l208,25r,11l207,43r-52,2l118,64,91,93r-8,17l84,122r12,12l110,143r25,17l148,169r4,-5l158,156r4,-6l168,130r-7,-18l136,91r3,-4l144,79r3,-4l177,94r57,39l264,152r-2,5l256,166r-3,3l222,156r-21,1l184,173r-3,4l177,183r-2,3l195,200r37,25l253,239r15,7l282,241r13,-16l312,187r,-44l289,83r6,-3l305,76r5,-4l326,95r29,44l372,162r-19,28l311,251r-40,62l252,340r-7,-3l235,329r-5,-3l234,308r1,-13l221,280xe" stroked="f">
                <v:path arrowok="t" o:connecttype="custom" o:connectlocs="45,63;17,45;13,43;6,47;4,46;0,43;8,32;29,0;35,1;52,5;52,6;52,11;39,11;23,23;21,28;24,34;28,36;37,42;38,41;41,38;42,33;34,23;35,22;37,19;44,24;66,38;66,39;63,42;56,39;46,43;45,44;44,47;49,50;63,60;67,62;74,56;78,47;72,21;74,20;78,18;82,24;93,41;88,48;68,78;63,85;59,82;58,82;59,74;55,70" o:connectangles="0,0,0,0,0,0,0,0,0,0,0,0,0,0,0,0,0,0,0,0,0,0,0,0,0,0,0,0,0,0,0,0,0,0,0,0,0,0,0,0,0,0,0,0,0,0,0,0,0"/>
              </v:shape>
              <v:shape id="Freeform 568" o:spid="_x0000_s1548" style="position:absolute;left:1758;top:535;width:90;height:74;visibility:visible;mso-wrap-style:square;v-text-anchor:top" coordsize="361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" path="m201,230l166,198,101,138,66,105,49,95,34,96,19,107r-6,-4l4,94,,90,22,67,62,23,84,r5,4l98,12r4,4l89,36r,16l103,70r34,32l201,160r35,32l248,202r13,1l275,192r23,-34l306,114,292,56r6,-2l309,48r5,-2l327,71r22,48l361,145r-36,38l257,255r-35,40l217,289r-9,-7l202,277r10,-16l212,245,201,230xe" stroked="f">
                <v:path arrowok="t" o:connecttype="custom" o:connectlocs="50,58;41,50;25,35;16,26;16,26;12,24;8,24;5,27;5,27;3,26;1,24;0,23;0,23;5,17;15,6;21,0;21,0;22,1;24,3;25,4;25,4;22,9;22,13;26,18;26,18;34,26;50,40;59,48;59,48;62,51;65,51;69,48;69,48;74,40;76,29;73,14;73,14;74,14;77,12;78,12;78,12;82,18;87,30;90,36;90,36;81,46;64,64;55,74;55,74;54,72;52,71;50,69;50,69;53,65;53,61;50,58;50,58" o:connectangles="0,0,0,0,0,0,0,0,0,0,0,0,0,0,0,0,0,0,0,0,0,0,0,0,0,0,0,0,0,0,0,0,0,0,0,0,0,0,0,0,0,0,0,0,0,0,0,0,0,0,0,0,0,0,0,0,0"/>
              </v:shape>
              <v:shape id="Freeform 569" o:spid="_x0000_s1549" style="position:absolute;left:1810;top:473;width:88;height:89;visibility:visible;mso-wrap-style:square;v-text-anchor:top" coordsize="355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" path="m145,165r8,-5l167,149r8,-7l199,119,210,93,199,63,178,46,152,45,119,63,98,83,94,99r10,15l114,128r20,24l145,165xm177,290l147,252,92,183,62,146,48,134,34,131r-18,9l12,135,4,125,,121,29,97,84,54,114,31,156,5,197,r38,26l249,54r,25l243,99r-1,2l240,105r-2,2l238,108r3,-1l244,106r2,-1l276,97r28,7l333,128r22,54l340,228r-36,37l274,289r-56,44l188,356r-5,-4l176,342r-5,-5l183,322r3,-15l177,290xm218,259r15,13l248,271r22,-15l298,224r3,-33l287,161,262,140r-26,-2l209,152r-12,9l175,179r-12,9l177,206r26,34l218,259xe" stroked="f">
                <v:path arrowok="t" o:connecttype="custom" o:connectlocs="38,40;43,36;49,30;49,16;44,12;29,16;24,21;26,29;28,32;36,41;44,73;23,46;15,37;8,33;4,35;1,31;0,30;21,14;28,8;49,0;58,7;62,20;60,25;59,26;59,27;59,27;59,27;60,27;61,26;75,26;83,32;84,57;75,66;54,83;47,89;44,86;42,84;46,77;44,73;58,68;67,64;74,56;71,40;65,35;52,38;49,40;40,47;44,52;54,65" o:connectangles="0,0,0,0,0,0,0,0,0,0,0,0,0,0,0,0,0,0,0,0,0,0,0,0,0,0,0,0,0,0,0,0,0,0,0,0,0,0,0,0,0,0,0,0,0,0,0,0,0"/>
                <o:lock v:ext="edit" verticies="t"/>
              </v:shape>
              <v:shape id="Freeform 570" o:spid="_x0000_s1550" style="position:absolute;left:1876;top:428;width:84;height:91;visibility:visible;mso-wrap-style:square;v-text-anchor:top" coordsize="335,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" path="m147,296l124,255,80,178,57,136,45,122,31,117r-19,6l9,117,3,106,,101,46,74,134,26,181,r19,15l235,44r20,15l252,65r-6,8l243,79,194,58,153,57,116,71,101,82,97,94r5,16l110,124r15,27l133,166r5,-4l148,157r5,-2l168,140r1,-21l157,90r4,-2l170,82r5,-2l192,112r33,59l244,203r-4,2l231,210r-5,3l204,186r-18,-8l161,185r-3,2l152,191r-4,2l160,214r22,39l194,274r10,14l218,289r20,-8l270,255r21,-40l297,152r6,l314,152r7,-1l324,180r7,51l335,260r-30,16l241,311r-65,37l146,364r-2,-5l137,348r-3,-6l148,329r5,-14l147,296xe" stroked="f">
                <v:path arrowok="t" o:connecttype="custom" o:connectlocs="31,64;14,34;11,31;3,31;2,29;0,25;12,19;45,0;50,4;64,15;63,16;61,20;49,15;29,18;25,21;26,28;28,31;33,42;35,41;38,39;42,35;39,23;40,22;44,20;48,28;61,51;60,51;57,53;51,47;40,46;40,47;37,48;40,54;49,69;51,72;60,70;68,64;74,38;76,38;80,38;81,45;84,65;76,69;44,87;37,91;34,87;34,86;38,79;37,74" o:connectangles="0,0,0,0,0,0,0,0,0,0,0,0,0,0,0,0,0,0,0,0,0,0,0,0,0,0,0,0,0,0,0,0,0,0,0,0,0,0,0,0,0,0,0,0,0,0,0,0,0"/>
              </v:shape>
              <v:shape id="Freeform 571" o:spid="_x0000_s1551" style="position:absolute;left:1948;top:400;width:89;height:86;visibility:visible;mso-wrap-style:square;v-text-anchor:top" coordsize="358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" path="m127,157r6,-2l145,150r5,-2l189,128r15,-24l199,73,185,48,160,37r-34,6l103,53,97,65r3,18l106,102r14,36l127,157xm115,274l99,230,68,147,51,102,42,86,28,80,9,82,6,76,2,65,,58,35,45,100,22,135,9,194,r37,18l252,51r5,39l245,123r-26,25l241,165r39,29l302,211r16,11l332,226r17,-1l352,232r3,11l358,249r-17,7l309,267r-18,6l258,247,198,199,165,173r-8,3l144,181r-8,2l144,203r13,35l164,257r10,16l187,280r20,-3l209,283r4,12l215,301r-28,11l133,331r-29,10l102,335,98,324r-3,-7l111,307r6,-14l115,274xe" stroked="f">
                <v:path arrowok="t" o:connecttype="custom" o:connectlocs="33,39;37,37;47,32;49,18;46,12;31,11;26,13;25,21;26,26;32,40;29,69;17,37;13,26;7,20;2,21;0,16;0,15;25,6;34,2;57,5;63,13;61,31;54,37;70,49;75,53;83,57;87,57;88,61;89,63;77,67;72,69;49,50;41,44;36,46;34,46;39,60;41,65;46,71;51,70;53,74;53,76;33,83;26,86;24,82;24,80;29,74;29,69" o:connectangles="0,0,0,0,0,0,0,0,0,0,0,0,0,0,0,0,0,0,0,0,0,0,0,0,0,0,0,0,0,0,0,0,0,0,0,0,0,0,0,0,0,0,0,0,0,0,0"/>
                <o:lock v:ext="edit" verticies="t"/>
              </v:shape>
              <v:shape id="Freeform 572" o:spid="_x0000_s1552" style="position:absolute;left:2033;top:378;width:70;height:80;visibility:visible;mso-wrap-style:square;v-text-anchor:top" coordsize="280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" path="m258,204r4,22l270,269r4,22l267,292r-13,3l246,296r-4,-7l234,275r-3,-7l207,293r-25,18l154,319r-44,l71,303,39,274,16,235,2,188,,127,15,74,48,33,96,12r21,-2l140,13r26,9l167,18r1,-9l169,5r4,-1l183,1,188,r11,25l220,70r11,26l226,98r-10,5l211,107,176,64,140,44,107,41,71,64,53,111r5,68l82,248r35,34l157,288r32,-14l207,249r3,-36l203,195,190,184r-20,-2l169,176r-2,-12l166,157r27,-5l246,142r28,-6l276,143r3,12l280,161r-17,10l257,184r1,20xe" stroked="f">
                <v:path arrowok="t" o:connecttype="custom" o:connectlocs="66,57;69,73;67,73;62,74;61,72;58,67;52,73;39,80;28,80;10,69;1,47;0,32;12,8;24,3;35,3;42,6;42,2;42,1;46,0;47,0;55,18;58,24;54,26;53,27;35,11;27,10;13,28;15,45;29,71;39,72;52,62;53,53;48,46;43,46;42,41;42,39;62,36;69,34;70,39;70,40;64,46;65,51" o:connectangles="0,0,0,0,0,0,0,0,0,0,0,0,0,0,0,0,0,0,0,0,0,0,0,0,0,0,0,0,0,0,0,0,0,0,0,0,0,0,0,0,0,0"/>
              </v:shape>
              <v:shape id="Freeform 573" o:spid="_x0000_s1553" style="position:absolute;left:2120;top:389;width:55;height:57;visibility:visible;mso-wrap-style:square;v-text-anchor:top" coordsize="221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" path="m214,192l136,174,77,228,69,149,,111,74,79,89,r53,60l221,51r-41,69l214,192xe" stroked="f">
                <v:path arrowok="t" o:connecttype="custom" o:connectlocs="53,48;34,44;19,57;17,37;0,28;18,20;22,0;35,15;55,13;45,30;53,48;53,48" o:connectangles="0,0,0,0,0,0,0,0,0,0,0,0"/>
              </v:shape>
              <v:shape id="Freeform 574" o:spid="_x0000_s1554" style="position:absolute;left:2126;top:394;width:45;height:45;visibility:visible;mso-wrap-style:square;v-text-anchor:top" coordsize="180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" path="m105,182l64,133,,138,36,84,11,25,73,42,121,r4,63l180,97r-60,23l105,182xe" stroked="f">
                <v:path arrowok="t" o:connecttype="custom" o:connectlocs="26,45;16,33;0,34;9,21;3,6;18,10;30,0;31,16;45,24;30,30;26,45;26,45" o:connectangles="0,0,0,0,0,0,0,0,0,0,0,0"/>
              </v:shape>
              <v:shape id="Freeform 575" o:spid="_x0000_s1555" style="position:absolute;left:1672;top:932;width:19;height:19;visibility:visible;mso-wrap-style:square;v-text-anchor:top" coordsize="75,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" path="m75,38l70,18,56,5,37,,19,5,4,18,,38,4,57,19,70r18,5l56,70,70,57,75,38xe" stroked="f">
                <v:path arrowok="t" o:connecttype="custom" o:connectlocs="19,10;18,5;14,1;9,0;9,0;5,1;1,5;0,10;0,10;1,14;5,18;9,19;9,19;14,18;18,14;19,10;19,10" o:connectangles="0,0,0,0,0,0,0,0,0,0,0,0,0,0,0,0,0"/>
              </v:shape>
              <v:shape id="Freeform 576" o:spid="_x0000_s1556" style="position:absolute;left:1929;top:878;width:65;height:81;visibility:visible;mso-wrap-style:square;v-text-anchor:top" coordsize="261,3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" path="m222,31r-24,5l167,57,132,72,96,55,74,25,53,,22,9,6,45r7,26l39,87,73,99r38,12l145,124r24,19l189,176r-2,12l167,186,139,174,106,159,75,149,53,146,28,162,7,187,,215r10,23l29,230,52,215r37,-9l123,206r34,15l169,256r-1,44l181,324r27,1l232,326r15,-5l261,276,246,223,228,177r,-47l232,66,222,31xe" stroked="f">
                <v:path arrowok="t" o:connecttype="custom" o:connectlocs="55,8;49,9;42,14;33,18;33,18;24,14;18,6;13,0;5,2;5,2;1,11;3,18;10,22;18,25;28,28;36,31;42,36;42,36;47,44;47,47;42,46;35,43;26,40;19,37;13,36;13,36;7,40;2,46;0,53;0,53;2,59;7,57;13,53;13,53;22,51;31,51;39,55;39,55;42,64;42,75;45,81;45,81;52,81;58,81;62,80;62,80;65,69;61,55;57,44;57,44;57,32;58,16;55,8;55,8" o:connectangles="0,0,0,0,0,0,0,0,0,0,0,0,0,0,0,0,0,0,0,0,0,0,0,0,0,0,0,0,0,0,0,0,0,0,0,0,0,0,0,0,0,0,0,0,0,0,0,0,0,0,0,0,0,0"/>
              </v:shape>
              <v:shape id="Freeform 577" o:spid="_x0000_s1557" style="position:absolute;left:1902;top:714;width:51;height:35;visibility:visible;mso-wrap-style:square;v-text-anchor:top" coordsize="205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" path="m83,130r34,8l166,139r39,-12l205,96r-23,6l137,114,93,94,72,59,38,9,7,,,54r38,46l83,130xe" stroked="f">
                <v:path arrowok="t" o:connecttype="custom" o:connectlocs="21,33;29,35;41,35;51,32;51,24;51,24;45,26;34,29;23,24;23,24;18,15;9,2;2,0;2,0;0,14;9,25;21,33;21,33" o:connectangles="0,0,0,0,0,0,0,0,0,0,0,0,0,0,0,0,0,0"/>
              </v:shape>
              <v:shape id="Freeform 578" o:spid="_x0000_s1558" style="position:absolute;left:1881;top:738;width:59;height:73;visibility:visible;mso-wrap-style:square;v-text-anchor:top" coordsize="235,2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" path="m99,58r11,28l133,92r13,11l150,137r16,27l198,176r30,11l235,214r-12,34l198,278r-30,15l178,268r12,-32l188,209,160,198r-26,19l118,245r-8,-27l107,191,98,163,77,146,48,133,24,118,,74,1,29,15,,34,5,33,53,56,81,99,58xe" stroked="f">
                <v:path arrowok="t" o:connecttype="custom" o:connectlocs="25,14;28,21;33,23;37,26;37,26;38,34;42,41;50,44;50,44;57,47;59,53;56,62;50,69;42,73;42,73;45,67;48,59;47,52;47,52;40,49;34,54;30,61;30,61;28,54;27,48;25,41;25,41;19,36;12,33;6,29;6,29;0,18;0,7;4,0;9,1;9,1;8,13;14,20;25,14;25,14" o:connectangles="0,0,0,0,0,0,0,0,0,0,0,0,0,0,0,0,0,0,0,0,0,0,0,0,0,0,0,0,0,0,0,0,0,0,0,0,0,0,0,0"/>
              </v:shape>
              <v:shape id="Freeform 579" o:spid="_x0000_s1559" style="position:absolute;left:2052;top:657;width:114;height:73;visibility:visible;mso-wrap-style:square;v-text-anchor:top" coordsize="455,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" path="m316,76r-19,6l271,86,255,71r9,-23l284,36r13,-3l333,28r24,12l356,60,316,76xm251,17l228,42,216,71,200,97r-40,21l123,108,73,97,28,114,,140r15,8l67,141r46,9l154,172r37,36l209,226r29,25l270,274r29,14l313,284r-5,-30l294,245,272,233,255,220,245,190r6,-32l273,131r31,-18l336,105r35,6l391,124r20,18l431,149r24,-21l452,93,430,55,400,23,372,6,333,,289,3,251,17xe" stroked="f">
                <v:path arrowok="t" o:connecttype="custom" o:connectlocs="74,21;64,18;66,12;74,8;83,7;89,15;79,19;57,11;50,25;40,30;18,25;7,29;4,38;17,36;39,44;48,53;60,64;75,73;77,64;74,62;64,56;61,48;68,33;76,29;93,28;98,31;108,38;114,32;108,14;93,2;83,0;63,4" o:connectangles="0,0,0,0,0,0,0,0,0,0,0,0,0,0,0,0,0,0,0,0,0,0,0,0,0,0,0,0,0,0,0,0"/>
                <o:lock v:ext="edit" verticies="t"/>
              </v:shape>
              <v:shape id="Freeform 580" o:spid="_x0000_s1560" style="position:absolute;left:2024;top:593;width:80;height:66;visibility:visible;mso-wrap-style:square;v-text-anchor:top" coordsize="324,2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" path="m169,50r29,16l227,93r-8,27l183,136r-30,13l129,182r-6,33l130,246r24,15l153,215r23,-35l215,161r45,8l276,180r19,13l314,200r10,-19l305,144,287,121,280,96,274,68,239,33,177,6,121,,73,10,34,28,9,44,,52r44,l125,51r44,-1xe" stroked="f">
                <v:path arrowok="t" o:connecttype="custom" o:connectlocs="42,13;49,17;56,24;54,30;54,30;45,34;38,38;32,46;32,46;30,54;32,62;38,66;38,66;38,54;43,46;53,41;64,43;64,43;68,46;73,49;78,51;78,51;80,46;75,36;71,31;71,31;69,24;68,17;59,8;59,8;44,2;30,0;18,3;8,7;2,11;0,13;0,13;11,13;31,13;42,13;42,13" o:connectangles="0,0,0,0,0,0,0,0,0,0,0,0,0,0,0,0,0,0,0,0,0,0,0,0,0,0,0,0,0,0,0,0,0,0,0,0,0,0,0,0,0"/>
              </v:shape>
              <v:shape id="Freeform 581" o:spid="_x0000_s1561" style="position:absolute;left:2162;top:652;width:90;height:85;visibility:visible;mso-wrap-style:square;v-text-anchor:top" coordsize="361,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" path="m140,82r22,29l173,140r7,35l162,188,120,171,93,156r17,48l109,238,94,262,67,282,34,302,,329r44,13l93,336r48,-17l186,294r40,-24l252,252r31,-15l314,234r15,19l336,279r11,18l361,285r-3,-33l350,227,326,208r-31,-8l271,181,247,134,221,85,196,39,168,r-2,l165,,133,22,110,33r-1,16l140,82xe" stroked="f">
                <v:path arrowok="t" o:connecttype="custom" o:connectlocs="35,20;40,28;43,35;45,43;45,43;40,47;30,43;23,39;23,39;27,51;27,59;23,65;17,70;8,75;0,82;0,82;11,85;23,84;35,79;46,73;56,67;56,67;63,63;71,59;78,58;78,58;82,63;84,69;87,74;87,74;90,71;89,63;87,56;87,56;81,52;74,50;68,45;68,45;62,33;55,21;49,10;42,0;42,0;42,0;41,0;41,0;41,0;33,5;27,8;27,12;35,20;35,20" o:connectangles="0,0,0,0,0,0,0,0,0,0,0,0,0,0,0,0,0,0,0,0,0,0,0,0,0,0,0,0,0,0,0,0,0,0,0,0,0,0,0,0,0,0,0,0,0,0,0,0,0,0,0,0"/>
              </v:shape>
              <v:shape id="Freeform 582" o:spid="_x0000_s1562" style="position:absolute;left:2159;top:592;width:58;height:46;visibility:visible;mso-wrap-style:square;v-text-anchor:top" coordsize="231,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" path="m159,75l132,61,112,46,139,31r35,20l177,75r-18,xm10,151l34,116,64,94,97,86r32,7l158,110r23,31l193,184r22,-39l229,107r2,-36l220,39,193,15,147,,110,2,73,17,38,43,11,76,,114r10,37xe" stroked="f">
                <v:path arrowok="t" o:connecttype="custom" o:connectlocs="40,19;33,15;28,12;35,8;35,8;44,13;44,19;40,19;40,19;3,38;9,29;16,24;24,22;32,23;40,28;45,35;48,46;48,46;54,36;57,27;58,18;55,10;48,4;37,0;37,0;28,1;18,4;10,11;3,19;0,29;3,38;3,38" o:connectangles="0,0,0,0,0,0,0,0,0,0,0,0,0,0,0,0,0,0,0,0,0,0,0,0,0,0,0,0,0,0,0,0"/>
                <o:lock v:ext="edit" verticies="t"/>
              </v:shape>
              <v:shape id="Freeform 583" o:spid="_x0000_s1563" style="position:absolute;left:2085;top:719;width:17;height:40;visibility:visible;mso-wrap-style:square;v-text-anchor:top" coordsize="67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" path="m34,162l61,118,67,64,43,19,18,4,,,,21,20,65r14,47l34,162xe" stroked="f">
                <v:path arrowok="t" o:connecttype="custom" o:connectlocs="9,40;15,29;17,16;11,5;11,5;5,1;0,0;0,5;0,5;5,16;9,28;9,40;9,40" o:connectangles="0,0,0,0,0,0,0,0,0,0,0,0,0"/>
              </v:shape>
              <v:shape id="Freeform 584" o:spid="_x0000_s1564" style="position:absolute;left:1869;top:963;width:37;height:91;visibility:visible;mso-wrap-style:square;v-text-anchor:top" coordsize="148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" path="m29,189r11,31l60,271r26,53l116,362r31,4l148,352r-7,-31l130,277,114,225,94,169,73,114,53,66,34,28,19,4,9,,,66r8,61l29,189xe" stroked="f">
                <v:path arrowok="t" o:connecttype="custom" o:connectlocs="7,47;10,55;15,67;22,81;29,90;37,91;37,91;37,88;35,80;33,69;29,56;24,42;18,28;13,16;9,7;5,1;2,0;2,0;0,16;2,32;7,47;7,47" o:connectangles="0,0,0,0,0,0,0,0,0,0,0,0,0,0,0,0,0,0,0,0,0,0"/>
              </v:shape>
              <v:shape id="Freeform 585" o:spid="_x0000_s1565" style="position:absolute;left:2416;top:886;width:27;height:52;visibility:visible;mso-wrap-style:square;v-text-anchor:top" coordsize="106,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" path="m50,169r22,41l96,199r10,-46l99,107,79,50,52,11,28,,4,2,,29,11,55r22,58l50,169xe" stroked="f">
                <v:path arrowok="t" o:connecttype="custom" o:connectlocs="13,42;18,52;24,49;27,38;27,38;25,26;20,12;13,3;13,3;7,0;1,0;0,7;0,7;3,14;8,28;13,42;13,42" o:connectangles="0,0,0,0,0,0,0,0,0,0,0,0,0,0,0,0,0"/>
              </v:shape>
              <v:shape id="Freeform 586" o:spid="_x0000_s1566" style="position:absolute;left:2328;top:940;width:86;height:95;visibility:visible;mso-wrap-style:square;v-text-anchor:top" coordsize="343,3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" path="m38,294l16,307,,304,4,276,26,233,52,210r49,-12l122,193r30,-9l155,168r-14,-4l111,155,69,137r8,-24l108,107r35,-6l158,80r3,-32l173,17,200,r32,5l271,21r36,24l335,71r8,20l323,102,289,98,244,96r-22,20l239,152r40,11l323,169r6,13l324,203r-11,9l279,200r-27,-7l227,213r-16,40l201,295r-16,39l160,362r-33,19l110,356r1,-2l112,349r1,-2l125,304,110,278,77,272,38,294xe" stroked="f">
                <v:path arrowok="t" o:connecttype="custom" o:connectlocs="4,77;1,69;7,58;25,49;31,48;39,42;35,41;17,34;19,28;36,25;40,20;43,4;50,0;68,5;84,18;81,25;72,24;56,29;60,38;81,42;82,45;78,53;70,50;57,53;53,63;46,83;40,90;28,89;28,88;28,87;31,76;19,68;10,73" o:connectangles="0,0,0,0,0,0,0,0,0,0,0,0,0,0,0,0,0,0,0,0,0,0,0,0,0,0,0,0,0,0,0,0,0"/>
              </v:shape>
              <v:shape id="Freeform 587" o:spid="_x0000_s1567" style="position:absolute;left:2313;top:756;width:59;height:82;visibility:visible;mso-wrap-style:square;v-text-anchor:top" coordsize="235,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" path="m128,23l110,59r-5,26l105,96r,11l101,130,88,148,42,188,6,247,,304r15,23l32,327,45,306r5,-25l57,269,86,257r33,1l144,272r12,14l171,301r21,15l203,325r11,5l231,330r4,-21l224,270,207,233,185,205,163,171,148,129r-5,-25l142,94r2,-15l160,43,167,8,152,,128,23xe" stroked="f">
                <v:path arrowok="t" o:connecttype="custom" o:connectlocs="32,6;28,15;26,21;26,24;26,24;26,27;25,32;22,37;22,37;11,47;2,61;0,76;0,76;4,81;8,81;11,76;11,76;13,70;14,67;22,64;22,64;30,64;36,68;39,71;39,71;43,75;48,79;51,81;51,81;54,82;58,82;59,77;59,77;56,67;52,58;46,51;46,51;41,42;37,32;36,26;36,26;36,23;36,20;40,11;40,11;42,2;38,0;32,6;32,6" o:connectangles="0,0,0,0,0,0,0,0,0,0,0,0,0,0,0,0,0,0,0,0,0,0,0,0,0,0,0,0,0,0,0,0,0,0,0,0,0,0,0,0,0,0,0,0,0,0,0,0,0"/>
              </v:shape>
              <v:shape id="Freeform 588" o:spid="_x0000_s1568" style="position:absolute;left:1959;top:724;width:114;height:100;visibility:visible;mso-wrap-style:square;v-text-anchor:top" coordsize="455,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" path="m389,302r-16,10l332,324r-56,-8l256,295r13,-17l281,271r15,4l332,282r44,1l399,286r-3,10l389,302xm396,r-9,10l369,42,357,98r9,86l361,241r-37,4l292,233,264,212,214,191r-65,13l116,212,98,199r3,-18l134,141,167,87,189,37r,-30l169,29,123,77,72,128,41,156,15,189,,240r20,39l58,291r24,1l92,289r11,-13l121,261r21,-10l168,249r28,10l214,295r16,51l251,385r9,15l279,398r42,-9l358,375r21,-13l409,342r27,-27l455,279r-1,-43l427,183,399,127,390,62,396,xe" stroked="f">
                <v:path arrowok="t" o:connecttype="custom" o:connectlocs="93,78;69,79;64,74;70,68;74,69;94,71;100,72;97,76;99,0;92,11;92,46;90,60;73,58;66,53;37,51;29,53;25,45;34,35;47,9;47,2;31,19;10,39;4,47;5,70;15,73;23,72;26,69;36,63;42,62;54,74;58,87;65,100;70,100;90,94;95,91;109,79;114,59;107,46;98,16;99,0" o:connectangles="0,0,0,0,0,0,0,0,0,0,0,0,0,0,0,0,0,0,0,0,0,0,0,0,0,0,0,0,0,0,0,0,0,0,0,0,0,0,0,0"/>
                <o:lock v:ext="edit" verticies="t"/>
              </v:shape>
              <v:shape id="Freeform 589" o:spid="_x0000_s1569" style="position:absolute;left:2026;top:821;width:47;height:6;visibility:visible;mso-wrap-style:square;v-text-anchor:top" coordsize="189,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" path="m,25l31,15,103,r86,1e" filled="f" strokecolor="white" strokeweight=".35pt">
                <v:path arrowok="t" o:connecttype="custom" o:connectlocs="0,6;8,4;26,0;47,0" o:connectangles="0,0,0,0"/>
              </v:shape>
              <v:shape id="Freeform 590" o:spid="_x0000_s1570" style="position:absolute;left:2073;top:821;width:10;height:11;visibility:visible;mso-wrap-style:square;v-text-anchor:top" coordsize="41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" path="m,l41,18,27,35,8,42e" filled="f" strokecolor="white" strokeweight=".35pt">
                <v:path arrowok="t" o:connecttype="custom" o:connectlocs="0,0;10,5;7,9;2,11" o:connectangles="0,0,0,0"/>
              </v:shape>
              <v:shape id="Freeform 591" o:spid="_x0000_s1571" style="position:absolute;left:2049;top:832;width:26;height:29;visibility:visible;mso-wrap-style:square;v-text-anchor:top" coordsize="10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" path="m105,l81,11,35,39,,77r11,40e" filled="f" strokecolor="white" strokeweight=".35pt">
                <v:path arrowok="t" o:connecttype="custom" o:connectlocs="26,0;20,3;9,10;0,19;3,29" o:connectangles="0,0,0,0,0"/>
              </v:shape>
              <v:shape id="Freeform 592" o:spid="_x0000_s1572" style="position:absolute;left:2278;top:865;width:63;height:104;visibility:visible;mso-wrap-style:square;v-text-anchor:top" coordsize="255,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" path="m194,90l148,57,104,33,56,15,,,20,12,40,25r21,9l109,50r45,23l196,109r28,40l241,197r5,51l236,295r-29,38l177,351r-34,9l108,365r-5,7l94,383r-5,11l91,401r5,8l105,415r49,-19l195,366r32,-34l247,295r8,-44l253,205,241,160,221,121,194,91r,-1xe" stroked="f">
                <v:path arrowok="t" o:connecttype="custom" o:connectlocs="48,23;37,14;26,8;14,4;0,0;0,0;5,3;10,6;15,9;15,9;27,13;38,18;48,27;48,27;55,37;60,49;61,62;58,74;51,83;51,83;44,88;35,90;27,91;27,91;25,93;23,96;22,99;22,99;22,100;24,102;26,104;26,104;38,99;48,92;56,83;56,83;61,74;63,63;63,51;60,40;55,30;48,23;48,23;48,23;48,23" o:connectangles="0,0,0,0,0,0,0,0,0,0,0,0,0,0,0,0,0,0,0,0,0,0,0,0,0,0,0,0,0,0,0,0,0,0,0,0,0,0,0,0,0,0,0,0,0"/>
              </v:shape>
              <v:shape id="Freeform 593" o:spid="_x0000_s1573" style="position:absolute;left:1981;top:815;width:22;height:13;visibility:visible;mso-wrap-style:square;v-text-anchor:top" coordsize="88,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" path="m15,53l2,51,,37,9,21,21,13r9,-1l34,13r12,l57,8,71,1,83,r5,5l88,12,70,29,39,44,15,53xe" stroked="f">
                <v:path arrowok="t" o:connecttype="custom" o:connectlocs="4,13;1,13;0,9;2,5;2,5;5,3;8,3;9,3;9,3;12,3;14,2;18,0;18,0;21,0;22,1;22,3;22,3;18,7;10,11;4,13;4,13" o:connectangles="0,0,0,0,0,0,0,0,0,0,0,0,0,0,0,0,0,0,0,0,0"/>
              </v:shape>
              <v:shape id="Freeform 594" o:spid="_x0000_s1574" style="position:absolute;left:2189;top:678;width:155;height:92;visibility:visible;mso-wrap-style:square;v-text-anchor:top" coordsize="623,3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" path="m63,348r52,-6l168,329r52,-19l270,286r46,-26l356,234r33,-23l414,190r15,-14l465,132,506,81,544,37,573,9,604,r19,17l607,58r-38,46l530,147r-39,38l452,219r-38,29l375,274r-36,22l303,316r-36,15l233,343r-31,10l172,360r-28,4l115,366,80,365,47,362,19,359,2,354,,351r19,-2l63,348xe" stroked="f">
                <v:path arrowok="t" o:connecttype="custom" o:connectlocs="16,87;29,86;42,83;55,78;67,72;79,65;89,59;97,53;103,48;107,44;107,44;116,33;126,20;135,9;143,2;143,2;150,0;155,4;151,15;151,15;142,26;132,37;122,47;112,55;103,62;93,69;84,74;75,79;66,83;58,86;50,89;43,90;36,91;36,91;29,92;20,92;12,91;5,90;0,89;0,88;5,88;16,87;16,87;16,87" o:connectangles="0,0,0,0,0,0,0,0,0,0,0,0,0,0,0,0,0,0,0,0,0,0,0,0,0,0,0,0,0,0,0,0,0,0,0,0,0,0,0,0,0,0,0,0"/>
              </v:shape>
              <v:shape id="Freeform 595" o:spid="_x0000_s1575" style="position:absolute;left:2176;top:861;width:32;height:9;visibility:visible;mso-wrap-style:square;v-text-anchor:top" coordsize="127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" path="m38,15l64,7,104,r23,3l123,15,94,29,35,40,,38,13,27,38,15xe" stroked="f">
                <v:path arrowok="t" o:connecttype="custom" o:connectlocs="10,3;16,2;26,0;32,1;32,1;31,3;24,7;9,9;9,9;0,9;3,6;10,3;10,3" o:connectangles="0,0,0,0,0,0,0,0,0,0,0,0,0"/>
              </v:shape>
              <v:shape id="Freeform 596" o:spid="_x0000_s1576" style="position:absolute;left:2182;top:825;width:69;height:29;visibility:visible;mso-wrap-style:square;v-text-anchor:top" coordsize="27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" path="m126,90r-24,15l78,114,30,106,,82,14,54,56,36r45,-5l152,21,233,1,275,,259,24,223,52,191,67,158,78,126,90xe" stroked="f">
                <v:path arrowok="t" o:connecttype="custom" o:connectlocs="32,23;26,27;20,29;8,27;8,27;0,21;4,14;14,9;14,9;25,8;38,5;58,0;58,0;69,0;65,6;56,13;56,13;48,17;40,20;32,23;32,23" o:connectangles="0,0,0,0,0,0,0,0,0,0,0,0,0,0,0,0,0,0,0,0,0"/>
              </v:shape>
              <v:shape id="Freeform 597" o:spid="_x0000_s1577" style="position:absolute;left:2185;top:787;width:108;height:38;visibility:visible;mso-wrap-style:square;v-text-anchor:top" coordsize="432,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" path="m213,125r-33,12l112,150,42,141,,107,12,76,61,59r47,-5l138,53r43,-3l222,40,261,25,311,10,377,r45,2l432,12,418,28,395,49,374,71r-47,30l266,110r-53,15xe" stroked="f">
                <v:path arrowok="t" o:connecttype="custom" o:connectlocs="53,32;45,35;28,38;11,36;11,36;0,27;3,19;15,15;15,15;27,14;35,13;45,13;45,13;56,10;65,6;78,3;94,0;94,0;106,1;108,3;105,7;99,12;94,18;94,18;82,26;67,28;53,32;53,32" o:connectangles="0,0,0,0,0,0,0,0,0,0,0,0,0,0,0,0,0,0,0,0,0,0,0,0,0,0,0,0"/>
              </v:shape>
              <v:shape id="Freeform 598" o:spid="_x0000_s1578" style="position:absolute;left:2107;top:684;width:268;height:208;visibility:visible;mso-wrap-style:square;v-text-anchor:top" coordsize="1072,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" path="m60,581l39,560,18,528,4,487,,443,12,399,46,361r68,-32l177,322r46,7l242,333r17,11l312,365r90,10l463,373r57,-9l573,352r48,-15l666,318r42,-22l745,272r35,-25l813,220r30,-26l871,168r24,-28l919,115,940,91,960,69,978,49,996,33r18,-12l1029,12,1059,r13,2l1047,41r-32,39l985,118r-30,39l927,194r-29,34l869,262r-30,30l808,319r-32,23l742,361r-37,13l666,381r-36,7l591,400r-42,15l504,429r-47,12l410,447r-50,-1l311,434,288,420,267,409r-3,26l251,489r-39,42l178,549r-33,14l146,581r62,5l240,590r18,16l265,633r-4,33l250,702r-15,37l216,775r-19,30l179,828r-33,8l100,833,87,816r17,-41l111,722r-5,-56l90,615,60,581xe" stroked="f">
                <v:path arrowok="t" o:connecttype="custom" o:connectlocs="10,139;1,121;3,99;12,90;44,80;61,83;65,86;101,93;116,93;143,88;167,79;186,68;203,55;218,42;230,29;240,17;249,8;257,3;265,0;262,10;254,20;239,39;225,57;210,73;194,85;176,93;167,95;148,100;126,107;103,111;78,108;72,104;66,108;63,122;45,137;36,140;52,146;60,147;66,157;63,175;54,193;45,206;37,208;22,203;26,193;27,166;15,145" o:connectangles="0,0,0,0,0,0,0,0,0,0,0,0,0,0,0,0,0,0,0,0,0,0,0,0,0,0,0,0,0,0,0,0,0,0,0,0,0,0,0,0,0,0,0,0,0,0,0"/>
              </v:shape>
              <w10:wrap anchory="line"/>
            </v:group>
          </w:pict>
        </mc:Fallback>
      </mc:AlternateContent>
    </w:r>
    <w:r>
      <w:rPr>
        <w:noProof/>
        <w:color w:val="004171"/>
        <w:lang w:val="en-US"/>
      </w:rPr>
      <mc:AlternateContent>
        <mc:Choice Requires="wps">
          <w:drawing>
            <wp:inline distT="0" distB="0" distL="0" distR="0" wp14:anchorId="38F130AE" wp14:editId="17E547C6">
              <wp:extent cx="1739900" cy="933450"/>
              <wp:effectExtent l="0" t="0" r="0" b="0"/>
              <wp:docPr id="1" name="AutoShap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1739900" cy="933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2860FCD7" id="AutoShape 7" o:spid="_x0000_s1026" style="width:137pt;height:7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" filled="f" stroked="f">
              <o:lock v:ext="edit" aspectratio="t"/>
              <w10:anchorlock/>
            </v:rect>
          </w:pict>
        </mc:Fallback>
      </mc:AlternateContent>
    </w:r>
    <w:r w:rsidRPr="002371FA">
      <w:rPr>
        <w:color w:val="004171"/>
      </w:rPr>
      <w:fldChar w:fldCharType="end"/>
    </w:r>
  </w:p>
  <w:p w14:paraId="7C84262F" w14:textId="77777777" w:rsidR="00A27449" w:rsidRPr="002371FA" w:rsidRDefault="00A27449" w:rsidP="00DB5581">
    <w:pPr>
      <w:pStyle w:val="Kopfzeile"/>
      <w:rPr>
        <w:color w:val="004171"/>
        <w:sz w:val="8"/>
      </w:rPr>
    </w:pPr>
    <w:r>
      <w:rPr>
        <w:noProof/>
        <w:color w:val="004171"/>
        <w:sz w:val="8"/>
        <w:lang w:val="en-US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51FF321F" wp14:editId="4632BC22">
              <wp:simplePos x="0" y="0"/>
              <wp:positionH relativeFrom="page">
                <wp:posOffset>5554345</wp:posOffset>
              </wp:positionH>
              <wp:positionV relativeFrom="page">
                <wp:posOffset>1406525</wp:posOffset>
              </wp:positionV>
              <wp:extent cx="899795" cy="71755"/>
              <wp:effectExtent l="10795" t="6350" r="13335" b="7620"/>
              <wp:wrapNone/>
              <wp:docPr id="13" name="Rectangl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99795" cy="71755"/>
                      </a:xfrm>
                      <a:prstGeom prst="rect">
                        <a:avLst/>
                      </a:prstGeom>
                      <a:solidFill>
                        <a:srgbClr val="004171"/>
                      </a:solidFill>
                      <a:ln w="9525">
                        <a:solidFill>
                          <a:srgbClr val="004171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E8EBD7E" id="Rectangle 45" o:spid="_x0000_s1026" style="position:absolute;margin-left:437.35pt;margin-top:110.75pt;width:70.85pt;height:5.6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" fillcolor="#004171" strokecolor="#004171">
              <v:textbox inset="0,0,0,0"/>
              <w10:wrap anchorx="page" anchory="page"/>
            </v:rect>
          </w:pict>
        </mc:Fallback>
      </mc:AlternateContent>
    </w:r>
    <w:r>
      <w:rPr>
        <w:noProof/>
        <w:color w:val="004171"/>
        <w:sz w:val="8"/>
        <w:lang w:val="en-US"/>
      </w:rPr>
      <mc:AlternateContent>
        <mc:Choice Requires="wps">
          <w:drawing>
            <wp:anchor distT="0" distB="0" distL="114300" distR="114300" simplePos="0" relativeHeight="251649024" behindDoc="0" locked="0" layoutInCell="1" allowOverlap="1" wp14:anchorId="23683B45" wp14:editId="70B69484">
              <wp:simplePos x="0" y="0"/>
              <wp:positionH relativeFrom="page">
                <wp:posOffset>889000</wp:posOffset>
              </wp:positionH>
              <wp:positionV relativeFrom="page">
                <wp:posOffset>1402080</wp:posOffset>
              </wp:positionV>
              <wp:extent cx="6732270" cy="0"/>
              <wp:effectExtent l="12700" t="11430" r="8255" b="7620"/>
              <wp:wrapNone/>
              <wp:docPr id="12" name="Lin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3227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17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5809F71" id="Line 44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0pt,110.4pt" to="600.1pt,1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" strokecolor="#004171" strokeweight=".5pt">
              <w10:wrap anchorx="page" anchory="page"/>
            </v:line>
          </w:pict>
        </mc:Fallback>
      </mc:AlternateContent>
    </w:r>
  </w:p>
  <w:p w14:paraId="74B9DC92" w14:textId="77777777" w:rsidR="00A27449" w:rsidRPr="00BC51BE" w:rsidRDefault="00A27449" w:rsidP="00DB5581">
    <w:pPr>
      <w:pStyle w:val="Kopfzeile"/>
      <w:rPr>
        <w:color w:val="004171"/>
        <w:sz w:val="24"/>
        <w:szCs w:val="24"/>
      </w:rPr>
    </w:pPr>
    <w:proofErr w:type="spellStart"/>
    <w:r w:rsidRPr="00BC51BE">
      <w:rPr>
        <w:color w:val="004171"/>
        <w:spacing w:val="6"/>
        <w:sz w:val="24"/>
        <w:szCs w:val="24"/>
      </w:rPr>
      <w:t>Universitäts</w:t>
    </w:r>
    <w:r w:rsidRPr="00BC51BE">
      <w:rPr>
        <w:color w:val="004171"/>
        <w:sz w:val="24"/>
        <w:szCs w:val="24"/>
      </w:rPr>
      <w:t>Klinikum</w:t>
    </w:r>
    <w:proofErr w:type="spellEnd"/>
    <w:r w:rsidRPr="00BC51BE">
      <w:rPr>
        <w:color w:val="004171"/>
        <w:sz w:val="24"/>
        <w:szCs w:val="24"/>
      </w:rPr>
      <w:t xml:space="preserve"> </w:t>
    </w:r>
    <w:r w:rsidRPr="00BC51BE">
      <w:rPr>
        <w:color w:val="5F7AA2"/>
        <w:sz w:val="24"/>
        <w:szCs w:val="24"/>
      </w:rPr>
      <w:t>Heidelberg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"/>
      <w:lvlJc w:val="left"/>
      <w:pPr>
        <w:tabs>
          <w:tab w:val="num" w:pos="283"/>
        </w:tabs>
        <w:ind w:left="312" w:hanging="312"/>
      </w:pPr>
      <w:rPr>
        <w:rFonts w:ascii="Symbol" w:hAnsi="Symbol" w:cs="OpenSymbol"/>
        <w:b w:val="0"/>
        <w:bCs w:val="0"/>
        <w:sz w:val="22"/>
        <w:szCs w:val="22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b w:val="0"/>
        <w:bCs w:val="0"/>
        <w:sz w:val="22"/>
        <w:szCs w:val="22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b w:val="0"/>
        <w:bCs w:val="0"/>
        <w:sz w:val="22"/>
        <w:szCs w:val="22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b w:val="0"/>
        <w:bCs w:val="0"/>
        <w:sz w:val="22"/>
        <w:szCs w:val="22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b w:val="0"/>
        <w:bCs w:val="0"/>
        <w:sz w:val="22"/>
        <w:szCs w:val="22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b w:val="0"/>
        <w:bCs w:val="0"/>
        <w:sz w:val="22"/>
        <w:szCs w:val="22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b w:val="0"/>
        <w:bCs w:val="0"/>
        <w:sz w:val="22"/>
        <w:szCs w:val="22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b w:val="0"/>
        <w:bCs w:val="0"/>
        <w:sz w:val="22"/>
        <w:szCs w:val="22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b w:val="0"/>
        <w:bCs w:val="0"/>
        <w:sz w:val="22"/>
        <w:szCs w:val="22"/>
      </w:rPr>
    </w:lvl>
  </w:abstractNum>
  <w:abstractNum w:abstractNumId="1" w15:restartNumberingAfterBreak="0">
    <w:nsid w:val="0BF2674B"/>
    <w:multiLevelType w:val="hybridMultilevel"/>
    <w:tmpl w:val="1A0E0492"/>
    <w:lvl w:ilvl="0" w:tplc="E85A7558">
      <w:start w:val="2"/>
      <w:numFmt w:val="decimal"/>
      <w:lvlText w:val="%1."/>
      <w:lvlJc w:val="left"/>
      <w:pPr>
        <w:ind w:left="1928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2" w15:restartNumberingAfterBreak="0">
    <w:nsid w:val="22654443"/>
    <w:multiLevelType w:val="hybridMultilevel"/>
    <w:tmpl w:val="137A780C"/>
    <w:lvl w:ilvl="0" w:tplc="4F26B39C">
      <w:start w:val="15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2CFD16F3"/>
    <w:multiLevelType w:val="hybridMultilevel"/>
    <w:tmpl w:val="1D0CC392"/>
    <w:lvl w:ilvl="0" w:tplc="0407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" w15:restartNumberingAfterBreak="0">
    <w:nsid w:val="3AE93F70"/>
    <w:multiLevelType w:val="hybridMultilevel"/>
    <w:tmpl w:val="F59AD484"/>
    <w:lvl w:ilvl="0" w:tplc="F59CF6C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15242"/>
    <w:multiLevelType w:val="hybridMultilevel"/>
    <w:tmpl w:val="EC58B51E"/>
    <w:lvl w:ilvl="0" w:tplc="E8A24170">
      <w:start w:val="13"/>
      <w:numFmt w:val="bullet"/>
      <w:lvlText w:val="-"/>
      <w:lvlJc w:val="left"/>
      <w:pPr>
        <w:ind w:left="1928" w:hanging="360"/>
      </w:pPr>
      <w:rPr>
        <w:rFonts w:ascii="MetaNormal-Roman" w:eastAsia="Times New Roman" w:hAnsi="MetaNormal-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6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9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688" w:hanging="360"/>
      </w:pPr>
      <w:rPr>
        <w:rFonts w:ascii="Wingdings" w:hAnsi="Wingdings" w:hint="default"/>
      </w:rPr>
    </w:lvl>
  </w:abstractNum>
  <w:abstractNum w:abstractNumId="6" w15:restartNumberingAfterBreak="0">
    <w:nsid w:val="6CDE4669"/>
    <w:multiLevelType w:val="hybridMultilevel"/>
    <w:tmpl w:val="A1220B5E"/>
    <w:lvl w:ilvl="0" w:tplc="5FC46C0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7931083"/>
    <w:multiLevelType w:val="hybridMultilevel"/>
    <w:tmpl w:val="36A48B92"/>
    <w:lvl w:ilvl="0" w:tplc="016836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6829EE"/>
    <w:multiLevelType w:val="hybridMultilevel"/>
    <w:tmpl w:val="1AD48E84"/>
    <w:lvl w:ilvl="0" w:tplc="47B6766A">
      <w:start w:val="13"/>
      <w:numFmt w:val="bullet"/>
      <w:lvlText w:val="-"/>
      <w:lvlJc w:val="left"/>
      <w:pPr>
        <w:ind w:left="1778" w:hanging="360"/>
      </w:pPr>
      <w:rPr>
        <w:rFonts w:ascii="MetaNormal-Roman" w:eastAsia="Times New Roman" w:hAnsi="MetaNormal-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5"/>
  </w:num>
  <w:num w:numId="8">
    <w:abstractNumId w:val="1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attachedTemplate r:id="rId1"/>
  <w:defaultTabStop w:val="709"/>
  <w:hyphenationZone w:val="425"/>
  <w:drawingGridHorizontalSpacing w:val="57"/>
  <w:drawingGridVerticalSpacing w:val="57"/>
  <w:displayHorizontalDrawingGridEvery w:val="2"/>
  <w:displayVerticalDrawingGridEvery w:val="2"/>
  <w:noPunctuationKerning/>
  <w:characterSpacingControl w:val="doNotCompress"/>
  <w:hdrShapeDefaults>
    <o:shapedefaults v:ext="edit" spidmax="69633" fill="f" fillcolor="white" stroke="f">
      <v:fill color="white" on="f"/>
      <v:stroke on="f"/>
      <v:textbox inset="0,0,0,0"/>
      <o:colormru v:ext="edit" colors="#900,#004171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3C6"/>
    <w:rsid w:val="000079A5"/>
    <w:rsid w:val="0001199F"/>
    <w:rsid w:val="00012D44"/>
    <w:rsid w:val="000131B1"/>
    <w:rsid w:val="000334A7"/>
    <w:rsid w:val="000338E8"/>
    <w:rsid w:val="00035F75"/>
    <w:rsid w:val="00050C18"/>
    <w:rsid w:val="00056663"/>
    <w:rsid w:val="000725C8"/>
    <w:rsid w:val="00090B54"/>
    <w:rsid w:val="000918F9"/>
    <w:rsid w:val="000B732B"/>
    <w:rsid w:val="000E0C2C"/>
    <w:rsid w:val="000E6001"/>
    <w:rsid w:val="000F1860"/>
    <w:rsid w:val="00101E6B"/>
    <w:rsid w:val="001107DD"/>
    <w:rsid w:val="00121270"/>
    <w:rsid w:val="0012348C"/>
    <w:rsid w:val="00124D06"/>
    <w:rsid w:val="001310C3"/>
    <w:rsid w:val="00132C75"/>
    <w:rsid w:val="00135DA3"/>
    <w:rsid w:val="001465B2"/>
    <w:rsid w:val="001513C6"/>
    <w:rsid w:val="001A46E3"/>
    <w:rsid w:val="001B79DF"/>
    <w:rsid w:val="001C3633"/>
    <w:rsid w:val="001C6F49"/>
    <w:rsid w:val="001D5972"/>
    <w:rsid w:val="001D6B2A"/>
    <w:rsid w:val="001E1647"/>
    <w:rsid w:val="001E1FAB"/>
    <w:rsid w:val="001E60B8"/>
    <w:rsid w:val="001F526F"/>
    <w:rsid w:val="00217386"/>
    <w:rsid w:val="00220D47"/>
    <w:rsid w:val="002555FF"/>
    <w:rsid w:val="00265A03"/>
    <w:rsid w:val="00272F81"/>
    <w:rsid w:val="00274FEC"/>
    <w:rsid w:val="0028193A"/>
    <w:rsid w:val="00285C39"/>
    <w:rsid w:val="00294702"/>
    <w:rsid w:val="00294979"/>
    <w:rsid w:val="0029714D"/>
    <w:rsid w:val="002B552E"/>
    <w:rsid w:val="002B6095"/>
    <w:rsid w:val="002C12AF"/>
    <w:rsid w:val="002C21BC"/>
    <w:rsid w:val="002C7B7B"/>
    <w:rsid w:val="002F0625"/>
    <w:rsid w:val="002F5A36"/>
    <w:rsid w:val="0030084A"/>
    <w:rsid w:val="00303E21"/>
    <w:rsid w:val="003055F6"/>
    <w:rsid w:val="003248BB"/>
    <w:rsid w:val="0033531A"/>
    <w:rsid w:val="00336DAC"/>
    <w:rsid w:val="003719CB"/>
    <w:rsid w:val="0039644B"/>
    <w:rsid w:val="003B6B10"/>
    <w:rsid w:val="003D0D27"/>
    <w:rsid w:val="003D5727"/>
    <w:rsid w:val="003D6D28"/>
    <w:rsid w:val="003D6EF7"/>
    <w:rsid w:val="003F603D"/>
    <w:rsid w:val="00400423"/>
    <w:rsid w:val="00401316"/>
    <w:rsid w:val="0040520E"/>
    <w:rsid w:val="0040653E"/>
    <w:rsid w:val="004115F9"/>
    <w:rsid w:val="00415A92"/>
    <w:rsid w:val="00417032"/>
    <w:rsid w:val="00417AF1"/>
    <w:rsid w:val="004206CC"/>
    <w:rsid w:val="00422909"/>
    <w:rsid w:val="00422CDC"/>
    <w:rsid w:val="0043087C"/>
    <w:rsid w:val="00451CF3"/>
    <w:rsid w:val="00456756"/>
    <w:rsid w:val="00457C45"/>
    <w:rsid w:val="00463879"/>
    <w:rsid w:val="00465D37"/>
    <w:rsid w:val="0046764E"/>
    <w:rsid w:val="0047019C"/>
    <w:rsid w:val="0047020C"/>
    <w:rsid w:val="004B40DD"/>
    <w:rsid w:val="004B5679"/>
    <w:rsid w:val="004C260C"/>
    <w:rsid w:val="004C5F1C"/>
    <w:rsid w:val="004D0FDB"/>
    <w:rsid w:val="004D3D06"/>
    <w:rsid w:val="004D430F"/>
    <w:rsid w:val="004E041E"/>
    <w:rsid w:val="00503D63"/>
    <w:rsid w:val="005205E7"/>
    <w:rsid w:val="00526F0D"/>
    <w:rsid w:val="00540D7E"/>
    <w:rsid w:val="0055222E"/>
    <w:rsid w:val="00585570"/>
    <w:rsid w:val="005A0F0D"/>
    <w:rsid w:val="005D4370"/>
    <w:rsid w:val="005D59CD"/>
    <w:rsid w:val="00681A5E"/>
    <w:rsid w:val="00682152"/>
    <w:rsid w:val="00691F15"/>
    <w:rsid w:val="006A652F"/>
    <w:rsid w:val="006D1974"/>
    <w:rsid w:val="006D6B48"/>
    <w:rsid w:val="006E76EB"/>
    <w:rsid w:val="006F0486"/>
    <w:rsid w:val="006F1AB9"/>
    <w:rsid w:val="006F20E5"/>
    <w:rsid w:val="007571C3"/>
    <w:rsid w:val="0077242A"/>
    <w:rsid w:val="00773450"/>
    <w:rsid w:val="007745F2"/>
    <w:rsid w:val="007871BD"/>
    <w:rsid w:val="007903DE"/>
    <w:rsid w:val="007931BC"/>
    <w:rsid w:val="007949D5"/>
    <w:rsid w:val="00795C54"/>
    <w:rsid w:val="007A63FA"/>
    <w:rsid w:val="007B0512"/>
    <w:rsid w:val="007B4F3A"/>
    <w:rsid w:val="007C2146"/>
    <w:rsid w:val="00807956"/>
    <w:rsid w:val="008123B9"/>
    <w:rsid w:val="00813A63"/>
    <w:rsid w:val="00823BE9"/>
    <w:rsid w:val="00826C24"/>
    <w:rsid w:val="00850B07"/>
    <w:rsid w:val="00851846"/>
    <w:rsid w:val="0085507E"/>
    <w:rsid w:val="008558F7"/>
    <w:rsid w:val="00870DC2"/>
    <w:rsid w:val="0087141C"/>
    <w:rsid w:val="008772FD"/>
    <w:rsid w:val="008830B3"/>
    <w:rsid w:val="00887E76"/>
    <w:rsid w:val="00892714"/>
    <w:rsid w:val="008B2F23"/>
    <w:rsid w:val="008C4556"/>
    <w:rsid w:val="008F31E5"/>
    <w:rsid w:val="008F588F"/>
    <w:rsid w:val="008F6B36"/>
    <w:rsid w:val="00912E01"/>
    <w:rsid w:val="009169DC"/>
    <w:rsid w:val="009205F7"/>
    <w:rsid w:val="00921CE0"/>
    <w:rsid w:val="009332EB"/>
    <w:rsid w:val="00937FAC"/>
    <w:rsid w:val="00947B37"/>
    <w:rsid w:val="009602E2"/>
    <w:rsid w:val="00966FC4"/>
    <w:rsid w:val="0097512E"/>
    <w:rsid w:val="009C38D6"/>
    <w:rsid w:val="009C4078"/>
    <w:rsid w:val="00A04D71"/>
    <w:rsid w:val="00A16D8F"/>
    <w:rsid w:val="00A27449"/>
    <w:rsid w:val="00A4065E"/>
    <w:rsid w:val="00A4147C"/>
    <w:rsid w:val="00A545CC"/>
    <w:rsid w:val="00A709DA"/>
    <w:rsid w:val="00A7232C"/>
    <w:rsid w:val="00A8194D"/>
    <w:rsid w:val="00A9028B"/>
    <w:rsid w:val="00A9675B"/>
    <w:rsid w:val="00AA5513"/>
    <w:rsid w:val="00AA67A2"/>
    <w:rsid w:val="00AB1D4E"/>
    <w:rsid w:val="00AC45B0"/>
    <w:rsid w:val="00AC65AA"/>
    <w:rsid w:val="00AC7CDA"/>
    <w:rsid w:val="00AD4D31"/>
    <w:rsid w:val="00AD62B7"/>
    <w:rsid w:val="00AE61D3"/>
    <w:rsid w:val="00AF4CB2"/>
    <w:rsid w:val="00B029AC"/>
    <w:rsid w:val="00B171FE"/>
    <w:rsid w:val="00B30D93"/>
    <w:rsid w:val="00B30E31"/>
    <w:rsid w:val="00B45E72"/>
    <w:rsid w:val="00B50FE1"/>
    <w:rsid w:val="00B5321A"/>
    <w:rsid w:val="00B53B94"/>
    <w:rsid w:val="00B73C3B"/>
    <w:rsid w:val="00B82083"/>
    <w:rsid w:val="00BB017A"/>
    <w:rsid w:val="00BB6D51"/>
    <w:rsid w:val="00BD21FC"/>
    <w:rsid w:val="00BE06E8"/>
    <w:rsid w:val="00BE6E05"/>
    <w:rsid w:val="00BE6E32"/>
    <w:rsid w:val="00C40D53"/>
    <w:rsid w:val="00C43186"/>
    <w:rsid w:val="00C45686"/>
    <w:rsid w:val="00C629AE"/>
    <w:rsid w:val="00C700DD"/>
    <w:rsid w:val="00C96AA9"/>
    <w:rsid w:val="00CB0154"/>
    <w:rsid w:val="00CD25A7"/>
    <w:rsid w:val="00CD6A36"/>
    <w:rsid w:val="00CE479C"/>
    <w:rsid w:val="00CF05A9"/>
    <w:rsid w:val="00D20F0B"/>
    <w:rsid w:val="00D244D8"/>
    <w:rsid w:val="00D32024"/>
    <w:rsid w:val="00D361DD"/>
    <w:rsid w:val="00D43415"/>
    <w:rsid w:val="00D503E2"/>
    <w:rsid w:val="00D513DF"/>
    <w:rsid w:val="00D71FDA"/>
    <w:rsid w:val="00DA430E"/>
    <w:rsid w:val="00DA7F40"/>
    <w:rsid w:val="00DB5581"/>
    <w:rsid w:val="00DC0295"/>
    <w:rsid w:val="00DC3792"/>
    <w:rsid w:val="00E02B94"/>
    <w:rsid w:val="00E069A8"/>
    <w:rsid w:val="00E06F8A"/>
    <w:rsid w:val="00E14228"/>
    <w:rsid w:val="00E35799"/>
    <w:rsid w:val="00E44100"/>
    <w:rsid w:val="00E56B54"/>
    <w:rsid w:val="00E75EAD"/>
    <w:rsid w:val="00E81F56"/>
    <w:rsid w:val="00E85428"/>
    <w:rsid w:val="00E87A7A"/>
    <w:rsid w:val="00EA3ACA"/>
    <w:rsid w:val="00EA5325"/>
    <w:rsid w:val="00EC5D97"/>
    <w:rsid w:val="00EC6C51"/>
    <w:rsid w:val="00ED6CB6"/>
    <w:rsid w:val="00EE19F8"/>
    <w:rsid w:val="00EF53D3"/>
    <w:rsid w:val="00F01081"/>
    <w:rsid w:val="00F02CE5"/>
    <w:rsid w:val="00F14007"/>
    <w:rsid w:val="00F24B10"/>
    <w:rsid w:val="00F30D9B"/>
    <w:rsid w:val="00F448E4"/>
    <w:rsid w:val="00F46EA8"/>
    <w:rsid w:val="00F74E5C"/>
    <w:rsid w:val="00F82B56"/>
    <w:rsid w:val="00FB1380"/>
    <w:rsid w:val="00FC3237"/>
    <w:rsid w:val="00FC58B8"/>
    <w:rsid w:val="00FD2D09"/>
    <w:rsid w:val="00FF5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3" fill="f" fillcolor="white" stroke="f">
      <v:fill color="white" on="f"/>
      <v:stroke on="f"/>
      <v:textbox inset="0,0,0,0"/>
      <o:colormru v:ext="edit" colors="#900,#004171"/>
    </o:shapedefaults>
    <o:shapelayout v:ext="edit">
      <o:idmap v:ext="edit" data="1"/>
    </o:shapelayout>
  </w:shapeDefaults>
  <w:decimalSymbol w:val=","/>
  <w:listSeparator w:val=";"/>
  <w14:docId w14:val="1CC5C783"/>
  <w15:docId w15:val="{BD38C55C-B897-4428-B6E4-955B422EA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sid w:val="00526F0D"/>
    <w:rPr>
      <w:rFonts w:ascii="MetaNormal-Roman" w:hAnsi="MetaNormal-Roman"/>
      <w:lang w:eastAsia="en-US"/>
    </w:rPr>
  </w:style>
  <w:style w:type="paragraph" w:styleId="berschrift1">
    <w:name w:val="heading 1"/>
    <w:basedOn w:val="Standard"/>
    <w:next w:val="Standard"/>
    <w:qFormat/>
    <w:rsid w:val="009E6F45"/>
    <w:pPr>
      <w:keepNext/>
      <w:outlineLvl w:val="0"/>
    </w:pPr>
    <w:rPr>
      <w:sz w:val="16"/>
      <w:u w:val="single"/>
    </w:rPr>
  </w:style>
  <w:style w:type="paragraph" w:styleId="berschrift2">
    <w:name w:val="heading 2"/>
    <w:basedOn w:val="Standard"/>
    <w:next w:val="Standard"/>
    <w:link w:val="berschrift2Zchn"/>
    <w:qFormat/>
    <w:rsid w:val="009E6F45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9E6F45"/>
    <w:pPr>
      <w:keepNext/>
      <w:spacing w:before="240" w:after="60"/>
      <w:outlineLvl w:val="2"/>
    </w:pPr>
    <w:rPr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6F4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6F45"/>
    <w:pPr>
      <w:tabs>
        <w:tab w:val="center" w:pos="4536"/>
        <w:tab w:val="right" w:pos="9072"/>
      </w:tabs>
    </w:pPr>
  </w:style>
  <w:style w:type="paragraph" w:styleId="Sprechblasentext">
    <w:name w:val="Balloon Text"/>
    <w:basedOn w:val="Standard"/>
    <w:semiHidden/>
    <w:rsid w:val="00CD6A36"/>
    <w:rPr>
      <w:rFonts w:ascii="Tahoma" w:hAnsi="Tahoma" w:cs="Tahoma"/>
      <w:sz w:val="16"/>
      <w:szCs w:val="16"/>
    </w:rPr>
  </w:style>
  <w:style w:type="character" w:styleId="Seitenzahl">
    <w:name w:val="page number"/>
    <w:basedOn w:val="Absatz-Standardschriftart"/>
    <w:rsid w:val="009E6F45"/>
    <w:rPr>
      <w:rFonts w:ascii="MetaNormal-Roman" w:hAnsi="MetaNormal-Roman"/>
    </w:rPr>
  </w:style>
  <w:style w:type="character" w:styleId="Hyperlink">
    <w:name w:val="Hyperlink"/>
    <w:basedOn w:val="Absatz-Standardschriftart"/>
    <w:rsid w:val="009E6F45"/>
    <w:rPr>
      <w:rFonts w:ascii="MetaNormal-Roman" w:hAnsi="MetaNormal-Roman"/>
      <w:color w:val="0000FF"/>
      <w:u w:val="single"/>
    </w:rPr>
  </w:style>
  <w:style w:type="character" w:styleId="BesuchterLink">
    <w:name w:val="FollowedHyperlink"/>
    <w:basedOn w:val="Absatz-Standardschriftart"/>
    <w:rsid w:val="009E6F45"/>
    <w:rPr>
      <w:rFonts w:ascii="MetaNormal-Roman" w:hAnsi="MetaNormal-Roman"/>
      <w:color w:val="800080"/>
      <w:u w:val="single"/>
    </w:rPr>
  </w:style>
  <w:style w:type="character" w:customStyle="1" w:styleId="berschrift2Zchn">
    <w:name w:val="Überschrift 2 Zchn"/>
    <w:basedOn w:val="Absatz-Standardschriftart"/>
    <w:link w:val="berschrift2"/>
    <w:rsid w:val="009E6F45"/>
    <w:rPr>
      <w:rFonts w:ascii="MetaNormal-Roman" w:eastAsia="Times New Roman" w:hAnsi="MetaNormal-Roman" w:cs="Times New Roman"/>
      <w:b/>
      <w:bCs/>
      <w:i/>
      <w:iCs/>
      <w:sz w:val="28"/>
      <w:szCs w:val="28"/>
      <w:lang w:eastAsia="en-US"/>
    </w:rPr>
  </w:style>
  <w:style w:type="character" w:customStyle="1" w:styleId="berschrift3Zchn">
    <w:name w:val="Überschrift 3 Zchn"/>
    <w:basedOn w:val="Absatz-Standardschriftart"/>
    <w:link w:val="berschrift3"/>
    <w:rsid w:val="009E6F45"/>
    <w:rPr>
      <w:rFonts w:ascii="MetaNormal-Roman" w:eastAsia="Times New Roman" w:hAnsi="MetaNormal-Roman" w:cs="Times New Roman"/>
      <w:b/>
      <w:bCs/>
      <w:sz w:val="26"/>
      <w:szCs w:val="26"/>
      <w:lang w:eastAsia="en-US"/>
    </w:rPr>
  </w:style>
  <w:style w:type="paragraph" w:styleId="Listenabsatz">
    <w:name w:val="List Paragraph"/>
    <w:basedOn w:val="Standard"/>
    <w:uiPriority w:val="34"/>
    <w:qFormat/>
    <w:rsid w:val="006A652F"/>
    <w:pPr>
      <w:ind w:left="720"/>
      <w:contextualSpacing/>
    </w:p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F01081"/>
    <w:rPr>
      <w:rFonts w:ascii="Consolas" w:hAnsi="Consolas" w:cs="Consolas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F01081"/>
    <w:rPr>
      <w:rFonts w:ascii="Consolas" w:hAnsi="Consolas" w:cs="Consolas"/>
      <w:lang w:eastAsia="en-US"/>
    </w:rPr>
  </w:style>
  <w:style w:type="character" w:customStyle="1" w:styleId="tlid-translation">
    <w:name w:val="tlid-translation"/>
    <w:basedOn w:val="Absatz-Standardschriftart"/>
    <w:rsid w:val="006F20E5"/>
  </w:style>
  <w:style w:type="paragraph" w:customStyle="1" w:styleId="Default">
    <w:name w:val="Default"/>
    <w:rsid w:val="006F20E5"/>
    <w:pPr>
      <w:autoSpaceDE w:val="0"/>
      <w:autoSpaceDN w:val="0"/>
      <w:adjustRightInd w:val="0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table" w:styleId="Tabellenraster">
    <w:name w:val="Table Grid"/>
    <w:basedOn w:val="NormaleTabelle"/>
    <w:rsid w:val="00B53B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870D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80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mailto:nathalia.giese@med.uni-heidelberg.de" TargetMode="Externa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wm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ueffersven\Desktop\Briefvorlage_mit_Siegel_16122011_neu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34A595-031E-4622-BE29-17EB9AAF80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Briefvorlage_mit_Siegel_16122011_neu</Template>
  <TotalTime>0</TotalTime>
  <Pages>1</Pages>
  <Words>293</Words>
  <Characters>1852</Characters>
  <Application>Microsoft Office Word</Application>
  <DocSecurity>4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Wordvorlage mit Siegel</vt:lpstr>
    </vt:vector>
  </TitlesOfParts>
  <Company>Universitätsklinikum Heidelberg</Company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Wordvorlage mit Siegel</dc:title>
  <dc:subject>UniversitätsKlinikum Heidelberg</dc:subject>
  <dc:creator>Rueffer, Sven</dc:creator>
  <dc:description>für normles Druckerpapier vorgesehen und für Farblaserdrucker optimiert</dc:description>
  <cp:lastModifiedBy>Schenk, Miriam</cp:lastModifiedBy>
  <cp:revision>2</cp:revision>
  <cp:lastPrinted>2022-06-01T08:04:00Z</cp:lastPrinted>
  <dcterms:created xsi:type="dcterms:W3CDTF">2024-03-19T07:25:00Z</dcterms:created>
  <dcterms:modified xsi:type="dcterms:W3CDTF">2024-03-19T07:25:00Z</dcterms:modified>
  <cp:category>Dokumentenvorlage</cp:category>
</cp:coreProperties>
</file>